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3A037C1B" w14:textId="77777777" w:rsidTr="00F02879">
        <w:trPr>
          <w:trHeight w:val="215"/>
        </w:trPr>
        <w:tc>
          <w:tcPr>
            <w:tcW w:w="2774" w:type="dxa"/>
            <w:gridSpan w:val="12"/>
            <w:vMerge w:val="restart"/>
            <w:vAlign w:val="center"/>
          </w:tcPr>
          <w:p w14:paraId="3A037C18" w14:textId="77777777" w:rsidR="006776BF" w:rsidRDefault="00340C6D" w:rsidP="00090E47">
            <w:pPr>
              <w:jc w:val="center"/>
            </w:pPr>
            <w:r>
              <w:t xml:space="preserve"> </w:t>
            </w:r>
            <w:r w:rsidR="006776BF">
              <w:rPr>
                <w:noProof/>
                <w:lang w:val="en-GB" w:eastAsia="en-GB"/>
              </w:rPr>
              <w:drawing>
                <wp:inline distT="0" distB="0" distL="0" distR="0" wp14:anchorId="3A037F0B" wp14:editId="3A037F0C">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3A037C19"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3A037C1A"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E8743E">
              <w:rPr>
                <w:noProof/>
                <w:lang w:val="en-GB"/>
              </w:rPr>
              <w:t>1</w:t>
            </w:r>
            <w:r w:rsidRPr="008F1E74">
              <w:rPr>
                <w:lang w:val="en-GB"/>
              </w:rPr>
              <w:fldChar w:fldCharType="end"/>
            </w:r>
          </w:p>
        </w:tc>
      </w:tr>
      <w:tr w:rsidR="006776BF" w14:paraId="3A037C20" w14:textId="77777777" w:rsidTr="00F02879">
        <w:trPr>
          <w:trHeight w:val="360"/>
        </w:trPr>
        <w:tc>
          <w:tcPr>
            <w:tcW w:w="2774" w:type="dxa"/>
            <w:gridSpan w:val="12"/>
            <w:vMerge/>
          </w:tcPr>
          <w:p w14:paraId="3A037C1C" w14:textId="77777777" w:rsidR="006776BF" w:rsidRDefault="006776BF" w:rsidP="00090E47"/>
        </w:tc>
        <w:tc>
          <w:tcPr>
            <w:tcW w:w="1334" w:type="dxa"/>
            <w:gridSpan w:val="10"/>
            <w:tcBorders>
              <w:top w:val="nil"/>
              <w:bottom w:val="nil"/>
              <w:right w:val="nil"/>
            </w:tcBorders>
          </w:tcPr>
          <w:p w14:paraId="3A037C1D"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07B7E876F12C46B7810CA3C40FFD5249"/>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3A037C1E"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3A037C1F" w14:textId="77777777" w:rsidR="006776BF" w:rsidRPr="00146C2B" w:rsidRDefault="006776BF" w:rsidP="00090E47">
            <w:pPr>
              <w:jc w:val="center"/>
              <w:rPr>
                <w:szCs w:val="14"/>
              </w:rPr>
            </w:pPr>
            <w:r>
              <w:rPr>
                <w:szCs w:val="14"/>
              </w:rPr>
              <w:t>Appl. No.</w:t>
            </w:r>
          </w:p>
        </w:tc>
      </w:tr>
      <w:tr w:rsidR="006776BF" w14:paraId="3A037C27" w14:textId="77777777" w:rsidTr="00F02879">
        <w:trPr>
          <w:trHeight w:val="225"/>
        </w:trPr>
        <w:tc>
          <w:tcPr>
            <w:tcW w:w="2774" w:type="dxa"/>
            <w:gridSpan w:val="12"/>
            <w:vMerge/>
          </w:tcPr>
          <w:p w14:paraId="3A037C21" w14:textId="77777777" w:rsidR="006776BF" w:rsidRDefault="006776BF" w:rsidP="00090E47"/>
        </w:tc>
        <w:tc>
          <w:tcPr>
            <w:tcW w:w="1727" w:type="dxa"/>
            <w:gridSpan w:val="13"/>
            <w:tcBorders>
              <w:top w:val="nil"/>
              <w:right w:val="nil"/>
            </w:tcBorders>
          </w:tcPr>
          <w:p w14:paraId="3A037C22" w14:textId="77777777" w:rsidR="006776BF" w:rsidRPr="00143474" w:rsidRDefault="00F87756" w:rsidP="00090E47">
            <w:r>
              <w:t>Executive Member</w:t>
            </w:r>
            <w:r w:rsidR="006776BF">
              <w:t>:</w:t>
            </w:r>
          </w:p>
        </w:tc>
        <w:sdt>
          <w:sdtPr>
            <w:alias w:val="NQSA"/>
            <w:tag w:val="NQSA"/>
            <w:id w:val="-243806719"/>
            <w:placeholder>
              <w:docPart w:val="85B4026846864EBBBFF00CD287B6DE29"/>
            </w:placeholder>
            <w:dataBinding w:xpath="/root/NQSA[1]" w:storeItemID="{EB4D5A02-BD6C-4035-974B-AAE6C7490659}"/>
            <w:text/>
          </w:sdtPr>
          <w:sdtEndPr/>
          <w:sdtContent>
            <w:tc>
              <w:tcPr>
                <w:tcW w:w="2548" w:type="dxa"/>
                <w:gridSpan w:val="14"/>
                <w:tcBorders>
                  <w:top w:val="nil"/>
                  <w:left w:val="nil"/>
                  <w:right w:val="nil"/>
                </w:tcBorders>
              </w:tcPr>
              <w:p w14:paraId="3A037C23"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3A037C24" w14:textId="77777777" w:rsidR="006776BF" w:rsidRDefault="006776BF" w:rsidP="00090E47">
            <w:r>
              <w:t>Date:</w:t>
            </w:r>
          </w:p>
        </w:tc>
        <w:sdt>
          <w:sdtPr>
            <w:alias w:val="Date"/>
            <w:tag w:val="Date"/>
            <w:id w:val="1700121287"/>
            <w:placeholder>
              <w:docPart w:val="3DC458D701804336A56A9BD85E1F92C8"/>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3A037C25" w14:textId="77777777" w:rsidR="006776BF" w:rsidRDefault="00340C6D" w:rsidP="00A5202D">
                <w:r>
                  <w:rPr>
                    <w:lang w:val="en-GB"/>
                  </w:rPr>
                  <w:t xml:space="preserve">  </w:t>
                </w:r>
              </w:p>
            </w:tc>
          </w:sdtContent>
        </w:sdt>
        <w:sdt>
          <w:sdtPr>
            <w:alias w:val="Application"/>
            <w:tag w:val="Application"/>
            <w:id w:val="-1821947958"/>
            <w:placeholder>
              <w:docPart w:val="DC9472E8044A464BB5D45FA35D6EB438"/>
            </w:placeholder>
            <w:dataBinding w:xpath="/root/Application[1]" w:storeItemID="{EB4D5A02-BD6C-4035-974B-AAE6C7490659}"/>
            <w:text/>
          </w:sdtPr>
          <w:sdtEndPr/>
          <w:sdtContent>
            <w:tc>
              <w:tcPr>
                <w:tcW w:w="1299" w:type="dxa"/>
                <w:gridSpan w:val="8"/>
                <w:tcBorders>
                  <w:top w:val="nil"/>
                </w:tcBorders>
                <w:vAlign w:val="center"/>
              </w:tcPr>
              <w:p w14:paraId="3A037C26" w14:textId="77777777" w:rsidR="006776BF" w:rsidRDefault="00690B2F" w:rsidP="00E233C1">
                <w:pPr>
                  <w:jc w:val="center"/>
                </w:pPr>
                <w:r>
                  <w:rPr>
                    <w:lang w:val="en-GB"/>
                  </w:rPr>
                  <w:t xml:space="preserve">  </w:t>
                </w:r>
              </w:p>
            </w:tc>
          </w:sdtContent>
        </w:sdt>
      </w:tr>
      <w:tr w:rsidR="006776BF" w14:paraId="3A037C2A" w14:textId="77777777" w:rsidTr="00F02879">
        <w:trPr>
          <w:trHeight w:val="20"/>
        </w:trPr>
        <w:tc>
          <w:tcPr>
            <w:tcW w:w="9579" w:type="dxa"/>
            <w:gridSpan w:val="50"/>
            <w:vMerge w:val="restart"/>
            <w:vAlign w:val="center"/>
          </w:tcPr>
          <w:p w14:paraId="3A037C28"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3A037C29" w14:textId="77777777" w:rsidR="006776BF" w:rsidRDefault="006776BF" w:rsidP="00090E47">
            <w:pPr>
              <w:jc w:val="center"/>
            </w:pPr>
            <w:r>
              <w:t>1</w:t>
            </w:r>
          </w:p>
        </w:tc>
      </w:tr>
      <w:tr w:rsidR="006776BF" w14:paraId="3A037C2D" w14:textId="77777777" w:rsidTr="00F02879">
        <w:trPr>
          <w:trHeight w:val="20"/>
        </w:trPr>
        <w:tc>
          <w:tcPr>
            <w:tcW w:w="9579" w:type="dxa"/>
            <w:gridSpan w:val="50"/>
            <w:vMerge/>
            <w:tcBorders>
              <w:right w:val="nil"/>
            </w:tcBorders>
          </w:tcPr>
          <w:p w14:paraId="3A037C2B" w14:textId="77777777" w:rsidR="006776BF" w:rsidRDefault="006776BF" w:rsidP="00090E47"/>
        </w:tc>
        <w:tc>
          <w:tcPr>
            <w:tcW w:w="490" w:type="dxa"/>
            <w:gridSpan w:val="5"/>
            <w:tcBorders>
              <w:left w:val="nil"/>
            </w:tcBorders>
          </w:tcPr>
          <w:p w14:paraId="3A037C2C" w14:textId="77777777" w:rsidR="006776BF" w:rsidRDefault="006776BF" w:rsidP="00090E47"/>
        </w:tc>
      </w:tr>
      <w:tr w:rsidR="006776BF" w14:paraId="3A037C38" w14:textId="77777777" w:rsidTr="00F02879">
        <w:trPr>
          <w:trHeight w:val="20"/>
        </w:trPr>
        <w:tc>
          <w:tcPr>
            <w:tcW w:w="1481" w:type="dxa"/>
            <w:gridSpan w:val="6"/>
            <w:tcBorders>
              <w:bottom w:val="single" w:sz="4" w:space="0" w:color="auto"/>
            </w:tcBorders>
            <w:vAlign w:val="center"/>
          </w:tcPr>
          <w:p w14:paraId="3A037C2E" w14:textId="77777777" w:rsidR="006776BF" w:rsidRDefault="006776BF" w:rsidP="00090E47">
            <w:pPr>
              <w:jc w:val="center"/>
            </w:pPr>
            <w:r>
              <w:t>ESCC</w:t>
            </w:r>
          </w:p>
          <w:p w14:paraId="3A037C2F"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3A037C30" w14:textId="77777777" w:rsidR="006776BF" w:rsidRDefault="006776BF" w:rsidP="00090E47">
            <w:pPr>
              <w:jc w:val="center"/>
            </w:pPr>
            <w:r>
              <w:t>VARIANTS</w:t>
            </w:r>
          </w:p>
        </w:tc>
        <w:tc>
          <w:tcPr>
            <w:tcW w:w="2472" w:type="dxa"/>
            <w:gridSpan w:val="17"/>
            <w:tcBorders>
              <w:bottom w:val="single" w:sz="4" w:space="0" w:color="auto"/>
            </w:tcBorders>
            <w:vAlign w:val="center"/>
          </w:tcPr>
          <w:p w14:paraId="3A037C31"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3A037C32" w14:textId="77777777" w:rsidR="006776BF" w:rsidRDefault="006776BF" w:rsidP="00090E47">
            <w:pPr>
              <w:jc w:val="center"/>
            </w:pPr>
            <w:r>
              <w:t>BASED</w:t>
            </w:r>
          </w:p>
          <w:p w14:paraId="3A037C33" w14:textId="77777777" w:rsidR="006776BF" w:rsidRDefault="006776BF" w:rsidP="00090E47">
            <w:pPr>
              <w:jc w:val="center"/>
            </w:pPr>
            <w:r>
              <w:t>ON</w:t>
            </w:r>
          </w:p>
        </w:tc>
        <w:tc>
          <w:tcPr>
            <w:tcW w:w="1583" w:type="dxa"/>
            <w:gridSpan w:val="8"/>
            <w:tcBorders>
              <w:bottom w:val="single" w:sz="4" w:space="0" w:color="auto"/>
            </w:tcBorders>
            <w:vAlign w:val="center"/>
          </w:tcPr>
          <w:p w14:paraId="3A037C34" w14:textId="77777777" w:rsidR="006776BF" w:rsidRDefault="006776BF" w:rsidP="00090E47">
            <w:pPr>
              <w:jc w:val="center"/>
            </w:pPr>
            <w:r>
              <w:t>TEST</w:t>
            </w:r>
          </w:p>
          <w:p w14:paraId="3A037C35" w14:textId="77777777" w:rsidR="006776BF" w:rsidRDefault="006776BF" w:rsidP="00090E47">
            <w:pPr>
              <w:jc w:val="center"/>
            </w:pPr>
            <w:r>
              <w:t>VEHICLE / S</w:t>
            </w:r>
          </w:p>
        </w:tc>
        <w:tc>
          <w:tcPr>
            <w:tcW w:w="1675" w:type="dxa"/>
            <w:gridSpan w:val="10"/>
            <w:tcBorders>
              <w:bottom w:val="single" w:sz="4" w:space="0" w:color="auto"/>
            </w:tcBorders>
            <w:vAlign w:val="center"/>
          </w:tcPr>
          <w:p w14:paraId="3A037C36" w14:textId="77777777" w:rsidR="006776BF" w:rsidRDefault="006776BF" w:rsidP="00090E47">
            <w:pPr>
              <w:jc w:val="center"/>
            </w:pPr>
            <w:r>
              <w:t>COMPONENT</w:t>
            </w:r>
          </w:p>
          <w:p w14:paraId="3A037C37" w14:textId="77777777" w:rsidR="006776BF" w:rsidRDefault="006776BF" w:rsidP="00090E47">
            <w:pPr>
              <w:jc w:val="center"/>
            </w:pPr>
            <w:r>
              <w:t>SIMILAR</w:t>
            </w:r>
          </w:p>
        </w:tc>
      </w:tr>
      <w:tr w:rsidR="006776BF" w14:paraId="3A037C3F" w14:textId="77777777" w:rsidTr="00F02879">
        <w:trPr>
          <w:trHeight w:val="20"/>
        </w:trPr>
        <w:sdt>
          <w:sdtPr>
            <w:id w:val="1864862769"/>
            <w:placeholder>
              <w:docPart w:val="EBA6177B14E24C9EB9165D4615601C09"/>
            </w:placeholder>
            <w:showingPlcHdr/>
            <w:text/>
          </w:sdtPr>
          <w:sdtEndPr/>
          <w:sdtContent>
            <w:tc>
              <w:tcPr>
                <w:tcW w:w="1481" w:type="dxa"/>
                <w:gridSpan w:val="6"/>
                <w:tcBorders>
                  <w:bottom w:val="single" w:sz="4" w:space="0" w:color="D9D9D9" w:themeColor="background1" w:themeShade="D9"/>
                </w:tcBorders>
              </w:tcPr>
              <w:p w14:paraId="3A037C39"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F1434D869A7B42ADB4E72AB8FE15E7D2"/>
            </w:placeholder>
            <w:showingPlcHdr/>
            <w:text/>
          </w:sdtPr>
          <w:sdtEndPr/>
          <w:sdtContent>
            <w:tc>
              <w:tcPr>
                <w:tcW w:w="1499" w:type="dxa"/>
                <w:gridSpan w:val="8"/>
                <w:tcBorders>
                  <w:bottom w:val="single" w:sz="4" w:space="0" w:color="D9D9D9" w:themeColor="background1" w:themeShade="D9"/>
                </w:tcBorders>
              </w:tcPr>
              <w:p w14:paraId="3A037C3A"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22E1389C48FD4106B72485989C1FC397"/>
            </w:placeholder>
            <w:showingPlcHdr/>
            <w:text/>
          </w:sdtPr>
          <w:sdtEndPr/>
          <w:sdtContent>
            <w:tc>
              <w:tcPr>
                <w:tcW w:w="2472" w:type="dxa"/>
                <w:gridSpan w:val="17"/>
                <w:tcBorders>
                  <w:bottom w:val="single" w:sz="4" w:space="0" w:color="D9D9D9" w:themeColor="background1" w:themeShade="D9"/>
                </w:tcBorders>
              </w:tcPr>
              <w:p w14:paraId="3A037C3B"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43B2E53F7CBA449C84D3DA9D3062EE42"/>
            </w:placeholder>
            <w:showingPlcHdr/>
            <w:text/>
          </w:sdtPr>
          <w:sdtEndPr/>
          <w:sdtContent>
            <w:tc>
              <w:tcPr>
                <w:tcW w:w="1359" w:type="dxa"/>
                <w:gridSpan w:val="6"/>
                <w:tcBorders>
                  <w:bottom w:val="single" w:sz="4" w:space="0" w:color="D9D9D9" w:themeColor="background1" w:themeShade="D9"/>
                </w:tcBorders>
              </w:tcPr>
              <w:p w14:paraId="3A037C3C"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AEC8BDE5715C4B6EAAAC945F8536940E"/>
            </w:placeholder>
            <w:showingPlcHdr/>
            <w:text/>
          </w:sdtPr>
          <w:sdtEndPr/>
          <w:sdtContent>
            <w:tc>
              <w:tcPr>
                <w:tcW w:w="1583" w:type="dxa"/>
                <w:gridSpan w:val="8"/>
                <w:tcBorders>
                  <w:bottom w:val="single" w:sz="4" w:space="0" w:color="D9D9D9" w:themeColor="background1" w:themeShade="D9"/>
                </w:tcBorders>
              </w:tcPr>
              <w:p w14:paraId="3A037C3D"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6E2FD615710443EA93B28D10569FFBE6"/>
            </w:placeholder>
            <w:showingPlcHdr/>
            <w:text/>
          </w:sdtPr>
          <w:sdtEndPr/>
          <w:sdtContent>
            <w:tc>
              <w:tcPr>
                <w:tcW w:w="1675" w:type="dxa"/>
                <w:gridSpan w:val="10"/>
                <w:tcBorders>
                  <w:bottom w:val="single" w:sz="4" w:space="0" w:color="D9D9D9" w:themeColor="background1" w:themeShade="D9"/>
                </w:tcBorders>
              </w:tcPr>
              <w:p w14:paraId="3A037C3E" w14:textId="77777777" w:rsidR="006776BF" w:rsidRDefault="006776BF" w:rsidP="00090E47">
                <w:r w:rsidRPr="009A6F63">
                  <w:rPr>
                    <w:rStyle w:val="PlaceholderText"/>
                    <w:color w:val="FFFFFF" w:themeColor="background1"/>
                  </w:rPr>
                  <w:t>Click here to enter text.</w:t>
                </w:r>
              </w:p>
            </w:tc>
          </w:sdtContent>
        </w:sdt>
      </w:tr>
      <w:tr w:rsidR="006776BF" w14:paraId="3A037C46" w14:textId="77777777" w:rsidTr="00F02879">
        <w:trPr>
          <w:trHeight w:val="20"/>
        </w:trPr>
        <w:sdt>
          <w:sdtPr>
            <w:id w:val="-1937355891"/>
            <w:placeholder>
              <w:docPart w:val="094F48EB63BD4E9C83636428103660BE"/>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A037C40"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076CA9CC11DE4C559C6773A4464C8526"/>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A037C41"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B11A50F2E58D4C87944952DF25963E89"/>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A037C42"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7BC52B7FCD1E444C8C85A1BBCAAB6E44"/>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A037C43"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B47E3F20AE7D4508914482FCB3771F5F"/>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A037C44"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0B1E936B8C5A43D182920B4F14E09812"/>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A037C45" w14:textId="77777777" w:rsidR="006776BF" w:rsidRDefault="006776BF" w:rsidP="00090E47">
                <w:r w:rsidRPr="009A6F63">
                  <w:rPr>
                    <w:rStyle w:val="PlaceholderText"/>
                    <w:color w:val="FFFFFF" w:themeColor="background1"/>
                  </w:rPr>
                  <w:t>Click here to enter text.</w:t>
                </w:r>
              </w:p>
            </w:tc>
          </w:sdtContent>
        </w:sdt>
      </w:tr>
      <w:tr w:rsidR="006776BF" w14:paraId="3A037C4D" w14:textId="77777777" w:rsidTr="00F02879">
        <w:trPr>
          <w:trHeight w:val="20"/>
        </w:trPr>
        <w:sdt>
          <w:sdtPr>
            <w:id w:val="-763532509"/>
            <w:placeholder>
              <w:docPart w:val="860781C6883D471CB4459A691CDEA9BC"/>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A037C47"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860781C6883D471CB4459A691CDEA9BC"/>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A037C48"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860781C6883D471CB4459A691CDEA9BC"/>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A037C49"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860781C6883D471CB4459A691CDEA9BC"/>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A037C4A"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860781C6883D471CB4459A691CDEA9BC"/>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A037C4B"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860781C6883D471CB4459A691CDEA9BC"/>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A037C4C" w14:textId="77777777" w:rsidR="006776BF" w:rsidRDefault="00F97957" w:rsidP="00090E47">
                <w:r w:rsidRPr="009A6F63">
                  <w:rPr>
                    <w:rStyle w:val="PlaceholderText"/>
                    <w:color w:val="FFFFFF" w:themeColor="background1"/>
                  </w:rPr>
                  <w:t>Click here to enter text.</w:t>
                </w:r>
              </w:p>
            </w:tc>
          </w:sdtContent>
        </w:sdt>
      </w:tr>
      <w:tr w:rsidR="006776BF" w14:paraId="3A037C54" w14:textId="77777777" w:rsidTr="00F02879">
        <w:trPr>
          <w:trHeight w:val="20"/>
        </w:trPr>
        <w:sdt>
          <w:sdtPr>
            <w:id w:val="1240983133"/>
            <w:placeholder>
              <w:docPart w:val="7744AE80E4444ABDA8663C3B4488BB02"/>
            </w:placeholder>
            <w:showingPlcHdr/>
            <w:text/>
          </w:sdtPr>
          <w:sdtEndPr/>
          <w:sdtContent>
            <w:tc>
              <w:tcPr>
                <w:tcW w:w="1481" w:type="dxa"/>
                <w:gridSpan w:val="6"/>
                <w:tcBorders>
                  <w:top w:val="single" w:sz="4" w:space="0" w:color="D9D9D9" w:themeColor="background1" w:themeShade="D9"/>
                  <w:bottom w:val="nil"/>
                </w:tcBorders>
              </w:tcPr>
              <w:p w14:paraId="3A037C4E"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7744AE80E4444ABDA8663C3B4488BB02"/>
            </w:placeholder>
            <w:showingPlcHdr/>
            <w:text/>
          </w:sdtPr>
          <w:sdtEndPr/>
          <w:sdtContent>
            <w:tc>
              <w:tcPr>
                <w:tcW w:w="1499" w:type="dxa"/>
                <w:gridSpan w:val="8"/>
                <w:tcBorders>
                  <w:top w:val="single" w:sz="4" w:space="0" w:color="D9D9D9" w:themeColor="background1" w:themeShade="D9"/>
                  <w:bottom w:val="nil"/>
                </w:tcBorders>
              </w:tcPr>
              <w:p w14:paraId="3A037C4F"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7744AE80E4444ABDA8663C3B4488BB02"/>
            </w:placeholder>
            <w:showingPlcHdr/>
            <w:text/>
          </w:sdtPr>
          <w:sdtEndPr/>
          <w:sdtContent>
            <w:tc>
              <w:tcPr>
                <w:tcW w:w="2472" w:type="dxa"/>
                <w:gridSpan w:val="17"/>
                <w:tcBorders>
                  <w:top w:val="single" w:sz="4" w:space="0" w:color="D9D9D9" w:themeColor="background1" w:themeShade="D9"/>
                  <w:bottom w:val="nil"/>
                </w:tcBorders>
              </w:tcPr>
              <w:p w14:paraId="3A037C50"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7744AE80E4444ABDA8663C3B4488BB02"/>
            </w:placeholder>
            <w:showingPlcHdr/>
            <w:text/>
          </w:sdtPr>
          <w:sdtEndPr/>
          <w:sdtContent>
            <w:tc>
              <w:tcPr>
                <w:tcW w:w="1359" w:type="dxa"/>
                <w:gridSpan w:val="6"/>
                <w:tcBorders>
                  <w:top w:val="single" w:sz="4" w:space="0" w:color="D9D9D9" w:themeColor="background1" w:themeShade="D9"/>
                  <w:bottom w:val="nil"/>
                </w:tcBorders>
              </w:tcPr>
              <w:p w14:paraId="3A037C51"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7744AE80E4444ABDA8663C3B4488BB02"/>
            </w:placeholder>
            <w:showingPlcHdr/>
            <w:text/>
          </w:sdtPr>
          <w:sdtEndPr/>
          <w:sdtContent>
            <w:tc>
              <w:tcPr>
                <w:tcW w:w="1583" w:type="dxa"/>
                <w:gridSpan w:val="8"/>
                <w:tcBorders>
                  <w:top w:val="single" w:sz="4" w:space="0" w:color="D9D9D9" w:themeColor="background1" w:themeShade="D9"/>
                  <w:bottom w:val="nil"/>
                </w:tcBorders>
              </w:tcPr>
              <w:p w14:paraId="3A037C52"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7744AE80E4444ABDA8663C3B4488BB02"/>
            </w:placeholder>
            <w:showingPlcHdr/>
            <w:text/>
          </w:sdtPr>
          <w:sdtEndPr/>
          <w:sdtContent>
            <w:tc>
              <w:tcPr>
                <w:tcW w:w="1675" w:type="dxa"/>
                <w:gridSpan w:val="10"/>
                <w:tcBorders>
                  <w:top w:val="single" w:sz="4" w:space="0" w:color="D9D9D9" w:themeColor="background1" w:themeShade="D9"/>
                  <w:bottom w:val="nil"/>
                </w:tcBorders>
              </w:tcPr>
              <w:p w14:paraId="3A037C53" w14:textId="77777777" w:rsidR="006776BF" w:rsidRDefault="00F97957" w:rsidP="00090E47">
                <w:r w:rsidRPr="009A6F63">
                  <w:rPr>
                    <w:rStyle w:val="PlaceholderText"/>
                    <w:color w:val="FFFFFF" w:themeColor="background1"/>
                  </w:rPr>
                  <w:t>Click here to enter text.</w:t>
                </w:r>
              </w:p>
            </w:tc>
          </w:sdtContent>
        </w:sdt>
      </w:tr>
      <w:tr w:rsidR="006776BF" w14:paraId="3A037C5B" w14:textId="77777777" w:rsidTr="00F02879">
        <w:trPr>
          <w:trHeight w:val="20"/>
        </w:trPr>
        <w:tc>
          <w:tcPr>
            <w:tcW w:w="2652" w:type="dxa"/>
            <w:gridSpan w:val="11"/>
            <w:tcBorders>
              <w:bottom w:val="nil"/>
            </w:tcBorders>
            <w:vAlign w:val="center"/>
          </w:tcPr>
          <w:p w14:paraId="3A037C55" w14:textId="77777777" w:rsidR="006776BF" w:rsidRDefault="006776BF" w:rsidP="00090E47">
            <w:pPr>
              <w:jc w:val="center"/>
            </w:pPr>
            <w:r>
              <w:t>Component Manufacturer</w:t>
            </w:r>
          </w:p>
        </w:tc>
        <w:tc>
          <w:tcPr>
            <w:tcW w:w="328" w:type="dxa"/>
            <w:gridSpan w:val="3"/>
            <w:vAlign w:val="center"/>
          </w:tcPr>
          <w:p w14:paraId="3A037C56" w14:textId="77777777" w:rsidR="006776BF" w:rsidRDefault="006776BF" w:rsidP="00090E47">
            <w:pPr>
              <w:jc w:val="center"/>
            </w:pPr>
            <w:r>
              <w:t>2</w:t>
            </w:r>
          </w:p>
        </w:tc>
        <w:tc>
          <w:tcPr>
            <w:tcW w:w="3048" w:type="dxa"/>
            <w:gridSpan w:val="19"/>
            <w:tcBorders>
              <w:bottom w:val="nil"/>
            </w:tcBorders>
            <w:vAlign w:val="center"/>
          </w:tcPr>
          <w:p w14:paraId="3A037C57"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3A037C58"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3A037C59" w14:textId="77777777" w:rsidR="006776BF" w:rsidRDefault="006776BF" w:rsidP="00090E47">
            <w:pPr>
              <w:jc w:val="center"/>
            </w:pPr>
            <w:r>
              <w:t>ESCC Specification used for Qualification</w:t>
            </w:r>
          </w:p>
        </w:tc>
        <w:tc>
          <w:tcPr>
            <w:tcW w:w="354" w:type="dxa"/>
            <w:gridSpan w:val="2"/>
            <w:vAlign w:val="center"/>
          </w:tcPr>
          <w:p w14:paraId="3A037C5A" w14:textId="77777777" w:rsidR="006776BF" w:rsidRDefault="006776BF" w:rsidP="00090E47">
            <w:pPr>
              <w:jc w:val="center"/>
            </w:pPr>
            <w:r>
              <w:t>4</w:t>
            </w:r>
          </w:p>
        </w:tc>
      </w:tr>
      <w:tr w:rsidR="006776BF" w14:paraId="3A037C5F" w14:textId="77777777" w:rsidTr="00F02879">
        <w:trPr>
          <w:trHeight w:val="20"/>
        </w:trPr>
        <w:sdt>
          <w:sdtPr>
            <w:id w:val="-161171954"/>
            <w:placeholder>
              <w:docPart w:val="208567327CA7474191649D4FE08110FC"/>
            </w:placeholder>
            <w:showingPlcHdr/>
            <w:text/>
          </w:sdtPr>
          <w:sdtEndPr/>
          <w:sdtContent>
            <w:tc>
              <w:tcPr>
                <w:tcW w:w="2980" w:type="dxa"/>
                <w:gridSpan w:val="14"/>
                <w:vMerge w:val="restart"/>
                <w:tcBorders>
                  <w:top w:val="nil"/>
                </w:tcBorders>
              </w:tcPr>
              <w:p w14:paraId="3A037C5C"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5499A32CE9A04564B6F087C2135B9E8E"/>
            </w:placeholder>
            <w:showingPlcHdr/>
          </w:sdtPr>
          <w:sdtEndPr/>
          <w:sdtContent>
            <w:tc>
              <w:tcPr>
                <w:tcW w:w="3345" w:type="dxa"/>
                <w:gridSpan w:val="21"/>
                <w:vMerge w:val="restart"/>
                <w:tcBorders>
                  <w:top w:val="nil"/>
                </w:tcBorders>
              </w:tcPr>
              <w:p w14:paraId="3A037C5D"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3A037C5E" w14:textId="77777777" w:rsidR="006776BF" w:rsidRDefault="006776BF" w:rsidP="00090E47"/>
        </w:tc>
      </w:tr>
      <w:tr w:rsidR="006776BF" w14:paraId="3A037C64" w14:textId="77777777" w:rsidTr="00F02879">
        <w:trPr>
          <w:trHeight w:val="20"/>
        </w:trPr>
        <w:tc>
          <w:tcPr>
            <w:tcW w:w="2980" w:type="dxa"/>
            <w:gridSpan w:val="14"/>
            <w:vMerge/>
            <w:tcBorders>
              <w:top w:val="nil"/>
            </w:tcBorders>
          </w:tcPr>
          <w:p w14:paraId="3A037C60" w14:textId="77777777" w:rsidR="006776BF" w:rsidRDefault="006776BF" w:rsidP="00090E47"/>
        </w:tc>
        <w:tc>
          <w:tcPr>
            <w:tcW w:w="3345" w:type="dxa"/>
            <w:gridSpan w:val="21"/>
            <w:vMerge/>
            <w:tcBorders>
              <w:top w:val="nil"/>
            </w:tcBorders>
          </w:tcPr>
          <w:p w14:paraId="3A037C61" w14:textId="77777777" w:rsidR="006776BF" w:rsidRPr="00143474" w:rsidRDefault="006776BF" w:rsidP="00090E47">
            <w:pPr>
              <w:rPr>
                <w:szCs w:val="14"/>
              </w:rPr>
            </w:pPr>
          </w:p>
        </w:tc>
        <w:tc>
          <w:tcPr>
            <w:tcW w:w="981" w:type="dxa"/>
            <w:gridSpan w:val="5"/>
            <w:tcBorders>
              <w:top w:val="nil"/>
              <w:bottom w:val="nil"/>
              <w:right w:val="nil"/>
            </w:tcBorders>
          </w:tcPr>
          <w:p w14:paraId="3A037C62" w14:textId="77777777" w:rsidR="006776BF" w:rsidRDefault="006776BF" w:rsidP="00090E47">
            <w:r>
              <w:t>Generic:</w:t>
            </w:r>
          </w:p>
        </w:tc>
        <w:sdt>
          <w:sdtPr>
            <w:id w:val="-1241252694"/>
            <w:placeholder>
              <w:docPart w:val="421A143E1C0D4957B296A8AA208D0B08"/>
            </w:placeholder>
            <w:showingPlcHdr/>
            <w:text/>
          </w:sdtPr>
          <w:sdtEndPr/>
          <w:sdtContent>
            <w:tc>
              <w:tcPr>
                <w:tcW w:w="2763" w:type="dxa"/>
                <w:gridSpan w:val="15"/>
                <w:tcBorders>
                  <w:top w:val="nil"/>
                  <w:left w:val="nil"/>
                  <w:bottom w:val="nil"/>
                </w:tcBorders>
              </w:tcPr>
              <w:p w14:paraId="3A037C63" w14:textId="77777777" w:rsidR="006776BF" w:rsidRDefault="006776BF" w:rsidP="00090E47">
                <w:r w:rsidRPr="009A6F63">
                  <w:rPr>
                    <w:rStyle w:val="PlaceholderText"/>
                    <w:color w:val="FFFFFF" w:themeColor="background1"/>
                  </w:rPr>
                  <w:t>Click here to enter text.</w:t>
                </w:r>
              </w:p>
            </w:tc>
          </w:sdtContent>
        </w:sdt>
      </w:tr>
      <w:tr w:rsidR="00F02879" w14:paraId="3A037C69" w14:textId="77777777" w:rsidTr="00F02879">
        <w:trPr>
          <w:trHeight w:val="20"/>
        </w:trPr>
        <w:tc>
          <w:tcPr>
            <w:tcW w:w="2980" w:type="dxa"/>
            <w:gridSpan w:val="14"/>
            <w:vMerge/>
          </w:tcPr>
          <w:p w14:paraId="3A037C65" w14:textId="77777777" w:rsidR="00F02879" w:rsidRDefault="00F02879" w:rsidP="00090E47"/>
        </w:tc>
        <w:tc>
          <w:tcPr>
            <w:tcW w:w="3345" w:type="dxa"/>
            <w:gridSpan w:val="21"/>
            <w:vMerge/>
          </w:tcPr>
          <w:p w14:paraId="3A037C66" w14:textId="77777777" w:rsidR="00F02879" w:rsidRPr="00143474" w:rsidRDefault="00F02879" w:rsidP="00090E47">
            <w:pPr>
              <w:rPr>
                <w:szCs w:val="14"/>
              </w:rPr>
            </w:pPr>
          </w:p>
        </w:tc>
        <w:tc>
          <w:tcPr>
            <w:tcW w:w="981" w:type="dxa"/>
            <w:gridSpan w:val="5"/>
            <w:tcBorders>
              <w:top w:val="nil"/>
              <w:bottom w:val="nil"/>
              <w:right w:val="nil"/>
            </w:tcBorders>
          </w:tcPr>
          <w:p w14:paraId="3A037C67" w14:textId="77777777" w:rsidR="00F02879" w:rsidRDefault="00F02879" w:rsidP="00090E47">
            <w:r>
              <w:t>Issue</w:t>
            </w:r>
          </w:p>
        </w:tc>
        <w:sdt>
          <w:sdtPr>
            <w:id w:val="370968712"/>
            <w:placeholder>
              <w:docPart w:val="A9B1AC8BCB714ADB9096207EC351BB75"/>
            </w:placeholder>
            <w:showingPlcHdr/>
            <w:text/>
          </w:sdtPr>
          <w:sdtEndPr/>
          <w:sdtContent>
            <w:tc>
              <w:tcPr>
                <w:tcW w:w="2763" w:type="dxa"/>
                <w:gridSpan w:val="15"/>
                <w:tcBorders>
                  <w:top w:val="nil"/>
                  <w:left w:val="nil"/>
                  <w:bottom w:val="nil"/>
                </w:tcBorders>
              </w:tcPr>
              <w:p w14:paraId="3A037C68" w14:textId="77777777" w:rsidR="00F02879" w:rsidRDefault="00F02879" w:rsidP="00F02879">
                <w:r w:rsidRPr="009A6F63">
                  <w:rPr>
                    <w:rStyle w:val="PlaceholderText"/>
                    <w:color w:val="FFFFFF" w:themeColor="background1"/>
                  </w:rPr>
                  <w:t>Click here to enter text.</w:t>
                </w:r>
              </w:p>
            </w:tc>
          </w:sdtContent>
        </w:sdt>
      </w:tr>
      <w:tr w:rsidR="006776BF" w14:paraId="3A037C6E" w14:textId="77777777" w:rsidTr="00F02879">
        <w:trPr>
          <w:trHeight w:val="20"/>
        </w:trPr>
        <w:tc>
          <w:tcPr>
            <w:tcW w:w="2980" w:type="dxa"/>
            <w:gridSpan w:val="14"/>
            <w:vMerge/>
          </w:tcPr>
          <w:p w14:paraId="3A037C6A" w14:textId="77777777" w:rsidR="006776BF" w:rsidRDefault="006776BF" w:rsidP="00090E47"/>
        </w:tc>
        <w:tc>
          <w:tcPr>
            <w:tcW w:w="3345" w:type="dxa"/>
            <w:gridSpan w:val="21"/>
            <w:vMerge/>
          </w:tcPr>
          <w:p w14:paraId="3A037C6B" w14:textId="77777777" w:rsidR="006776BF" w:rsidRPr="00143474" w:rsidRDefault="006776BF" w:rsidP="00090E47">
            <w:pPr>
              <w:rPr>
                <w:szCs w:val="14"/>
              </w:rPr>
            </w:pPr>
          </w:p>
        </w:tc>
        <w:tc>
          <w:tcPr>
            <w:tcW w:w="992" w:type="dxa"/>
            <w:gridSpan w:val="6"/>
            <w:tcBorders>
              <w:top w:val="nil"/>
              <w:bottom w:val="nil"/>
              <w:right w:val="nil"/>
            </w:tcBorders>
          </w:tcPr>
          <w:p w14:paraId="3A037C6C" w14:textId="77777777" w:rsidR="006776BF" w:rsidRDefault="006776BF" w:rsidP="00090E47">
            <w:r>
              <w:t>Detail/s:</w:t>
            </w:r>
          </w:p>
        </w:tc>
        <w:sdt>
          <w:sdtPr>
            <w:id w:val="1389461231"/>
            <w:placeholder>
              <w:docPart w:val="E56BD6B9ED0B449EB8E23518729834E3"/>
            </w:placeholder>
            <w:showingPlcHdr/>
          </w:sdtPr>
          <w:sdtEndPr/>
          <w:sdtContent>
            <w:tc>
              <w:tcPr>
                <w:tcW w:w="2752" w:type="dxa"/>
                <w:gridSpan w:val="14"/>
                <w:tcBorders>
                  <w:top w:val="nil"/>
                  <w:left w:val="nil"/>
                  <w:bottom w:val="nil"/>
                </w:tcBorders>
              </w:tcPr>
              <w:p w14:paraId="3A037C6D" w14:textId="77777777" w:rsidR="006776BF" w:rsidRDefault="00AE250A" w:rsidP="00090E47">
                <w:r w:rsidRPr="00AE250A">
                  <w:rPr>
                    <w:rStyle w:val="PlaceholderText"/>
                    <w:color w:val="FFFFFF" w:themeColor="background1"/>
                  </w:rPr>
                  <w:t>Click here to enter text.</w:t>
                </w:r>
              </w:p>
            </w:tc>
          </w:sdtContent>
        </w:sdt>
      </w:tr>
      <w:tr w:rsidR="00F02879" w14:paraId="3A037C73" w14:textId="77777777" w:rsidTr="00F02879">
        <w:trPr>
          <w:trHeight w:val="20"/>
        </w:trPr>
        <w:tc>
          <w:tcPr>
            <w:tcW w:w="2980" w:type="dxa"/>
            <w:gridSpan w:val="14"/>
            <w:vMerge/>
          </w:tcPr>
          <w:p w14:paraId="3A037C6F" w14:textId="77777777" w:rsidR="00F02879" w:rsidRDefault="00F02879" w:rsidP="00090E47"/>
        </w:tc>
        <w:tc>
          <w:tcPr>
            <w:tcW w:w="3345" w:type="dxa"/>
            <w:gridSpan w:val="21"/>
            <w:vMerge/>
          </w:tcPr>
          <w:p w14:paraId="3A037C70" w14:textId="77777777" w:rsidR="00F02879" w:rsidRPr="00143474" w:rsidRDefault="00F02879" w:rsidP="00090E47">
            <w:pPr>
              <w:rPr>
                <w:szCs w:val="14"/>
              </w:rPr>
            </w:pPr>
          </w:p>
        </w:tc>
        <w:tc>
          <w:tcPr>
            <w:tcW w:w="992" w:type="dxa"/>
            <w:gridSpan w:val="6"/>
            <w:tcBorders>
              <w:top w:val="nil"/>
              <w:right w:val="nil"/>
            </w:tcBorders>
          </w:tcPr>
          <w:p w14:paraId="3A037C71" w14:textId="77777777" w:rsidR="00F02879" w:rsidRDefault="00F02879" w:rsidP="00F02879">
            <w:r>
              <w:t>Issue</w:t>
            </w:r>
          </w:p>
        </w:tc>
        <w:sdt>
          <w:sdtPr>
            <w:id w:val="-1071037814"/>
            <w:placeholder>
              <w:docPart w:val="AC7E8E8E56914A49B3FC9289BDCB18C4"/>
            </w:placeholder>
            <w:showingPlcHdr/>
            <w:text/>
          </w:sdtPr>
          <w:sdtEndPr/>
          <w:sdtContent>
            <w:tc>
              <w:tcPr>
                <w:tcW w:w="2752" w:type="dxa"/>
                <w:gridSpan w:val="14"/>
                <w:tcBorders>
                  <w:top w:val="nil"/>
                  <w:left w:val="nil"/>
                </w:tcBorders>
              </w:tcPr>
              <w:p w14:paraId="3A037C72" w14:textId="77777777" w:rsidR="00F02879" w:rsidRDefault="00F02879" w:rsidP="00F02879">
                <w:r w:rsidRPr="009A6F63">
                  <w:rPr>
                    <w:rStyle w:val="PlaceholderText"/>
                    <w:color w:val="FFFFFF" w:themeColor="background1"/>
                  </w:rPr>
                  <w:t>Click here to enter text.</w:t>
                </w:r>
              </w:p>
            </w:tc>
          </w:sdtContent>
        </w:sdt>
      </w:tr>
      <w:tr w:rsidR="006776BF" w14:paraId="3A037C78" w14:textId="77777777" w:rsidTr="00F02879">
        <w:trPr>
          <w:trHeight w:val="20"/>
        </w:trPr>
        <w:tc>
          <w:tcPr>
            <w:tcW w:w="4675" w:type="dxa"/>
            <w:gridSpan w:val="27"/>
            <w:tcBorders>
              <w:bottom w:val="nil"/>
            </w:tcBorders>
          </w:tcPr>
          <w:p w14:paraId="3A037C74" w14:textId="77777777" w:rsidR="006776BF" w:rsidRDefault="006776BF" w:rsidP="00090E47">
            <w:r>
              <w:t>Qualification Report Reference and date:</w:t>
            </w:r>
          </w:p>
        </w:tc>
        <w:tc>
          <w:tcPr>
            <w:tcW w:w="339" w:type="dxa"/>
            <w:gridSpan w:val="2"/>
            <w:tcBorders>
              <w:bottom w:val="single" w:sz="4" w:space="0" w:color="auto"/>
            </w:tcBorders>
            <w:vAlign w:val="center"/>
          </w:tcPr>
          <w:p w14:paraId="3A037C75" w14:textId="77777777" w:rsidR="006776BF" w:rsidRDefault="006776BF" w:rsidP="00C3103F">
            <w:pPr>
              <w:jc w:val="center"/>
            </w:pPr>
            <w:r>
              <w:t>5</w:t>
            </w:r>
          </w:p>
        </w:tc>
        <w:tc>
          <w:tcPr>
            <w:tcW w:w="4710" w:type="dxa"/>
            <w:gridSpan w:val="25"/>
            <w:tcBorders>
              <w:bottom w:val="nil"/>
            </w:tcBorders>
          </w:tcPr>
          <w:p w14:paraId="3A037C76" w14:textId="77777777" w:rsidR="006776BF" w:rsidRDefault="006776BF" w:rsidP="00090E47">
            <w:r w:rsidRPr="004F1805">
              <w:rPr>
                <w:b/>
              </w:rPr>
              <w:t>PID</w:t>
            </w:r>
            <w:r>
              <w:t xml:space="preserve"> used for manufacturing Qualification Lot</w:t>
            </w:r>
          </w:p>
        </w:tc>
        <w:tc>
          <w:tcPr>
            <w:tcW w:w="345" w:type="dxa"/>
            <w:vAlign w:val="center"/>
          </w:tcPr>
          <w:p w14:paraId="3A037C77" w14:textId="77777777" w:rsidR="006776BF" w:rsidRDefault="006776BF" w:rsidP="00C3103F">
            <w:pPr>
              <w:jc w:val="center"/>
            </w:pPr>
            <w:r>
              <w:t>6</w:t>
            </w:r>
          </w:p>
        </w:tc>
      </w:tr>
      <w:tr w:rsidR="006776BF" w14:paraId="3A037C7B" w14:textId="77777777" w:rsidTr="00F02879">
        <w:trPr>
          <w:trHeight w:val="20"/>
        </w:trPr>
        <w:sdt>
          <w:sdtPr>
            <w:id w:val="-450637102"/>
            <w:placeholder>
              <w:docPart w:val="CB46517A345E4CA88FC867DF51B6B5F2"/>
            </w:placeholder>
            <w:showingPlcHdr/>
            <w:text/>
          </w:sdtPr>
          <w:sdtEndPr/>
          <w:sdtContent>
            <w:tc>
              <w:tcPr>
                <w:tcW w:w="5014" w:type="dxa"/>
                <w:gridSpan w:val="29"/>
                <w:vMerge w:val="restart"/>
                <w:tcBorders>
                  <w:top w:val="nil"/>
                  <w:bottom w:val="nil"/>
                </w:tcBorders>
              </w:tcPr>
              <w:p w14:paraId="3A037C79"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3A037C7A" w14:textId="77777777" w:rsidR="006776BF" w:rsidRDefault="006776BF" w:rsidP="00090E47"/>
        </w:tc>
      </w:tr>
      <w:tr w:rsidR="006776BF" w14:paraId="3A037C7F" w14:textId="77777777" w:rsidTr="00F02879">
        <w:trPr>
          <w:trHeight w:val="20"/>
        </w:trPr>
        <w:tc>
          <w:tcPr>
            <w:tcW w:w="5014" w:type="dxa"/>
            <w:gridSpan w:val="29"/>
            <w:vMerge/>
            <w:tcBorders>
              <w:top w:val="nil"/>
              <w:bottom w:val="nil"/>
            </w:tcBorders>
          </w:tcPr>
          <w:p w14:paraId="3A037C7C" w14:textId="77777777" w:rsidR="006776BF" w:rsidRDefault="006776BF" w:rsidP="00090E47"/>
        </w:tc>
        <w:tc>
          <w:tcPr>
            <w:tcW w:w="999" w:type="dxa"/>
            <w:gridSpan w:val="3"/>
            <w:tcBorders>
              <w:top w:val="nil"/>
              <w:bottom w:val="nil"/>
              <w:right w:val="nil"/>
            </w:tcBorders>
          </w:tcPr>
          <w:p w14:paraId="3A037C7D" w14:textId="77777777" w:rsidR="006776BF" w:rsidRDefault="006776BF" w:rsidP="00090E47">
            <w:r>
              <w:t>Ref No:</w:t>
            </w:r>
          </w:p>
        </w:tc>
        <w:sdt>
          <w:sdtPr>
            <w:id w:val="989978642"/>
            <w:placeholder>
              <w:docPart w:val="AD8678AD94EC4C9EBEC3C55BB1BF4A50"/>
            </w:placeholder>
            <w:showingPlcHdr/>
            <w:text/>
          </w:sdtPr>
          <w:sdtEndPr/>
          <w:sdtContent>
            <w:tc>
              <w:tcPr>
                <w:tcW w:w="4056" w:type="dxa"/>
                <w:gridSpan w:val="23"/>
                <w:tcBorders>
                  <w:top w:val="nil"/>
                  <w:left w:val="nil"/>
                  <w:bottom w:val="nil"/>
                </w:tcBorders>
              </w:tcPr>
              <w:p w14:paraId="3A037C7E" w14:textId="77777777" w:rsidR="006776BF" w:rsidRDefault="006776BF" w:rsidP="00090E47">
                <w:r w:rsidRPr="009A6F63">
                  <w:rPr>
                    <w:rStyle w:val="PlaceholderText"/>
                    <w:color w:val="FFFFFF" w:themeColor="background1"/>
                  </w:rPr>
                  <w:t>Click here to enter text.</w:t>
                </w:r>
              </w:p>
            </w:tc>
          </w:sdtContent>
        </w:sdt>
      </w:tr>
      <w:tr w:rsidR="006776BF" w14:paraId="3A037C84" w14:textId="77777777" w:rsidTr="00F02879">
        <w:trPr>
          <w:trHeight w:val="20"/>
        </w:trPr>
        <w:tc>
          <w:tcPr>
            <w:tcW w:w="826" w:type="dxa"/>
            <w:gridSpan w:val="2"/>
            <w:vMerge w:val="restart"/>
            <w:tcBorders>
              <w:top w:val="nil"/>
              <w:right w:val="nil"/>
            </w:tcBorders>
          </w:tcPr>
          <w:p w14:paraId="3A037C80" w14:textId="77777777" w:rsidR="006776BF" w:rsidRDefault="006776BF" w:rsidP="00090E47">
            <w:r>
              <w:t xml:space="preserve">Date: </w:t>
            </w:r>
          </w:p>
        </w:tc>
        <w:sdt>
          <w:sdtPr>
            <w:id w:val="2120018260"/>
            <w:placeholder>
              <w:docPart w:val="DD13AF10C4114E65BBE726D54FE6927F"/>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3A037C81"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3A037C82" w14:textId="77777777" w:rsidR="006776BF" w:rsidRDefault="006776BF" w:rsidP="00090E47">
            <w:r>
              <w:t>Issue:</w:t>
            </w:r>
          </w:p>
        </w:tc>
        <w:sdt>
          <w:sdtPr>
            <w:id w:val="-1276869248"/>
            <w:placeholder>
              <w:docPart w:val="E6DA2E2687B34E379C89ADF8D4BF7445"/>
            </w:placeholder>
            <w:showingPlcHdr/>
            <w:text/>
          </w:sdtPr>
          <w:sdtEndPr/>
          <w:sdtContent>
            <w:tc>
              <w:tcPr>
                <w:tcW w:w="4056" w:type="dxa"/>
                <w:gridSpan w:val="23"/>
                <w:tcBorders>
                  <w:top w:val="nil"/>
                  <w:left w:val="nil"/>
                  <w:bottom w:val="nil"/>
                </w:tcBorders>
              </w:tcPr>
              <w:p w14:paraId="3A037C83" w14:textId="77777777" w:rsidR="006776BF" w:rsidRDefault="00E233C1" w:rsidP="00E233C1">
                <w:r w:rsidRPr="009A6F63">
                  <w:rPr>
                    <w:rStyle w:val="PlaceholderText"/>
                    <w:color w:val="FFFFFF" w:themeColor="background1"/>
                  </w:rPr>
                  <w:t>Click here to enter text.</w:t>
                </w:r>
              </w:p>
            </w:tc>
          </w:sdtContent>
        </w:sdt>
      </w:tr>
      <w:tr w:rsidR="006776BF" w14:paraId="3A037C89" w14:textId="77777777" w:rsidTr="00F02879">
        <w:trPr>
          <w:trHeight w:val="20"/>
        </w:trPr>
        <w:tc>
          <w:tcPr>
            <w:tcW w:w="826" w:type="dxa"/>
            <w:gridSpan w:val="2"/>
            <w:vMerge/>
            <w:tcBorders>
              <w:top w:val="single" w:sz="4" w:space="0" w:color="auto"/>
              <w:right w:val="nil"/>
            </w:tcBorders>
          </w:tcPr>
          <w:p w14:paraId="3A037C85" w14:textId="77777777" w:rsidR="006776BF" w:rsidRDefault="006776BF" w:rsidP="00090E47"/>
        </w:tc>
        <w:tc>
          <w:tcPr>
            <w:tcW w:w="4188" w:type="dxa"/>
            <w:gridSpan w:val="27"/>
            <w:vMerge/>
            <w:tcBorders>
              <w:top w:val="single" w:sz="4" w:space="0" w:color="auto"/>
              <w:left w:val="nil"/>
            </w:tcBorders>
          </w:tcPr>
          <w:p w14:paraId="3A037C86" w14:textId="77777777" w:rsidR="006776BF" w:rsidRDefault="006776BF" w:rsidP="00090E47"/>
        </w:tc>
        <w:tc>
          <w:tcPr>
            <w:tcW w:w="999" w:type="dxa"/>
            <w:gridSpan w:val="3"/>
            <w:tcBorders>
              <w:top w:val="nil"/>
              <w:right w:val="nil"/>
            </w:tcBorders>
          </w:tcPr>
          <w:p w14:paraId="3A037C87" w14:textId="77777777" w:rsidR="006776BF" w:rsidRDefault="006776BF" w:rsidP="00090E47">
            <w:r>
              <w:t>Date:</w:t>
            </w:r>
          </w:p>
        </w:tc>
        <w:sdt>
          <w:sdtPr>
            <w:id w:val="-663393467"/>
            <w:placeholder>
              <w:docPart w:val="97306D39E8324F96BAA3788C2E0629A5"/>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3A037C88" w14:textId="77777777" w:rsidR="006776BF" w:rsidRDefault="006776BF" w:rsidP="00090E47">
                <w:r w:rsidRPr="00CE5876">
                  <w:rPr>
                    <w:rStyle w:val="PlaceholderText"/>
                    <w:color w:val="FFFFFF" w:themeColor="background1"/>
                  </w:rPr>
                  <w:t>Click here to enter a date.</w:t>
                </w:r>
              </w:p>
            </w:tc>
          </w:sdtContent>
        </w:sdt>
      </w:tr>
      <w:tr w:rsidR="00F87756" w14:paraId="3A037C90" w14:textId="77777777" w:rsidTr="00F02879">
        <w:trPr>
          <w:trHeight w:val="20"/>
        </w:trPr>
        <w:tc>
          <w:tcPr>
            <w:tcW w:w="3936" w:type="dxa"/>
            <w:gridSpan w:val="20"/>
            <w:tcBorders>
              <w:bottom w:val="nil"/>
            </w:tcBorders>
          </w:tcPr>
          <w:p w14:paraId="3A037C8A" w14:textId="77777777" w:rsidR="00F87756" w:rsidRDefault="00F87756" w:rsidP="00090E47">
            <w:r w:rsidRPr="004F1805">
              <w:rPr>
                <w:b/>
              </w:rPr>
              <w:t>PID</w:t>
            </w:r>
            <w:r>
              <w:t xml:space="preserve"> changes since start of qualification</w:t>
            </w:r>
          </w:p>
        </w:tc>
        <w:tc>
          <w:tcPr>
            <w:tcW w:w="409" w:type="dxa"/>
            <w:gridSpan w:val="3"/>
            <w:vAlign w:val="center"/>
          </w:tcPr>
          <w:p w14:paraId="3A037C8B" w14:textId="77777777" w:rsidR="00F87756" w:rsidRDefault="00F87756" w:rsidP="00C3103F">
            <w:pPr>
              <w:jc w:val="center"/>
            </w:pPr>
            <w:r>
              <w:t>7</w:t>
            </w:r>
          </w:p>
        </w:tc>
        <w:tc>
          <w:tcPr>
            <w:tcW w:w="1769" w:type="dxa"/>
            <w:gridSpan w:val="11"/>
            <w:tcBorders>
              <w:bottom w:val="nil"/>
              <w:right w:val="nil"/>
            </w:tcBorders>
          </w:tcPr>
          <w:p w14:paraId="3A037C8C" w14:textId="77777777" w:rsidR="00F87756" w:rsidRDefault="00F87756" w:rsidP="00090E47">
            <w:r>
              <w:t xml:space="preserve">Current </w:t>
            </w:r>
            <w:r w:rsidRPr="004F1805">
              <w:rPr>
                <w:b/>
              </w:rPr>
              <w:t>PID</w:t>
            </w:r>
            <w:r>
              <w:t xml:space="preserve">   Verified by</w:t>
            </w:r>
          </w:p>
        </w:tc>
        <w:sdt>
          <w:sdtPr>
            <w:id w:val="-2126218798"/>
            <w:placeholder>
              <w:docPart w:val="419529CA59F4498FA63CF61D35989218"/>
            </w:placeholder>
            <w:showingPlcHdr/>
            <w:text/>
          </w:sdtPr>
          <w:sdtEndPr/>
          <w:sdtContent>
            <w:tc>
              <w:tcPr>
                <w:tcW w:w="3087" w:type="dxa"/>
                <w:gridSpan w:val="15"/>
                <w:tcBorders>
                  <w:left w:val="nil"/>
                  <w:bottom w:val="single" w:sz="4" w:space="0" w:color="auto"/>
                  <w:right w:val="nil"/>
                </w:tcBorders>
              </w:tcPr>
              <w:p w14:paraId="3A037C8D"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3A037C8E" w14:textId="77777777" w:rsidR="00F87756" w:rsidRDefault="00F87756" w:rsidP="00F87756"/>
        </w:tc>
        <w:tc>
          <w:tcPr>
            <w:tcW w:w="354" w:type="dxa"/>
            <w:gridSpan w:val="2"/>
            <w:vAlign w:val="center"/>
          </w:tcPr>
          <w:p w14:paraId="3A037C8F" w14:textId="77777777" w:rsidR="00F87756" w:rsidRDefault="00F87756" w:rsidP="00C3103F">
            <w:pPr>
              <w:jc w:val="center"/>
            </w:pPr>
            <w:r>
              <w:t>8</w:t>
            </w:r>
          </w:p>
        </w:tc>
      </w:tr>
      <w:tr w:rsidR="00F87756" w14:paraId="3A037C97" w14:textId="77777777" w:rsidTr="00F02879">
        <w:trPr>
          <w:trHeight w:val="20"/>
        </w:trPr>
        <w:tc>
          <w:tcPr>
            <w:tcW w:w="716" w:type="dxa"/>
            <w:tcBorders>
              <w:top w:val="nil"/>
              <w:bottom w:val="nil"/>
              <w:right w:val="nil"/>
            </w:tcBorders>
            <w:vAlign w:val="center"/>
          </w:tcPr>
          <w:p w14:paraId="3A037C91"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A037C92"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3A037C93" w14:textId="77777777" w:rsidR="00F87756" w:rsidRDefault="00F87756" w:rsidP="00090E47">
            <w:pPr>
              <w:jc w:val="center"/>
            </w:pPr>
          </w:p>
        </w:tc>
        <w:tc>
          <w:tcPr>
            <w:tcW w:w="1995" w:type="dxa"/>
            <w:gridSpan w:val="13"/>
            <w:tcBorders>
              <w:top w:val="nil"/>
              <w:bottom w:val="nil"/>
              <w:right w:val="nil"/>
            </w:tcBorders>
          </w:tcPr>
          <w:p w14:paraId="3A037C94" w14:textId="77777777" w:rsidR="00F87756" w:rsidRDefault="00F87756" w:rsidP="00090E47"/>
        </w:tc>
        <w:tc>
          <w:tcPr>
            <w:tcW w:w="2861" w:type="dxa"/>
            <w:gridSpan w:val="13"/>
            <w:tcBorders>
              <w:top w:val="nil"/>
              <w:left w:val="nil"/>
              <w:bottom w:val="nil"/>
              <w:right w:val="nil"/>
            </w:tcBorders>
          </w:tcPr>
          <w:p w14:paraId="3A037C95"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3A037C96" w14:textId="77777777" w:rsidR="00F87756" w:rsidRDefault="00F87756" w:rsidP="00F87756"/>
        </w:tc>
      </w:tr>
      <w:tr w:rsidR="00E233C1" w14:paraId="3A037C9E" w14:textId="77777777" w:rsidTr="00F02879">
        <w:trPr>
          <w:trHeight w:val="20"/>
        </w:trPr>
        <w:tc>
          <w:tcPr>
            <w:tcW w:w="716" w:type="dxa"/>
            <w:tcBorders>
              <w:top w:val="nil"/>
              <w:bottom w:val="nil"/>
              <w:right w:val="nil"/>
            </w:tcBorders>
            <w:vAlign w:val="center"/>
          </w:tcPr>
          <w:p w14:paraId="3A037C98"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A037C99"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3A037C9A" w14:textId="77777777" w:rsidR="00E233C1" w:rsidRDefault="00E233C1" w:rsidP="00090E47"/>
          <w:p w14:paraId="3A037C9B" w14:textId="77777777" w:rsidR="00E233C1" w:rsidRDefault="00E233C1" w:rsidP="00090E47">
            <w:r>
              <w:t>(* Details not published, provided in confidential annex 2.)</w:t>
            </w:r>
          </w:p>
        </w:tc>
        <w:tc>
          <w:tcPr>
            <w:tcW w:w="1995" w:type="dxa"/>
            <w:gridSpan w:val="13"/>
            <w:tcBorders>
              <w:top w:val="nil"/>
              <w:bottom w:val="nil"/>
              <w:right w:val="nil"/>
            </w:tcBorders>
          </w:tcPr>
          <w:p w14:paraId="3A037C9C" w14:textId="77777777" w:rsidR="00E233C1" w:rsidRDefault="00E233C1" w:rsidP="00090E47">
            <w:r>
              <w:t>Ref No:</w:t>
            </w:r>
          </w:p>
        </w:tc>
        <w:sdt>
          <w:sdtPr>
            <w:id w:val="211466269"/>
            <w:placeholder>
              <w:docPart w:val="7671C351791E4C5883E1320CB106FEDE"/>
            </w:placeholder>
            <w:showingPlcHdr/>
          </w:sdtPr>
          <w:sdtEndPr/>
          <w:sdtContent>
            <w:tc>
              <w:tcPr>
                <w:tcW w:w="3729" w:type="dxa"/>
                <w:gridSpan w:val="19"/>
                <w:tcBorders>
                  <w:top w:val="nil"/>
                  <w:left w:val="nil"/>
                  <w:bottom w:val="nil"/>
                </w:tcBorders>
              </w:tcPr>
              <w:p w14:paraId="3A037C9D" w14:textId="77777777" w:rsidR="00E233C1" w:rsidRDefault="00E233C1">
                <w:r w:rsidRPr="001648B1">
                  <w:rPr>
                    <w:rStyle w:val="PlaceholderText"/>
                    <w:color w:val="FFFFFF" w:themeColor="background1"/>
                  </w:rPr>
                  <w:t>Click here to enter text.</w:t>
                </w:r>
              </w:p>
            </w:tc>
          </w:sdtContent>
        </w:sdt>
      </w:tr>
      <w:tr w:rsidR="00E233C1" w14:paraId="3A037CA4" w14:textId="77777777" w:rsidTr="00F02879">
        <w:trPr>
          <w:trHeight w:val="209"/>
        </w:trPr>
        <w:tc>
          <w:tcPr>
            <w:tcW w:w="716" w:type="dxa"/>
            <w:tcBorders>
              <w:top w:val="nil"/>
              <w:bottom w:val="nil"/>
              <w:right w:val="nil"/>
            </w:tcBorders>
            <w:vAlign w:val="center"/>
          </w:tcPr>
          <w:p w14:paraId="3A037C9F"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A037CA0"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3A037CA1" w14:textId="77777777" w:rsidR="00E233C1" w:rsidRDefault="00E233C1" w:rsidP="00090E47">
            <w:pPr>
              <w:jc w:val="center"/>
            </w:pPr>
          </w:p>
        </w:tc>
        <w:tc>
          <w:tcPr>
            <w:tcW w:w="1995" w:type="dxa"/>
            <w:gridSpan w:val="13"/>
            <w:tcBorders>
              <w:top w:val="nil"/>
              <w:bottom w:val="nil"/>
              <w:right w:val="nil"/>
            </w:tcBorders>
          </w:tcPr>
          <w:p w14:paraId="3A037CA2" w14:textId="77777777" w:rsidR="00E233C1" w:rsidRDefault="00E233C1" w:rsidP="00090E47">
            <w:r>
              <w:t>Issue</w:t>
            </w:r>
          </w:p>
        </w:tc>
        <w:sdt>
          <w:sdtPr>
            <w:id w:val="-550227058"/>
            <w:placeholder>
              <w:docPart w:val="A99E32DA6DDC435E8910C63E28EFACBF"/>
            </w:placeholder>
            <w:showingPlcHdr/>
          </w:sdtPr>
          <w:sdtEndPr/>
          <w:sdtContent>
            <w:tc>
              <w:tcPr>
                <w:tcW w:w="3729" w:type="dxa"/>
                <w:gridSpan w:val="19"/>
                <w:tcBorders>
                  <w:top w:val="nil"/>
                  <w:left w:val="nil"/>
                  <w:bottom w:val="nil"/>
                </w:tcBorders>
              </w:tcPr>
              <w:p w14:paraId="3A037CA3" w14:textId="77777777" w:rsidR="00E233C1" w:rsidRDefault="00E233C1">
                <w:r w:rsidRPr="001648B1">
                  <w:rPr>
                    <w:rStyle w:val="PlaceholderText"/>
                    <w:color w:val="FFFFFF" w:themeColor="background1"/>
                  </w:rPr>
                  <w:t>Click here to enter text.</w:t>
                </w:r>
              </w:p>
            </w:tc>
          </w:sdtContent>
        </w:sdt>
      </w:tr>
      <w:tr w:rsidR="00E233C1" w14:paraId="3A037CA8" w14:textId="77777777" w:rsidTr="00F02879">
        <w:trPr>
          <w:trHeight w:val="161"/>
        </w:trPr>
        <w:sdt>
          <w:sdtPr>
            <w:id w:val="8727497"/>
            <w:placeholder>
              <w:docPart w:val="DD1196FC34A646108240D7B833827606"/>
            </w:placeholder>
            <w:showingPlcHdr/>
            <w:text/>
          </w:sdtPr>
          <w:sdtEndPr/>
          <w:sdtContent>
            <w:tc>
              <w:tcPr>
                <w:tcW w:w="4345" w:type="dxa"/>
                <w:gridSpan w:val="23"/>
                <w:vMerge w:val="restart"/>
                <w:tcBorders>
                  <w:top w:val="nil"/>
                </w:tcBorders>
              </w:tcPr>
              <w:p w14:paraId="3A037CA5"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3A037CA6" w14:textId="77777777" w:rsidR="00E233C1" w:rsidRDefault="00E233C1" w:rsidP="00090E47">
            <w:r>
              <w:t>Date</w:t>
            </w:r>
          </w:p>
        </w:tc>
        <w:sdt>
          <w:sdtPr>
            <w:id w:val="-1065880902"/>
            <w:placeholder>
              <w:docPart w:val="71CCEEFAFA6846F1932F67BD04685AA3"/>
            </w:placeholder>
            <w:showingPlcHdr/>
          </w:sdtPr>
          <w:sdtEndPr/>
          <w:sdtContent>
            <w:tc>
              <w:tcPr>
                <w:tcW w:w="3729" w:type="dxa"/>
                <w:gridSpan w:val="19"/>
                <w:tcBorders>
                  <w:top w:val="nil"/>
                  <w:left w:val="nil"/>
                  <w:bottom w:val="nil"/>
                </w:tcBorders>
              </w:tcPr>
              <w:p w14:paraId="3A037CA7"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3A037CAB" w14:textId="77777777" w:rsidTr="00F02879">
        <w:trPr>
          <w:trHeight w:val="138"/>
        </w:trPr>
        <w:tc>
          <w:tcPr>
            <w:tcW w:w="4345" w:type="dxa"/>
            <w:gridSpan w:val="23"/>
            <w:vMerge/>
          </w:tcPr>
          <w:p w14:paraId="3A037CA9" w14:textId="77777777" w:rsidR="006776BF" w:rsidRDefault="006776BF" w:rsidP="00090E47"/>
        </w:tc>
        <w:tc>
          <w:tcPr>
            <w:tcW w:w="5724" w:type="dxa"/>
            <w:gridSpan w:val="32"/>
            <w:tcBorders>
              <w:top w:val="nil"/>
            </w:tcBorders>
          </w:tcPr>
          <w:p w14:paraId="3A037CAA" w14:textId="77777777" w:rsidR="006776BF" w:rsidRDefault="006776BF" w:rsidP="00090E47"/>
        </w:tc>
      </w:tr>
      <w:tr w:rsidR="006776BF" w14:paraId="3A037CAF" w14:textId="77777777" w:rsidTr="00F02879">
        <w:trPr>
          <w:trHeight w:val="259"/>
        </w:trPr>
        <w:tc>
          <w:tcPr>
            <w:tcW w:w="3307" w:type="dxa"/>
            <w:gridSpan w:val="16"/>
            <w:tcBorders>
              <w:bottom w:val="nil"/>
              <w:right w:val="nil"/>
            </w:tcBorders>
          </w:tcPr>
          <w:p w14:paraId="3A037CAC" w14:textId="77777777" w:rsidR="006776BF" w:rsidRDefault="006776BF" w:rsidP="00090E47">
            <w:r>
              <w:t xml:space="preserve">Current Manufacturing facilities surveyed by: </w:t>
            </w:r>
          </w:p>
        </w:tc>
        <w:tc>
          <w:tcPr>
            <w:tcW w:w="6398" w:type="dxa"/>
            <w:gridSpan w:val="36"/>
            <w:tcBorders>
              <w:left w:val="nil"/>
              <w:bottom w:val="nil"/>
            </w:tcBorders>
          </w:tcPr>
          <w:p w14:paraId="3A037CAD" w14:textId="77777777" w:rsidR="006776BF" w:rsidRDefault="006776BF" w:rsidP="00090E47"/>
        </w:tc>
        <w:tc>
          <w:tcPr>
            <w:tcW w:w="364" w:type="dxa"/>
            <w:gridSpan w:val="3"/>
            <w:tcBorders>
              <w:bottom w:val="single" w:sz="4" w:space="0" w:color="auto"/>
            </w:tcBorders>
            <w:vAlign w:val="center"/>
          </w:tcPr>
          <w:p w14:paraId="3A037CAE" w14:textId="77777777" w:rsidR="006776BF" w:rsidRDefault="006776BF" w:rsidP="00C3103F">
            <w:pPr>
              <w:jc w:val="center"/>
            </w:pPr>
            <w:r>
              <w:t>9</w:t>
            </w:r>
          </w:p>
        </w:tc>
      </w:tr>
      <w:tr w:rsidR="000D6D3E" w14:paraId="3A037CB4" w14:textId="77777777" w:rsidTr="00F02879">
        <w:trPr>
          <w:trHeight w:val="221"/>
        </w:trPr>
        <w:sdt>
          <w:sdtPr>
            <w:id w:val="-1649734237"/>
            <w:placeholder>
              <w:docPart w:val="EAA62BA2EE7F4A87AC6AD6D0F65E6808"/>
            </w:placeholder>
            <w:showingPlcHdr/>
            <w:text/>
          </w:sdtPr>
          <w:sdtEndPr/>
          <w:sdtContent>
            <w:tc>
              <w:tcPr>
                <w:tcW w:w="3307" w:type="dxa"/>
                <w:gridSpan w:val="16"/>
                <w:tcBorders>
                  <w:top w:val="nil"/>
                  <w:bottom w:val="single" w:sz="4" w:space="0" w:color="auto"/>
                  <w:right w:val="nil"/>
                </w:tcBorders>
              </w:tcPr>
              <w:p w14:paraId="3A037CB0"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3A037CB1" w14:textId="77777777" w:rsidR="000D6D3E" w:rsidRDefault="000D6D3E" w:rsidP="000D6D3E"/>
        </w:tc>
        <w:sdt>
          <w:sdtPr>
            <w:id w:val="2004628791"/>
            <w:placeholder>
              <w:docPart w:val="7F3B433CEA054BE5B90F1E67A9F651AB"/>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3A037CB2"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3A037CB3" w14:textId="77777777" w:rsidR="000D6D3E" w:rsidRDefault="000D6D3E" w:rsidP="000D6D3E"/>
        </w:tc>
      </w:tr>
      <w:tr w:rsidR="006776BF" w14:paraId="3A037CB7" w14:textId="77777777" w:rsidTr="00F02879">
        <w:trPr>
          <w:trHeight w:val="275"/>
        </w:trPr>
        <w:tc>
          <w:tcPr>
            <w:tcW w:w="4372" w:type="dxa"/>
            <w:gridSpan w:val="24"/>
            <w:tcBorders>
              <w:top w:val="nil"/>
              <w:bottom w:val="nil"/>
              <w:right w:val="nil"/>
            </w:tcBorders>
          </w:tcPr>
          <w:p w14:paraId="3A037CB5" w14:textId="77777777" w:rsidR="006776BF" w:rsidRDefault="006776BF" w:rsidP="00090E47">
            <w:r>
              <w:t>(Name of Executive Responsible)</w:t>
            </w:r>
          </w:p>
        </w:tc>
        <w:tc>
          <w:tcPr>
            <w:tcW w:w="5697" w:type="dxa"/>
            <w:gridSpan w:val="31"/>
            <w:tcBorders>
              <w:top w:val="nil"/>
              <w:left w:val="nil"/>
              <w:bottom w:val="nil"/>
            </w:tcBorders>
          </w:tcPr>
          <w:p w14:paraId="3A037CB6" w14:textId="77777777" w:rsidR="006776BF" w:rsidRDefault="006776BF" w:rsidP="00090E47">
            <w:r>
              <w:t>(Date)</w:t>
            </w:r>
          </w:p>
        </w:tc>
      </w:tr>
      <w:tr w:rsidR="00F02879" w14:paraId="3A037CBA" w14:textId="77777777" w:rsidTr="00F02879">
        <w:trPr>
          <w:trHeight w:val="294"/>
        </w:trPr>
        <w:tc>
          <w:tcPr>
            <w:tcW w:w="3522" w:type="dxa"/>
            <w:gridSpan w:val="18"/>
            <w:tcBorders>
              <w:top w:val="nil"/>
              <w:bottom w:val="single" w:sz="4" w:space="0" w:color="auto"/>
              <w:right w:val="nil"/>
            </w:tcBorders>
          </w:tcPr>
          <w:p w14:paraId="3A037CB8" w14:textId="77777777" w:rsidR="00F02879" w:rsidRDefault="00F02879" w:rsidP="00090E47"/>
        </w:tc>
        <w:tc>
          <w:tcPr>
            <w:tcW w:w="6547" w:type="dxa"/>
            <w:gridSpan w:val="37"/>
            <w:tcBorders>
              <w:top w:val="nil"/>
              <w:left w:val="nil"/>
              <w:bottom w:val="nil"/>
            </w:tcBorders>
          </w:tcPr>
          <w:p w14:paraId="3A037CB9" w14:textId="77777777" w:rsidR="00F02879" w:rsidRDefault="00F02879" w:rsidP="00090E47"/>
        </w:tc>
      </w:tr>
      <w:tr w:rsidR="00F02879" w14:paraId="3A037CBC" w14:textId="77777777" w:rsidTr="00F02879">
        <w:trPr>
          <w:trHeight w:val="275"/>
        </w:trPr>
        <w:tc>
          <w:tcPr>
            <w:tcW w:w="10069" w:type="dxa"/>
            <w:gridSpan w:val="55"/>
            <w:tcBorders>
              <w:top w:val="nil"/>
              <w:bottom w:val="nil"/>
            </w:tcBorders>
          </w:tcPr>
          <w:p w14:paraId="3A037CBB" w14:textId="77777777" w:rsidR="00F02879" w:rsidRDefault="00F02879" w:rsidP="00F02879">
            <w:pPr>
              <w:ind w:left="709"/>
            </w:pPr>
            <w:r>
              <w:t>Report Reference</w:t>
            </w:r>
          </w:p>
        </w:tc>
      </w:tr>
      <w:tr w:rsidR="006776BF" w14:paraId="3A037CC5" w14:textId="77777777" w:rsidTr="00F02879">
        <w:trPr>
          <w:trHeight w:val="263"/>
        </w:trPr>
        <w:tc>
          <w:tcPr>
            <w:tcW w:w="1721" w:type="dxa"/>
            <w:gridSpan w:val="7"/>
            <w:tcBorders>
              <w:top w:val="nil"/>
              <w:right w:val="nil"/>
            </w:tcBorders>
          </w:tcPr>
          <w:p w14:paraId="3A037CBD" w14:textId="77777777" w:rsidR="006776BF" w:rsidRDefault="006776BF" w:rsidP="00090E47">
            <w:r>
              <w:t>Satisfactory:</w:t>
            </w:r>
          </w:p>
        </w:tc>
        <w:tc>
          <w:tcPr>
            <w:tcW w:w="500" w:type="dxa"/>
            <w:gridSpan w:val="2"/>
            <w:tcBorders>
              <w:top w:val="nil"/>
              <w:left w:val="nil"/>
              <w:right w:val="nil"/>
            </w:tcBorders>
          </w:tcPr>
          <w:p w14:paraId="3A037CBE"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3A037CBF"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3A037CC0" w14:textId="77777777" w:rsidR="006776BF" w:rsidRDefault="006776BF" w:rsidP="00090E47"/>
        </w:tc>
        <w:tc>
          <w:tcPr>
            <w:tcW w:w="492" w:type="dxa"/>
            <w:gridSpan w:val="4"/>
            <w:tcBorders>
              <w:top w:val="nil"/>
              <w:left w:val="nil"/>
              <w:right w:val="nil"/>
            </w:tcBorders>
          </w:tcPr>
          <w:p w14:paraId="3A037CC1"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3A037CC2"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3A037CC3" w14:textId="77777777" w:rsidR="006776BF" w:rsidRDefault="006776BF" w:rsidP="00090E47">
            <w:r>
              <w:t>Explain</w:t>
            </w:r>
          </w:p>
        </w:tc>
        <w:sdt>
          <w:sdtPr>
            <w:id w:val="203912506"/>
            <w:placeholder>
              <w:docPart w:val="270675E577CB4ECE9079A4A6828B7ACB"/>
            </w:placeholder>
            <w:showingPlcHdr/>
            <w:text/>
          </w:sdtPr>
          <w:sdtEndPr/>
          <w:sdtContent>
            <w:tc>
              <w:tcPr>
                <w:tcW w:w="5191" w:type="dxa"/>
                <w:gridSpan w:val="27"/>
                <w:tcBorders>
                  <w:top w:val="nil"/>
                  <w:left w:val="nil"/>
                </w:tcBorders>
              </w:tcPr>
              <w:p w14:paraId="3A037CC4" w14:textId="77777777" w:rsidR="006776BF" w:rsidRDefault="006776BF" w:rsidP="00090E47">
                <w:r w:rsidRPr="009A6F63">
                  <w:rPr>
                    <w:rStyle w:val="PlaceholderText"/>
                    <w:color w:val="FFFFFF" w:themeColor="background1"/>
                  </w:rPr>
                  <w:t>Click here to enter text.</w:t>
                </w:r>
              </w:p>
            </w:tc>
          </w:sdtContent>
        </w:sdt>
      </w:tr>
      <w:tr w:rsidR="006776BF" w14:paraId="3A037CC9" w14:textId="77777777" w:rsidTr="00F02879">
        <w:trPr>
          <w:trHeight w:val="224"/>
        </w:trPr>
        <w:tc>
          <w:tcPr>
            <w:tcW w:w="5247" w:type="dxa"/>
            <w:gridSpan w:val="30"/>
            <w:tcBorders>
              <w:bottom w:val="nil"/>
              <w:right w:val="single" w:sz="4" w:space="0" w:color="auto"/>
            </w:tcBorders>
          </w:tcPr>
          <w:p w14:paraId="3A037CC6" w14:textId="77777777" w:rsidR="006776BF" w:rsidRDefault="006776BF" w:rsidP="00090E47">
            <w:r>
              <w:t>Quality and Reliability Data</w:t>
            </w:r>
          </w:p>
        </w:tc>
        <w:tc>
          <w:tcPr>
            <w:tcW w:w="4363" w:type="dxa"/>
            <w:gridSpan w:val="21"/>
            <w:tcBorders>
              <w:left w:val="single" w:sz="4" w:space="0" w:color="auto"/>
              <w:bottom w:val="nil"/>
            </w:tcBorders>
          </w:tcPr>
          <w:p w14:paraId="3A037CC7" w14:textId="77777777" w:rsidR="006776BF" w:rsidRDefault="006776BF" w:rsidP="00090E47"/>
        </w:tc>
        <w:tc>
          <w:tcPr>
            <w:tcW w:w="459" w:type="dxa"/>
            <w:gridSpan w:val="4"/>
            <w:tcBorders>
              <w:bottom w:val="single" w:sz="4" w:space="0" w:color="auto"/>
            </w:tcBorders>
            <w:vAlign w:val="center"/>
          </w:tcPr>
          <w:p w14:paraId="3A037CC8" w14:textId="77777777" w:rsidR="006776BF" w:rsidRDefault="006776BF" w:rsidP="00C3103F">
            <w:pPr>
              <w:jc w:val="center"/>
            </w:pPr>
            <w:r>
              <w:t>10</w:t>
            </w:r>
          </w:p>
        </w:tc>
      </w:tr>
      <w:tr w:rsidR="006776BF" w14:paraId="3A037CD6" w14:textId="77777777" w:rsidTr="00F02879">
        <w:trPr>
          <w:trHeight w:val="388"/>
        </w:trPr>
        <w:tc>
          <w:tcPr>
            <w:tcW w:w="2170" w:type="dxa"/>
            <w:gridSpan w:val="8"/>
            <w:tcBorders>
              <w:top w:val="nil"/>
              <w:bottom w:val="nil"/>
              <w:right w:val="nil"/>
            </w:tcBorders>
          </w:tcPr>
          <w:p w14:paraId="3A037CCA" w14:textId="77777777" w:rsidR="006776BF" w:rsidRDefault="006776BF" w:rsidP="00090E47">
            <w:r>
              <w:t>Evaluation testing performed</w:t>
            </w:r>
          </w:p>
        </w:tc>
        <w:tc>
          <w:tcPr>
            <w:tcW w:w="464" w:type="dxa"/>
            <w:gridSpan w:val="2"/>
            <w:tcBorders>
              <w:top w:val="nil"/>
              <w:left w:val="nil"/>
              <w:bottom w:val="nil"/>
              <w:right w:val="nil"/>
            </w:tcBorders>
          </w:tcPr>
          <w:p w14:paraId="3A037CCB"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3A037CCC"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3A037CCD"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3A037CCE"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3A037CCF" w14:textId="77777777" w:rsidR="006776BF" w:rsidRDefault="006776BF" w:rsidP="00090E47"/>
        </w:tc>
        <w:tc>
          <w:tcPr>
            <w:tcW w:w="2435" w:type="dxa"/>
            <w:gridSpan w:val="13"/>
            <w:tcBorders>
              <w:top w:val="nil"/>
              <w:left w:val="single" w:sz="4" w:space="0" w:color="auto"/>
              <w:bottom w:val="nil"/>
              <w:right w:val="nil"/>
            </w:tcBorders>
          </w:tcPr>
          <w:p w14:paraId="3A037CD0" w14:textId="77777777" w:rsidR="006776BF" w:rsidRDefault="006776BF" w:rsidP="00090E47">
            <w:r>
              <w:t>Failure analysis, DPA, NCCS available</w:t>
            </w:r>
          </w:p>
        </w:tc>
        <w:tc>
          <w:tcPr>
            <w:tcW w:w="515" w:type="dxa"/>
            <w:tcBorders>
              <w:top w:val="nil"/>
              <w:left w:val="nil"/>
              <w:bottom w:val="nil"/>
              <w:right w:val="nil"/>
            </w:tcBorders>
          </w:tcPr>
          <w:p w14:paraId="3A037CD1"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3A037CD2"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3A037CD3"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3A037CD4"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3A037CD5" w14:textId="77777777" w:rsidR="006776BF" w:rsidRDefault="006776BF" w:rsidP="00090E47"/>
        </w:tc>
      </w:tr>
      <w:tr w:rsidR="006776BF" w14:paraId="3A037CDC" w14:textId="77777777" w:rsidTr="00F02879">
        <w:trPr>
          <w:trHeight w:val="457"/>
        </w:trPr>
        <w:tc>
          <w:tcPr>
            <w:tcW w:w="1277" w:type="dxa"/>
            <w:gridSpan w:val="4"/>
            <w:tcBorders>
              <w:top w:val="nil"/>
              <w:bottom w:val="nil"/>
              <w:right w:val="nil"/>
            </w:tcBorders>
          </w:tcPr>
          <w:p w14:paraId="3A037CD7" w14:textId="77777777" w:rsidR="006776BF" w:rsidRDefault="006776BF" w:rsidP="00090E47">
            <w:r>
              <w:t>Report Ref. No.:</w:t>
            </w:r>
          </w:p>
        </w:tc>
        <w:sdt>
          <w:sdtPr>
            <w:id w:val="42183406"/>
            <w:placeholder>
              <w:docPart w:val="3FB129F2A474443299851E68A6A1963E"/>
            </w:placeholder>
            <w:showingPlcHdr/>
            <w:text/>
          </w:sdtPr>
          <w:sdtEndPr/>
          <w:sdtContent>
            <w:tc>
              <w:tcPr>
                <w:tcW w:w="2103" w:type="dxa"/>
                <w:gridSpan w:val="13"/>
                <w:tcBorders>
                  <w:top w:val="nil"/>
                  <w:left w:val="nil"/>
                  <w:bottom w:val="nil"/>
                  <w:right w:val="nil"/>
                </w:tcBorders>
              </w:tcPr>
              <w:p w14:paraId="3A037CD8"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3A037CD9" w14:textId="77777777" w:rsidR="006776BF" w:rsidRDefault="006776BF" w:rsidP="00090E47">
            <w:r>
              <w:t>Date:</w:t>
            </w:r>
          </w:p>
        </w:tc>
        <w:sdt>
          <w:sdtPr>
            <w:id w:val="-403381671"/>
            <w:placeholder>
              <w:docPart w:val="774A529B24904F0C964DE9BA215F30AE"/>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3A037CDA"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3A037CDB" w14:textId="77777777" w:rsidR="006776BF" w:rsidRDefault="006776BF" w:rsidP="00090E47">
            <w:r>
              <w:t>(supply data)</w:t>
            </w:r>
          </w:p>
        </w:tc>
      </w:tr>
      <w:tr w:rsidR="008330BA" w14:paraId="3A037CE0" w14:textId="77777777" w:rsidTr="00F02879">
        <w:trPr>
          <w:trHeight w:val="305"/>
        </w:trPr>
        <w:tc>
          <w:tcPr>
            <w:tcW w:w="1481" w:type="dxa"/>
            <w:gridSpan w:val="6"/>
            <w:tcBorders>
              <w:top w:val="nil"/>
              <w:bottom w:val="nil"/>
              <w:right w:val="nil"/>
            </w:tcBorders>
          </w:tcPr>
          <w:p w14:paraId="3A037CDD" w14:textId="77777777" w:rsidR="008330BA" w:rsidRDefault="008330BA" w:rsidP="00090E47">
            <w:r>
              <w:t>Equivalent Data:</w:t>
            </w:r>
          </w:p>
        </w:tc>
        <w:sdt>
          <w:sdtPr>
            <w:id w:val="-666714535"/>
            <w:placeholder>
              <w:docPart w:val="D889757C462A4756A3D7EE43D110F951"/>
            </w:placeholder>
            <w:showingPlcHdr/>
            <w:text/>
          </w:sdtPr>
          <w:sdtEndPr/>
          <w:sdtContent>
            <w:tc>
              <w:tcPr>
                <w:tcW w:w="3766" w:type="dxa"/>
                <w:gridSpan w:val="24"/>
                <w:tcBorders>
                  <w:top w:val="nil"/>
                  <w:left w:val="nil"/>
                  <w:bottom w:val="nil"/>
                </w:tcBorders>
              </w:tcPr>
              <w:p w14:paraId="3A037CDE"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A7FC94F65110404E95CAF54A8FFFB355"/>
            </w:placeholder>
            <w:showingPlcHdr/>
          </w:sdtPr>
          <w:sdtEndPr/>
          <w:sdtContent>
            <w:tc>
              <w:tcPr>
                <w:tcW w:w="4822" w:type="dxa"/>
                <w:gridSpan w:val="25"/>
                <w:vMerge w:val="restart"/>
                <w:tcBorders>
                  <w:top w:val="nil"/>
                  <w:bottom w:val="nil"/>
                </w:tcBorders>
              </w:tcPr>
              <w:p w14:paraId="3A037CDF" w14:textId="77777777" w:rsidR="008330BA" w:rsidRDefault="008330BA" w:rsidP="00090E47">
                <w:r w:rsidRPr="00AE250A">
                  <w:rPr>
                    <w:rStyle w:val="PlaceholderText"/>
                    <w:color w:val="FFFFFF" w:themeColor="background1"/>
                  </w:rPr>
                  <w:t>Click here to enter text.</w:t>
                </w:r>
              </w:p>
            </w:tc>
          </w:sdtContent>
        </w:sdt>
      </w:tr>
      <w:tr w:rsidR="00F87756" w14:paraId="3A037CE4" w14:textId="77777777" w:rsidTr="00F02879">
        <w:trPr>
          <w:trHeight w:val="161"/>
        </w:trPr>
        <w:tc>
          <w:tcPr>
            <w:tcW w:w="997" w:type="dxa"/>
            <w:gridSpan w:val="3"/>
            <w:vMerge w:val="restart"/>
            <w:tcBorders>
              <w:top w:val="nil"/>
              <w:right w:val="nil"/>
            </w:tcBorders>
          </w:tcPr>
          <w:p w14:paraId="3A037CE1" w14:textId="77777777" w:rsidR="00F87756" w:rsidRDefault="00F87756" w:rsidP="00090E47">
            <w:r>
              <w:t>Certification:</w:t>
            </w:r>
          </w:p>
        </w:tc>
        <w:sdt>
          <w:sdtPr>
            <w:rPr>
              <w:color w:val="FFFFFF" w:themeColor="background1"/>
            </w:rPr>
            <w:id w:val="1677617663"/>
            <w:placeholder>
              <w:docPart w:val="1FFEF37EF5714B919091F4C8CDF7FEFE"/>
            </w:placeholder>
            <w:showingPlcHdr/>
          </w:sdtPr>
          <w:sdtEndPr/>
          <w:sdtContent>
            <w:tc>
              <w:tcPr>
                <w:tcW w:w="4250" w:type="dxa"/>
                <w:gridSpan w:val="27"/>
                <w:vMerge w:val="restart"/>
                <w:tcBorders>
                  <w:top w:val="nil"/>
                  <w:left w:val="nil"/>
                </w:tcBorders>
              </w:tcPr>
              <w:p w14:paraId="3A037CE2"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3A037CE3" w14:textId="77777777" w:rsidR="00F87756" w:rsidRDefault="00F87756" w:rsidP="00090E47"/>
        </w:tc>
      </w:tr>
      <w:tr w:rsidR="00F87756" w14:paraId="3A037CE8" w14:textId="77777777" w:rsidTr="00F02879">
        <w:trPr>
          <w:trHeight w:val="253"/>
        </w:trPr>
        <w:tc>
          <w:tcPr>
            <w:tcW w:w="997" w:type="dxa"/>
            <w:gridSpan w:val="3"/>
            <w:vMerge/>
            <w:tcBorders>
              <w:right w:val="nil"/>
            </w:tcBorders>
          </w:tcPr>
          <w:p w14:paraId="3A037CE5" w14:textId="77777777" w:rsidR="00F87756" w:rsidRDefault="00F87756" w:rsidP="00090E47"/>
        </w:tc>
        <w:tc>
          <w:tcPr>
            <w:tcW w:w="4250" w:type="dxa"/>
            <w:gridSpan w:val="27"/>
            <w:vMerge/>
            <w:tcBorders>
              <w:left w:val="nil"/>
            </w:tcBorders>
          </w:tcPr>
          <w:p w14:paraId="3A037CE6" w14:textId="77777777" w:rsidR="00F87756" w:rsidRDefault="00F87756" w:rsidP="00090E47">
            <w:pPr>
              <w:rPr>
                <w:color w:val="FFFFFF" w:themeColor="background1"/>
              </w:rPr>
            </w:pPr>
          </w:p>
        </w:tc>
        <w:tc>
          <w:tcPr>
            <w:tcW w:w="4822" w:type="dxa"/>
            <w:gridSpan w:val="25"/>
            <w:tcBorders>
              <w:top w:val="nil"/>
              <w:bottom w:val="nil"/>
            </w:tcBorders>
          </w:tcPr>
          <w:p w14:paraId="3A037CE7" w14:textId="77777777" w:rsidR="00F87756" w:rsidRDefault="00F87756" w:rsidP="00090E47">
            <w:r>
              <w:t>Ref Nos. and purpose:</w:t>
            </w:r>
          </w:p>
        </w:tc>
      </w:tr>
      <w:tr w:rsidR="00F87756" w14:paraId="3A037CEC" w14:textId="77777777" w:rsidTr="00F02879">
        <w:trPr>
          <w:trHeight w:val="161"/>
        </w:trPr>
        <w:tc>
          <w:tcPr>
            <w:tcW w:w="997" w:type="dxa"/>
            <w:gridSpan w:val="3"/>
            <w:vMerge/>
            <w:tcBorders>
              <w:bottom w:val="nil"/>
              <w:right w:val="nil"/>
            </w:tcBorders>
          </w:tcPr>
          <w:p w14:paraId="3A037CE9" w14:textId="77777777" w:rsidR="00F87756" w:rsidRDefault="00F87756" w:rsidP="00090E47"/>
        </w:tc>
        <w:tc>
          <w:tcPr>
            <w:tcW w:w="4250" w:type="dxa"/>
            <w:gridSpan w:val="27"/>
            <w:vMerge/>
            <w:tcBorders>
              <w:left w:val="nil"/>
              <w:bottom w:val="nil"/>
            </w:tcBorders>
          </w:tcPr>
          <w:p w14:paraId="3A037CEA" w14:textId="77777777" w:rsidR="00F87756" w:rsidRDefault="00F87756" w:rsidP="00090E47">
            <w:pPr>
              <w:rPr>
                <w:color w:val="FFFFFF" w:themeColor="background1"/>
              </w:rPr>
            </w:pPr>
          </w:p>
        </w:tc>
        <w:sdt>
          <w:sdtPr>
            <w:id w:val="-706325570"/>
            <w:placeholder>
              <w:docPart w:val="66E76A4A34664F038920B3723678A6C6"/>
            </w:placeholder>
            <w:showingPlcHdr/>
            <w:text/>
          </w:sdtPr>
          <w:sdtEndPr/>
          <w:sdtContent>
            <w:tc>
              <w:tcPr>
                <w:tcW w:w="4822" w:type="dxa"/>
                <w:gridSpan w:val="25"/>
                <w:vMerge w:val="restart"/>
                <w:tcBorders>
                  <w:top w:val="nil"/>
                </w:tcBorders>
              </w:tcPr>
              <w:p w14:paraId="3A037CEB" w14:textId="77777777" w:rsidR="00F87756" w:rsidRDefault="00F87756" w:rsidP="00090E47">
                <w:r w:rsidRPr="00F87756">
                  <w:rPr>
                    <w:rStyle w:val="PlaceholderText"/>
                    <w:color w:val="FFFFFF" w:themeColor="background1"/>
                  </w:rPr>
                  <w:t>Click here to enter text.</w:t>
                </w:r>
              </w:p>
            </w:tc>
          </w:sdtContent>
        </w:sdt>
      </w:tr>
      <w:tr w:rsidR="008330BA" w14:paraId="3A037CEF" w14:textId="77777777" w:rsidTr="00F02879">
        <w:trPr>
          <w:trHeight w:val="375"/>
        </w:trPr>
        <w:tc>
          <w:tcPr>
            <w:tcW w:w="5247" w:type="dxa"/>
            <w:gridSpan w:val="30"/>
            <w:tcBorders>
              <w:top w:val="nil"/>
            </w:tcBorders>
          </w:tcPr>
          <w:p w14:paraId="3A037CED" w14:textId="77777777" w:rsidR="008330BA" w:rsidRDefault="008330BA" w:rsidP="00090E47"/>
        </w:tc>
        <w:tc>
          <w:tcPr>
            <w:tcW w:w="4822" w:type="dxa"/>
            <w:gridSpan w:val="25"/>
            <w:vMerge/>
            <w:tcBorders>
              <w:top w:val="nil"/>
            </w:tcBorders>
          </w:tcPr>
          <w:p w14:paraId="3A037CEE" w14:textId="77777777" w:rsidR="008330BA" w:rsidRDefault="008330BA" w:rsidP="00090E47"/>
        </w:tc>
      </w:tr>
    </w:tbl>
    <w:p w14:paraId="3A037CF0"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3A037CF4" w14:textId="77777777" w:rsidTr="00F02879">
        <w:trPr>
          <w:trHeight w:val="215"/>
        </w:trPr>
        <w:tc>
          <w:tcPr>
            <w:tcW w:w="2777" w:type="dxa"/>
            <w:gridSpan w:val="3"/>
            <w:vMerge w:val="restart"/>
            <w:vAlign w:val="center"/>
          </w:tcPr>
          <w:p w14:paraId="3A037CF1" w14:textId="77777777" w:rsidR="00341D42" w:rsidRDefault="00341D42" w:rsidP="00F87756">
            <w:pPr>
              <w:jc w:val="center"/>
            </w:pPr>
            <w:r>
              <w:rPr>
                <w:noProof/>
                <w:lang w:val="en-GB" w:eastAsia="en-GB"/>
              </w:rPr>
              <w:lastRenderedPageBreak/>
              <w:drawing>
                <wp:inline distT="0" distB="0" distL="0" distR="0" wp14:anchorId="3A037F0D" wp14:editId="3A037F0E">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3A037CF2"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3A037CF3" w14:textId="77777777" w:rsidR="00341D42" w:rsidRDefault="00341D42" w:rsidP="00341D42">
            <w:pPr>
              <w:jc w:val="center"/>
            </w:pPr>
            <w:r w:rsidRPr="008F1E74">
              <w:rPr>
                <w:lang w:val="en-GB"/>
              </w:rPr>
              <w:t xml:space="preserve">Page </w:t>
            </w:r>
            <w:r>
              <w:rPr>
                <w:lang w:val="en-GB"/>
              </w:rPr>
              <w:t>2</w:t>
            </w:r>
          </w:p>
        </w:tc>
      </w:tr>
      <w:tr w:rsidR="00341D42" w:rsidRPr="00146C2B" w14:paraId="3A037CF9" w14:textId="77777777" w:rsidTr="00F02879">
        <w:trPr>
          <w:trHeight w:val="360"/>
        </w:trPr>
        <w:tc>
          <w:tcPr>
            <w:tcW w:w="2777" w:type="dxa"/>
            <w:gridSpan w:val="3"/>
            <w:vMerge/>
          </w:tcPr>
          <w:p w14:paraId="3A037CF5" w14:textId="77777777" w:rsidR="00341D42" w:rsidRDefault="00341D42" w:rsidP="00F87756"/>
        </w:tc>
        <w:tc>
          <w:tcPr>
            <w:tcW w:w="1334" w:type="dxa"/>
            <w:tcBorders>
              <w:top w:val="nil"/>
              <w:bottom w:val="nil"/>
              <w:right w:val="nil"/>
            </w:tcBorders>
          </w:tcPr>
          <w:p w14:paraId="3A037CF6" w14:textId="77777777" w:rsidR="00341D42" w:rsidRPr="00143474" w:rsidRDefault="00341D42" w:rsidP="00F87756">
            <w:pPr>
              <w:rPr>
                <w:szCs w:val="14"/>
              </w:rPr>
            </w:pPr>
            <w:r>
              <w:rPr>
                <w:szCs w:val="14"/>
              </w:rPr>
              <w:t>Component Title:</w:t>
            </w:r>
          </w:p>
        </w:tc>
        <w:sdt>
          <w:sdtPr>
            <w:alias w:val="Component"/>
            <w:tag w:val="Component"/>
            <w:id w:val="726034395"/>
            <w:placeholder>
              <w:docPart w:val="49B62B6119754B55B3D132D46C809D17"/>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3A037CF7"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3A037CF8" w14:textId="77777777" w:rsidR="00341D42" w:rsidRPr="00146C2B" w:rsidRDefault="00341D42" w:rsidP="00F87756">
            <w:pPr>
              <w:jc w:val="center"/>
              <w:rPr>
                <w:szCs w:val="14"/>
              </w:rPr>
            </w:pPr>
            <w:r>
              <w:rPr>
                <w:szCs w:val="14"/>
              </w:rPr>
              <w:t>Appl. No.</w:t>
            </w:r>
          </w:p>
        </w:tc>
      </w:tr>
      <w:tr w:rsidR="00341D42" w14:paraId="3A037D00" w14:textId="77777777" w:rsidTr="00F02879">
        <w:trPr>
          <w:trHeight w:val="225"/>
        </w:trPr>
        <w:tc>
          <w:tcPr>
            <w:tcW w:w="2777" w:type="dxa"/>
            <w:gridSpan w:val="3"/>
            <w:vMerge/>
          </w:tcPr>
          <w:p w14:paraId="3A037CFA" w14:textId="77777777" w:rsidR="00341D42" w:rsidRDefault="00341D42" w:rsidP="00F87756"/>
        </w:tc>
        <w:tc>
          <w:tcPr>
            <w:tcW w:w="1441" w:type="dxa"/>
            <w:gridSpan w:val="2"/>
            <w:tcBorders>
              <w:top w:val="nil"/>
              <w:right w:val="nil"/>
            </w:tcBorders>
          </w:tcPr>
          <w:p w14:paraId="3A037CFB" w14:textId="77777777" w:rsidR="00341D42" w:rsidRPr="00143474" w:rsidRDefault="00724F77" w:rsidP="00F87756">
            <w:r>
              <w:t>Executive Member</w:t>
            </w:r>
            <w:r w:rsidR="00341D42">
              <w:t>:</w:t>
            </w:r>
          </w:p>
        </w:tc>
        <w:sdt>
          <w:sdtPr>
            <w:alias w:val="NQSA"/>
            <w:tag w:val="NQSA"/>
            <w:id w:val="1172291371"/>
            <w:placeholder>
              <w:docPart w:val="4C0D2E9E368E4C4AB6DD95A6DA8657F7"/>
            </w:placeholder>
            <w:dataBinding w:xpath="/root[1]/NQSA[1]" w:storeItemID="{EB4D5A02-BD6C-4035-974B-AAE6C7490659}"/>
            <w:text/>
          </w:sdtPr>
          <w:sdtEndPr/>
          <w:sdtContent>
            <w:tc>
              <w:tcPr>
                <w:tcW w:w="2834" w:type="dxa"/>
                <w:gridSpan w:val="4"/>
                <w:tcBorders>
                  <w:top w:val="nil"/>
                  <w:left w:val="nil"/>
                  <w:right w:val="nil"/>
                </w:tcBorders>
              </w:tcPr>
              <w:p w14:paraId="3A037CFC" w14:textId="77777777" w:rsidR="00341D42" w:rsidRPr="00143474" w:rsidRDefault="00340C6D" w:rsidP="00F87756">
                <w:r>
                  <w:rPr>
                    <w:lang w:val="en-GB"/>
                  </w:rPr>
                  <w:t xml:space="preserve">  </w:t>
                </w:r>
              </w:p>
            </w:tc>
          </w:sdtContent>
        </w:sdt>
        <w:tc>
          <w:tcPr>
            <w:tcW w:w="567" w:type="dxa"/>
            <w:tcBorders>
              <w:top w:val="nil"/>
              <w:left w:val="nil"/>
              <w:right w:val="nil"/>
            </w:tcBorders>
          </w:tcPr>
          <w:p w14:paraId="3A037CFD" w14:textId="77777777" w:rsidR="00341D42" w:rsidRDefault="00341D42" w:rsidP="00F87756">
            <w:r>
              <w:t>Date:</w:t>
            </w:r>
          </w:p>
        </w:tc>
        <w:sdt>
          <w:sdtPr>
            <w:alias w:val="Date"/>
            <w:tag w:val="Date"/>
            <w:id w:val="-728689095"/>
            <w:placeholder>
              <w:docPart w:val="737D7D20082F4C4B8921C7E6A2ED127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A037CFE" w14:textId="77777777" w:rsidR="00341D42" w:rsidRDefault="00340C6D" w:rsidP="00F87756">
                <w:r>
                  <w:rPr>
                    <w:lang w:val="en-GB"/>
                  </w:rPr>
                  <w:t xml:space="preserve">  </w:t>
                </w:r>
              </w:p>
            </w:tc>
          </w:sdtContent>
        </w:sdt>
        <w:sdt>
          <w:sdtPr>
            <w:alias w:val="Application"/>
            <w:tag w:val="Application"/>
            <w:id w:val="-1572116209"/>
            <w:placeholder>
              <w:docPart w:val="293F650D9D164657915D5E83B84E5102"/>
            </w:placeholder>
            <w:dataBinding w:xpath="/root[1]/Application[1]" w:storeItemID="{EB4D5A02-BD6C-4035-974B-AAE6C7490659}"/>
            <w:text/>
          </w:sdtPr>
          <w:sdtEndPr/>
          <w:sdtContent>
            <w:tc>
              <w:tcPr>
                <w:tcW w:w="1296" w:type="dxa"/>
                <w:gridSpan w:val="3"/>
                <w:tcBorders>
                  <w:top w:val="nil"/>
                </w:tcBorders>
                <w:vAlign w:val="center"/>
              </w:tcPr>
              <w:p w14:paraId="3A037CFF" w14:textId="77777777" w:rsidR="00341D42" w:rsidRDefault="00A5202D" w:rsidP="00F87756">
                <w:pPr>
                  <w:jc w:val="center"/>
                </w:pPr>
                <w:r>
                  <w:rPr>
                    <w:lang w:val="en-GB"/>
                  </w:rPr>
                  <w:t xml:space="preserve">  </w:t>
                </w:r>
              </w:p>
            </w:tc>
          </w:sdtContent>
        </w:sdt>
      </w:tr>
      <w:tr w:rsidR="006776BF" w14:paraId="3A037D05" w14:textId="77777777" w:rsidTr="00F02879">
        <w:trPr>
          <w:trHeight w:val="20"/>
        </w:trPr>
        <w:tc>
          <w:tcPr>
            <w:tcW w:w="9580" w:type="dxa"/>
            <w:gridSpan w:val="12"/>
            <w:vMerge w:val="restart"/>
            <w:vAlign w:val="center"/>
          </w:tcPr>
          <w:p w14:paraId="3A037D01" w14:textId="77777777" w:rsidR="006776BF" w:rsidRDefault="006776BF" w:rsidP="00090E47">
            <w:pPr>
              <w:spacing w:before="120"/>
            </w:pPr>
            <w:r>
              <w:t xml:space="preserve">The undersigned hereby certifies on behalf of the ESCC Executive, that the above information is correct; </w:t>
            </w:r>
          </w:p>
          <w:p w14:paraId="3A037D02" w14:textId="77777777" w:rsidR="006776BF" w:rsidRDefault="006776BF" w:rsidP="00090E47">
            <w:r>
              <w:t xml:space="preserve">that the appropriate documentation has been evaluated; that full compliance to all ESCC requirements is evidence </w:t>
            </w:r>
          </w:p>
          <w:p w14:paraId="3A037D03"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3A037D04" w14:textId="77777777" w:rsidR="006776BF" w:rsidRDefault="006776BF" w:rsidP="00090E47">
            <w:pPr>
              <w:jc w:val="center"/>
            </w:pPr>
            <w:r>
              <w:t>11</w:t>
            </w:r>
          </w:p>
        </w:tc>
      </w:tr>
      <w:tr w:rsidR="006776BF" w14:paraId="3A037D08" w14:textId="77777777" w:rsidTr="00F02879">
        <w:trPr>
          <w:trHeight w:val="20"/>
        </w:trPr>
        <w:tc>
          <w:tcPr>
            <w:tcW w:w="9580" w:type="dxa"/>
            <w:gridSpan w:val="12"/>
            <w:vMerge/>
            <w:tcBorders>
              <w:bottom w:val="nil"/>
              <w:right w:val="nil"/>
            </w:tcBorders>
          </w:tcPr>
          <w:p w14:paraId="3A037D06" w14:textId="77777777" w:rsidR="006776BF" w:rsidRDefault="006776BF" w:rsidP="00090E47"/>
        </w:tc>
        <w:tc>
          <w:tcPr>
            <w:tcW w:w="489" w:type="dxa"/>
            <w:gridSpan w:val="2"/>
            <w:tcBorders>
              <w:left w:val="nil"/>
              <w:bottom w:val="nil"/>
            </w:tcBorders>
          </w:tcPr>
          <w:p w14:paraId="3A037D07" w14:textId="77777777" w:rsidR="006776BF" w:rsidRDefault="006776BF" w:rsidP="00090E47"/>
        </w:tc>
      </w:tr>
      <w:tr w:rsidR="006776BF" w14:paraId="3A037D0A" w14:textId="77777777" w:rsidTr="00090E47">
        <w:trPr>
          <w:trHeight w:val="20"/>
        </w:trPr>
        <w:tc>
          <w:tcPr>
            <w:tcW w:w="10069" w:type="dxa"/>
            <w:gridSpan w:val="14"/>
            <w:tcBorders>
              <w:top w:val="nil"/>
              <w:bottom w:val="nil"/>
            </w:tcBorders>
          </w:tcPr>
          <w:p w14:paraId="3A037D09" w14:textId="77777777" w:rsidR="006776BF" w:rsidRDefault="006776BF" w:rsidP="00090E47"/>
        </w:tc>
      </w:tr>
      <w:tr w:rsidR="006776BF" w14:paraId="3A037D10" w14:textId="77777777" w:rsidTr="00F02879">
        <w:trPr>
          <w:trHeight w:val="20"/>
        </w:trPr>
        <w:tc>
          <w:tcPr>
            <w:tcW w:w="707" w:type="dxa"/>
            <w:tcBorders>
              <w:top w:val="nil"/>
              <w:bottom w:val="nil"/>
              <w:right w:val="nil"/>
            </w:tcBorders>
          </w:tcPr>
          <w:p w14:paraId="3A037D0B" w14:textId="77777777" w:rsidR="006776BF" w:rsidRDefault="006776BF" w:rsidP="00090E47">
            <w:r>
              <w:t>Date:</w:t>
            </w:r>
          </w:p>
        </w:tc>
        <w:sdt>
          <w:sdtPr>
            <w:id w:val="827022794"/>
            <w:placeholder>
              <w:docPart w:val="DE1B870A3D21451FBF4CB57F7C07F994"/>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3A037D0C"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3A037D0D" w14:textId="77777777" w:rsidR="006776BF" w:rsidRDefault="006776BF" w:rsidP="00090E47"/>
        </w:tc>
        <w:tc>
          <w:tcPr>
            <w:tcW w:w="333" w:type="dxa"/>
            <w:tcBorders>
              <w:top w:val="nil"/>
              <w:left w:val="nil"/>
              <w:bottom w:val="nil"/>
              <w:right w:val="nil"/>
            </w:tcBorders>
          </w:tcPr>
          <w:p w14:paraId="3A037D0E" w14:textId="77777777" w:rsidR="006776BF" w:rsidRDefault="006776BF" w:rsidP="00090E47"/>
        </w:tc>
        <w:sdt>
          <w:sdtPr>
            <w:id w:val="1934621639"/>
            <w:placeholder>
              <w:docPart w:val="55E7CA9B00ED4C269E8F7F80C13A5D3F"/>
            </w:placeholder>
            <w:showingPlcHdr/>
            <w:text/>
          </w:sdtPr>
          <w:sdtEndPr/>
          <w:sdtContent>
            <w:tc>
              <w:tcPr>
                <w:tcW w:w="3199" w:type="dxa"/>
                <w:gridSpan w:val="6"/>
                <w:tcBorders>
                  <w:top w:val="nil"/>
                  <w:left w:val="nil"/>
                  <w:bottom w:val="nil"/>
                </w:tcBorders>
              </w:tcPr>
              <w:p w14:paraId="3A037D0F" w14:textId="77777777" w:rsidR="006776BF" w:rsidRDefault="006776BF" w:rsidP="00090E47">
                <w:r w:rsidRPr="009A6F63">
                  <w:rPr>
                    <w:rStyle w:val="PlaceholderText"/>
                    <w:color w:val="FFFFFF" w:themeColor="background1"/>
                  </w:rPr>
                  <w:t>Click here to enter text.</w:t>
                </w:r>
              </w:p>
            </w:tc>
          </w:sdtContent>
        </w:sdt>
      </w:tr>
      <w:tr w:rsidR="00F02879" w14:paraId="3A037D14" w14:textId="77777777" w:rsidTr="00F02879">
        <w:trPr>
          <w:trHeight w:val="20"/>
        </w:trPr>
        <w:tc>
          <w:tcPr>
            <w:tcW w:w="6870" w:type="dxa"/>
            <w:gridSpan w:val="8"/>
            <w:tcBorders>
              <w:top w:val="nil"/>
              <w:bottom w:val="single" w:sz="4" w:space="0" w:color="auto"/>
              <w:right w:val="nil"/>
            </w:tcBorders>
          </w:tcPr>
          <w:p w14:paraId="3A037D11" w14:textId="77777777" w:rsidR="00F02879" w:rsidRDefault="00F02879" w:rsidP="00090E47"/>
        </w:tc>
        <w:tc>
          <w:tcPr>
            <w:tcW w:w="2742" w:type="dxa"/>
            <w:gridSpan w:val="5"/>
            <w:tcBorders>
              <w:top w:val="single" w:sz="4" w:space="0" w:color="auto"/>
              <w:left w:val="nil"/>
              <w:bottom w:val="single" w:sz="4" w:space="0" w:color="auto"/>
              <w:right w:val="nil"/>
            </w:tcBorders>
          </w:tcPr>
          <w:p w14:paraId="3A037D12"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3A037D13" w14:textId="77777777" w:rsidR="00F02879" w:rsidRDefault="00F02879" w:rsidP="00F02879"/>
        </w:tc>
      </w:tr>
      <w:tr w:rsidR="006776BF" w14:paraId="3A037D18" w14:textId="77777777" w:rsidTr="00F02879">
        <w:trPr>
          <w:trHeight w:val="20"/>
        </w:trPr>
        <w:tc>
          <w:tcPr>
            <w:tcW w:w="6483" w:type="dxa"/>
            <w:gridSpan w:val="6"/>
            <w:tcBorders>
              <w:top w:val="single" w:sz="4" w:space="0" w:color="auto"/>
              <w:bottom w:val="nil"/>
              <w:right w:val="nil"/>
            </w:tcBorders>
          </w:tcPr>
          <w:p w14:paraId="3A037D15"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3A037D16" w14:textId="77777777" w:rsidR="006776BF" w:rsidRDefault="006776BF" w:rsidP="00090E47"/>
        </w:tc>
        <w:tc>
          <w:tcPr>
            <w:tcW w:w="457" w:type="dxa"/>
            <w:tcBorders>
              <w:top w:val="single" w:sz="4" w:space="0" w:color="auto"/>
              <w:left w:val="nil"/>
              <w:bottom w:val="single" w:sz="4" w:space="0" w:color="auto"/>
            </w:tcBorders>
            <w:vAlign w:val="center"/>
          </w:tcPr>
          <w:p w14:paraId="3A037D17" w14:textId="77777777" w:rsidR="006776BF" w:rsidRDefault="006776BF" w:rsidP="00090E47">
            <w:pPr>
              <w:jc w:val="center"/>
            </w:pPr>
            <w:r>
              <w:t>12</w:t>
            </w:r>
          </w:p>
        </w:tc>
      </w:tr>
      <w:tr w:rsidR="006776BF" w14:paraId="3A037D1A" w14:textId="77777777" w:rsidTr="00724F77">
        <w:trPr>
          <w:trHeight w:val="9808"/>
        </w:trPr>
        <w:sdt>
          <w:sdtPr>
            <w:id w:val="167534910"/>
            <w:placeholder>
              <w:docPart w:val="0E11622B410243D2A67569259208A73C"/>
            </w:placeholder>
            <w:showingPlcHdr/>
            <w:text/>
          </w:sdtPr>
          <w:sdtEndPr/>
          <w:sdtContent>
            <w:tc>
              <w:tcPr>
                <w:tcW w:w="10069" w:type="dxa"/>
                <w:gridSpan w:val="14"/>
                <w:tcBorders>
                  <w:top w:val="nil"/>
                  <w:bottom w:val="single" w:sz="4" w:space="0" w:color="auto"/>
                </w:tcBorders>
              </w:tcPr>
              <w:p w14:paraId="3A037D19" w14:textId="77777777" w:rsidR="006776BF" w:rsidRDefault="008330BA" w:rsidP="00090E47">
                <w:r w:rsidRPr="00111150">
                  <w:rPr>
                    <w:rStyle w:val="PlaceholderText"/>
                    <w:color w:val="FFFFFF" w:themeColor="background1"/>
                  </w:rPr>
                  <w:t>Click here to enter text.</w:t>
                </w:r>
              </w:p>
            </w:tc>
          </w:sdtContent>
        </w:sdt>
      </w:tr>
    </w:tbl>
    <w:p w14:paraId="3A037D1B"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665"/>
        <w:gridCol w:w="142"/>
        <w:gridCol w:w="851"/>
        <w:gridCol w:w="550"/>
        <w:gridCol w:w="507"/>
        <w:gridCol w:w="54"/>
        <w:gridCol w:w="494"/>
        <w:gridCol w:w="394"/>
        <w:gridCol w:w="123"/>
        <w:gridCol w:w="323"/>
        <w:gridCol w:w="248"/>
        <w:gridCol w:w="2206"/>
        <w:gridCol w:w="183"/>
        <w:gridCol w:w="304"/>
        <w:gridCol w:w="567"/>
        <w:gridCol w:w="1154"/>
        <w:gridCol w:w="338"/>
        <w:gridCol w:w="476"/>
        <w:gridCol w:w="480"/>
      </w:tblGrid>
      <w:tr w:rsidR="00341D42" w14:paraId="3A037D1F" w14:textId="77777777" w:rsidTr="00341D42">
        <w:trPr>
          <w:trHeight w:val="215"/>
        </w:trPr>
        <w:tc>
          <w:tcPr>
            <w:tcW w:w="2779" w:type="dxa"/>
            <w:gridSpan w:val="7"/>
            <w:vMerge w:val="restart"/>
            <w:vAlign w:val="center"/>
          </w:tcPr>
          <w:p w14:paraId="3A037D1C" w14:textId="77777777" w:rsidR="00341D42" w:rsidRDefault="00341D42" w:rsidP="00F87756">
            <w:pPr>
              <w:jc w:val="center"/>
            </w:pPr>
            <w:r>
              <w:rPr>
                <w:noProof/>
                <w:lang w:val="en-GB" w:eastAsia="en-GB"/>
              </w:rPr>
              <w:lastRenderedPageBreak/>
              <w:drawing>
                <wp:inline distT="0" distB="0" distL="0" distR="0" wp14:anchorId="3A037F0F" wp14:editId="3A037F10">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3A037D1D"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3A037D1E" w14:textId="77777777" w:rsidR="00341D42" w:rsidRDefault="00341D42" w:rsidP="00341D42">
            <w:pPr>
              <w:jc w:val="center"/>
            </w:pPr>
            <w:r w:rsidRPr="008F1E74">
              <w:rPr>
                <w:lang w:val="en-GB"/>
              </w:rPr>
              <w:t xml:space="preserve">Page </w:t>
            </w:r>
            <w:r>
              <w:rPr>
                <w:lang w:val="en-GB"/>
              </w:rPr>
              <w:t>3</w:t>
            </w:r>
          </w:p>
        </w:tc>
      </w:tr>
      <w:tr w:rsidR="00341D42" w:rsidRPr="00146C2B" w14:paraId="3A037D24" w14:textId="77777777" w:rsidTr="00341D42">
        <w:trPr>
          <w:trHeight w:val="360"/>
        </w:trPr>
        <w:tc>
          <w:tcPr>
            <w:tcW w:w="2779" w:type="dxa"/>
            <w:gridSpan w:val="7"/>
            <w:vMerge/>
          </w:tcPr>
          <w:p w14:paraId="3A037D20" w14:textId="77777777" w:rsidR="00341D42" w:rsidRDefault="00341D42" w:rsidP="00F87756"/>
        </w:tc>
        <w:tc>
          <w:tcPr>
            <w:tcW w:w="1334" w:type="dxa"/>
            <w:gridSpan w:val="4"/>
            <w:tcBorders>
              <w:top w:val="nil"/>
              <w:bottom w:val="nil"/>
              <w:right w:val="nil"/>
            </w:tcBorders>
          </w:tcPr>
          <w:p w14:paraId="3A037D21" w14:textId="77777777" w:rsidR="00341D42" w:rsidRPr="00143474" w:rsidRDefault="00341D42" w:rsidP="00F87756">
            <w:pPr>
              <w:rPr>
                <w:szCs w:val="14"/>
              </w:rPr>
            </w:pPr>
            <w:r>
              <w:rPr>
                <w:szCs w:val="14"/>
              </w:rPr>
              <w:t>Component Title:</w:t>
            </w:r>
          </w:p>
        </w:tc>
        <w:sdt>
          <w:sdtPr>
            <w:alias w:val="Component"/>
            <w:tag w:val="Component"/>
            <w:id w:val="-1904552"/>
            <w:placeholder>
              <w:docPart w:val="D70A86D4854F479083D2686E7A6A1BE9"/>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3A037D22"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3A037D23" w14:textId="77777777" w:rsidR="00341D42" w:rsidRPr="00146C2B" w:rsidRDefault="00341D42" w:rsidP="00F87756">
            <w:pPr>
              <w:jc w:val="center"/>
              <w:rPr>
                <w:szCs w:val="14"/>
              </w:rPr>
            </w:pPr>
            <w:r>
              <w:rPr>
                <w:szCs w:val="14"/>
              </w:rPr>
              <w:t>Appl. No.</w:t>
            </w:r>
          </w:p>
        </w:tc>
      </w:tr>
      <w:tr w:rsidR="00341D42" w14:paraId="3A037D2B" w14:textId="77777777" w:rsidTr="00724F77">
        <w:trPr>
          <w:trHeight w:val="225"/>
        </w:trPr>
        <w:tc>
          <w:tcPr>
            <w:tcW w:w="2779" w:type="dxa"/>
            <w:gridSpan w:val="7"/>
            <w:vMerge/>
          </w:tcPr>
          <w:p w14:paraId="3A037D25" w14:textId="77777777" w:rsidR="00341D42" w:rsidRDefault="00341D42" w:rsidP="00F87756"/>
        </w:tc>
        <w:tc>
          <w:tcPr>
            <w:tcW w:w="1582" w:type="dxa"/>
            <w:gridSpan w:val="5"/>
            <w:tcBorders>
              <w:top w:val="nil"/>
              <w:right w:val="nil"/>
            </w:tcBorders>
          </w:tcPr>
          <w:p w14:paraId="3A037D26" w14:textId="77777777" w:rsidR="00341D42" w:rsidRPr="00143474" w:rsidRDefault="00724F77" w:rsidP="00F87756">
            <w:r>
              <w:t>Executive Member</w:t>
            </w:r>
            <w:r w:rsidR="00341D42">
              <w:t>:</w:t>
            </w:r>
          </w:p>
        </w:tc>
        <w:sdt>
          <w:sdtPr>
            <w:alias w:val="NQSA"/>
            <w:tag w:val="NQSA"/>
            <w:id w:val="-1287887977"/>
            <w:placeholder>
              <w:docPart w:val="6ED8C395373F422DA489226A83A69132"/>
            </w:placeholder>
            <w:dataBinding w:xpath="/root[1]/NQSA[1]" w:storeItemID="{EB4D5A02-BD6C-4035-974B-AAE6C7490659}"/>
            <w:text/>
          </w:sdtPr>
          <w:sdtEndPr/>
          <w:sdtContent>
            <w:tc>
              <w:tcPr>
                <w:tcW w:w="2693" w:type="dxa"/>
                <w:gridSpan w:val="3"/>
                <w:tcBorders>
                  <w:top w:val="nil"/>
                  <w:left w:val="nil"/>
                  <w:right w:val="nil"/>
                </w:tcBorders>
              </w:tcPr>
              <w:p w14:paraId="3A037D27" w14:textId="77777777" w:rsidR="00341D42" w:rsidRPr="00143474" w:rsidRDefault="00340C6D" w:rsidP="00F87756">
                <w:r>
                  <w:rPr>
                    <w:lang w:val="en-GB"/>
                  </w:rPr>
                  <w:t xml:space="preserve">  </w:t>
                </w:r>
              </w:p>
            </w:tc>
          </w:sdtContent>
        </w:sdt>
        <w:tc>
          <w:tcPr>
            <w:tcW w:w="567" w:type="dxa"/>
            <w:tcBorders>
              <w:top w:val="nil"/>
              <w:left w:val="nil"/>
              <w:right w:val="nil"/>
            </w:tcBorders>
          </w:tcPr>
          <w:p w14:paraId="3A037D28" w14:textId="77777777" w:rsidR="00341D42" w:rsidRDefault="00341D42" w:rsidP="00F87756">
            <w:r>
              <w:t>Date:</w:t>
            </w:r>
          </w:p>
        </w:tc>
        <w:sdt>
          <w:sdtPr>
            <w:alias w:val="Date"/>
            <w:tag w:val="Date"/>
            <w:id w:val="1151797435"/>
            <w:placeholder>
              <w:docPart w:val="DE0E154713FC4C37B2241A9694A3B77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A037D29" w14:textId="77777777" w:rsidR="00341D42" w:rsidRDefault="00340C6D" w:rsidP="00F87756">
                <w:r>
                  <w:rPr>
                    <w:lang w:val="en-GB"/>
                  </w:rPr>
                  <w:t xml:space="preserve">  </w:t>
                </w:r>
              </w:p>
            </w:tc>
          </w:sdtContent>
        </w:sdt>
        <w:sdt>
          <w:sdtPr>
            <w:alias w:val="Application"/>
            <w:tag w:val="Application"/>
            <w:id w:val="1792021798"/>
            <w:placeholder>
              <w:docPart w:val="589402149FC247F2A8E52AE46BBECE8C"/>
            </w:placeholder>
            <w:dataBinding w:xpath="/root[1]/Application[1]" w:storeItemID="{EB4D5A02-BD6C-4035-974B-AAE6C7490659}"/>
            <w:text/>
          </w:sdtPr>
          <w:sdtEndPr/>
          <w:sdtContent>
            <w:tc>
              <w:tcPr>
                <w:tcW w:w="1294" w:type="dxa"/>
                <w:gridSpan w:val="3"/>
                <w:tcBorders>
                  <w:top w:val="nil"/>
                </w:tcBorders>
                <w:vAlign w:val="center"/>
              </w:tcPr>
              <w:p w14:paraId="3A037D2A" w14:textId="77777777" w:rsidR="00341D42" w:rsidRDefault="00A5202D" w:rsidP="00F87756">
                <w:pPr>
                  <w:jc w:val="center"/>
                </w:pPr>
                <w:r>
                  <w:rPr>
                    <w:lang w:val="en-GB"/>
                  </w:rPr>
                  <w:t xml:space="preserve">  </w:t>
                </w:r>
              </w:p>
            </w:tc>
          </w:sdtContent>
        </w:sdt>
      </w:tr>
      <w:tr w:rsidR="0008562F" w:rsidRPr="0008562F" w14:paraId="3A037D2E" w14:textId="77777777" w:rsidTr="00341D42">
        <w:trPr>
          <w:gridBefore w:val="1"/>
          <w:wBefore w:w="10" w:type="dxa"/>
          <w:trHeight w:val="20"/>
        </w:trPr>
        <w:tc>
          <w:tcPr>
            <w:tcW w:w="9579" w:type="dxa"/>
            <w:gridSpan w:val="18"/>
            <w:vMerge w:val="restart"/>
            <w:vAlign w:val="center"/>
          </w:tcPr>
          <w:p w14:paraId="3A037D2C"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3A037D2D" w14:textId="77777777" w:rsidR="0008562F" w:rsidRPr="0008562F" w:rsidRDefault="0008562F" w:rsidP="0008562F">
            <w:pPr>
              <w:jc w:val="center"/>
            </w:pPr>
            <w:r w:rsidRPr="0008562F">
              <w:t>13</w:t>
            </w:r>
          </w:p>
        </w:tc>
      </w:tr>
      <w:tr w:rsidR="0008562F" w:rsidRPr="0008562F" w14:paraId="3A037D31" w14:textId="77777777" w:rsidTr="00341D42">
        <w:trPr>
          <w:gridBefore w:val="1"/>
          <w:wBefore w:w="10" w:type="dxa"/>
          <w:trHeight w:val="20"/>
        </w:trPr>
        <w:tc>
          <w:tcPr>
            <w:tcW w:w="9579" w:type="dxa"/>
            <w:gridSpan w:val="18"/>
            <w:vMerge/>
            <w:tcBorders>
              <w:right w:val="nil"/>
            </w:tcBorders>
          </w:tcPr>
          <w:p w14:paraId="3A037D2F" w14:textId="77777777" w:rsidR="0008562F" w:rsidRPr="0008562F" w:rsidRDefault="0008562F" w:rsidP="0008562F"/>
        </w:tc>
        <w:tc>
          <w:tcPr>
            <w:tcW w:w="480" w:type="dxa"/>
            <w:tcBorders>
              <w:left w:val="nil"/>
            </w:tcBorders>
          </w:tcPr>
          <w:p w14:paraId="3A037D30" w14:textId="77777777" w:rsidR="0008562F" w:rsidRPr="0008562F" w:rsidRDefault="0008562F" w:rsidP="0008562F"/>
        </w:tc>
      </w:tr>
      <w:tr w:rsidR="0008562F" w:rsidRPr="0008562F" w14:paraId="3A037D36" w14:textId="77777777" w:rsidTr="00341D42">
        <w:trPr>
          <w:gridBefore w:val="1"/>
          <w:wBefore w:w="10" w:type="dxa"/>
          <w:trHeight w:val="20"/>
        </w:trPr>
        <w:tc>
          <w:tcPr>
            <w:tcW w:w="807" w:type="dxa"/>
            <w:gridSpan w:val="2"/>
            <w:vAlign w:val="center"/>
          </w:tcPr>
          <w:p w14:paraId="3A037D32" w14:textId="77777777" w:rsidR="0008562F" w:rsidRPr="0008562F" w:rsidRDefault="0008562F" w:rsidP="0008562F">
            <w:pPr>
              <w:jc w:val="center"/>
            </w:pPr>
            <w:r w:rsidRPr="0008562F">
              <w:t>No.:</w:t>
            </w:r>
          </w:p>
        </w:tc>
        <w:tc>
          <w:tcPr>
            <w:tcW w:w="2850" w:type="dxa"/>
            <w:gridSpan w:val="6"/>
            <w:vAlign w:val="center"/>
          </w:tcPr>
          <w:p w14:paraId="3A037D33" w14:textId="77777777" w:rsidR="0008562F" w:rsidRPr="0008562F" w:rsidRDefault="0008562F" w:rsidP="0008562F">
            <w:pPr>
              <w:jc w:val="center"/>
            </w:pPr>
            <w:r w:rsidRPr="0008562F">
              <w:t>Specification</w:t>
            </w:r>
          </w:p>
        </w:tc>
        <w:tc>
          <w:tcPr>
            <w:tcW w:w="2900" w:type="dxa"/>
            <w:gridSpan w:val="4"/>
            <w:vAlign w:val="center"/>
          </w:tcPr>
          <w:p w14:paraId="3A037D34" w14:textId="77777777" w:rsidR="0008562F" w:rsidRPr="0008562F" w:rsidRDefault="0008562F" w:rsidP="0008562F">
            <w:pPr>
              <w:jc w:val="center"/>
            </w:pPr>
            <w:r w:rsidRPr="0008562F">
              <w:t>Paragraph</w:t>
            </w:r>
          </w:p>
        </w:tc>
        <w:tc>
          <w:tcPr>
            <w:tcW w:w="3502" w:type="dxa"/>
            <w:gridSpan w:val="7"/>
            <w:vAlign w:val="center"/>
          </w:tcPr>
          <w:p w14:paraId="3A037D35" w14:textId="77777777" w:rsidR="0008562F" w:rsidRPr="0008562F" w:rsidRDefault="0008562F" w:rsidP="0008562F">
            <w:pPr>
              <w:jc w:val="center"/>
            </w:pPr>
            <w:r w:rsidRPr="0008562F">
              <w:t>Non compliance</w:t>
            </w:r>
          </w:p>
        </w:tc>
      </w:tr>
      <w:tr w:rsidR="00F97957" w:rsidRPr="0008562F" w14:paraId="3A037D3B" w14:textId="77777777" w:rsidTr="00341D42">
        <w:trPr>
          <w:gridBefore w:val="1"/>
          <w:wBefore w:w="10" w:type="dxa"/>
          <w:trHeight w:val="3005"/>
        </w:trPr>
        <w:sdt>
          <w:sdtPr>
            <w:id w:val="878508240"/>
            <w:placeholder>
              <w:docPart w:val="7CAD6C1F3A7C4DA8BF14111C83E74872"/>
            </w:placeholder>
            <w:showingPlcHdr/>
          </w:sdtPr>
          <w:sdtEndPr/>
          <w:sdtContent>
            <w:tc>
              <w:tcPr>
                <w:tcW w:w="807" w:type="dxa"/>
                <w:gridSpan w:val="2"/>
              </w:tcPr>
              <w:p w14:paraId="3A037D37" w14:textId="77777777" w:rsidR="00F97957" w:rsidRPr="0008562F" w:rsidRDefault="00F97957" w:rsidP="00F97957">
                <w:r>
                  <w:t xml:space="preserve">  </w:t>
                </w:r>
              </w:p>
            </w:tc>
          </w:sdtContent>
        </w:sdt>
        <w:sdt>
          <w:sdtPr>
            <w:id w:val="743461789"/>
            <w:placeholder>
              <w:docPart w:val="967D3651D2FD407DB470E219086ED75E"/>
            </w:placeholder>
            <w:showingPlcHdr/>
          </w:sdtPr>
          <w:sdtEndPr/>
          <w:sdtContent>
            <w:tc>
              <w:tcPr>
                <w:tcW w:w="2850" w:type="dxa"/>
                <w:gridSpan w:val="6"/>
              </w:tcPr>
              <w:p w14:paraId="3A037D38" w14:textId="77777777" w:rsidR="00F97957" w:rsidRDefault="00F97957">
                <w:r w:rsidRPr="00DA36C5">
                  <w:t xml:space="preserve">  </w:t>
                </w:r>
              </w:p>
            </w:tc>
          </w:sdtContent>
        </w:sdt>
        <w:sdt>
          <w:sdtPr>
            <w:id w:val="-2086061230"/>
            <w:placeholder>
              <w:docPart w:val="A382570758914E22A22973E3A3B600E9"/>
            </w:placeholder>
            <w:showingPlcHdr/>
          </w:sdtPr>
          <w:sdtEndPr/>
          <w:sdtContent>
            <w:tc>
              <w:tcPr>
                <w:tcW w:w="2900" w:type="dxa"/>
                <w:gridSpan w:val="4"/>
              </w:tcPr>
              <w:p w14:paraId="3A037D39" w14:textId="77777777" w:rsidR="00F97957" w:rsidRDefault="00F97957">
                <w:r w:rsidRPr="00DA36C5">
                  <w:t xml:space="preserve">  </w:t>
                </w:r>
              </w:p>
            </w:tc>
          </w:sdtContent>
        </w:sdt>
        <w:sdt>
          <w:sdtPr>
            <w:id w:val="-180441650"/>
            <w:placeholder>
              <w:docPart w:val="E0AB892AF5834878AA2EB519666D9651"/>
            </w:placeholder>
            <w:showingPlcHdr/>
          </w:sdtPr>
          <w:sdtEndPr/>
          <w:sdtContent>
            <w:tc>
              <w:tcPr>
                <w:tcW w:w="3502" w:type="dxa"/>
                <w:gridSpan w:val="7"/>
              </w:tcPr>
              <w:p w14:paraId="3A037D3A" w14:textId="77777777" w:rsidR="00F97957" w:rsidRDefault="00F97957">
                <w:r w:rsidRPr="00DA36C5">
                  <w:t xml:space="preserve">  </w:t>
                </w:r>
              </w:p>
            </w:tc>
          </w:sdtContent>
        </w:sdt>
      </w:tr>
      <w:tr w:rsidR="0008562F" w:rsidRPr="0008562F" w14:paraId="3A037D3F" w14:textId="77777777" w:rsidTr="00341D42">
        <w:trPr>
          <w:gridBefore w:val="1"/>
          <w:wBefore w:w="10" w:type="dxa"/>
          <w:trHeight w:val="113"/>
        </w:trPr>
        <w:tc>
          <w:tcPr>
            <w:tcW w:w="9579" w:type="dxa"/>
            <w:gridSpan w:val="18"/>
            <w:tcBorders>
              <w:bottom w:val="nil"/>
            </w:tcBorders>
          </w:tcPr>
          <w:p w14:paraId="3A037D3C" w14:textId="77777777" w:rsidR="0008562F" w:rsidRPr="0008562F" w:rsidRDefault="0008562F" w:rsidP="0008562F">
            <w:r w:rsidRPr="0008562F">
              <w:t xml:space="preserve">Additional tasks required to achieve full compliance for ESCC qualification or rationale for acceptability of </w:t>
            </w:r>
          </w:p>
          <w:p w14:paraId="3A037D3D" w14:textId="77777777" w:rsidR="0008562F" w:rsidRPr="0008562F" w:rsidRDefault="0008562F" w:rsidP="0008562F">
            <w:r w:rsidRPr="0008562F">
              <w:t>noncompliance:</w:t>
            </w:r>
          </w:p>
        </w:tc>
        <w:tc>
          <w:tcPr>
            <w:tcW w:w="480" w:type="dxa"/>
            <w:vAlign w:val="center"/>
          </w:tcPr>
          <w:p w14:paraId="3A037D3E" w14:textId="77777777" w:rsidR="0008562F" w:rsidRPr="0008562F" w:rsidRDefault="0008562F" w:rsidP="0008562F">
            <w:pPr>
              <w:jc w:val="center"/>
            </w:pPr>
            <w:r w:rsidRPr="0008562F">
              <w:t>14</w:t>
            </w:r>
          </w:p>
        </w:tc>
      </w:tr>
      <w:tr w:rsidR="0008562F" w:rsidRPr="0008562F" w14:paraId="3A037D41" w14:textId="77777777" w:rsidTr="00341D42">
        <w:trPr>
          <w:gridBefore w:val="1"/>
          <w:wBefore w:w="10" w:type="dxa"/>
          <w:trHeight w:val="2665"/>
        </w:trPr>
        <w:sdt>
          <w:sdtPr>
            <w:id w:val="545656787"/>
            <w:placeholder>
              <w:docPart w:val="3DC32D03D3EC426AA6448C9589612D5B"/>
            </w:placeholder>
            <w:showingPlcHdr/>
          </w:sdtPr>
          <w:sdtEndPr/>
          <w:sdtContent>
            <w:tc>
              <w:tcPr>
                <w:tcW w:w="10059" w:type="dxa"/>
                <w:gridSpan w:val="19"/>
                <w:tcBorders>
                  <w:top w:val="nil"/>
                  <w:bottom w:val="single" w:sz="4" w:space="0" w:color="auto"/>
                </w:tcBorders>
              </w:tcPr>
              <w:p w14:paraId="3A037D40"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3A037D44" w14:textId="77777777" w:rsidTr="00341D42">
        <w:trPr>
          <w:gridBefore w:val="1"/>
          <w:wBefore w:w="10" w:type="dxa"/>
          <w:trHeight w:val="344"/>
        </w:trPr>
        <w:tc>
          <w:tcPr>
            <w:tcW w:w="9579" w:type="dxa"/>
            <w:gridSpan w:val="18"/>
            <w:tcBorders>
              <w:bottom w:val="nil"/>
            </w:tcBorders>
          </w:tcPr>
          <w:p w14:paraId="3A037D42"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3A037D43" w14:textId="77777777" w:rsidR="0008562F" w:rsidRPr="0008562F" w:rsidRDefault="0008562F" w:rsidP="0008562F">
            <w:pPr>
              <w:jc w:val="center"/>
            </w:pPr>
            <w:r w:rsidRPr="0008562F">
              <w:t>15</w:t>
            </w:r>
          </w:p>
        </w:tc>
      </w:tr>
      <w:tr w:rsidR="0008562F" w:rsidRPr="0008562F" w14:paraId="3A037D4B" w14:textId="77777777" w:rsidTr="00341D42">
        <w:trPr>
          <w:gridBefore w:val="1"/>
          <w:wBefore w:w="10" w:type="dxa"/>
          <w:trHeight w:val="170"/>
        </w:trPr>
        <w:tc>
          <w:tcPr>
            <w:tcW w:w="1658" w:type="dxa"/>
            <w:gridSpan w:val="3"/>
            <w:tcBorders>
              <w:top w:val="nil"/>
              <w:bottom w:val="nil"/>
              <w:right w:val="nil"/>
            </w:tcBorders>
          </w:tcPr>
          <w:p w14:paraId="3A037D45"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3A037D46"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3A037D47"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3A037D48"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3A037D49"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3A037D4A" w14:textId="77777777" w:rsidR="0008562F" w:rsidRPr="0008562F" w:rsidRDefault="0008562F" w:rsidP="0008562F"/>
        </w:tc>
      </w:tr>
      <w:tr w:rsidR="0008562F" w:rsidRPr="0008562F" w14:paraId="3A037D4E" w14:textId="77777777" w:rsidTr="00341D42">
        <w:trPr>
          <w:gridBefore w:val="1"/>
          <w:wBefore w:w="10" w:type="dxa"/>
          <w:trHeight w:val="170"/>
        </w:trPr>
        <w:tc>
          <w:tcPr>
            <w:tcW w:w="1658" w:type="dxa"/>
            <w:gridSpan w:val="3"/>
            <w:tcBorders>
              <w:top w:val="nil"/>
              <w:bottom w:val="nil"/>
              <w:right w:val="nil"/>
            </w:tcBorders>
          </w:tcPr>
          <w:p w14:paraId="3A037D4C" w14:textId="77777777" w:rsidR="0008562F" w:rsidRPr="0008562F" w:rsidRDefault="0008562F" w:rsidP="0008562F">
            <w:r w:rsidRPr="0008562F">
              <w:t>Action / Remarks:</w:t>
            </w:r>
          </w:p>
        </w:tc>
        <w:tc>
          <w:tcPr>
            <w:tcW w:w="8401" w:type="dxa"/>
            <w:gridSpan w:val="16"/>
            <w:tcBorders>
              <w:top w:val="nil"/>
              <w:left w:val="nil"/>
              <w:bottom w:val="nil"/>
            </w:tcBorders>
          </w:tcPr>
          <w:p w14:paraId="3A037D4D" w14:textId="77777777" w:rsidR="0008562F" w:rsidRPr="0008562F" w:rsidRDefault="0008562F" w:rsidP="0008562F"/>
        </w:tc>
      </w:tr>
      <w:tr w:rsidR="0008562F" w:rsidRPr="0008562F" w14:paraId="3A037D50" w14:textId="77777777" w:rsidTr="00341D42">
        <w:trPr>
          <w:gridBefore w:val="1"/>
          <w:wBefore w:w="10" w:type="dxa"/>
          <w:trHeight w:val="3175"/>
        </w:trPr>
        <w:sdt>
          <w:sdtPr>
            <w:id w:val="-1172100094"/>
            <w:placeholder>
              <w:docPart w:val="1F6BB8B11DEA433ABB62CD4EB704F97F"/>
            </w:placeholder>
            <w:showingPlcHdr/>
          </w:sdtPr>
          <w:sdtEndPr/>
          <w:sdtContent>
            <w:tc>
              <w:tcPr>
                <w:tcW w:w="10059" w:type="dxa"/>
                <w:gridSpan w:val="19"/>
                <w:tcBorders>
                  <w:top w:val="nil"/>
                  <w:bottom w:val="nil"/>
                </w:tcBorders>
              </w:tcPr>
              <w:p w14:paraId="3A037D4F"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3A037D55" w14:textId="77777777" w:rsidTr="00341D42">
        <w:trPr>
          <w:gridBefore w:val="1"/>
          <w:wBefore w:w="10" w:type="dxa"/>
          <w:trHeight w:val="113"/>
        </w:trPr>
        <w:tc>
          <w:tcPr>
            <w:tcW w:w="665" w:type="dxa"/>
            <w:tcBorders>
              <w:top w:val="nil"/>
              <w:bottom w:val="nil"/>
              <w:right w:val="nil"/>
            </w:tcBorders>
          </w:tcPr>
          <w:p w14:paraId="3A037D51" w14:textId="77777777" w:rsidR="0008562F" w:rsidRPr="0008562F" w:rsidRDefault="0008562F" w:rsidP="0008562F">
            <w:r w:rsidRPr="0008562F">
              <w:t>Date:</w:t>
            </w:r>
          </w:p>
        </w:tc>
        <w:sdt>
          <w:sdtPr>
            <w:id w:val="491909840"/>
            <w:placeholder>
              <w:docPart w:val="9D07B608DD384A24871500C744A97CB3"/>
            </w:placeholder>
            <w:showingPlcHdr/>
            <w:date>
              <w:dateFormat w:val="dd/MM/yyyy"/>
              <w:lid w:val="en-GB"/>
              <w:storeMappedDataAs w:val="dateTime"/>
              <w:calendar w:val="gregorian"/>
            </w:date>
          </w:sdtPr>
          <w:sdtEndPr/>
          <w:sdtContent>
            <w:tc>
              <w:tcPr>
                <w:tcW w:w="6075" w:type="dxa"/>
                <w:gridSpan w:val="12"/>
                <w:tcBorders>
                  <w:top w:val="nil"/>
                  <w:left w:val="nil"/>
                  <w:bottom w:val="nil"/>
                  <w:right w:val="nil"/>
                </w:tcBorders>
              </w:tcPr>
              <w:p w14:paraId="3A037D52" w14:textId="77777777" w:rsidR="0008562F" w:rsidRPr="0008562F" w:rsidRDefault="0008562F" w:rsidP="0008562F">
                <w:r w:rsidRPr="00745493">
                  <w:rPr>
                    <w:rStyle w:val="PlaceholderText"/>
                    <w:color w:val="FFFFFF" w:themeColor="background1"/>
                  </w:rPr>
                  <w:t>Click here to enter a date.</w:t>
                </w:r>
              </w:p>
            </w:tc>
          </w:sdtContent>
        </w:sdt>
        <w:sdt>
          <w:sdtPr>
            <w:id w:val="-1212810355"/>
            <w:placeholder>
              <w:docPart w:val="F9069F03E0BE40C7861C2E493F09CFCC"/>
            </w:placeholder>
            <w:showingPlcHdr/>
          </w:sdtPr>
          <w:sdtEndPr/>
          <w:sdtContent>
            <w:tc>
              <w:tcPr>
                <w:tcW w:w="2363" w:type="dxa"/>
                <w:gridSpan w:val="4"/>
                <w:tcBorders>
                  <w:top w:val="nil"/>
                  <w:left w:val="nil"/>
                  <w:bottom w:val="single" w:sz="4" w:space="0" w:color="auto"/>
                  <w:right w:val="nil"/>
                </w:tcBorders>
              </w:tcPr>
              <w:p w14:paraId="3A037D53" w14:textId="77777777" w:rsidR="0008562F" w:rsidRPr="0008562F" w:rsidRDefault="0008562F" w:rsidP="0008562F">
                <w:r w:rsidRPr="009A6F63">
                  <w:rPr>
                    <w:rStyle w:val="PlaceholderText"/>
                    <w:color w:val="FFFFFF" w:themeColor="background1"/>
                  </w:rPr>
                  <w:t>Click here to enter text.</w:t>
                </w:r>
              </w:p>
            </w:tc>
          </w:sdtContent>
        </w:sdt>
        <w:tc>
          <w:tcPr>
            <w:tcW w:w="956" w:type="dxa"/>
            <w:gridSpan w:val="2"/>
            <w:tcBorders>
              <w:top w:val="nil"/>
              <w:left w:val="nil"/>
              <w:bottom w:val="nil"/>
            </w:tcBorders>
          </w:tcPr>
          <w:p w14:paraId="3A037D54" w14:textId="77777777" w:rsidR="0008562F" w:rsidRPr="0008562F" w:rsidRDefault="0008562F" w:rsidP="0008562F"/>
        </w:tc>
      </w:tr>
      <w:tr w:rsidR="0008562F" w:rsidRPr="0008562F" w14:paraId="3A037D59" w14:textId="77777777" w:rsidTr="00341D42">
        <w:trPr>
          <w:gridBefore w:val="1"/>
          <w:wBefore w:w="10" w:type="dxa"/>
          <w:trHeight w:val="113"/>
        </w:trPr>
        <w:tc>
          <w:tcPr>
            <w:tcW w:w="665" w:type="dxa"/>
            <w:tcBorders>
              <w:top w:val="nil"/>
              <w:bottom w:val="nil"/>
              <w:right w:val="nil"/>
            </w:tcBorders>
          </w:tcPr>
          <w:p w14:paraId="3A037D56" w14:textId="77777777" w:rsidR="0008562F" w:rsidRPr="0008562F" w:rsidRDefault="0008562F" w:rsidP="0008562F"/>
        </w:tc>
        <w:tc>
          <w:tcPr>
            <w:tcW w:w="6075" w:type="dxa"/>
            <w:gridSpan w:val="12"/>
            <w:tcBorders>
              <w:top w:val="nil"/>
              <w:left w:val="nil"/>
              <w:bottom w:val="nil"/>
              <w:right w:val="nil"/>
            </w:tcBorders>
          </w:tcPr>
          <w:p w14:paraId="3A037D57" w14:textId="77777777" w:rsidR="0008562F" w:rsidRPr="0008562F" w:rsidRDefault="0008562F" w:rsidP="0008562F"/>
        </w:tc>
        <w:tc>
          <w:tcPr>
            <w:tcW w:w="3319" w:type="dxa"/>
            <w:gridSpan w:val="6"/>
            <w:tcBorders>
              <w:top w:val="nil"/>
              <w:left w:val="nil"/>
              <w:bottom w:val="nil"/>
            </w:tcBorders>
          </w:tcPr>
          <w:p w14:paraId="3A037D58" w14:textId="77777777" w:rsidR="0008562F" w:rsidRPr="0008562F" w:rsidRDefault="0008562F" w:rsidP="0008562F">
            <w:r w:rsidRPr="0008562F">
              <w:t>Signature, ESA Representative</w:t>
            </w:r>
          </w:p>
        </w:tc>
      </w:tr>
      <w:tr w:rsidR="0008562F" w:rsidRPr="0008562F" w14:paraId="3A037D5D" w14:textId="77777777" w:rsidTr="00341D42">
        <w:trPr>
          <w:gridBefore w:val="1"/>
          <w:wBefore w:w="10" w:type="dxa"/>
          <w:trHeight w:val="113"/>
        </w:trPr>
        <w:tc>
          <w:tcPr>
            <w:tcW w:w="665" w:type="dxa"/>
            <w:tcBorders>
              <w:top w:val="nil"/>
              <w:right w:val="nil"/>
            </w:tcBorders>
          </w:tcPr>
          <w:p w14:paraId="3A037D5A" w14:textId="77777777" w:rsidR="0008562F" w:rsidRPr="0008562F" w:rsidRDefault="0008562F" w:rsidP="0008562F"/>
        </w:tc>
        <w:tc>
          <w:tcPr>
            <w:tcW w:w="6075" w:type="dxa"/>
            <w:gridSpan w:val="12"/>
            <w:tcBorders>
              <w:top w:val="nil"/>
              <w:left w:val="nil"/>
              <w:right w:val="nil"/>
            </w:tcBorders>
          </w:tcPr>
          <w:p w14:paraId="3A037D5B" w14:textId="77777777" w:rsidR="0008562F" w:rsidRPr="0008562F" w:rsidRDefault="0008562F" w:rsidP="0008562F"/>
        </w:tc>
        <w:tc>
          <w:tcPr>
            <w:tcW w:w="3319" w:type="dxa"/>
            <w:gridSpan w:val="6"/>
            <w:tcBorders>
              <w:top w:val="nil"/>
              <w:left w:val="nil"/>
            </w:tcBorders>
          </w:tcPr>
          <w:p w14:paraId="3A037D5C" w14:textId="77777777" w:rsidR="0008562F" w:rsidRPr="0008562F" w:rsidRDefault="0008562F" w:rsidP="0008562F"/>
        </w:tc>
      </w:tr>
    </w:tbl>
    <w:p w14:paraId="3A037D5E" w14:textId="77777777" w:rsidR="0008562F" w:rsidRDefault="0008562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3A037D62" w14:textId="77777777" w:rsidTr="00341D42">
        <w:trPr>
          <w:trHeight w:val="215"/>
        </w:trPr>
        <w:tc>
          <w:tcPr>
            <w:tcW w:w="2779" w:type="dxa"/>
            <w:gridSpan w:val="3"/>
            <w:vMerge w:val="restart"/>
            <w:vAlign w:val="center"/>
          </w:tcPr>
          <w:p w14:paraId="3A037D5F" w14:textId="77777777" w:rsidR="00341D42" w:rsidRDefault="00341D42" w:rsidP="00F87756">
            <w:pPr>
              <w:jc w:val="center"/>
            </w:pPr>
            <w:r>
              <w:rPr>
                <w:noProof/>
                <w:lang w:val="en-GB" w:eastAsia="en-GB"/>
              </w:rPr>
              <w:drawing>
                <wp:inline distT="0" distB="0" distL="0" distR="0" wp14:anchorId="3A037F11" wp14:editId="3A037F12">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A037D60"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3A037D61" w14:textId="77777777" w:rsidR="00341D42" w:rsidRDefault="00341D42" w:rsidP="00341D42">
            <w:pPr>
              <w:jc w:val="center"/>
            </w:pPr>
            <w:r w:rsidRPr="008F1E74">
              <w:rPr>
                <w:lang w:val="en-GB"/>
              </w:rPr>
              <w:t xml:space="preserve">Page </w:t>
            </w:r>
            <w:r>
              <w:rPr>
                <w:lang w:val="en-GB"/>
              </w:rPr>
              <w:t>4</w:t>
            </w:r>
          </w:p>
        </w:tc>
      </w:tr>
      <w:tr w:rsidR="00341D42" w:rsidRPr="00146C2B" w14:paraId="3A037D67" w14:textId="77777777" w:rsidTr="00341D42">
        <w:trPr>
          <w:trHeight w:val="360"/>
        </w:trPr>
        <w:tc>
          <w:tcPr>
            <w:tcW w:w="2779" w:type="dxa"/>
            <w:gridSpan w:val="3"/>
            <w:vMerge/>
          </w:tcPr>
          <w:p w14:paraId="3A037D63" w14:textId="77777777" w:rsidR="00341D42" w:rsidRDefault="00341D42" w:rsidP="00F87756"/>
        </w:tc>
        <w:tc>
          <w:tcPr>
            <w:tcW w:w="1334" w:type="dxa"/>
            <w:tcBorders>
              <w:top w:val="nil"/>
              <w:bottom w:val="nil"/>
              <w:right w:val="nil"/>
            </w:tcBorders>
          </w:tcPr>
          <w:p w14:paraId="3A037D64" w14:textId="77777777" w:rsidR="00341D42" w:rsidRPr="00143474" w:rsidRDefault="00341D42" w:rsidP="00F87756">
            <w:pPr>
              <w:rPr>
                <w:szCs w:val="14"/>
              </w:rPr>
            </w:pPr>
            <w:r>
              <w:rPr>
                <w:szCs w:val="14"/>
              </w:rPr>
              <w:t>Component Title:</w:t>
            </w:r>
          </w:p>
        </w:tc>
        <w:sdt>
          <w:sdtPr>
            <w:alias w:val="Component"/>
            <w:tag w:val="Component"/>
            <w:id w:val="177088938"/>
            <w:placeholder>
              <w:docPart w:val="922049E02DAB4CEDAD284C252939A761"/>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3A037D65"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3A037D66" w14:textId="77777777" w:rsidR="00341D42" w:rsidRPr="00146C2B" w:rsidRDefault="00341D42" w:rsidP="00F87756">
            <w:pPr>
              <w:jc w:val="center"/>
              <w:rPr>
                <w:szCs w:val="14"/>
              </w:rPr>
            </w:pPr>
            <w:r>
              <w:rPr>
                <w:szCs w:val="14"/>
              </w:rPr>
              <w:t>Appl. No.</w:t>
            </w:r>
          </w:p>
        </w:tc>
      </w:tr>
      <w:tr w:rsidR="00341D42" w14:paraId="3A037D6E" w14:textId="77777777" w:rsidTr="00341D42">
        <w:trPr>
          <w:trHeight w:val="225"/>
        </w:trPr>
        <w:tc>
          <w:tcPr>
            <w:tcW w:w="2779" w:type="dxa"/>
            <w:gridSpan w:val="3"/>
            <w:vMerge/>
          </w:tcPr>
          <w:p w14:paraId="3A037D68" w14:textId="77777777" w:rsidR="00341D42" w:rsidRDefault="00341D42" w:rsidP="00F87756"/>
        </w:tc>
        <w:tc>
          <w:tcPr>
            <w:tcW w:w="2432" w:type="dxa"/>
            <w:gridSpan w:val="2"/>
            <w:tcBorders>
              <w:top w:val="nil"/>
              <w:right w:val="nil"/>
            </w:tcBorders>
          </w:tcPr>
          <w:p w14:paraId="3A037D69" w14:textId="77777777" w:rsidR="00341D42" w:rsidRPr="00143474" w:rsidRDefault="00724F77" w:rsidP="00F87756">
            <w:r>
              <w:t>Executive Member</w:t>
            </w:r>
            <w:r w:rsidR="00341D42">
              <w:t>:</w:t>
            </w:r>
          </w:p>
        </w:tc>
        <w:sdt>
          <w:sdtPr>
            <w:alias w:val="NQSA"/>
            <w:tag w:val="NQSA"/>
            <w:id w:val="-595331514"/>
            <w:placeholder>
              <w:docPart w:val="8453856448E145F6A082B19ECAF1B218"/>
            </w:placeholder>
            <w:dataBinding w:xpath="/root[1]/NQSA[1]" w:storeItemID="{EB4D5A02-BD6C-4035-974B-AAE6C7490659}"/>
            <w:text/>
          </w:sdtPr>
          <w:sdtEndPr/>
          <w:sdtContent>
            <w:tc>
              <w:tcPr>
                <w:tcW w:w="1843" w:type="dxa"/>
                <w:tcBorders>
                  <w:top w:val="nil"/>
                  <w:left w:val="nil"/>
                  <w:right w:val="nil"/>
                </w:tcBorders>
              </w:tcPr>
              <w:p w14:paraId="3A037D6A" w14:textId="77777777" w:rsidR="00341D42" w:rsidRPr="00143474" w:rsidRDefault="00340C6D" w:rsidP="00F87756">
                <w:r>
                  <w:rPr>
                    <w:lang w:val="en-GB"/>
                  </w:rPr>
                  <w:t xml:space="preserve">  </w:t>
                </w:r>
              </w:p>
            </w:tc>
          </w:sdtContent>
        </w:sdt>
        <w:tc>
          <w:tcPr>
            <w:tcW w:w="567" w:type="dxa"/>
            <w:tcBorders>
              <w:top w:val="nil"/>
              <w:left w:val="nil"/>
              <w:right w:val="nil"/>
            </w:tcBorders>
          </w:tcPr>
          <w:p w14:paraId="3A037D6B" w14:textId="77777777" w:rsidR="00341D42" w:rsidRDefault="00341D42" w:rsidP="00F87756">
            <w:r>
              <w:t>Date:</w:t>
            </w:r>
          </w:p>
        </w:tc>
        <w:sdt>
          <w:sdtPr>
            <w:alias w:val="Date"/>
            <w:tag w:val="Date"/>
            <w:id w:val="-1992169549"/>
            <w:placeholder>
              <w:docPart w:val="08E1B67CBDCC42AF8EF9E2EF32BBD4AF"/>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A037D6C" w14:textId="77777777" w:rsidR="00341D42" w:rsidRDefault="00340C6D" w:rsidP="00F87756">
                <w:r>
                  <w:rPr>
                    <w:lang w:val="en-GB"/>
                  </w:rPr>
                  <w:t xml:space="preserve">  </w:t>
                </w:r>
              </w:p>
            </w:tc>
          </w:sdtContent>
        </w:sdt>
        <w:sdt>
          <w:sdtPr>
            <w:alias w:val="Application"/>
            <w:tag w:val="Application"/>
            <w:id w:val="-2010353974"/>
            <w:placeholder>
              <w:docPart w:val="6139100A06844A2CAB8E8ABE0672C342"/>
            </w:placeholder>
            <w:dataBinding w:xpath="/root[1]/Application[1]" w:storeItemID="{EB4D5A02-BD6C-4035-974B-AAE6C7490659}"/>
            <w:text/>
          </w:sdtPr>
          <w:sdtEndPr/>
          <w:sdtContent>
            <w:tc>
              <w:tcPr>
                <w:tcW w:w="1294" w:type="dxa"/>
                <w:gridSpan w:val="2"/>
                <w:tcBorders>
                  <w:top w:val="nil"/>
                </w:tcBorders>
                <w:vAlign w:val="center"/>
              </w:tcPr>
              <w:p w14:paraId="3A037D6D" w14:textId="77777777" w:rsidR="00341D42" w:rsidRDefault="00A5202D" w:rsidP="00F87756">
                <w:pPr>
                  <w:jc w:val="center"/>
                </w:pPr>
                <w:r>
                  <w:rPr>
                    <w:lang w:val="en-GB"/>
                  </w:rPr>
                  <w:t xml:space="preserve">  </w:t>
                </w:r>
              </w:p>
            </w:tc>
          </w:sdtContent>
        </w:sdt>
      </w:tr>
      <w:tr w:rsidR="007200A9" w14:paraId="3A037D71" w14:textId="77777777" w:rsidTr="00C3103F">
        <w:trPr>
          <w:gridBefore w:val="1"/>
          <w:wBefore w:w="10" w:type="dxa"/>
          <w:trHeight w:val="220"/>
        </w:trPr>
        <w:tc>
          <w:tcPr>
            <w:tcW w:w="9596" w:type="dxa"/>
            <w:gridSpan w:val="8"/>
            <w:tcBorders>
              <w:top w:val="single" w:sz="4" w:space="0" w:color="auto"/>
              <w:bottom w:val="nil"/>
            </w:tcBorders>
          </w:tcPr>
          <w:p w14:paraId="3A037D6F"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3A037D70" w14:textId="77777777" w:rsidR="007200A9" w:rsidRDefault="007200A9" w:rsidP="00C3103F">
            <w:pPr>
              <w:jc w:val="center"/>
            </w:pPr>
            <w:r>
              <w:t>16</w:t>
            </w:r>
          </w:p>
        </w:tc>
      </w:tr>
      <w:tr w:rsidR="007200A9" w14:paraId="3A037D73" w14:textId="77777777" w:rsidTr="00F97957">
        <w:trPr>
          <w:gridBefore w:val="1"/>
          <w:wBefore w:w="10" w:type="dxa"/>
          <w:trHeight w:val="262"/>
        </w:trPr>
        <w:tc>
          <w:tcPr>
            <w:tcW w:w="10059" w:type="dxa"/>
            <w:gridSpan w:val="9"/>
            <w:tcBorders>
              <w:top w:val="nil"/>
              <w:bottom w:val="nil"/>
            </w:tcBorders>
          </w:tcPr>
          <w:p w14:paraId="3A037D72" w14:textId="77777777" w:rsidR="007200A9" w:rsidRPr="00111150" w:rsidRDefault="007200A9" w:rsidP="007200A9">
            <w:r w:rsidRPr="00136C43">
              <w:t>Tests conducted in compliance with:</w:t>
            </w:r>
          </w:p>
        </w:tc>
      </w:tr>
      <w:tr w:rsidR="00136C43" w14:paraId="3A037D76" w14:textId="77777777" w:rsidTr="00341D42">
        <w:trPr>
          <w:gridBefore w:val="1"/>
          <w:wBefore w:w="10" w:type="dxa"/>
          <w:trHeight w:val="463"/>
        </w:trPr>
        <w:tc>
          <w:tcPr>
            <w:tcW w:w="10059" w:type="dxa"/>
            <w:gridSpan w:val="9"/>
            <w:tcBorders>
              <w:top w:val="nil"/>
              <w:bottom w:val="nil"/>
            </w:tcBorders>
          </w:tcPr>
          <w:p w14:paraId="3A037D74" w14:textId="77777777" w:rsidR="00136C43" w:rsidRDefault="00FE05E2" w:rsidP="00136C43">
            <w:pPr>
              <w:pStyle w:val="ListParagraph"/>
              <w:numPr>
                <w:ilvl w:val="0"/>
                <w:numId w:val="1"/>
              </w:numPr>
            </w:pPr>
            <w:r>
              <w:t>ESCC 3702</w:t>
            </w:r>
            <w:r w:rsidR="00136C43">
              <w:t xml:space="preserve"> generic specification; Chart  F4  (for ESCC/QPL parts); </w:t>
            </w:r>
          </w:p>
          <w:p w14:paraId="3A037D75" w14:textId="77777777" w:rsidR="00136C43" w:rsidRPr="00111150" w:rsidRDefault="00C70133" w:rsidP="00136C43">
            <w:pPr>
              <w:pStyle w:val="ListParagraph"/>
              <w:numPr>
                <w:ilvl w:val="0"/>
                <w:numId w:val="1"/>
              </w:numPr>
            </w:pPr>
            <w:r>
              <w:t xml:space="preserve">Or PID-TFD </w:t>
            </w:r>
            <w:sdt>
              <w:sdtPr>
                <w:id w:val="812140095"/>
                <w:placeholder>
                  <w:docPart w:val="4F3C0C0C56DB4A7C99AA5D4FB2A9E92A"/>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3A037D78" w14:textId="77777777" w:rsidTr="00341D42">
        <w:trPr>
          <w:gridBefore w:val="1"/>
          <w:wBefore w:w="10" w:type="dxa"/>
          <w:trHeight w:val="262"/>
        </w:trPr>
        <w:tc>
          <w:tcPr>
            <w:tcW w:w="10059" w:type="dxa"/>
            <w:gridSpan w:val="9"/>
            <w:tcBorders>
              <w:top w:val="nil"/>
              <w:bottom w:val="nil"/>
            </w:tcBorders>
          </w:tcPr>
          <w:p w14:paraId="3A037D77" w14:textId="77777777" w:rsidR="00136C43" w:rsidRPr="00111150" w:rsidRDefault="00136C43" w:rsidP="00224C0D">
            <w:r w:rsidRPr="00136C43">
              <w:t>Tests vehicle identification/description:</w:t>
            </w:r>
          </w:p>
        </w:tc>
      </w:tr>
      <w:tr w:rsidR="00136C43" w14:paraId="3A037D81" w14:textId="77777777" w:rsidTr="00341D42">
        <w:trPr>
          <w:gridBefore w:val="1"/>
          <w:wBefore w:w="10" w:type="dxa"/>
          <w:trHeight w:val="1060"/>
        </w:trPr>
        <w:tc>
          <w:tcPr>
            <w:tcW w:w="10059" w:type="dxa"/>
            <w:gridSpan w:val="9"/>
            <w:tcBorders>
              <w:top w:val="nil"/>
              <w:bottom w:val="nil"/>
            </w:tcBorders>
          </w:tcPr>
          <w:p w14:paraId="3A037D79"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3A037D7C" w14:textId="77777777" w:rsidTr="000D6D3E">
              <w:trPr>
                <w:trHeight w:val="327"/>
              </w:trPr>
              <w:sdt>
                <w:sdtPr>
                  <w:rPr>
                    <w:color w:val="FFFFFF" w:themeColor="background1"/>
                  </w:rPr>
                  <w:id w:val="602082768"/>
                  <w:placeholder>
                    <w:docPart w:val="4AEAF8315F674244AC04057246F7645A"/>
                  </w:placeholder>
                  <w:showingPlcHdr/>
                  <w:text/>
                </w:sdtPr>
                <w:sdtEndPr/>
                <w:sdtContent>
                  <w:tc>
                    <w:tcPr>
                      <w:tcW w:w="3319" w:type="dxa"/>
                      <w:vAlign w:val="center"/>
                    </w:tcPr>
                    <w:p w14:paraId="3A037D7A"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F936AC6DC869458F8C86D99918B1E01F"/>
                  </w:placeholder>
                  <w:showingPlcHdr/>
                  <w:text/>
                </w:sdtPr>
                <w:sdtEndPr/>
                <w:sdtContent>
                  <w:tc>
                    <w:tcPr>
                      <w:tcW w:w="3455" w:type="dxa"/>
                      <w:vAlign w:val="center"/>
                    </w:tcPr>
                    <w:p w14:paraId="3A037D7B"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3A037D7F" w14:textId="77777777" w:rsidTr="000D6D3E">
              <w:trPr>
                <w:trHeight w:val="389"/>
              </w:trPr>
              <w:sdt>
                <w:sdtPr>
                  <w:rPr>
                    <w:color w:val="FFFFFF" w:themeColor="background1"/>
                  </w:rPr>
                  <w:id w:val="2130053961"/>
                  <w:placeholder>
                    <w:docPart w:val="B4B6C22AC7104DD097D6D22E76A104C2"/>
                  </w:placeholder>
                  <w:showingPlcHdr/>
                  <w:text/>
                </w:sdtPr>
                <w:sdtEndPr/>
                <w:sdtContent>
                  <w:tc>
                    <w:tcPr>
                      <w:tcW w:w="3319" w:type="dxa"/>
                      <w:vAlign w:val="center"/>
                    </w:tcPr>
                    <w:p w14:paraId="3A037D7D"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958397248908408D8C9B0E170C086814"/>
                  </w:placeholder>
                  <w:showingPlcHdr/>
                  <w:text/>
                </w:sdtPr>
                <w:sdtEndPr/>
                <w:sdtContent>
                  <w:tc>
                    <w:tcPr>
                      <w:tcW w:w="3455" w:type="dxa"/>
                      <w:vAlign w:val="center"/>
                    </w:tcPr>
                    <w:p w14:paraId="3A037D7E"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3A037D80" w14:textId="77777777" w:rsidR="00136C43" w:rsidRPr="00111150" w:rsidRDefault="00136C43" w:rsidP="00136C43"/>
        </w:tc>
      </w:tr>
      <w:tr w:rsidR="00C70133" w14:paraId="3A037D84" w14:textId="77777777" w:rsidTr="00341D42">
        <w:trPr>
          <w:gridBefore w:val="1"/>
          <w:wBefore w:w="10" w:type="dxa"/>
          <w:trHeight w:val="225"/>
        </w:trPr>
        <w:tc>
          <w:tcPr>
            <w:tcW w:w="2503" w:type="dxa"/>
            <w:tcBorders>
              <w:top w:val="nil"/>
              <w:bottom w:val="single" w:sz="4" w:space="0" w:color="auto"/>
              <w:right w:val="nil"/>
            </w:tcBorders>
          </w:tcPr>
          <w:p w14:paraId="3A037D82" w14:textId="77777777" w:rsidR="00C70133" w:rsidRDefault="00C70133" w:rsidP="00136C43">
            <w:r>
              <w:t xml:space="preserve">Detail Specification reference: </w:t>
            </w:r>
          </w:p>
        </w:tc>
        <w:sdt>
          <w:sdtPr>
            <w:id w:val="741228429"/>
            <w:placeholder>
              <w:docPart w:val="6528CAF6EC674CDE9F02D6435FE2E5EA"/>
            </w:placeholder>
            <w:showingPlcHdr/>
            <w:text/>
          </w:sdtPr>
          <w:sdtEndPr/>
          <w:sdtContent>
            <w:tc>
              <w:tcPr>
                <w:tcW w:w="7556" w:type="dxa"/>
                <w:gridSpan w:val="8"/>
                <w:tcBorders>
                  <w:top w:val="nil"/>
                  <w:left w:val="nil"/>
                  <w:bottom w:val="single" w:sz="4" w:space="0" w:color="auto"/>
                </w:tcBorders>
              </w:tcPr>
              <w:p w14:paraId="3A037D83"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r w:rsidR="00136C43" w14:paraId="3A037E6E" w14:textId="77777777" w:rsidTr="00341D42">
        <w:trPr>
          <w:gridBefore w:val="1"/>
          <w:wBefore w:w="10" w:type="dxa"/>
          <w:trHeight w:val="8339"/>
        </w:trPr>
        <w:tc>
          <w:tcPr>
            <w:tcW w:w="10059" w:type="dxa"/>
            <w:gridSpan w:val="9"/>
            <w:tcBorders>
              <w:top w:val="single" w:sz="4" w:space="0" w:color="auto"/>
            </w:tcBorders>
          </w:tcPr>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FE05E2" w14:paraId="3A037D93" w14:textId="77777777" w:rsidTr="00FE05E2">
              <w:tc>
                <w:tcPr>
                  <w:tcW w:w="706" w:type="dxa"/>
                  <w:tcBorders>
                    <w:top w:val="single" w:sz="4" w:space="0" w:color="auto"/>
                    <w:left w:val="single" w:sz="4" w:space="0" w:color="auto"/>
                    <w:bottom w:val="single" w:sz="4" w:space="0" w:color="auto"/>
                    <w:right w:val="single" w:sz="4" w:space="0" w:color="auto"/>
                  </w:tcBorders>
                  <w:shd w:val="clear" w:color="auto" w:fill="4F81BD"/>
                  <w:hideMark/>
                </w:tcPr>
                <w:p w14:paraId="3A037D85" w14:textId="77777777" w:rsidR="00FE05E2" w:rsidRDefault="00FE05E2">
                  <w:pPr>
                    <w:widowControl w:val="0"/>
                    <w:jc w:val="center"/>
                    <w:rPr>
                      <w:b/>
                      <w:color w:val="0000FF"/>
                      <w:szCs w:val="14"/>
                      <w:lang w:eastAsia="fr-FR"/>
                    </w:rPr>
                  </w:pPr>
                  <w:r>
                    <w:rPr>
                      <w:b/>
                      <w:color w:val="0000FF"/>
                      <w:szCs w:val="14"/>
                    </w:rPr>
                    <w:t>Chart F4</w:t>
                  </w:r>
                </w:p>
              </w:tc>
              <w:tc>
                <w:tcPr>
                  <w:tcW w:w="1560" w:type="dxa"/>
                  <w:tcBorders>
                    <w:top w:val="single" w:sz="4" w:space="0" w:color="auto"/>
                    <w:left w:val="single" w:sz="4" w:space="0" w:color="auto"/>
                    <w:bottom w:val="single" w:sz="4" w:space="0" w:color="auto"/>
                    <w:right w:val="single" w:sz="4" w:space="0" w:color="auto"/>
                  </w:tcBorders>
                  <w:shd w:val="clear" w:color="auto" w:fill="4F81BD"/>
                </w:tcPr>
                <w:p w14:paraId="3A037D86" w14:textId="77777777" w:rsidR="00FE05E2" w:rsidRDefault="00FE05E2">
                  <w:pPr>
                    <w:jc w:val="center"/>
                    <w:rPr>
                      <w:b/>
                      <w:color w:val="0000FF"/>
                      <w:szCs w:val="14"/>
                      <w:lang w:eastAsia="fr-FR"/>
                    </w:rPr>
                  </w:pPr>
                </w:p>
                <w:p w14:paraId="3A037D87" w14:textId="77777777" w:rsidR="00FE05E2" w:rsidRDefault="00FE05E2">
                  <w:pPr>
                    <w:widowControl w:val="0"/>
                    <w:jc w:val="center"/>
                    <w:rPr>
                      <w:b/>
                      <w:color w:val="0000FF"/>
                      <w:szCs w:val="14"/>
                      <w:lang w:eastAsia="fr-FR"/>
                    </w:rPr>
                  </w:pPr>
                  <w:r>
                    <w:rPr>
                      <w:b/>
                      <w:color w:val="0000FF"/>
                      <w:szCs w:val="14"/>
                    </w:rPr>
                    <w:t>Test</w:t>
                  </w:r>
                </w:p>
              </w:tc>
              <w:tc>
                <w:tcPr>
                  <w:tcW w:w="709"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88" w14:textId="77777777" w:rsidR="00FE05E2" w:rsidRDefault="00FE05E2">
                  <w:pPr>
                    <w:widowControl w:val="0"/>
                    <w:jc w:val="center"/>
                    <w:rPr>
                      <w:b/>
                      <w:color w:val="0000FF"/>
                      <w:szCs w:val="14"/>
                      <w:lang w:eastAsia="fr-FR"/>
                    </w:rPr>
                  </w:pPr>
                  <w:r>
                    <w:rPr>
                      <w:b/>
                      <w:color w:val="0000FF"/>
                      <w:szCs w:val="14"/>
                    </w:rPr>
                    <w:t>Tick when done</w:t>
                  </w:r>
                </w:p>
              </w:tc>
              <w:tc>
                <w:tcPr>
                  <w:tcW w:w="1842" w:type="dxa"/>
                  <w:tcBorders>
                    <w:top w:val="single" w:sz="4" w:space="0" w:color="auto"/>
                    <w:left w:val="single" w:sz="4" w:space="0" w:color="auto"/>
                    <w:bottom w:val="single" w:sz="4" w:space="0" w:color="auto"/>
                    <w:right w:val="single" w:sz="4" w:space="0" w:color="auto"/>
                  </w:tcBorders>
                  <w:shd w:val="clear" w:color="auto" w:fill="4F81BD"/>
                </w:tcPr>
                <w:p w14:paraId="3A037D89" w14:textId="77777777" w:rsidR="00FE05E2" w:rsidRDefault="00FE05E2">
                  <w:pPr>
                    <w:jc w:val="center"/>
                    <w:rPr>
                      <w:b/>
                      <w:color w:val="0000FF"/>
                      <w:szCs w:val="14"/>
                      <w:lang w:eastAsia="fr-FR"/>
                    </w:rPr>
                  </w:pPr>
                </w:p>
                <w:p w14:paraId="3A037D8A" w14:textId="77777777" w:rsidR="00FE05E2" w:rsidRDefault="00FE05E2">
                  <w:pPr>
                    <w:widowControl w:val="0"/>
                    <w:jc w:val="center"/>
                    <w:rPr>
                      <w:b/>
                      <w:color w:val="0000FF"/>
                      <w:szCs w:val="14"/>
                      <w:lang w:eastAsia="fr-FR"/>
                    </w:rPr>
                  </w:pPr>
                  <w:r>
                    <w:rPr>
                      <w:b/>
                      <w:color w:val="0000FF"/>
                      <w:szCs w:val="14"/>
                    </w:rPr>
                    <w:t>Conditions</w:t>
                  </w:r>
                </w:p>
              </w:tc>
              <w:tc>
                <w:tcPr>
                  <w:tcW w:w="851" w:type="dxa"/>
                  <w:tcBorders>
                    <w:top w:val="single" w:sz="4" w:space="0" w:color="auto"/>
                    <w:left w:val="single" w:sz="4" w:space="0" w:color="auto"/>
                    <w:bottom w:val="single" w:sz="4" w:space="0" w:color="auto"/>
                    <w:right w:val="single" w:sz="4" w:space="0" w:color="auto"/>
                  </w:tcBorders>
                  <w:shd w:val="clear" w:color="auto" w:fill="4F81BD"/>
                  <w:hideMark/>
                </w:tcPr>
                <w:p w14:paraId="3A037D8B" w14:textId="77777777" w:rsidR="00FE05E2" w:rsidRDefault="00FE05E2">
                  <w:pPr>
                    <w:rPr>
                      <w:b/>
                      <w:color w:val="0000FF"/>
                      <w:szCs w:val="14"/>
                      <w:lang w:eastAsia="fr-FR"/>
                    </w:rPr>
                  </w:pPr>
                  <w:r>
                    <w:rPr>
                      <w:b/>
                      <w:color w:val="0000FF"/>
                      <w:szCs w:val="14"/>
                    </w:rPr>
                    <w:t>DC</w:t>
                  </w:r>
                </w:p>
                <w:p w14:paraId="3A037D8C" w14:textId="77777777" w:rsidR="00FE05E2" w:rsidRDefault="00FE05E2">
                  <w:pPr>
                    <w:widowControl w:val="0"/>
                    <w:rPr>
                      <w:b/>
                      <w:color w:val="0000FF"/>
                      <w:szCs w:val="14"/>
                      <w:lang w:eastAsia="fr-FR"/>
                    </w:rPr>
                  </w:pPr>
                  <w:r>
                    <w:rPr>
                      <w:b/>
                      <w:color w:val="0000FF"/>
                      <w:szCs w:val="14"/>
                    </w:rPr>
                    <w:t>Diffusion Lot</w:t>
                  </w:r>
                </w:p>
              </w:tc>
              <w:tc>
                <w:tcPr>
                  <w:tcW w:w="709" w:type="dxa"/>
                  <w:tcBorders>
                    <w:top w:val="single" w:sz="4" w:space="0" w:color="auto"/>
                    <w:left w:val="single" w:sz="4" w:space="0" w:color="auto"/>
                    <w:bottom w:val="single" w:sz="4" w:space="0" w:color="auto"/>
                    <w:right w:val="single" w:sz="4" w:space="0" w:color="auto"/>
                  </w:tcBorders>
                  <w:shd w:val="clear" w:color="auto" w:fill="4F81BD"/>
                  <w:hideMark/>
                </w:tcPr>
                <w:p w14:paraId="3A037D8D" w14:textId="77777777" w:rsidR="00FE05E2" w:rsidRDefault="00FE05E2">
                  <w:pPr>
                    <w:jc w:val="center"/>
                    <w:rPr>
                      <w:b/>
                      <w:color w:val="0000FF"/>
                      <w:szCs w:val="14"/>
                      <w:lang w:eastAsia="fr-FR"/>
                    </w:rPr>
                  </w:pPr>
                  <w:r>
                    <w:rPr>
                      <w:b/>
                      <w:color w:val="0000FF"/>
                      <w:szCs w:val="14"/>
                    </w:rPr>
                    <w:t>Tested</w:t>
                  </w:r>
                </w:p>
                <w:p w14:paraId="3A037D8E" w14:textId="77777777" w:rsidR="00FE05E2" w:rsidRDefault="00FE05E2">
                  <w:pPr>
                    <w:widowControl w:val="0"/>
                    <w:jc w:val="center"/>
                    <w:rPr>
                      <w:b/>
                      <w:color w:val="0000FF"/>
                      <w:szCs w:val="14"/>
                      <w:lang w:eastAsia="fr-FR"/>
                    </w:rPr>
                  </w:pPr>
                  <w:r>
                    <w:rPr>
                      <w:b/>
                      <w:color w:val="0000FF"/>
                      <w:szCs w:val="14"/>
                    </w:rPr>
                    <w:t>Qty</w:t>
                  </w:r>
                </w:p>
              </w:tc>
              <w:tc>
                <w:tcPr>
                  <w:tcW w:w="850" w:type="dxa"/>
                  <w:tcBorders>
                    <w:top w:val="single" w:sz="4" w:space="0" w:color="auto"/>
                    <w:left w:val="single" w:sz="4" w:space="0" w:color="auto"/>
                    <w:bottom w:val="single" w:sz="4" w:space="0" w:color="auto"/>
                    <w:right w:val="single" w:sz="4" w:space="0" w:color="auto"/>
                  </w:tcBorders>
                  <w:shd w:val="clear" w:color="auto" w:fill="4F81BD"/>
                  <w:hideMark/>
                </w:tcPr>
                <w:p w14:paraId="3A037D8F" w14:textId="77777777" w:rsidR="00FE05E2" w:rsidRDefault="00FE05E2">
                  <w:pPr>
                    <w:jc w:val="center"/>
                    <w:rPr>
                      <w:b/>
                      <w:color w:val="0000FF"/>
                      <w:szCs w:val="14"/>
                      <w:lang w:eastAsia="fr-FR"/>
                    </w:rPr>
                  </w:pPr>
                  <w:r>
                    <w:rPr>
                      <w:b/>
                      <w:color w:val="0000FF"/>
                      <w:szCs w:val="14"/>
                    </w:rPr>
                    <w:t>N° of</w:t>
                  </w:r>
                </w:p>
                <w:p w14:paraId="3A037D90" w14:textId="77777777" w:rsidR="00FE05E2" w:rsidRDefault="00FE05E2">
                  <w:pPr>
                    <w:widowControl w:val="0"/>
                    <w:jc w:val="center"/>
                    <w:rPr>
                      <w:b/>
                      <w:color w:val="0000FF"/>
                      <w:szCs w:val="14"/>
                      <w:lang w:eastAsia="fr-FR"/>
                    </w:rPr>
                  </w:pPr>
                  <w:r>
                    <w:rPr>
                      <w:b/>
                      <w:color w:val="0000FF"/>
                      <w:szCs w:val="14"/>
                    </w:rPr>
                    <w:t>Rejects</w:t>
                  </w:r>
                </w:p>
              </w:tc>
              <w:tc>
                <w:tcPr>
                  <w:tcW w:w="2268" w:type="dxa"/>
                  <w:tcBorders>
                    <w:top w:val="single" w:sz="4" w:space="0" w:color="auto"/>
                    <w:left w:val="single" w:sz="4" w:space="0" w:color="auto"/>
                    <w:bottom w:val="single" w:sz="4" w:space="0" w:color="auto"/>
                    <w:right w:val="single" w:sz="4" w:space="0" w:color="auto"/>
                  </w:tcBorders>
                  <w:shd w:val="clear" w:color="auto" w:fill="4F81BD"/>
                  <w:hideMark/>
                </w:tcPr>
                <w:p w14:paraId="3A037D91" w14:textId="77777777" w:rsidR="00FE05E2" w:rsidRDefault="00FE05E2">
                  <w:pPr>
                    <w:jc w:val="center"/>
                    <w:rPr>
                      <w:b/>
                      <w:color w:val="0000FF"/>
                      <w:szCs w:val="14"/>
                      <w:lang w:eastAsia="fr-FR"/>
                    </w:rPr>
                  </w:pPr>
                  <w:r>
                    <w:rPr>
                      <w:b/>
                      <w:color w:val="0000FF"/>
                      <w:szCs w:val="14"/>
                    </w:rPr>
                    <w:t>Comments if not performed.</w:t>
                  </w:r>
                </w:p>
                <w:p w14:paraId="3A037D92" w14:textId="77777777" w:rsidR="00FE05E2" w:rsidRDefault="00FE05E2">
                  <w:pPr>
                    <w:widowControl w:val="0"/>
                    <w:jc w:val="center"/>
                    <w:rPr>
                      <w:b/>
                      <w:color w:val="0000FF"/>
                      <w:szCs w:val="14"/>
                      <w:lang w:eastAsia="fr-FR"/>
                    </w:rPr>
                  </w:pPr>
                  <w:r>
                    <w:rPr>
                      <w:b/>
                      <w:color w:val="0000FF"/>
                      <w:szCs w:val="14"/>
                    </w:rPr>
                    <w:t>Comments on Rejection</w:t>
                  </w:r>
                </w:p>
              </w:tc>
            </w:tr>
            <w:tr w:rsidR="00FE05E2" w14:paraId="3A037D9D" w14:textId="77777777" w:rsidTr="00FE05E2">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4F81BD"/>
                  <w:textDirection w:val="btLr"/>
                  <w:vAlign w:val="center"/>
                </w:tcPr>
                <w:p w14:paraId="3A037D94" w14:textId="77777777" w:rsidR="00FE05E2" w:rsidRDefault="00FE05E2">
                  <w:pPr>
                    <w:spacing w:before="120"/>
                    <w:ind w:left="113" w:right="113"/>
                    <w:jc w:val="center"/>
                    <w:rPr>
                      <w:b/>
                      <w:color w:val="0000FF"/>
                      <w:sz w:val="16"/>
                      <w:lang w:eastAsia="fr-FR"/>
                    </w:rPr>
                  </w:pPr>
                  <w:r>
                    <w:rPr>
                      <w:b/>
                      <w:color w:val="0000FF"/>
                      <w:sz w:val="16"/>
                    </w:rPr>
                    <w:t>Subgroup 1 ( Environmental/Mechanical)</w:t>
                  </w:r>
                </w:p>
                <w:p w14:paraId="3A037D95" w14:textId="77777777" w:rsidR="00FE05E2" w:rsidRDefault="00FE05E2">
                  <w:pPr>
                    <w:widowControl w:val="0"/>
                    <w:spacing w:before="120"/>
                    <w:ind w:left="113" w:right="113"/>
                    <w:jc w:val="cente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96" w14:textId="77777777" w:rsidR="00FE05E2" w:rsidRDefault="00FE05E2">
                  <w:pPr>
                    <w:widowControl w:val="0"/>
                    <w:jc w:val="center"/>
                    <w:rPr>
                      <w:b/>
                      <w:color w:val="0000FF"/>
                      <w:sz w:val="12"/>
                      <w:szCs w:val="12"/>
                      <w:lang w:eastAsia="fr-FR"/>
                    </w:rPr>
                  </w:pPr>
                  <w:r>
                    <w:rPr>
                      <w:b/>
                      <w:color w:val="0000FF"/>
                      <w:sz w:val="12"/>
                      <w:szCs w:val="12"/>
                    </w:rPr>
                    <w:t>Rapid change of temperature</w:t>
                  </w:r>
                </w:p>
              </w:tc>
              <w:sdt>
                <w:sdtPr>
                  <w:rPr>
                    <w:b/>
                    <w:color w:val="0000FF"/>
                    <w:sz w:val="16"/>
                    <w:lang w:eastAsia="fr-FR"/>
                  </w:rPr>
                  <w:id w:val="-212907825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97"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98" w14:textId="77777777" w:rsidR="00FE05E2" w:rsidRDefault="00FE05E2">
                  <w:pPr>
                    <w:widowControl w:val="0"/>
                    <w:rPr>
                      <w:color w:val="0000FF"/>
                      <w:szCs w:val="14"/>
                      <w:lang w:eastAsia="fr-FR"/>
                    </w:rPr>
                  </w:pPr>
                  <w:r>
                    <w:rPr>
                      <w:color w:val="0000FF"/>
                      <w:szCs w:val="14"/>
                    </w:rPr>
                    <w:t>IEC No. 60068-2-14 test Na</w:t>
                  </w:r>
                </w:p>
              </w:tc>
              <w:sdt>
                <w:sdtPr>
                  <w:rPr>
                    <w:color w:val="0000FF"/>
                    <w:szCs w:val="14"/>
                    <w:lang w:eastAsia="fr-FR"/>
                  </w:rPr>
                  <w:id w:val="787859210"/>
                  <w:placeholder>
                    <w:docPart w:val="58D9C7C9DC554DDA945F1C549A37C10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99"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9A"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9B"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808361622"/>
                  <w:placeholder>
                    <w:docPart w:val="CF63209410944A6D8A8BB5E8244E226E"/>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9C"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DA6"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9E"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9F" w14:textId="77777777" w:rsidR="00FE05E2" w:rsidRDefault="00FE05E2">
                  <w:pPr>
                    <w:widowControl w:val="0"/>
                    <w:jc w:val="center"/>
                    <w:rPr>
                      <w:b/>
                      <w:color w:val="0000FF"/>
                      <w:sz w:val="12"/>
                      <w:szCs w:val="12"/>
                      <w:lang w:eastAsia="fr-FR"/>
                    </w:rPr>
                  </w:pPr>
                  <w:r>
                    <w:rPr>
                      <w:b/>
                      <w:color w:val="0000FF"/>
                      <w:sz w:val="12"/>
                      <w:szCs w:val="12"/>
                    </w:rPr>
                    <w:t>Vibration</w:t>
                  </w:r>
                </w:p>
              </w:tc>
              <w:sdt>
                <w:sdtPr>
                  <w:rPr>
                    <w:b/>
                    <w:color w:val="0000FF"/>
                    <w:sz w:val="16"/>
                    <w:lang w:eastAsia="fr-FR"/>
                  </w:rPr>
                  <w:id w:val="186555686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A0"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A1" w14:textId="77777777" w:rsidR="00FE05E2" w:rsidRDefault="00FE05E2">
                  <w:pPr>
                    <w:widowControl w:val="0"/>
                    <w:rPr>
                      <w:color w:val="0000FF"/>
                      <w:szCs w:val="14"/>
                      <w:lang w:eastAsia="fr-FR"/>
                    </w:rPr>
                  </w:pPr>
                  <w:r>
                    <w:rPr>
                      <w:color w:val="0000FF"/>
                      <w:szCs w:val="14"/>
                    </w:rPr>
                    <w:t>IEC No. 60068-2-6 test Fc</w:t>
                  </w:r>
                </w:p>
              </w:tc>
              <w:sdt>
                <w:sdtPr>
                  <w:rPr>
                    <w:color w:val="0000FF"/>
                    <w:szCs w:val="14"/>
                    <w:lang w:eastAsia="fr-FR"/>
                  </w:rPr>
                  <w:id w:val="-1142964491"/>
                  <w:placeholder>
                    <w:docPart w:val="1C6A63A9066D478E8B05CB34912DD833"/>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A2"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A3"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A4"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733900188"/>
                  <w:placeholder>
                    <w:docPart w:val="3593BA253B9A45339A2D8CC4CA026A67"/>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A5"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DAF"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A7"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A8" w14:textId="77777777" w:rsidR="00FE05E2" w:rsidRDefault="00FE05E2">
                  <w:pPr>
                    <w:widowControl w:val="0"/>
                    <w:jc w:val="center"/>
                    <w:rPr>
                      <w:b/>
                      <w:color w:val="0000FF"/>
                      <w:sz w:val="12"/>
                      <w:szCs w:val="12"/>
                      <w:lang w:eastAsia="fr-FR"/>
                    </w:rPr>
                  </w:pPr>
                  <w:r>
                    <w:rPr>
                      <w:b/>
                      <w:color w:val="0000FF"/>
                      <w:sz w:val="12"/>
                      <w:szCs w:val="12"/>
                    </w:rPr>
                    <w:t>Shock</w:t>
                  </w:r>
                </w:p>
              </w:tc>
              <w:sdt>
                <w:sdtPr>
                  <w:rPr>
                    <w:b/>
                    <w:color w:val="0000FF"/>
                    <w:sz w:val="16"/>
                    <w:lang w:eastAsia="fr-FR"/>
                  </w:rPr>
                  <w:id w:val="68217341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A9"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AA" w14:textId="77777777" w:rsidR="00FE05E2" w:rsidRDefault="00FE05E2">
                  <w:pPr>
                    <w:widowControl w:val="0"/>
                    <w:rPr>
                      <w:color w:val="0000FF"/>
                      <w:szCs w:val="14"/>
                      <w:lang w:eastAsia="fr-FR"/>
                    </w:rPr>
                  </w:pPr>
                  <w:r>
                    <w:rPr>
                      <w:color w:val="0000FF"/>
                      <w:szCs w:val="14"/>
                    </w:rPr>
                    <w:t>IEC No. 60068-2-27</w:t>
                  </w:r>
                </w:p>
              </w:tc>
              <w:sdt>
                <w:sdtPr>
                  <w:rPr>
                    <w:color w:val="0000FF"/>
                    <w:szCs w:val="14"/>
                    <w:lang w:eastAsia="fr-FR"/>
                  </w:rPr>
                  <w:id w:val="-375858702"/>
                  <w:placeholder>
                    <w:docPart w:val="62E29E4FC56C482FBB0FD7E53365530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AB"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AC"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AD"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042288778"/>
                  <w:placeholder>
                    <w:docPart w:val="0305FDC8B970406585AE7E83FAF8A850"/>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AE"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DB8"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B0"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B1" w14:textId="77777777" w:rsidR="00FE05E2" w:rsidRDefault="00FE05E2">
                  <w:pPr>
                    <w:widowControl w:val="0"/>
                    <w:jc w:val="center"/>
                    <w:rPr>
                      <w:b/>
                      <w:color w:val="0000FF"/>
                      <w:sz w:val="12"/>
                      <w:szCs w:val="12"/>
                      <w:lang w:eastAsia="fr-FR"/>
                    </w:rPr>
                  </w:pPr>
                  <w:r>
                    <w:rPr>
                      <w:b/>
                      <w:color w:val="0000FF"/>
                      <w:sz w:val="12"/>
                      <w:szCs w:val="12"/>
                    </w:rPr>
                    <w:t>Seal test</w:t>
                  </w:r>
                </w:p>
              </w:tc>
              <w:sdt>
                <w:sdtPr>
                  <w:rPr>
                    <w:b/>
                    <w:color w:val="0000FF"/>
                    <w:sz w:val="16"/>
                    <w:lang w:eastAsia="fr-FR"/>
                  </w:rPr>
                  <w:id w:val="145629714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B2"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B3" w14:textId="77777777" w:rsidR="00FE05E2" w:rsidRDefault="00FE05E2">
                  <w:pPr>
                    <w:widowControl w:val="0"/>
                    <w:rPr>
                      <w:color w:val="0000FF"/>
                      <w:szCs w:val="14"/>
                      <w:lang w:eastAsia="fr-FR"/>
                    </w:rPr>
                  </w:pPr>
                  <w:r>
                    <w:rPr>
                      <w:color w:val="0000FF"/>
                      <w:szCs w:val="14"/>
                    </w:rPr>
                    <w:t>IEC No. 60068-2-17 test Qc or Qk</w:t>
                  </w:r>
                </w:p>
              </w:tc>
              <w:sdt>
                <w:sdtPr>
                  <w:rPr>
                    <w:color w:val="0000FF"/>
                    <w:szCs w:val="14"/>
                    <w:lang w:eastAsia="fr-FR"/>
                  </w:rPr>
                  <w:id w:val="574638631"/>
                  <w:placeholder>
                    <w:docPart w:val="C71C1CFB4BF8491AB23CEE9638D85AC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B4"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B5"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B6"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2130302955"/>
                  <w:placeholder>
                    <w:docPart w:val="7DD1AD0E2E664E5C9A71E9B42A193AEB"/>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B7"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DC1"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B9"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BA" w14:textId="77777777" w:rsidR="00FE05E2" w:rsidRDefault="00FE05E2">
                  <w:pPr>
                    <w:widowControl w:val="0"/>
                    <w:jc w:val="center"/>
                    <w:rPr>
                      <w:b/>
                      <w:color w:val="0000FF"/>
                      <w:sz w:val="12"/>
                      <w:szCs w:val="12"/>
                      <w:lang w:eastAsia="fr-FR"/>
                    </w:rPr>
                  </w:pPr>
                  <w:r>
                    <w:rPr>
                      <w:b/>
                      <w:color w:val="0000FF"/>
                      <w:sz w:val="12"/>
                      <w:szCs w:val="12"/>
                    </w:rPr>
                    <w:t>Electrical and thermal Measurement</w:t>
                  </w:r>
                </w:p>
              </w:tc>
              <w:sdt>
                <w:sdtPr>
                  <w:rPr>
                    <w:b/>
                    <w:color w:val="0000FF"/>
                    <w:sz w:val="16"/>
                    <w:lang w:eastAsia="fr-FR"/>
                  </w:rPr>
                  <w:id w:val="-76838668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BB"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BC" w14:textId="77777777" w:rsidR="00FE05E2" w:rsidRDefault="00FE05E2">
                  <w:pPr>
                    <w:widowControl w:val="0"/>
                    <w:rPr>
                      <w:color w:val="0000FF"/>
                      <w:szCs w:val="14"/>
                      <w:lang w:eastAsia="fr-FR"/>
                    </w:rPr>
                  </w:pPr>
                  <w:r>
                    <w:rPr>
                      <w:color w:val="0000FF"/>
                      <w:szCs w:val="14"/>
                    </w:rPr>
                    <w:t>Table 2 of detail specification</w:t>
                  </w:r>
                </w:p>
              </w:tc>
              <w:sdt>
                <w:sdtPr>
                  <w:rPr>
                    <w:color w:val="0000FF"/>
                    <w:szCs w:val="14"/>
                    <w:lang w:eastAsia="fr-FR"/>
                  </w:rPr>
                  <w:id w:val="-2116199396"/>
                  <w:placeholder>
                    <w:docPart w:val="40219C0A83F54FA5AAFED7F83521E9A8"/>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BD"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BE"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BF"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262031061"/>
                  <w:placeholder>
                    <w:docPart w:val="79D7C728A6F9445098164EEA08910611"/>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C0"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DCA"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C2"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C3" w14:textId="77777777" w:rsidR="00FE05E2" w:rsidRDefault="00FE05E2">
                  <w:pPr>
                    <w:widowControl w:val="0"/>
                    <w:jc w:val="center"/>
                    <w:rPr>
                      <w:b/>
                      <w:color w:val="0000FF"/>
                      <w:sz w:val="12"/>
                      <w:szCs w:val="12"/>
                      <w:lang w:eastAsia="fr-FR"/>
                    </w:rPr>
                  </w:pPr>
                  <w:r>
                    <w:rPr>
                      <w:b/>
                      <w:color w:val="0000FF"/>
                      <w:sz w:val="12"/>
                      <w:szCs w:val="12"/>
                    </w:rPr>
                    <w:t>External Visual Inspection</w:t>
                  </w:r>
                </w:p>
              </w:tc>
              <w:sdt>
                <w:sdtPr>
                  <w:rPr>
                    <w:b/>
                    <w:color w:val="0000FF"/>
                    <w:sz w:val="16"/>
                    <w:lang w:eastAsia="fr-FR"/>
                  </w:rPr>
                  <w:id w:val="136679159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C4"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C5" w14:textId="77777777" w:rsidR="00FE05E2" w:rsidRDefault="00FE05E2">
                  <w:pPr>
                    <w:widowControl w:val="0"/>
                    <w:rPr>
                      <w:color w:val="0000FF"/>
                      <w:szCs w:val="14"/>
                      <w:lang w:eastAsia="fr-FR"/>
                    </w:rPr>
                  </w:pPr>
                  <w:r>
                    <w:rPr>
                      <w:color w:val="0000FF"/>
                      <w:szCs w:val="14"/>
                    </w:rPr>
                    <w:t>ESCC 20500</w:t>
                  </w:r>
                </w:p>
              </w:tc>
              <w:sdt>
                <w:sdtPr>
                  <w:rPr>
                    <w:color w:val="0000FF"/>
                    <w:szCs w:val="14"/>
                    <w:lang w:eastAsia="fr-FR"/>
                  </w:rPr>
                  <w:id w:val="387074805"/>
                  <w:placeholder>
                    <w:docPart w:val="6B3452D11E3E47A6A5F4125042CC9181"/>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C6"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C7"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C8"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913204290"/>
                  <w:placeholder>
                    <w:docPart w:val="0B0CEC2908624DF79FDC9B7B096534A3"/>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C9"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DD3"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CB"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CC" w14:textId="77777777" w:rsidR="00FE05E2" w:rsidRDefault="00FE05E2">
                  <w:pPr>
                    <w:widowControl w:val="0"/>
                    <w:jc w:val="center"/>
                    <w:rPr>
                      <w:b/>
                      <w:color w:val="0000FF"/>
                      <w:sz w:val="12"/>
                      <w:szCs w:val="12"/>
                      <w:lang w:eastAsia="fr-FR"/>
                    </w:rPr>
                  </w:pPr>
                  <w:r>
                    <w:rPr>
                      <w:b/>
                      <w:color w:val="0000FF"/>
                      <w:sz w:val="12"/>
                      <w:szCs w:val="12"/>
                    </w:rPr>
                    <w:t>Robustness of terminations</w:t>
                  </w:r>
                </w:p>
              </w:tc>
              <w:sdt>
                <w:sdtPr>
                  <w:rPr>
                    <w:b/>
                    <w:color w:val="0000FF"/>
                    <w:sz w:val="16"/>
                    <w:lang w:eastAsia="fr-FR"/>
                  </w:rPr>
                  <w:id w:val="122964613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CD"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CE" w14:textId="77777777" w:rsidR="00FE05E2" w:rsidRDefault="00FE05E2">
                  <w:pPr>
                    <w:widowControl w:val="0"/>
                    <w:rPr>
                      <w:color w:val="0000FF"/>
                      <w:szCs w:val="14"/>
                      <w:lang w:eastAsia="fr-FR"/>
                    </w:rPr>
                  </w:pPr>
                  <w:r>
                    <w:rPr>
                      <w:color w:val="0000FF"/>
                      <w:szCs w:val="14"/>
                    </w:rPr>
                    <w:t>IEC No. 60068-2-21</w:t>
                  </w:r>
                </w:p>
              </w:tc>
              <w:sdt>
                <w:sdtPr>
                  <w:rPr>
                    <w:color w:val="0000FF"/>
                    <w:szCs w:val="14"/>
                    <w:lang w:eastAsia="fr-FR"/>
                  </w:rPr>
                  <w:id w:val="352228724"/>
                  <w:placeholder>
                    <w:docPart w:val="0951CB01DBEA4E2F9AC8E3969834D7EE"/>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CF"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D0" w14:textId="77777777" w:rsidR="00FE05E2" w:rsidRDefault="00FE05E2">
                  <w:pPr>
                    <w:widowControl w:val="0"/>
                    <w:jc w:val="center"/>
                    <w:rPr>
                      <w:color w:val="0000FF"/>
                      <w:szCs w:val="14"/>
                      <w:lang w:eastAsia="fr-FR"/>
                    </w:rPr>
                  </w:pPr>
                  <w:r>
                    <w:rPr>
                      <w:color w:val="0000FF"/>
                      <w:szCs w:val="1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D1" w14:textId="77777777" w:rsidR="00FE05E2" w:rsidRDefault="00FE05E2">
                  <w:pPr>
                    <w:widowControl w:val="0"/>
                    <w:jc w:val="center"/>
                    <w:rPr>
                      <w:color w:val="0000FF"/>
                      <w:szCs w:val="14"/>
                      <w:lang w:eastAsia="fr-FR"/>
                    </w:rPr>
                  </w:pPr>
                  <w:r>
                    <w:rPr>
                      <w:color w:val="0000FF"/>
                      <w:szCs w:val="14"/>
                    </w:rP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037DD2" w14:textId="77777777" w:rsidR="00FE05E2" w:rsidRDefault="00FE05E2">
                  <w:pPr>
                    <w:widowControl w:val="0"/>
                    <w:rPr>
                      <w:color w:val="0000FF"/>
                      <w:szCs w:val="14"/>
                      <w:lang w:eastAsia="fr-FR"/>
                    </w:rPr>
                  </w:pPr>
                  <w:r>
                    <w:rPr>
                      <w:color w:val="0000FF"/>
                      <w:szCs w:val="14"/>
                    </w:rPr>
                    <w:t>Tests Ua1, Ub and Ud</w:t>
                  </w:r>
                </w:p>
              </w:tc>
            </w:tr>
            <w:tr w:rsidR="00FE05E2" w14:paraId="3A037DDC"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D4"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D5" w14:textId="77777777" w:rsidR="00FE05E2" w:rsidRDefault="00FE05E2">
                  <w:pPr>
                    <w:widowControl w:val="0"/>
                    <w:jc w:val="center"/>
                    <w:rPr>
                      <w:b/>
                      <w:color w:val="0000FF"/>
                      <w:sz w:val="12"/>
                      <w:szCs w:val="12"/>
                      <w:lang w:eastAsia="fr-FR"/>
                    </w:rPr>
                  </w:pPr>
                  <w:r>
                    <w:rPr>
                      <w:b/>
                      <w:color w:val="0000FF"/>
                      <w:sz w:val="12"/>
                      <w:szCs w:val="12"/>
                    </w:rPr>
                    <w:t>Permanence of Marking</w:t>
                  </w:r>
                </w:p>
              </w:tc>
              <w:sdt>
                <w:sdtPr>
                  <w:rPr>
                    <w:b/>
                    <w:color w:val="0000FF"/>
                    <w:sz w:val="16"/>
                    <w:lang w:eastAsia="fr-FR"/>
                  </w:rPr>
                  <w:id w:val="189361389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D6"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D7" w14:textId="77777777" w:rsidR="00FE05E2" w:rsidRDefault="00FE05E2">
                  <w:pPr>
                    <w:widowControl w:val="0"/>
                    <w:rPr>
                      <w:color w:val="0000FF"/>
                      <w:szCs w:val="14"/>
                      <w:lang w:eastAsia="fr-FR"/>
                    </w:rPr>
                  </w:pPr>
                  <w:r>
                    <w:rPr>
                      <w:color w:val="0000FF"/>
                      <w:szCs w:val="14"/>
                    </w:rPr>
                    <w:t>ESCC 24800</w:t>
                  </w:r>
                </w:p>
              </w:tc>
              <w:sdt>
                <w:sdtPr>
                  <w:rPr>
                    <w:color w:val="0000FF"/>
                    <w:szCs w:val="14"/>
                    <w:lang w:eastAsia="fr-FR"/>
                  </w:rPr>
                  <w:id w:val="93139939"/>
                  <w:placeholder>
                    <w:docPart w:val="4A4B8F08D552483CB5CA2F44FD4D0A9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D8"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D9" w14:textId="77777777" w:rsidR="00FE05E2" w:rsidRDefault="00FE05E2">
                  <w:pPr>
                    <w:widowControl w:val="0"/>
                    <w:jc w:val="center"/>
                    <w:rPr>
                      <w:color w:val="0000FF"/>
                      <w:szCs w:val="14"/>
                      <w:lang w:eastAsia="fr-FR"/>
                    </w:rPr>
                  </w:pPr>
                  <w:r>
                    <w:rPr>
                      <w:color w:val="0000FF"/>
                      <w:szCs w:val="1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DA" w14:textId="77777777" w:rsidR="00FE05E2" w:rsidRDefault="00FE05E2">
                  <w:pPr>
                    <w:widowControl w:val="0"/>
                    <w:jc w:val="center"/>
                    <w:rPr>
                      <w:color w:val="0000FF"/>
                      <w:szCs w:val="14"/>
                      <w:lang w:eastAsia="fr-FR"/>
                    </w:rPr>
                  </w:pPr>
                  <w:r>
                    <w:rPr>
                      <w:color w:val="0000FF"/>
                      <w:szCs w:val="14"/>
                    </w:rP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037DDB" w14:textId="77777777" w:rsidR="00FE05E2" w:rsidRDefault="00FE05E2">
                  <w:pPr>
                    <w:widowControl w:val="0"/>
                    <w:rPr>
                      <w:color w:val="0000FF"/>
                      <w:szCs w:val="14"/>
                      <w:lang w:eastAsia="fr-FR"/>
                    </w:rPr>
                  </w:pPr>
                  <w:r>
                    <w:rPr>
                      <w:color w:val="0000FF"/>
                      <w:szCs w:val="14"/>
                    </w:rPr>
                    <w:t>If it’s applicable (for laser marking , it’s not applicable)</w:t>
                  </w:r>
                </w:p>
              </w:tc>
            </w:tr>
            <w:tr w:rsidR="00FE05E2" w14:paraId="3A037DE5"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DD"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DE" w14:textId="77777777" w:rsidR="00FE05E2" w:rsidRDefault="00FE05E2">
                  <w:pPr>
                    <w:widowControl w:val="0"/>
                    <w:jc w:val="center"/>
                    <w:rPr>
                      <w:b/>
                      <w:color w:val="0000FF"/>
                      <w:sz w:val="12"/>
                      <w:szCs w:val="12"/>
                      <w:lang w:eastAsia="fr-FR"/>
                    </w:rPr>
                  </w:pPr>
                  <w:r>
                    <w:rPr>
                      <w:b/>
                      <w:color w:val="0000FF"/>
                      <w:sz w:val="12"/>
                      <w:szCs w:val="12"/>
                    </w:rPr>
                    <w:t>Resistance to soldering Heat</w:t>
                  </w:r>
                </w:p>
              </w:tc>
              <w:sdt>
                <w:sdtPr>
                  <w:rPr>
                    <w:b/>
                    <w:color w:val="0000FF"/>
                    <w:sz w:val="16"/>
                    <w:lang w:eastAsia="fr-FR"/>
                  </w:rPr>
                  <w:id w:val="-153903647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DF"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E0" w14:textId="77777777" w:rsidR="00FE05E2" w:rsidRDefault="00FE05E2">
                  <w:pPr>
                    <w:widowControl w:val="0"/>
                    <w:rPr>
                      <w:color w:val="0000FF"/>
                      <w:szCs w:val="14"/>
                      <w:lang w:eastAsia="fr-FR"/>
                    </w:rPr>
                  </w:pPr>
                  <w:r>
                    <w:rPr>
                      <w:color w:val="0000FF"/>
                      <w:szCs w:val="14"/>
                    </w:rPr>
                    <w:t>IEC No. 60068-2-20 test Tb</w:t>
                  </w:r>
                </w:p>
              </w:tc>
              <w:sdt>
                <w:sdtPr>
                  <w:rPr>
                    <w:color w:val="0000FF"/>
                    <w:szCs w:val="14"/>
                    <w:lang w:eastAsia="fr-FR"/>
                  </w:rPr>
                  <w:id w:val="-1053147179"/>
                  <w:placeholder>
                    <w:docPart w:val="CCF3E4FEC6614D9CA4D78650A42C5D36"/>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E1"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E2" w14:textId="77777777" w:rsidR="00FE05E2" w:rsidRDefault="00FE05E2">
                  <w:pPr>
                    <w:widowControl w:val="0"/>
                    <w:jc w:val="center"/>
                    <w:rPr>
                      <w:color w:val="0000FF"/>
                      <w:szCs w:val="14"/>
                      <w:lang w:eastAsia="fr-FR"/>
                    </w:rPr>
                  </w:pPr>
                  <w:r>
                    <w:rPr>
                      <w:color w:val="0000FF"/>
                      <w:szCs w:val="1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E3" w14:textId="77777777" w:rsidR="00FE05E2" w:rsidRDefault="00FE05E2">
                  <w:pPr>
                    <w:widowControl w:val="0"/>
                    <w:jc w:val="center"/>
                    <w:rPr>
                      <w:color w:val="0000FF"/>
                      <w:szCs w:val="14"/>
                      <w:lang w:eastAsia="fr-FR"/>
                    </w:rPr>
                  </w:pPr>
                  <w:r>
                    <w:rPr>
                      <w:color w:val="0000FF"/>
                      <w:szCs w:val="14"/>
                    </w:rP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037DE4" w14:textId="77777777" w:rsidR="00FE05E2" w:rsidRDefault="00FE05E2">
                  <w:pPr>
                    <w:widowControl w:val="0"/>
                    <w:rPr>
                      <w:color w:val="0000FF"/>
                      <w:szCs w:val="14"/>
                      <w:lang w:eastAsia="fr-FR"/>
                    </w:rPr>
                  </w:pPr>
                  <w:r>
                    <w:rPr>
                      <w:color w:val="0000FF"/>
                      <w:szCs w:val="14"/>
                    </w:rPr>
                    <w:t>Method 1A and 1B</w:t>
                  </w:r>
                </w:p>
              </w:tc>
            </w:tr>
            <w:tr w:rsidR="00FE05E2" w14:paraId="3A037DEE"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E6"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E7" w14:textId="77777777" w:rsidR="00FE05E2" w:rsidRDefault="00FE05E2">
                  <w:pPr>
                    <w:widowControl w:val="0"/>
                    <w:jc w:val="center"/>
                    <w:rPr>
                      <w:b/>
                      <w:color w:val="0000FF"/>
                      <w:sz w:val="12"/>
                      <w:szCs w:val="12"/>
                      <w:lang w:eastAsia="fr-FR"/>
                    </w:rPr>
                  </w:pPr>
                  <w:r>
                    <w:rPr>
                      <w:b/>
                      <w:color w:val="0000FF"/>
                      <w:sz w:val="12"/>
                      <w:szCs w:val="12"/>
                    </w:rPr>
                    <w:t>Damp Heat</w:t>
                  </w:r>
                </w:p>
              </w:tc>
              <w:sdt>
                <w:sdtPr>
                  <w:rPr>
                    <w:b/>
                    <w:color w:val="0000FF"/>
                    <w:sz w:val="16"/>
                    <w:lang w:eastAsia="fr-FR"/>
                  </w:rPr>
                  <w:id w:val="93123764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E8"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E9" w14:textId="77777777" w:rsidR="00FE05E2" w:rsidRDefault="00FE05E2">
                  <w:pPr>
                    <w:widowControl w:val="0"/>
                    <w:rPr>
                      <w:color w:val="0000FF"/>
                      <w:szCs w:val="14"/>
                      <w:lang w:eastAsia="fr-FR"/>
                    </w:rPr>
                  </w:pPr>
                  <w:r>
                    <w:rPr>
                      <w:color w:val="0000FF"/>
                      <w:szCs w:val="14"/>
                    </w:rPr>
                    <w:t>IEC No. 60068-2-3</w:t>
                  </w:r>
                </w:p>
              </w:tc>
              <w:sdt>
                <w:sdtPr>
                  <w:rPr>
                    <w:color w:val="0000FF"/>
                    <w:szCs w:val="14"/>
                    <w:lang w:eastAsia="fr-FR"/>
                  </w:rPr>
                  <w:id w:val="285005763"/>
                  <w:placeholder>
                    <w:docPart w:val="D5864C470F734CF69511EE1457FD2840"/>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EA"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EB" w14:textId="77777777" w:rsidR="00FE05E2" w:rsidRDefault="00FE05E2">
                  <w:pPr>
                    <w:widowControl w:val="0"/>
                    <w:jc w:val="center"/>
                    <w:rPr>
                      <w:color w:val="0000FF"/>
                      <w:szCs w:val="14"/>
                      <w:lang w:eastAsia="fr-FR"/>
                    </w:rPr>
                  </w:pPr>
                  <w:r>
                    <w:rPr>
                      <w:color w:val="0000FF"/>
                      <w:szCs w:val="1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EC"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339628486"/>
                  <w:placeholder>
                    <w:docPart w:val="018EE868BF884171B9A80AF56A39E3FB"/>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ED"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DF7"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EF"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F0" w14:textId="77777777" w:rsidR="00FE05E2" w:rsidRDefault="00FE05E2">
                  <w:pPr>
                    <w:widowControl w:val="0"/>
                    <w:jc w:val="center"/>
                    <w:rPr>
                      <w:b/>
                      <w:color w:val="0000FF"/>
                      <w:sz w:val="12"/>
                      <w:szCs w:val="12"/>
                      <w:lang w:eastAsia="fr-FR"/>
                    </w:rPr>
                  </w:pPr>
                  <w:r>
                    <w:rPr>
                      <w:b/>
                      <w:color w:val="0000FF"/>
                      <w:sz w:val="12"/>
                      <w:szCs w:val="12"/>
                    </w:rPr>
                    <w:t>Electrical and thermal Measurement</w:t>
                  </w:r>
                </w:p>
              </w:tc>
              <w:sdt>
                <w:sdtPr>
                  <w:rPr>
                    <w:b/>
                    <w:color w:val="0000FF"/>
                    <w:sz w:val="16"/>
                    <w:lang w:eastAsia="fr-FR"/>
                  </w:rPr>
                  <w:id w:val="142569016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F1"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F2" w14:textId="77777777" w:rsidR="00FE05E2" w:rsidRDefault="00FE05E2">
                  <w:pPr>
                    <w:widowControl w:val="0"/>
                    <w:rPr>
                      <w:color w:val="0000FF"/>
                      <w:szCs w:val="14"/>
                      <w:lang w:eastAsia="fr-FR"/>
                    </w:rPr>
                  </w:pPr>
                  <w:r>
                    <w:rPr>
                      <w:color w:val="0000FF"/>
                      <w:szCs w:val="14"/>
                    </w:rPr>
                    <w:t>ESCC 3201 paragraph 9.5.4</w:t>
                  </w:r>
                </w:p>
              </w:tc>
              <w:sdt>
                <w:sdtPr>
                  <w:rPr>
                    <w:color w:val="0000FF"/>
                    <w:szCs w:val="14"/>
                    <w:lang w:eastAsia="fr-FR"/>
                  </w:rPr>
                  <w:id w:val="-104355325"/>
                  <w:placeholder>
                    <w:docPart w:val="08973E15867D43E39ACA530934C6F6CD"/>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F3"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F4" w14:textId="77777777" w:rsidR="00FE05E2" w:rsidRDefault="00FE05E2">
                  <w:pPr>
                    <w:widowControl w:val="0"/>
                    <w:jc w:val="center"/>
                    <w:rPr>
                      <w:color w:val="0000FF"/>
                      <w:szCs w:val="14"/>
                      <w:lang w:eastAsia="fr-FR"/>
                    </w:rPr>
                  </w:pPr>
                  <w:r>
                    <w:rPr>
                      <w:color w:val="0000FF"/>
                      <w:szCs w:val="1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F5"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743551767"/>
                  <w:placeholder>
                    <w:docPart w:val="B048CCBE6EE24EE6A4003E0B19EA6180"/>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F6"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00"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DF8"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DF9" w14:textId="77777777" w:rsidR="00FE05E2" w:rsidRDefault="00FE05E2">
                  <w:pPr>
                    <w:widowControl w:val="0"/>
                    <w:jc w:val="center"/>
                    <w:rPr>
                      <w:b/>
                      <w:color w:val="0000FF"/>
                      <w:sz w:val="12"/>
                      <w:szCs w:val="12"/>
                      <w:lang w:eastAsia="fr-FR"/>
                    </w:rPr>
                  </w:pPr>
                  <w:r>
                    <w:rPr>
                      <w:b/>
                      <w:color w:val="0000FF"/>
                      <w:sz w:val="12"/>
                      <w:szCs w:val="12"/>
                    </w:rPr>
                    <w:t>External Visual Inspection</w:t>
                  </w:r>
                </w:p>
              </w:tc>
              <w:sdt>
                <w:sdtPr>
                  <w:rPr>
                    <w:b/>
                    <w:color w:val="0000FF"/>
                    <w:sz w:val="16"/>
                    <w:lang w:eastAsia="fr-FR"/>
                  </w:rPr>
                  <w:id w:val="93371177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DFA"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DFB" w14:textId="77777777" w:rsidR="00FE05E2" w:rsidRDefault="00FE05E2">
                  <w:pPr>
                    <w:widowControl w:val="0"/>
                    <w:rPr>
                      <w:color w:val="0000FF"/>
                      <w:szCs w:val="14"/>
                      <w:lang w:eastAsia="fr-FR"/>
                    </w:rPr>
                  </w:pPr>
                  <w:r>
                    <w:rPr>
                      <w:color w:val="0000FF"/>
                      <w:szCs w:val="14"/>
                    </w:rPr>
                    <w:t>ESCC 20500</w:t>
                  </w:r>
                </w:p>
              </w:tc>
              <w:sdt>
                <w:sdtPr>
                  <w:rPr>
                    <w:color w:val="0000FF"/>
                    <w:szCs w:val="14"/>
                    <w:lang w:eastAsia="fr-FR"/>
                  </w:rPr>
                  <w:id w:val="1646313474"/>
                  <w:placeholder>
                    <w:docPart w:val="FD897E2EFDD04842A5940B23D3F532B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DFC"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DFD" w14:textId="77777777" w:rsidR="00FE05E2" w:rsidRDefault="00FE05E2">
                  <w:pPr>
                    <w:widowControl w:val="0"/>
                    <w:jc w:val="center"/>
                    <w:rPr>
                      <w:color w:val="0000FF"/>
                      <w:szCs w:val="14"/>
                      <w:lang w:eastAsia="fr-FR"/>
                    </w:rPr>
                  </w:pPr>
                  <w:r>
                    <w:rPr>
                      <w:color w:val="0000FF"/>
                      <w:szCs w:val="1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DFE"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185863357"/>
                  <w:placeholder>
                    <w:docPart w:val="27B137F05C6742EB9850429A9808E8F3"/>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DFF"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09" w14:textId="77777777" w:rsidTr="00FE05E2">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4F81BD"/>
                  <w:textDirection w:val="btLr"/>
                  <w:vAlign w:val="center"/>
                  <w:hideMark/>
                </w:tcPr>
                <w:p w14:paraId="3A037E01" w14:textId="77777777" w:rsidR="00FE05E2" w:rsidRDefault="00FE05E2">
                  <w:pPr>
                    <w:widowControl w:val="0"/>
                    <w:spacing w:before="120"/>
                    <w:ind w:left="113" w:right="113"/>
                    <w:jc w:val="center"/>
                    <w:rPr>
                      <w:b/>
                      <w:color w:val="0000FF"/>
                      <w:sz w:val="16"/>
                      <w:lang w:eastAsia="fr-FR"/>
                    </w:rPr>
                  </w:pPr>
                  <w:r>
                    <w:rPr>
                      <w:b/>
                      <w:color w:val="0000FF"/>
                      <w:sz w:val="16"/>
                    </w:rPr>
                    <w:t>Subgroup 2 (Endurance)</w:t>
                  </w: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02" w14:textId="77777777" w:rsidR="00FE05E2" w:rsidRDefault="00FE05E2">
                  <w:pPr>
                    <w:widowControl w:val="0"/>
                    <w:jc w:val="center"/>
                    <w:rPr>
                      <w:b/>
                      <w:color w:val="0000FF"/>
                      <w:sz w:val="12"/>
                      <w:szCs w:val="12"/>
                      <w:lang w:eastAsia="fr-FR"/>
                    </w:rPr>
                  </w:pPr>
                  <w:r>
                    <w:rPr>
                      <w:b/>
                      <w:color w:val="0000FF"/>
                      <w:sz w:val="12"/>
                      <w:szCs w:val="12"/>
                    </w:rPr>
                    <w:t>Response time</w:t>
                  </w:r>
                </w:p>
              </w:tc>
              <w:sdt>
                <w:sdtPr>
                  <w:rPr>
                    <w:b/>
                    <w:color w:val="0000FF"/>
                    <w:sz w:val="16"/>
                    <w:lang w:eastAsia="fr-FR"/>
                  </w:rPr>
                  <w:id w:val="-174455533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03"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04" w14:textId="77777777" w:rsidR="00FE05E2" w:rsidRDefault="00FE05E2">
                  <w:pPr>
                    <w:widowControl w:val="0"/>
                    <w:rPr>
                      <w:color w:val="0000FF"/>
                      <w:szCs w:val="14"/>
                      <w:lang w:eastAsia="fr-FR"/>
                    </w:rPr>
                  </w:pPr>
                  <w:r>
                    <w:rPr>
                      <w:color w:val="0000FF"/>
                      <w:szCs w:val="14"/>
                    </w:rPr>
                    <w:t>ESCC 3201 paragraph 9.8</w:t>
                  </w:r>
                </w:p>
              </w:tc>
              <w:sdt>
                <w:sdtPr>
                  <w:rPr>
                    <w:color w:val="0000FF"/>
                    <w:szCs w:val="14"/>
                    <w:lang w:eastAsia="fr-FR"/>
                  </w:rPr>
                  <w:id w:val="2100206708"/>
                  <w:placeholder>
                    <w:docPart w:val="E0A9866E3B0E42018AEA624ABDFF3120"/>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05"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E06"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E07"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290414457"/>
                  <w:placeholder>
                    <w:docPart w:val="4B996F2B1AE347AC8F918A17496C4FEF"/>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08"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12"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0A"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0B" w14:textId="77777777" w:rsidR="00FE05E2" w:rsidRDefault="00FE05E2">
                  <w:pPr>
                    <w:widowControl w:val="0"/>
                    <w:jc w:val="center"/>
                    <w:rPr>
                      <w:b/>
                      <w:color w:val="0000FF"/>
                      <w:sz w:val="12"/>
                      <w:szCs w:val="12"/>
                      <w:lang w:eastAsia="fr-FR"/>
                    </w:rPr>
                  </w:pPr>
                  <w:r>
                    <w:rPr>
                      <w:b/>
                      <w:color w:val="0000FF"/>
                      <w:sz w:val="12"/>
                      <w:szCs w:val="12"/>
                    </w:rPr>
                    <w:t>Operating life</w:t>
                  </w:r>
                </w:p>
              </w:tc>
              <w:sdt>
                <w:sdtPr>
                  <w:rPr>
                    <w:b/>
                    <w:color w:val="0000FF"/>
                    <w:sz w:val="16"/>
                    <w:lang w:eastAsia="fr-FR"/>
                  </w:rPr>
                  <w:id w:val="-52672430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0C"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0D" w14:textId="77777777" w:rsidR="00FE05E2" w:rsidRDefault="00FE05E2">
                  <w:pPr>
                    <w:widowControl w:val="0"/>
                    <w:rPr>
                      <w:color w:val="0000FF"/>
                      <w:szCs w:val="14"/>
                      <w:lang w:eastAsia="fr-FR"/>
                    </w:rPr>
                  </w:pPr>
                  <w:r>
                    <w:rPr>
                      <w:color w:val="0000FF"/>
                      <w:szCs w:val="14"/>
                    </w:rPr>
                    <w:t>ESCC 3201 paragraph 9.17</w:t>
                  </w:r>
                </w:p>
              </w:tc>
              <w:sdt>
                <w:sdtPr>
                  <w:rPr>
                    <w:color w:val="0000FF"/>
                    <w:szCs w:val="14"/>
                    <w:lang w:eastAsia="fr-FR"/>
                  </w:rPr>
                  <w:id w:val="1816448622"/>
                  <w:placeholder>
                    <w:docPart w:val="4182338813EC414A8AFA7CD92AC2722E"/>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0E"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E0F" w14:textId="77777777" w:rsidR="00FE05E2" w:rsidRDefault="00FE05E2">
                  <w:pPr>
                    <w:widowControl w:val="0"/>
                    <w:jc w:val="center"/>
                    <w:rPr>
                      <w:color w:val="0000FF"/>
                      <w:szCs w:val="14"/>
                      <w:lang w:eastAsia="fr-FR"/>
                    </w:rPr>
                  </w:pPr>
                  <w:r>
                    <w:rPr>
                      <w:color w:val="0000FF"/>
                      <w:szCs w:val="14"/>
                    </w:rPr>
                    <w:t>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E10" w14:textId="77777777" w:rsidR="00FE05E2" w:rsidRDefault="00FE05E2">
                  <w:pPr>
                    <w:widowControl w:val="0"/>
                    <w:jc w:val="center"/>
                    <w:rPr>
                      <w:color w:val="0000FF"/>
                      <w:szCs w:val="14"/>
                      <w:lang w:eastAsia="fr-FR"/>
                    </w:rPr>
                  </w:pPr>
                  <w:r>
                    <w:rPr>
                      <w:color w:val="0000FF"/>
                      <w:szCs w:val="14"/>
                    </w:rP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037E11" w14:textId="77777777" w:rsidR="00FE05E2" w:rsidRDefault="00FE05E2">
                  <w:pPr>
                    <w:widowControl w:val="0"/>
                    <w:rPr>
                      <w:color w:val="0000FF"/>
                      <w:szCs w:val="14"/>
                      <w:lang w:eastAsia="fr-FR"/>
                    </w:rPr>
                  </w:pPr>
                  <w:r>
                    <w:rPr>
                      <w:color w:val="0000FF"/>
                      <w:szCs w:val="14"/>
                    </w:rPr>
                    <w:t>100000 cycles , define in table 5(b) of detail’s specification</w:t>
                  </w:r>
                </w:p>
              </w:tc>
            </w:tr>
            <w:tr w:rsidR="00FE05E2" w14:paraId="3A037E1B"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13"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14" w14:textId="77777777" w:rsidR="00FE05E2" w:rsidRDefault="00FE05E2">
                  <w:pPr>
                    <w:widowControl w:val="0"/>
                    <w:jc w:val="center"/>
                    <w:rPr>
                      <w:b/>
                      <w:color w:val="0000FF"/>
                      <w:sz w:val="12"/>
                      <w:szCs w:val="12"/>
                      <w:lang w:eastAsia="fr-FR"/>
                    </w:rPr>
                  </w:pPr>
                  <w:r>
                    <w:rPr>
                      <w:b/>
                      <w:color w:val="0000FF"/>
                      <w:sz w:val="12"/>
                      <w:szCs w:val="12"/>
                    </w:rPr>
                    <w:t>Overload</w:t>
                  </w:r>
                </w:p>
              </w:tc>
              <w:sdt>
                <w:sdtPr>
                  <w:rPr>
                    <w:b/>
                    <w:color w:val="0000FF"/>
                    <w:sz w:val="16"/>
                    <w:lang w:eastAsia="fr-FR"/>
                  </w:rPr>
                  <w:id w:val="158679994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15"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16" w14:textId="77777777" w:rsidR="00FE05E2" w:rsidRDefault="00FE05E2">
                  <w:pPr>
                    <w:widowControl w:val="0"/>
                    <w:rPr>
                      <w:color w:val="0000FF"/>
                      <w:szCs w:val="14"/>
                      <w:lang w:eastAsia="fr-FR"/>
                    </w:rPr>
                  </w:pPr>
                  <w:r>
                    <w:rPr>
                      <w:color w:val="0000FF"/>
                      <w:szCs w:val="14"/>
                    </w:rPr>
                    <w:t>ESCC 3201 paragraph 9.16</w:t>
                  </w:r>
                </w:p>
              </w:tc>
              <w:sdt>
                <w:sdtPr>
                  <w:rPr>
                    <w:color w:val="0000FF"/>
                    <w:szCs w:val="14"/>
                    <w:lang w:eastAsia="fr-FR"/>
                  </w:rPr>
                  <w:id w:val="-1955397692"/>
                  <w:placeholder>
                    <w:docPart w:val="564FC8E2340B4EBD8333D3D2097F51CA"/>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17"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E18" w14:textId="77777777" w:rsidR="00FE05E2" w:rsidRDefault="00FE05E2">
                  <w:pPr>
                    <w:widowControl w:val="0"/>
                    <w:jc w:val="center"/>
                    <w:rPr>
                      <w:color w:val="0000FF"/>
                      <w:szCs w:val="14"/>
                      <w:lang w:eastAsia="fr-FR"/>
                    </w:rPr>
                  </w:pPr>
                  <w:r>
                    <w:rPr>
                      <w:color w:val="0000FF"/>
                      <w:szCs w:val="14"/>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E19" w14:textId="77777777" w:rsidR="00FE05E2" w:rsidRDefault="00FE05E2">
                  <w:pPr>
                    <w:widowControl w:val="0"/>
                    <w:jc w:val="center"/>
                    <w:rPr>
                      <w:color w:val="0000FF"/>
                      <w:szCs w:val="14"/>
                      <w:lang w:eastAsia="fr-FR"/>
                    </w:rPr>
                  </w:pPr>
                  <w:r>
                    <w:rPr>
                      <w:color w:val="0000FF"/>
                      <w:szCs w:val="14"/>
                    </w:rP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037E1A" w14:textId="77777777" w:rsidR="00FE05E2" w:rsidRDefault="00FE05E2">
                  <w:pPr>
                    <w:widowControl w:val="0"/>
                    <w:rPr>
                      <w:color w:val="0000FF"/>
                      <w:szCs w:val="14"/>
                      <w:lang w:eastAsia="fr-FR"/>
                    </w:rPr>
                  </w:pPr>
                  <w:r>
                    <w:rPr>
                      <w:color w:val="0000FF"/>
                      <w:szCs w:val="14"/>
                    </w:rPr>
                    <w:t>Same of endurance test conditions, 50 cycles, in accordance of table 6 of detail specification</w:t>
                  </w:r>
                </w:p>
              </w:tc>
            </w:tr>
            <w:tr w:rsidR="00FE05E2" w14:paraId="3A037E24"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1C"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1D" w14:textId="77777777" w:rsidR="00FE05E2" w:rsidRDefault="00FE05E2">
                  <w:pPr>
                    <w:widowControl w:val="0"/>
                    <w:jc w:val="center"/>
                    <w:rPr>
                      <w:b/>
                      <w:color w:val="0000FF"/>
                      <w:sz w:val="12"/>
                      <w:szCs w:val="12"/>
                      <w:lang w:eastAsia="fr-FR"/>
                    </w:rPr>
                  </w:pPr>
                  <w:r>
                    <w:rPr>
                      <w:b/>
                      <w:color w:val="0000FF"/>
                      <w:sz w:val="12"/>
                      <w:szCs w:val="12"/>
                    </w:rPr>
                    <w:t>Seal test</w:t>
                  </w:r>
                </w:p>
              </w:tc>
              <w:sdt>
                <w:sdtPr>
                  <w:rPr>
                    <w:b/>
                    <w:color w:val="0000FF"/>
                    <w:sz w:val="16"/>
                    <w:lang w:eastAsia="fr-FR"/>
                  </w:rPr>
                  <w:id w:val="141428606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1E"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1F" w14:textId="77777777" w:rsidR="00FE05E2" w:rsidRDefault="00FE05E2">
                  <w:pPr>
                    <w:widowControl w:val="0"/>
                    <w:rPr>
                      <w:color w:val="0000FF"/>
                      <w:szCs w:val="14"/>
                      <w:lang w:eastAsia="fr-FR"/>
                    </w:rPr>
                  </w:pPr>
                  <w:r>
                    <w:rPr>
                      <w:color w:val="0000FF"/>
                      <w:szCs w:val="14"/>
                    </w:rPr>
                    <w:t>IEC No. 60068-2-17 test Qc or Qk</w:t>
                  </w:r>
                </w:p>
              </w:tc>
              <w:sdt>
                <w:sdtPr>
                  <w:rPr>
                    <w:color w:val="0000FF"/>
                    <w:szCs w:val="14"/>
                    <w:lang w:eastAsia="fr-FR"/>
                  </w:rPr>
                  <w:id w:val="1157038547"/>
                  <w:placeholder>
                    <w:docPart w:val="B74269C180CA49888BA5962DF5D24E94"/>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20"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E21" w14:textId="77777777" w:rsidR="00FE05E2" w:rsidRDefault="00FE05E2">
                  <w:pPr>
                    <w:widowControl w:val="0"/>
                    <w:jc w:val="center"/>
                    <w:rPr>
                      <w:color w:val="0000FF"/>
                      <w:szCs w:val="14"/>
                      <w:lang w:eastAsia="fr-FR"/>
                    </w:rPr>
                  </w:pPr>
                  <w:r>
                    <w:rPr>
                      <w:color w:val="0000FF"/>
                      <w:szCs w:val="1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E22"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039706697"/>
                  <w:placeholder>
                    <w:docPart w:val="6968979302DF49C8936E6921E5934378"/>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23"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2D"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25"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26" w14:textId="77777777" w:rsidR="00FE05E2" w:rsidRDefault="00FE05E2">
                  <w:pPr>
                    <w:widowControl w:val="0"/>
                    <w:jc w:val="center"/>
                    <w:rPr>
                      <w:b/>
                      <w:color w:val="0000FF"/>
                      <w:sz w:val="12"/>
                      <w:szCs w:val="12"/>
                      <w:lang w:eastAsia="fr-FR"/>
                    </w:rPr>
                  </w:pPr>
                  <w:r>
                    <w:rPr>
                      <w:b/>
                      <w:color w:val="0000FF"/>
                      <w:sz w:val="12"/>
                      <w:szCs w:val="12"/>
                    </w:rPr>
                    <w:t>Electrical and thermal Measurement during Endurance testing</w:t>
                  </w:r>
                </w:p>
              </w:tc>
              <w:sdt>
                <w:sdtPr>
                  <w:rPr>
                    <w:b/>
                    <w:color w:val="0000FF"/>
                    <w:sz w:val="16"/>
                    <w:lang w:eastAsia="fr-FR"/>
                  </w:rPr>
                  <w:id w:val="16174742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27"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28" w14:textId="77777777" w:rsidR="00FE05E2" w:rsidRDefault="00FE05E2">
                  <w:pPr>
                    <w:widowControl w:val="0"/>
                    <w:rPr>
                      <w:color w:val="0000FF"/>
                      <w:szCs w:val="14"/>
                      <w:lang w:eastAsia="fr-FR"/>
                    </w:rPr>
                  </w:pPr>
                  <w:r>
                    <w:rPr>
                      <w:color w:val="0000FF"/>
                      <w:szCs w:val="14"/>
                    </w:rPr>
                    <w:t>Table 6 of detail specification</w:t>
                  </w:r>
                </w:p>
              </w:tc>
              <w:sdt>
                <w:sdtPr>
                  <w:rPr>
                    <w:color w:val="0000FF"/>
                    <w:szCs w:val="14"/>
                    <w:lang w:eastAsia="fr-FR"/>
                  </w:rPr>
                  <w:id w:val="-284362061"/>
                  <w:placeholder>
                    <w:docPart w:val="2F02F3EF7A124DFE9E175ECDDFF8AEDC"/>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29"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E2A" w14:textId="77777777" w:rsidR="00FE05E2" w:rsidRDefault="00FE05E2">
                  <w:pPr>
                    <w:widowControl w:val="0"/>
                    <w:jc w:val="center"/>
                    <w:rPr>
                      <w:color w:val="0000FF"/>
                      <w:szCs w:val="14"/>
                      <w:lang w:eastAsia="fr-FR"/>
                    </w:rPr>
                  </w:pPr>
                  <w:r>
                    <w:rPr>
                      <w:color w:val="0000FF"/>
                      <w:szCs w:val="14"/>
                    </w:rPr>
                    <w:t>12 + 3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E2B"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561049448"/>
                  <w:placeholder>
                    <w:docPart w:val="E6B42F6C90E84366863BE7B3F6DE8B28"/>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2C"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36"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2E"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2F" w14:textId="77777777" w:rsidR="00FE05E2" w:rsidRDefault="00FE05E2">
                  <w:pPr>
                    <w:widowControl w:val="0"/>
                    <w:jc w:val="center"/>
                    <w:rPr>
                      <w:b/>
                      <w:color w:val="0000FF"/>
                      <w:sz w:val="12"/>
                      <w:szCs w:val="12"/>
                      <w:lang w:eastAsia="fr-FR"/>
                    </w:rPr>
                  </w:pPr>
                  <w:r>
                    <w:rPr>
                      <w:b/>
                      <w:color w:val="0000FF"/>
                      <w:sz w:val="12"/>
                      <w:szCs w:val="12"/>
                    </w:rPr>
                    <w:t>Solderability</w:t>
                  </w:r>
                </w:p>
              </w:tc>
              <w:sdt>
                <w:sdtPr>
                  <w:rPr>
                    <w:b/>
                    <w:color w:val="0000FF"/>
                    <w:sz w:val="16"/>
                    <w:lang w:eastAsia="fr-FR"/>
                  </w:rPr>
                  <w:id w:val="-62708141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30"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31" w14:textId="77777777" w:rsidR="00FE05E2" w:rsidRDefault="00FE05E2">
                  <w:pPr>
                    <w:widowControl w:val="0"/>
                    <w:rPr>
                      <w:color w:val="0000FF"/>
                      <w:szCs w:val="14"/>
                      <w:lang w:eastAsia="fr-FR"/>
                    </w:rPr>
                  </w:pPr>
                  <w:r>
                    <w:rPr>
                      <w:color w:val="0000FF"/>
                      <w:szCs w:val="14"/>
                    </w:rPr>
                    <w:t>IEC No. 60068-2-20 method 1 or 2</w:t>
                  </w:r>
                </w:p>
              </w:tc>
              <w:sdt>
                <w:sdtPr>
                  <w:rPr>
                    <w:color w:val="0000FF"/>
                    <w:szCs w:val="14"/>
                    <w:lang w:eastAsia="fr-FR"/>
                  </w:rPr>
                  <w:id w:val="395863385"/>
                  <w:placeholder>
                    <w:docPart w:val="F3CF8CEE5DF54624AD9D776490AF0C5D"/>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32"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E33" w14:textId="77777777" w:rsidR="00FE05E2" w:rsidRDefault="00FE05E2">
                  <w:pPr>
                    <w:widowControl w:val="0"/>
                    <w:jc w:val="center"/>
                    <w:rPr>
                      <w:color w:val="0000FF"/>
                      <w:szCs w:val="14"/>
                      <w:lang w:eastAsia="fr-FR"/>
                    </w:rPr>
                  </w:pPr>
                  <w:r>
                    <w:rPr>
                      <w:color w:val="0000FF"/>
                      <w:szCs w:val="14"/>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E34"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1856649156"/>
                  <w:placeholder>
                    <w:docPart w:val="50499BB2590E4B0BB4A79F1F2D2F3366"/>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35"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3F"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37"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38" w14:textId="77777777" w:rsidR="00FE05E2" w:rsidRDefault="00FE05E2">
                  <w:pPr>
                    <w:widowControl w:val="0"/>
                    <w:jc w:val="center"/>
                    <w:rPr>
                      <w:b/>
                      <w:color w:val="0000FF"/>
                      <w:sz w:val="12"/>
                      <w:szCs w:val="12"/>
                      <w:lang w:eastAsia="fr-FR"/>
                    </w:rPr>
                  </w:pPr>
                  <w:r>
                    <w:rPr>
                      <w:b/>
                      <w:color w:val="0000FF"/>
                      <w:sz w:val="12"/>
                      <w:szCs w:val="12"/>
                    </w:rPr>
                    <w:t>High temperature storage</w:t>
                  </w:r>
                </w:p>
              </w:tc>
              <w:sdt>
                <w:sdtPr>
                  <w:rPr>
                    <w:b/>
                    <w:color w:val="0000FF"/>
                    <w:sz w:val="16"/>
                    <w:lang w:eastAsia="fr-FR"/>
                  </w:rPr>
                  <w:id w:val="-3288900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39"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3A" w14:textId="77777777" w:rsidR="00FE05E2" w:rsidRDefault="00FE05E2">
                  <w:pPr>
                    <w:widowControl w:val="0"/>
                    <w:rPr>
                      <w:color w:val="0000FF"/>
                      <w:szCs w:val="14"/>
                      <w:lang w:eastAsia="fr-FR"/>
                    </w:rPr>
                  </w:pPr>
                  <w:r>
                    <w:rPr>
                      <w:color w:val="0000FF"/>
                      <w:szCs w:val="14"/>
                    </w:rPr>
                    <w:t>IEC No. 60068-2-2 test Ba</w:t>
                  </w:r>
                </w:p>
              </w:tc>
              <w:sdt>
                <w:sdtPr>
                  <w:rPr>
                    <w:color w:val="0000FF"/>
                    <w:szCs w:val="14"/>
                    <w:lang w:eastAsia="fr-FR"/>
                  </w:rPr>
                  <w:id w:val="-1184821064"/>
                  <w:placeholder>
                    <w:docPart w:val="48931328756A40D0B74935DAEABBC43C"/>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3B"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hideMark/>
                </w:tcPr>
                <w:p w14:paraId="3A037E3C" w14:textId="77777777" w:rsidR="00FE05E2" w:rsidRDefault="00FE05E2">
                  <w:pPr>
                    <w:widowControl w:val="0"/>
                    <w:jc w:val="center"/>
                    <w:rPr>
                      <w:color w:val="0000FF"/>
                      <w:szCs w:val="14"/>
                      <w:lang w:eastAsia="fr-FR"/>
                    </w:rPr>
                  </w:pPr>
                  <w:r>
                    <w:rPr>
                      <w:color w:val="0000FF"/>
                      <w:szCs w:val="14"/>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037E3D" w14:textId="77777777" w:rsidR="00FE05E2" w:rsidRDefault="00FE05E2">
                  <w:pPr>
                    <w:widowControl w:val="0"/>
                    <w:jc w:val="center"/>
                    <w:rPr>
                      <w:color w:val="0000FF"/>
                      <w:szCs w:val="14"/>
                      <w:lang w:eastAsia="fr-FR"/>
                    </w:rPr>
                  </w:pPr>
                  <w:r>
                    <w:rPr>
                      <w:color w:val="0000FF"/>
                      <w:szCs w:val="14"/>
                    </w:rPr>
                    <w:t>0</w:t>
                  </w:r>
                </w:p>
              </w:tc>
              <w:sdt>
                <w:sdtPr>
                  <w:rPr>
                    <w:color w:val="0000FF"/>
                    <w:szCs w:val="14"/>
                    <w:lang w:eastAsia="fr-FR"/>
                  </w:rPr>
                  <w:id w:val="-2033873588"/>
                  <w:placeholder>
                    <w:docPart w:val="663033E0C1864BF59DE988C3B60A3BA9"/>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3E"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48"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40"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3A037E41" w14:textId="77777777" w:rsidR="00FE05E2" w:rsidRDefault="00FE05E2">
                  <w:pPr>
                    <w:widowControl w:val="0"/>
                    <w:jc w:val="center"/>
                    <w:rPr>
                      <w:b/>
                      <w:color w:val="0000FF"/>
                      <w:sz w:val="12"/>
                      <w:szCs w:val="12"/>
                      <w:lang w:eastAsia="fr-FR"/>
                    </w:rPr>
                  </w:pPr>
                  <w:r>
                    <w:rPr>
                      <w:b/>
                      <w:color w:val="0000FF"/>
                      <w:sz w:val="12"/>
                      <w:szCs w:val="12"/>
                    </w:rPr>
                    <w:t>Salt Mist</w:t>
                  </w:r>
                </w:p>
              </w:tc>
              <w:sdt>
                <w:sdtPr>
                  <w:rPr>
                    <w:b/>
                    <w:color w:val="0000FF"/>
                    <w:sz w:val="16"/>
                    <w:lang w:eastAsia="fr-FR"/>
                  </w:rPr>
                  <w:id w:val="-180013502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42"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A037E43" w14:textId="77777777" w:rsidR="00FE05E2" w:rsidRDefault="00FE05E2">
                  <w:pPr>
                    <w:widowControl w:val="0"/>
                    <w:rPr>
                      <w:color w:val="0000FF"/>
                      <w:szCs w:val="14"/>
                      <w:lang w:eastAsia="fr-FR"/>
                    </w:rPr>
                  </w:pPr>
                  <w:r>
                    <w:rPr>
                      <w:color w:val="0000FF"/>
                      <w:szCs w:val="14"/>
                    </w:rPr>
                    <w:t>IEC No. 60068-2-11 test Ka</w:t>
                  </w:r>
                </w:p>
              </w:tc>
              <w:sdt>
                <w:sdtPr>
                  <w:rPr>
                    <w:color w:val="0000FF"/>
                    <w:szCs w:val="14"/>
                    <w:lang w:eastAsia="fr-FR"/>
                  </w:rPr>
                  <w:id w:val="589593864"/>
                  <w:placeholder>
                    <w:docPart w:val="DDE2E1B1AA184BAA9CD7C6F3FE828ED3"/>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44"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tcPr>
                <w:p w14:paraId="3A037E45" w14:textId="77777777" w:rsidR="00FE05E2" w:rsidRDefault="00FE05E2">
                  <w:pPr>
                    <w:widowControl w:val="0"/>
                    <w:jc w:val="center"/>
                    <w:rPr>
                      <w:color w:val="0000FF"/>
                      <w:szCs w:val="14"/>
                      <w:lang w:eastAsia="fr-FR"/>
                    </w:rPr>
                  </w:pPr>
                </w:p>
              </w:tc>
              <w:tc>
                <w:tcPr>
                  <w:tcW w:w="850" w:type="dxa"/>
                  <w:tcBorders>
                    <w:top w:val="single" w:sz="4" w:space="0" w:color="auto"/>
                    <w:left w:val="single" w:sz="4" w:space="0" w:color="auto"/>
                    <w:bottom w:val="single" w:sz="4" w:space="0" w:color="auto"/>
                    <w:right w:val="single" w:sz="4" w:space="0" w:color="auto"/>
                  </w:tcBorders>
                  <w:vAlign w:val="center"/>
                </w:tcPr>
                <w:p w14:paraId="3A037E46" w14:textId="77777777" w:rsidR="00FE05E2" w:rsidRDefault="00FE05E2">
                  <w:pPr>
                    <w:widowControl w:val="0"/>
                    <w:jc w:val="center"/>
                    <w:rPr>
                      <w:color w:val="0000FF"/>
                      <w:szCs w:val="14"/>
                      <w:lang w:eastAsia="fr-FR"/>
                    </w:rPr>
                  </w:pPr>
                </w:p>
              </w:tc>
              <w:sdt>
                <w:sdtPr>
                  <w:rPr>
                    <w:color w:val="0000FF"/>
                    <w:szCs w:val="14"/>
                    <w:lang w:eastAsia="fr-FR"/>
                  </w:rPr>
                  <w:id w:val="-580825836"/>
                  <w:placeholder>
                    <w:docPart w:val="A5D8E23448CB48D8920D04ADD8CACDDD"/>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47"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51" w14:textId="77777777" w:rsidTr="00FE05E2">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49"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tcPr>
                <w:p w14:paraId="3A037E4A" w14:textId="77777777" w:rsidR="00FE05E2" w:rsidRDefault="00FE05E2">
                  <w:pPr>
                    <w:widowControl w:val="0"/>
                    <w:jc w:val="center"/>
                    <w:rPr>
                      <w:b/>
                      <w:color w:val="0000FF"/>
                      <w:sz w:val="12"/>
                      <w:szCs w:val="12"/>
                      <w:lang w:eastAsia="fr-FR"/>
                    </w:rPr>
                  </w:pPr>
                </w:p>
              </w:tc>
              <w:sdt>
                <w:sdtPr>
                  <w:rPr>
                    <w:b/>
                    <w:color w:val="0000FF"/>
                    <w:sz w:val="16"/>
                    <w:lang w:eastAsia="fr-FR"/>
                  </w:rPr>
                  <w:id w:val="44920699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4B"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A037E4C" w14:textId="77777777" w:rsidR="00FE05E2" w:rsidRDefault="00FE05E2">
                  <w:pPr>
                    <w:widowControl w:val="0"/>
                    <w:rPr>
                      <w:color w:val="0000FF"/>
                      <w:szCs w:val="14"/>
                      <w:lang w:eastAsia="fr-FR"/>
                    </w:rPr>
                  </w:pPr>
                </w:p>
              </w:tc>
              <w:sdt>
                <w:sdtPr>
                  <w:rPr>
                    <w:color w:val="0000FF"/>
                    <w:szCs w:val="14"/>
                    <w:lang w:eastAsia="fr-FR"/>
                  </w:rPr>
                  <w:id w:val="1021128240"/>
                  <w:placeholder>
                    <w:docPart w:val="650ABC0FA69249A29A0B95F587D0966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4D"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tcPr>
                <w:p w14:paraId="3A037E4E" w14:textId="77777777" w:rsidR="00FE05E2" w:rsidRDefault="00FE05E2">
                  <w:pPr>
                    <w:widowControl w:val="0"/>
                    <w:jc w:val="center"/>
                    <w:rPr>
                      <w:color w:val="0000FF"/>
                      <w:szCs w:val="14"/>
                      <w:lang w:eastAsia="fr-FR"/>
                    </w:rPr>
                  </w:pPr>
                </w:p>
              </w:tc>
              <w:tc>
                <w:tcPr>
                  <w:tcW w:w="850" w:type="dxa"/>
                  <w:tcBorders>
                    <w:top w:val="single" w:sz="4" w:space="0" w:color="auto"/>
                    <w:left w:val="single" w:sz="4" w:space="0" w:color="auto"/>
                    <w:bottom w:val="single" w:sz="4" w:space="0" w:color="auto"/>
                    <w:right w:val="single" w:sz="4" w:space="0" w:color="auto"/>
                  </w:tcBorders>
                  <w:vAlign w:val="center"/>
                </w:tcPr>
                <w:p w14:paraId="3A037E4F" w14:textId="77777777" w:rsidR="00FE05E2" w:rsidRDefault="00FE05E2">
                  <w:pPr>
                    <w:widowControl w:val="0"/>
                    <w:jc w:val="center"/>
                    <w:rPr>
                      <w:color w:val="0000FF"/>
                      <w:szCs w:val="14"/>
                      <w:lang w:eastAsia="fr-FR"/>
                    </w:rPr>
                  </w:pPr>
                </w:p>
              </w:tc>
              <w:sdt>
                <w:sdtPr>
                  <w:rPr>
                    <w:color w:val="0000FF"/>
                    <w:szCs w:val="14"/>
                    <w:lang w:eastAsia="fr-FR"/>
                  </w:rPr>
                  <w:id w:val="901718476"/>
                  <w:placeholder>
                    <w:docPart w:val="9705A0F92C984BB4AFA59764C71FBCEB"/>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50"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5A" w14:textId="77777777" w:rsidTr="00FE05E2">
              <w:trPr>
                <w:trHeight w:val="340"/>
              </w:trPr>
              <w:tc>
                <w:tcPr>
                  <w:tcW w:w="706" w:type="dxa"/>
                  <w:vMerge w:val="restart"/>
                  <w:tcBorders>
                    <w:top w:val="single" w:sz="4" w:space="0" w:color="auto"/>
                    <w:left w:val="single" w:sz="4" w:space="0" w:color="auto"/>
                    <w:bottom w:val="single" w:sz="4" w:space="0" w:color="auto"/>
                    <w:right w:val="single" w:sz="4" w:space="0" w:color="auto"/>
                  </w:tcBorders>
                  <w:shd w:val="clear" w:color="auto" w:fill="4F81BD"/>
                  <w:textDirection w:val="btLr"/>
                  <w:vAlign w:val="center"/>
                </w:tcPr>
                <w:p w14:paraId="3A037E52" w14:textId="77777777" w:rsidR="00FE05E2" w:rsidRDefault="00FE05E2">
                  <w:pPr>
                    <w:widowControl w:val="0"/>
                    <w:spacing w:before="120"/>
                    <w:ind w:left="113" w:right="113"/>
                    <w:jc w:val="cente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tcPr>
                <w:p w14:paraId="3A037E53" w14:textId="77777777" w:rsidR="00FE05E2" w:rsidRDefault="00FE05E2">
                  <w:pPr>
                    <w:widowControl w:val="0"/>
                    <w:jc w:val="center"/>
                    <w:rPr>
                      <w:b/>
                      <w:color w:val="0000FF"/>
                      <w:sz w:val="12"/>
                      <w:szCs w:val="12"/>
                      <w:lang w:eastAsia="fr-FR"/>
                    </w:rPr>
                  </w:pPr>
                </w:p>
              </w:tc>
              <w:sdt>
                <w:sdtPr>
                  <w:rPr>
                    <w:b/>
                    <w:color w:val="0000FF"/>
                    <w:sz w:val="16"/>
                    <w:lang w:eastAsia="fr-FR"/>
                  </w:rPr>
                  <w:id w:val="-102424216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54"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A037E55" w14:textId="77777777" w:rsidR="00FE05E2" w:rsidRDefault="00FE05E2">
                  <w:pPr>
                    <w:widowControl w:val="0"/>
                    <w:rPr>
                      <w:color w:val="0000FF"/>
                      <w:szCs w:val="14"/>
                      <w:lang w:eastAsia="fr-FR"/>
                    </w:rPr>
                  </w:pPr>
                </w:p>
              </w:tc>
              <w:sdt>
                <w:sdtPr>
                  <w:rPr>
                    <w:color w:val="0000FF"/>
                    <w:szCs w:val="14"/>
                    <w:lang w:eastAsia="fr-FR"/>
                  </w:rPr>
                  <w:id w:val="175155248"/>
                  <w:placeholder>
                    <w:docPart w:val="F6BA9A6EDDC14A578B5CF9B301962690"/>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56"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tcPr>
                <w:p w14:paraId="3A037E57" w14:textId="77777777" w:rsidR="00FE05E2" w:rsidRDefault="00FE05E2">
                  <w:pPr>
                    <w:widowControl w:val="0"/>
                    <w:jc w:val="center"/>
                    <w:rPr>
                      <w:color w:val="0000FF"/>
                      <w:szCs w:val="14"/>
                      <w:lang w:eastAsia="fr-FR"/>
                    </w:rPr>
                  </w:pPr>
                </w:p>
              </w:tc>
              <w:tc>
                <w:tcPr>
                  <w:tcW w:w="850" w:type="dxa"/>
                  <w:tcBorders>
                    <w:top w:val="single" w:sz="4" w:space="0" w:color="auto"/>
                    <w:left w:val="single" w:sz="4" w:space="0" w:color="auto"/>
                    <w:bottom w:val="single" w:sz="4" w:space="0" w:color="auto"/>
                    <w:right w:val="single" w:sz="4" w:space="0" w:color="auto"/>
                  </w:tcBorders>
                  <w:vAlign w:val="center"/>
                </w:tcPr>
                <w:p w14:paraId="3A037E58" w14:textId="77777777" w:rsidR="00FE05E2" w:rsidRDefault="00FE05E2">
                  <w:pPr>
                    <w:widowControl w:val="0"/>
                    <w:jc w:val="center"/>
                    <w:rPr>
                      <w:color w:val="0000FF"/>
                      <w:szCs w:val="14"/>
                      <w:lang w:eastAsia="fr-FR"/>
                    </w:rPr>
                  </w:pPr>
                </w:p>
              </w:tc>
              <w:sdt>
                <w:sdtPr>
                  <w:rPr>
                    <w:color w:val="0000FF"/>
                    <w:szCs w:val="14"/>
                    <w:lang w:eastAsia="fr-FR"/>
                  </w:rPr>
                  <w:id w:val="-1158605894"/>
                  <w:placeholder>
                    <w:docPart w:val="28737441F72D450DA9AFEED3B0BA4FAA"/>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59"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63" w14:textId="77777777" w:rsidTr="00FE05E2">
              <w:trPr>
                <w:trHeight w:val="34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5B"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tcPr>
                <w:p w14:paraId="3A037E5C" w14:textId="77777777" w:rsidR="00FE05E2" w:rsidRDefault="00FE05E2">
                  <w:pPr>
                    <w:widowControl w:val="0"/>
                    <w:jc w:val="center"/>
                    <w:rPr>
                      <w:b/>
                      <w:color w:val="0000FF"/>
                      <w:sz w:val="12"/>
                      <w:szCs w:val="12"/>
                      <w:lang w:eastAsia="fr-FR"/>
                    </w:rPr>
                  </w:pPr>
                </w:p>
              </w:tc>
              <w:sdt>
                <w:sdtPr>
                  <w:rPr>
                    <w:b/>
                    <w:color w:val="0000FF"/>
                    <w:sz w:val="16"/>
                    <w:lang w:eastAsia="fr-FR"/>
                  </w:rPr>
                  <w:id w:val="-49149177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5D"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A037E5E" w14:textId="77777777" w:rsidR="00FE05E2" w:rsidRDefault="00FE05E2">
                  <w:pPr>
                    <w:widowControl w:val="0"/>
                    <w:rPr>
                      <w:color w:val="0000FF"/>
                      <w:szCs w:val="14"/>
                      <w:lang w:eastAsia="fr-FR"/>
                    </w:rPr>
                  </w:pPr>
                </w:p>
              </w:tc>
              <w:sdt>
                <w:sdtPr>
                  <w:rPr>
                    <w:color w:val="0000FF"/>
                    <w:szCs w:val="14"/>
                    <w:lang w:eastAsia="fr-FR"/>
                  </w:rPr>
                  <w:id w:val="1440872986"/>
                  <w:placeholder>
                    <w:docPart w:val="1828D8924682434386C8F706C8292DB2"/>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5F"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tcPr>
                <w:p w14:paraId="3A037E60" w14:textId="77777777" w:rsidR="00FE05E2" w:rsidRDefault="00FE05E2">
                  <w:pPr>
                    <w:widowControl w:val="0"/>
                    <w:jc w:val="center"/>
                    <w:rPr>
                      <w:color w:val="0000FF"/>
                      <w:szCs w:val="14"/>
                      <w:lang w:eastAsia="fr-FR"/>
                    </w:rPr>
                  </w:pPr>
                </w:p>
              </w:tc>
              <w:tc>
                <w:tcPr>
                  <w:tcW w:w="850" w:type="dxa"/>
                  <w:tcBorders>
                    <w:top w:val="single" w:sz="4" w:space="0" w:color="auto"/>
                    <w:left w:val="single" w:sz="4" w:space="0" w:color="auto"/>
                    <w:bottom w:val="single" w:sz="4" w:space="0" w:color="auto"/>
                    <w:right w:val="single" w:sz="4" w:space="0" w:color="auto"/>
                  </w:tcBorders>
                  <w:vAlign w:val="center"/>
                </w:tcPr>
                <w:p w14:paraId="3A037E61" w14:textId="77777777" w:rsidR="00FE05E2" w:rsidRDefault="00FE05E2">
                  <w:pPr>
                    <w:widowControl w:val="0"/>
                    <w:jc w:val="center"/>
                    <w:rPr>
                      <w:color w:val="0000FF"/>
                      <w:szCs w:val="14"/>
                      <w:lang w:eastAsia="fr-FR"/>
                    </w:rPr>
                  </w:pPr>
                </w:p>
              </w:tc>
              <w:sdt>
                <w:sdtPr>
                  <w:rPr>
                    <w:color w:val="0000FF"/>
                    <w:szCs w:val="14"/>
                    <w:lang w:eastAsia="fr-FR"/>
                  </w:rPr>
                  <w:id w:val="1907487580"/>
                  <w:placeholder>
                    <w:docPart w:val="C23ADAB639CC4210B635FF691F9C1776"/>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62"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r w:rsidR="00FE05E2" w14:paraId="3A037E6C" w14:textId="77777777" w:rsidTr="00FE05E2">
              <w:trPr>
                <w:trHeight w:val="34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037E64" w14:textId="77777777" w:rsidR="00FE05E2" w:rsidRDefault="00FE05E2">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tcPr>
                <w:p w14:paraId="3A037E65" w14:textId="77777777" w:rsidR="00FE05E2" w:rsidRDefault="00FE05E2">
                  <w:pPr>
                    <w:widowControl w:val="0"/>
                    <w:jc w:val="center"/>
                    <w:rPr>
                      <w:b/>
                      <w:color w:val="0000FF"/>
                      <w:sz w:val="12"/>
                      <w:szCs w:val="12"/>
                      <w:lang w:eastAsia="fr-FR"/>
                    </w:rPr>
                  </w:pPr>
                </w:p>
              </w:tc>
              <w:sdt>
                <w:sdtPr>
                  <w:rPr>
                    <w:b/>
                    <w:color w:val="0000FF"/>
                    <w:sz w:val="16"/>
                    <w:lang w:eastAsia="fr-FR"/>
                  </w:rPr>
                  <w:id w:val="-198322347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A037E66" w14:textId="77777777" w:rsidR="00FE05E2" w:rsidRDefault="00FE05E2" w:rsidP="00CC774E">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A037E67" w14:textId="77777777" w:rsidR="00FE05E2" w:rsidRDefault="00FE05E2">
                  <w:pPr>
                    <w:widowControl w:val="0"/>
                    <w:rPr>
                      <w:color w:val="0000FF"/>
                      <w:szCs w:val="14"/>
                      <w:lang w:eastAsia="fr-FR"/>
                    </w:rPr>
                  </w:pPr>
                </w:p>
              </w:tc>
              <w:sdt>
                <w:sdtPr>
                  <w:rPr>
                    <w:color w:val="0000FF"/>
                    <w:szCs w:val="14"/>
                    <w:lang w:eastAsia="fr-FR"/>
                  </w:rPr>
                  <w:id w:val="-1623460703"/>
                  <w:placeholder>
                    <w:docPart w:val="9D19A070F9114842BADF70E6DB86238C"/>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A037E68" w14:textId="77777777" w:rsidR="00FE05E2" w:rsidRDefault="00FE05E2" w:rsidP="00CC774E">
                      <w:pPr>
                        <w:widowControl w:val="0"/>
                        <w:jc w:val="center"/>
                        <w:rPr>
                          <w:color w:val="0000FF"/>
                          <w:szCs w:val="14"/>
                          <w:lang w:eastAsia="fr-FR"/>
                        </w:rPr>
                      </w:pPr>
                      <w:r>
                        <w:rPr>
                          <w:color w:val="0000FF"/>
                          <w:szCs w:val="14"/>
                          <w:lang w:eastAsia="fr-FR"/>
                        </w:rPr>
                        <w:t xml:space="preserve">   </w:t>
                      </w:r>
                    </w:p>
                  </w:tc>
                </w:sdtContent>
              </w:sdt>
              <w:tc>
                <w:tcPr>
                  <w:tcW w:w="709" w:type="dxa"/>
                  <w:tcBorders>
                    <w:top w:val="single" w:sz="4" w:space="0" w:color="auto"/>
                    <w:left w:val="single" w:sz="4" w:space="0" w:color="auto"/>
                    <w:bottom w:val="single" w:sz="4" w:space="0" w:color="auto"/>
                    <w:right w:val="single" w:sz="4" w:space="0" w:color="auto"/>
                  </w:tcBorders>
                  <w:vAlign w:val="center"/>
                </w:tcPr>
                <w:p w14:paraId="3A037E69" w14:textId="77777777" w:rsidR="00FE05E2" w:rsidRDefault="00FE05E2">
                  <w:pPr>
                    <w:widowControl w:val="0"/>
                    <w:jc w:val="center"/>
                    <w:rPr>
                      <w:color w:val="0000FF"/>
                      <w:szCs w:val="14"/>
                      <w:lang w:eastAsia="fr-FR"/>
                    </w:rPr>
                  </w:pPr>
                </w:p>
              </w:tc>
              <w:tc>
                <w:tcPr>
                  <w:tcW w:w="850" w:type="dxa"/>
                  <w:tcBorders>
                    <w:top w:val="single" w:sz="4" w:space="0" w:color="auto"/>
                    <w:left w:val="single" w:sz="4" w:space="0" w:color="auto"/>
                    <w:bottom w:val="single" w:sz="4" w:space="0" w:color="auto"/>
                    <w:right w:val="single" w:sz="4" w:space="0" w:color="auto"/>
                  </w:tcBorders>
                  <w:vAlign w:val="center"/>
                </w:tcPr>
                <w:p w14:paraId="3A037E6A" w14:textId="77777777" w:rsidR="00FE05E2" w:rsidRDefault="00FE05E2">
                  <w:pPr>
                    <w:widowControl w:val="0"/>
                    <w:jc w:val="center"/>
                    <w:rPr>
                      <w:color w:val="0000FF"/>
                      <w:szCs w:val="14"/>
                      <w:lang w:eastAsia="fr-FR"/>
                    </w:rPr>
                  </w:pPr>
                </w:p>
              </w:tc>
              <w:sdt>
                <w:sdtPr>
                  <w:rPr>
                    <w:color w:val="0000FF"/>
                    <w:szCs w:val="14"/>
                    <w:lang w:eastAsia="fr-FR"/>
                  </w:rPr>
                  <w:id w:val="-1800600494"/>
                  <w:placeholder>
                    <w:docPart w:val="6BE8EAEF8ECE4594853B880530634EAE"/>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A037E6B" w14:textId="77777777" w:rsidR="00FE05E2" w:rsidRDefault="00FE05E2" w:rsidP="00FE05E2">
                      <w:pPr>
                        <w:widowControl w:val="0"/>
                        <w:rPr>
                          <w:color w:val="0000FF"/>
                          <w:szCs w:val="14"/>
                          <w:lang w:eastAsia="fr-FR"/>
                        </w:rPr>
                      </w:pPr>
                      <w:r>
                        <w:rPr>
                          <w:color w:val="0000FF"/>
                          <w:szCs w:val="14"/>
                          <w:lang w:eastAsia="fr-FR"/>
                        </w:rPr>
                        <w:t xml:space="preserve">   </w:t>
                      </w:r>
                    </w:p>
                  </w:tc>
                </w:sdtContent>
              </w:sdt>
            </w:tr>
          </w:tbl>
          <w:p w14:paraId="3A037E6D" w14:textId="77777777" w:rsidR="00136C43" w:rsidRDefault="00136C43" w:rsidP="00136C43"/>
        </w:tc>
      </w:tr>
    </w:tbl>
    <w:p w14:paraId="3A037E6F"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3A037E73" w14:textId="77777777" w:rsidTr="00340C6D">
        <w:trPr>
          <w:trHeight w:val="215"/>
        </w:trPr>
        <w:tc>
          <w:tcPr>
            <w:tcW w:w="2779" w:type="dxa"/>
            <w:gridSpan w:val="5"/>
            <w:vMerge w:val="restart"/>
            <w:vAlign w:val="center"/>
          </w:tcPr>
          <w:p w14:paraId="3A037E70" w14:textId="77777777" w:rsidR="00724F77" w:rsidRDefault="00724F77" w:rsidP="00340C6D">
            <w:pPr>
              <w:jc w:val="center"/>
            </w:pPr>
            <w:r>
              <w:rPr>
                <w:noProof/>
                <w:lang w:val="en-GB" w:eastAsia="en-GB"/>
              </w:rPr>
              <w:drawing>
                <wp:inline distT="0" distB="0" distL="0" distR="0" wp14:anchorId="3A037F13" wp14:editId="3A037F14">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3A037E71"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3A037E72" w14:textId="77777777" w:rsidR="00724F77" w:rsidRDefault="00724F77" w:rsidP="00340C6D">
            <w:pPr>
              <w:jc w:val="center"/>
            </w:pPr>
            <w:r w:rsidRPr="008F1E74">
              <w:rPr>
                <w:lang w:val="en-GB"/>
              </w:rPr>
              <w:t xml:space="preserve">Page </w:t>
            </w:r>
            <w:r>
              <w:rPr>
                <w:lang w:val="en-GB"/>
              </w:rPr>
              <w:t>5</w:t>
            </w:r>
          </w:p>
        </w:tc>
      </w:tr>
      <w:tr w:rsidR="00724F77" w:rsidRPr="00146C2B" w14:paraId="3A037E78" w14:textId="77777777" w:rsidTr="00340C6D">
        <w:trPr>
          <w:trHeight w:val="360"/>
        </w:trPr>
        <w:tc>
          <w:tcPr>
            <w:tcW w:w="2779" w:type="dxa"/>
            <w:gridSpan w:val="5"/>
            <w:vMerge/>
          </w:tcPr>
          <w:p w14:paraId="3A037E74" w14:textId="77777777" w:rsidR="00724F77" w:rsidRDefault="00724F77" w:rsidP="00340C6D"/>
        </w:tc>
        <w:tc>
          <w:tcPr>
            <w:tcW w:w="1334" w:type="dxa"/>
            <w:gridSpan w:val="2"/>
            <w:tcBorders>
              <w:top w:val="nil"/>
              <w:bottom w:val="nil"/>
              <w:right w:val="nil"/>
            </w:tcBorders>
          </w:tcPr>
          <w:p w14:paraId="3A037E75"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3A037E76"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3A037E77" w14:textId="77777777" w:rsidR="00724F77" w:rsidRPr="00146C2B" w:rsidRDefault="00724F77" w:rsidP="00340C6D">
            <w:pPr>
              <w:jc w:val="center"/>
              <w:rPr>
                <w:szCs w:val="14"/>
              </w:rPr>
            </w:pPr>
            <w:r>
              <w:rPr>
                <w:szCs w:val="14"/>
              </w:rPr>
              <w:t>Appl. No.</w:t>
            </w:r>
          </w:p>
        </w:tc>
      </w:tr>
      <w:tr w:rsidR="00724F77" w14:paraId="3A037E7F" w14:textId="77777777" w:rsidTr="00340C6D">
        <w:trPr>
          <w:trHeight w:val="225"/>
        </w:trPr>
        <w:tc>
          <w:tcPr>
            <w:tcW w:w="2779" w:type="dxa"/>
            <w:gridSpan w:val="5"/>
            <w:vMerge/>
          </w:tcPr>
          <w:p w14:paraId="3A037E79" w14:textId="77777777" w:rsidR="00724F77" w:rsidRDefault="00724F77" w:rsidP="00340C6D"/>
        </w:tc>
        <w:tc>
          <w:tcPr>
            <w:tcW w:w="1440" w:type="dxa"/>
            <w:gridSpan w:val="3"/>
            <w:tcBorders>
              <w:top w:val="nil"/>
              <w:right w:val="nil"/>
            </w:tcBorders>
          </w:tcPr>
          <w:p w14:paraId="3A037E7A"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3A037E7B" w14:textId="77777777" w:rsidR="00724F77" w:rsidRPr="00143474" w:rsidRDefault="00340C6D" w:rsidP="00340C6D">
                <w:r>
                  <w:rPr>
                    <w:lang w:val="en-GB"/>
                  </w:rPr>
                  <w:t xml:space="preserve">  </w:t>
                </w:r>
              </w:p>
            </w:tc>
          </w:sdtContent>
        </w:sdt>
        <w:tc>
          <w:tcPr>
            <w:tcW w:w="567" w:type="dxa"/>
            <w:tcBorders>
              <w:top w:val="nil"/>
              <w:left w:val="nil"/>
              <w:right w:val="nil"/>
            </w:tcBorders>
          </w:tcPr>
          <w:p w14:paraId="3A037E7C"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A037E7D"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3A037E7E" w14:textId="77777777" w:rsidR="00724F77" w:rsidRDefault="00724F77" w:rsidP="00340C6D">
                <w:pPr>
                  <w:jc w:val="center"/>
                </w:pPr>
                <w:r>
                  <w:rPr>
                    <w:lang w:val="en-GB"/>
                  </w:rPr>
                  <w:t xml:space="preserve">  </w:t>
                </w:r>
              </w:p>
            </w:tc>
          </w:sdtContent>
        </w:sdt>
      </w:tr>
      <w:tr w:rsidR="00724F77" w:rsidRPr="0008562F" w14:paraId="3A037E82"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3A037E80"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3A037E81" w14:textId="77777777" w:rsidR="00724F77" w:rsidRPr="0008562F" w:rsidRDefault="00724F77" w:rsidP="00340C6D"/>
        </w:tc>
      </w:tr>
      <w:tr w:rsidR="00724F77" w:rsidRPr="0008562F" w14:paraId="3A037E85"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3A037E83" w14:textId="77777777" w:rsidR="00724F77" w:rsidRPr="0008562F" w:rsidRDefault="00724F77" w:rsidP="00340C6D"/>
        </w:tc>
        <w:tc>
          <w:tcPr>
            <w:tcW w:w="472" w:type="dxa"/>
            <w:gridSpan w:val="2"/>
            <w:tcBorders>
              <w:top w:val="nil"/>
              <w:left w:val="nil"/>
            </w:tcBorders>
          </w:tcPr>
          <w:p w14:paraId="3A037E84" w14:textId="77777777" w:rsidR="00724F77" w:rsidRPr="0008562F" w:rsidRDefault="00724F77" w:rsidP="00340C6D"/>
        </w:tc>
      </w:tr>
      <w:tr w:rsidR="00724F77" w:rsidRPr="0008562F" w14:paraId="3A037E88"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3A037E86"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3A037E87" w14:textId="77777777" w:rsidR="00724F77" w:rsidRPr="0008562F" w:rsidRDefault="003468C0" w:rsidP="00C3103F">
            <w:pPr>
              <w:jc w:val="center"/>
            </w:pPr>
            <w:r>
              <w:t>1</w:t>
            </w:r>
            <w:r w:rsidR="007200A9">
              <w:t>7</w:t>
            </w:r>
          </w:p>
        </w:tc>
      </w:tr>
      <w:tr w:rsidR="00724F77" w:rsidRPr="0008562F" w14:paraId="3A037E8E" w14:textId="77777777" w:rsidTr="003468C0">
        <w:trPr>
          <w:gridBefore w:val="1"/>
          <w:gridAfter w:val="1"/>
          <w:wBefore w:w="10" w:type="dxa"/>
          <w:wAfter w:w="8" w:type="dxa"/>
          <w:trHeight w:val="20"/>
        </w:trPr>
        <w:tc>
          <w:tcPr>
            <w:tcW w:w="807" w:type="dxa"/>
            <w:tcBorders>
              <w:top w:val="nil"/>
              <w:bottom w:val="nil"/>
              <w:right w:val="nil"/>
            </w:tcBorders>
          </w:tcPr>
          <w:p w14:paraId="3A037E89"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A037E8A"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A037E8B" w14:textId="77777777" w:rsidR="00724F77" w:rsidRPr="0008562F" w:rsidRDefault="00724F77" w:rsidP="00340C6D"/>
        </w:tc>
        <w:tc>
          <w:tcPr>
            <w:tcW w:w="8163" w:type="dxa"/>
            <w:gridSpan w:val="10"/>
            <w:tcBorders>
              <w:top w:val="nil"/>
              <w:left w:val="nil"/>
              <w:bottom w:val="nil"/>
              <w:right w:val="nil"/>
            </w:tcBorders>
          </w:tcPr>
          <w:p w14:paraId="3A037E8C" w14:textId="77777777" w:rsidR="00724F77" w:rsidRPr="0008562F" w:rsidRDefault="00724F77" w:rsidP="00340C6D"/>
        </w:tc>
        <w:tc>
          <w:tcPr>
            <w:tcW w:w="372" w:type="dxa"/>
            <w:vMerge w:val="restart"/>
            <w:tcBorders>
              <w:left w:val="nil"/>
              <w:bottom w:val="nil"/>
            </w:tcBorders>
          </w:tcPr>
          <w:p w14:paraId="3A037E8D" w14:textId="77777777" w:rsidR="00724F77" w:rsidRPr="0008562F" w:rsidRDefault="00724F77" w:rsidP="00340C6D"/>
        </w:tc>
      </w:tr>
      <w:tr w:rsidR="00724F77" w:rsidRPr="0008562F" w14:paraId="3A037E94" w14:textId="77777777" w:rsidTr="00340C6D">
        <w:trPr>
          <w:gridBefore w:val="1"/>
          <w:gridAfter w:val="1"/>
          <w:wBefore w:w="10" w:type="dxa"/>
          <w:wAfter w:w="8" w:type="dxa"/>
          <w:trHeight w:val="20"/>
        </w:trPr>
        <w:tc>
          <w:tcPr>
            <w:tcW w:w="807" w:type="dxa"/>
            <w:tcBorders>
              <w:top w:val="nil"/>
              <w:bottom w:val="nil"/>
              <w:right w:val="nil"/>
            </w:tcBorders>
          </w:tcPr>
          <w:p w14:paraId="3A037E8F"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A037E90"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A037E91" w14:textId="77777777" w:rsidR="00724F77" w:rsidRPr="0008562F" w:rsidRDefault="00724F77" w:rsidP="00340C6D"/>
        </w:tc>
        <w:tc>
          <w:tcPr>
            <w:tcW w:w="8163" w:type="dxa"/>
            <w:gridSpan w:val="10"/>
            <w:tcBorders>
              <w:top w:val="nil"/>
              <w:left w:val="nil"/>
              <w:bottom w:val="nil"/>
              <w:right w:val="nil"/>
            </w:tcBorders>
          </w:tcPr>
          <w:p w14:paraId="3A037E92" w14:textId="77777777" w:rsidR="00724F77" w:rsidRPr="0008562F" w:rsidRDefault="00724F77" w:rsidP="00340C6D"/>
        </w:tc>
        <w:tc>
          <w:tcPr>
            <w:tcW w:w="372" w:type="dxa"/>
            <w:vMerge/>
            <w:tcBorders>
              <w:top w:val="nil"/>
              <w:left w:val="nil"/>
              <w:bottom w:val="nil"/>
            </w:tcBorders>
          </w:tcPr>
          <w:p w14:paraId="3A037E93" w14:textId="77777777" w:rsidR="00724F77" w:rsidRPr="0008562F" w:rsidRDefault="00724F77" w:rsidP="00340C6D"/>
        </w:tc>
      </w:tr>
      <w:tr w:rsidR="00724F77" w:rsidRPr="0008562F" w14:paraId="3A037E9A" w14:textId="77777777" w:rsidTr="00340C6D">
        <w:trPr>
          <w:gridBefore w:val="1"/>
          <w:gridAfter w:val="1"/>
          <w:wBefore w:w="10" w:type="dxa"/>
          <w:wAfter w:w="8" w:type="dxa"/>
          <w:trHeight w:val="300"/>
        </w:trPr>
        <w:tc>
          <w:tcPr>
            <w:tcW w:w="807" w:type="dxa"/>
            <w:tcBorders>
              <w:top w:val="nil"/>
              <w:right w:val="nil"/>
            </w:tcBorders>
          </w:tcPr>
          <w:p w14:paraId="3A037E95"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3A037E96"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3A037E97" w14:textId="77777777" w:rsidR="00724F77" w:rsidRPr="0008562F" w:rsidRDefault="00724F77" w:rsidP="00340C6D"/>
        </w:tc>
        <w:tc>
          <w:tcPr>
            <w:tcW w:w="8163" w:type="dxa"/>
            <w:gridSpan w:val="10"/>
            <w:tcBorders>
              <w:top w:val="nil"/>
              <w:left w:val="nil"/>
              <w:right w:val="nil"/>
            </w:tcBorders>
          </w:tcPr>
          <w:p w14:paraId="3A037E98" w14:textId="77777777" w:rsidR="00724F77" w:rsidRPr="0008562F" w:rsidRDefault="00724F77" w:rsidP="00340C6D"/>
        </w:tc>
        <w:tc>
          <w:tcPr>
            <w:tcW w:w="372" w:type="dxa"/>
            <w:tcBorders>
              <w:top w:val="nil"/>
              <w:left w:val="nil"/>
            </w:tcBorders>
          </w:tcPr>
          <w:p w14:paraId="3A037E99" w14:textId="77777777" w:rsidR="00724F77" w:rsidRPr="0008562F" w:rsidRDefault="00724F77" w:rsidP="00340C6D"/>
        </w:tc>
      </w:tr>
      <w:tr w:rsidR="00724F77" w:rsidRPr="0008562F" w14:paraId="3A037E9D" w14:textId="77777777" w:rsidTr="00C3103F">
        <w:trPr>
          <w:gridBefore w:val="1"/>
          <w:wBefore w:w="10" w:type="dxa"/>
          <w:trHeight w:val="265"/>
        </w:trPr>
        <w:tc>
          <w:tcPr>
            <w:tcW w:w="9579" w:type="dxa"/>
            <w:gridSpan w:val="12"/>
            <w:tcBorders>
              <w:right w:val="single" w:sz="4" w:space="0" w:color="auto"/>
            </w:tcBorders>
          </w:tcPr>
          <w:p w14:paraId="3A037E9B"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3A037E9C" w14:textId="77777777" w:rsidR="00724F77" w:rsidRPr="0008562F" w:rsidRDefault="00724F77" w:rsidP="00C3103F">
            <w:pPr>
              <w:jc w:val="center"/>
            </w:pPr>
            <w:r>
              <w:t>1</w:t>
            </w:r>
            <w:r w:rsidR="007200A9">
              <w:t>8</w:t>
            </w:r>
          </w:p>
        </w:tc>
      </w:tr>
      <w:tr w:rsidR="00724F77" w:rsidRPr="0008562F" w14:paraId="3A037EA2" w14:textId="77777777" w:rsidTr="00340C6D">
        <w:trPr>
          <w:gridBefore w:val="1"/>
          <w:wBefore w:w="10" w:type="dxa"/>
          <w:trHeight w:val="20"/>
        </w:trPr>
        <w:tc>
          <w:tcPr>
            <w:tcW w:w="807" w:type="dxa"/>
            <w:vAlign w:val="center"/>
          </w:tcPr>
          <w:p w14:paraId="3A037E9E" w14:textId="77777777" w:rsidR="00724F77" w:rsidRPr="0008562F" w:rsidRDefault="00724F77" w:rsidP="00340C6D">
            <w:pPr>
              <w:jc w:val="center"/>
            </w:pPr>
            <w:r w:rsidRPr="0008562F">
              <w:t>No.:</w:t>
            </w:r>
          </w:p>
        </w:tc>
        <w:tc>
          <w:tcPr>
            <w:tcW w:w="2850" w:type="dxa"/>
            <w:gridSpan w:val="4"/>
            <w:vAlign w:val="center"/>
          </w:tcPr>
          <w:p w14:paraId="3A037E9F" w14:textId="77777777" w:rsidR="00724F77" w:rsidRPr="0008562F" w:rsidRDefault="00724F77" w:rsidP="00340C6D">
            <w:pPr>
              <w:jc w:val="center"/>
            </w:pPr>
            <w:r w:rsidRPr="0008562F">
              <w:t>Specification</w:t>
            </w:r>
          </w:p>
        </w:tc>
        <w:tc>
          <w:tcPr>
            <w:tcW w:w="2900" w:type="dxa"/>
            <w:gridSpan w:val="3"/>
            <w:vAlign w:val="center"/>
          </w:tcPr>
          <w:p w14:paraId="3A037EA0" w14:textId="77777777" w:rsidR="00724F77" w:rsidRPr="0008562F" w:rsidRDefault="00724F77" w:rsidP="00340C6D">
            <w:pPr>
              <w:jc w:val="center"/>
            </w:pPr>
            <w:r w:rsidRPr="0008562F">
              <w:t>Paragraph</w:t>
            </w:r>
          </w:p>
        </w:tc>
        <w:tc>
          <w:tcPr>
            <w:tcW w:w="3502" w:type="dxa"/>
            <w:gridSpan w:val="7"/>
            <w:vAlign w:val="center"/>
          </w:tcPr>
          <w:p w14:paraId="3A037EA1" w14:textId="77777777" w:rsidR="00724F77" w:rsidRPr="0008562F" w:rsidRDefault="00724F77" w:rsidP="00340C6D">
            <w:pPr>
              <w:jc w:val="center"/>
            </w:pPr>
            <w:r w:rsidRPr="0008562F">
              <w:t>Non compliance</w:t>
            </w:r>
          </w:p>
        </w:tc>
      </w:tr>
      <w:tr w:rsidR="00724F77" w:rsidRPr="0008562F" w14:paraId="3A037EA7" w14:textId="77777777" w:rsidTr="00340C6D">
        <w:trPr>
          <w:gridBefore w:val="1"/>
          <w:wBefore w:w="10" w:type="dxa"/>
          <w:trHeight w:val="3005"/>
        </w:trPr>
        <w:sdt>
          <w:sdtPr>
            <w:id w:val="-278563977"/>
            <w:showingPlcHdr/>
            <w:text/>
          </w:sdtPr>
          <w:sdtEndPr/>
          <w:sdtContent>
            <w:tc>
              <w:tcPr>
                <w:tcW w:w="807" w:type="dxa"/>
              </w:tcPr>
              <w:p w14:paraId="3A037EA3"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3A037EA4"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3A037EA5"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3A037EA6"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3A037EAB" w14:textId="77777777" w:rsidTr="00340C6D">
        <w:trPr>
          <w:gridBefore w:val="1"/>
          <w:wBefore w:w="10" w:type="dxa"/>
          <w:trHeight w:val="113"/>
        </w:trPr>
        <w:tc>
          <w:tcPr>
            <w:tcW w:w="9579" w:type="dxa"/>
            <w:gridSpan w:val="12"/>
            <w:tcBorders>
              <w:bottom w:val="nil"/>
            </w:tcBorders>
          </w:tcPr>
          <w:p w14:paraId="3A037EA8" w14:textId="77777777" w:rsidR="00724F77" w:rsidRPr="0008562F" w:rsidRDefault="00724F77" w:rsidP="00340C6D">
            <w:r w:rsidRPr="0008562F">
              <w:t xml:space="preserve">Additional tasks required to achieve full compliance for ESCC qualification or rationale for acceptability of </w:t>
            </w:r>
          </w:p>
          <w:p w14:paraId="3A037EA9" w14:textId="77777777" w:rsidR="00724F77" w:rsidRPr="0008562F" w:rsidRDefault="00724F77" w:rsidP="00340C6D">
            <w:r w:rsidRPr="0008562F">
              <w:t>noncompliance:</w:t>
            </w:r>
          </w:p>
        </w:tc>
        <w:tc>
          <w:tcPr>
            <w:tcW w:w="480" w:type="dxa"/>
            <w:gridSpan w:val="3"/>
            <w:vAlign w:val="center"/>
          </w:tcPr>
          <w:p w14:paraId="3A037EAA" w14:textId="77777777" w:rsidR="00724F77" w:rsidRPr="0008562F" w:rsidRDefault="00724F77" w:rsidP="00340C6D">
            <w:pPr>
              <w:jc w:val="center"/>
            </w:pPr>
            <w:r>
              <w:t>1</w:t>
            </w:r>
            <w:r w:rsidR="007200A9">
              <w:t>9</w:t>
            </w:r>
          </w:p>
        </w:tc>
      </w:tr>
      <w:tr w:rsidR="00724F77" w:rsidRPr="0008562F" w14:paraId="3A037EAD"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3A037EAC"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3A037EB0" w14:textId="77777777" w:rsidTr="00340C6D">
        <w:trPr>
          <w:gridBefore w:val="1"/>
          <w:wBefore w:w="10" w:type="dxa"/>
          <w:trHeight w:val="344"/>
        </w:trPr>
        <w:tc>
          <w:tcPr>
            <w:tcW w:w="9579" w:type="dxa"/>
            <w:gridSpan w:val="12"/>
            <w:tcBorders>
              <w:bottom w:val="nil"/>
            </w:tcBorders>
          </w:tcPr>
          <w:p w14:paraId="3A037EAE"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3A037EAF" w14:textId="77777777" w:rsidR="00724F77" w:rsidRPr="0008562F" w:rsidRDefault="007200A9" w:rsidP="00340C6D">
            <w:pPr>
              <w:jc w:val="center"/>
            </w:pPr>
            <w:r>
              <w:t>20</w:t>
            </w:r>
          </w:p>
        </w:tc>
      </w:tr>
      <w:tr w:rsidR="00724F77" w:rsidRPr="0008562F" w14:paraId="3A037EB2"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3A037EB1"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3A037EB3" w14:textId="77777777" w:rsidR="00090E47" w:rsidRDefault="00090E47" w:rsidP="00AC0DD2"/>
    <w:p w14:paraId="3A037EB4"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3A037EB8" w14:textId="77777777" w:rsidTr="00340C6D">
        <w:trPr>
          <w:trHeight w:val="215"/>
        </w:trPr>
        <w:tc>
          <w:tcPr>
            <w:tcW w:w="2779" w:type="dxa"/>
            <w:gridSpan w:val="2"/>
            <w:vMerge w:val="restart"/>
            <w:vAlign w:val="center"/>
          </w:tcPr>
          <w:p w14:paraId="3A037EB5" w14:textId="77777777" w:rsidR="003468C0" w:rsidRPr="003468C0" w:rsidRDefault="003468C0" w:rsidP="003468C0">
            <w:pPr>
              <w:jc w:val="center"/>
              <w:rPr>
                <w:rFonts w:cs="Arial"/>
                <w:szCs w:val="14"/>
              </w:rPr>
            </w:pPr>
            <w:r w:rsidRPr="003468C0">
              <w:rPr>
                <w:rFonts w:cs="Arial"/>
                <w:noProof/>
                <w:szCs w:val="14"/>
                <w:lang w:val="en-GB" w:eastAsia="en-GB"/>
              </w:rPr>
              <w:drawing>
                <wp:inline distT="0" distB="0" distL="0" distR="0" wp14:anchorId="3A037F15" wp14:editId="3A037F16">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A037EB6"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3A037EB7" w14:textId="77777777" w:rsidR="003468C0" w:rsidRPr="003468C0" w:rsidRDefault="003468C0" w:rsidP="003468C0">
            <w:pPr>
              <w:jc w:val="center"/>
              <w:rPr>
                <w:rFonts w:cs="Arial"/>
                <w:szCs w:val="14"/>
              </w:rPr>
            </w:pPr>
            <w:r w:rsidRPr="003468C0">
              <w:rPr>
                <w:rFonts w:cs="Arial"/>
                <w:szCs w:val="14"/>
                <w:lang w:val="en-GB"/>
              </w:rPr>
              <w:t xml:space="preserve">Page </w:t>
            </w:r>
            <w:r>
              <w:rPr>
                <w:rFonts w:cs="Arial"/>
                <w:szCs w:val="14"/>
                <w:lang w:val="en-GB"/>
              </w:rPr>
              <w:t>6</w:t>
            </w:r>
          </w:p>
        </w:tc>
      </w:tr>
      <w:tr w:rsidR="003468C0" w:rsidRPr="003468C0" w14:paraId="3A037EBD" w14:textId="77777777" w:rsidTr="00340C6D">
        <w:trPr>
          <w:trHeight w:val="360"/>
        </w:trPr>
        <w:tc>
          <w:tcPr>
            <w:tcW w:w="2779" w:type="dxa"/>
            <w:gridSpan w:val="2"/>
            <w:vMerge/>
          </w:tcPr>
          <w:p w14:paraId="3A037EB9" w14:textId="77777777" w:rsidR="003468C0" w:rsidRPr="003468C0" w:rsidRDefault="003468C0" w:rsidP="003468C0">
            <w:pPr>
              <w:rPr>
                <w:rFonts w:cs="Arial"/>
                <w:szCs w:val="14"/>
              </w:rPr>
            </w:pPr>
          </w:p>
        </w:tc>
        <w:tc>
          <w:tcPr>
            <w:tcW w:w="1334" w:type="dxa"/>
            <w:tcBorders>
              <w:top w:val="nil"/>
              <w:bottom w:val="nil"/>
              <w:right w:val="nil"/>
            </w:tcBorders>
          </w:tcPr>
          <w:p w14:paraId="3A037EBA"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3A037EBB"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3A037EBC"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3A037EC4" w14:textId="77777777" w:rsidTr="003468C0">
        <w:trPr>
          <w:trHeight w:val="225"/>
        </w:trPr>
        <w:tc>
          <w:tcPr>
            <w:tcW w:w="2779" w:type="dxa"/>
            <w:gridSpan w:val="2"/>
            <w:vMerge/>
          </w:tcPr>
          <w:p w14:paraId="3A037EBE" w14:textId="77777777" w:rsidR="003468C0" w:rsidRPr="003468C0" w:rsidRDefault="003468C0" w:rsidP="003468C0">
            <w:pPr>
              <w:rPr>
                <w:rFonts w:cs="Arial"/>
                <w:szCs w:val="14"/>
              </w:rPr>
            </w:pPr>
          </w:p>
        </w:tc>
        <w:tc>
          <w:tcPr>
            <w:tcW w:w="1724" w:type="dxa"/>
            <w:gridSpan w:val="2"/>
            <w:tcBorders>
              <w:top w:val="nil"/>
              <w:right w:val="nil"/>
            </w:tcBorders>
          </w:tcPr>
          <w:p w14:paraId="3A037EBF"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3A037EC0"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3A037EC1"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A037EC2"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3A037EC3"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3A037EC8"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3A037EC5" w14:textId="77777777" w:rsidR="003468C0" w:rsidRPr="003468C0" w:rsidRDefault="003468C0" w:rsidP="003468C0">
            <w:pPr>
              <w:ind w:right="72"/>
              <w:jc w:val="center"/>
              <w:rPr>
                <w:rFonts w:cs="Arial"/>
                <w:szCs w:val="14"/>
                <w:lang w:val="en-GB"/>
              </w:rPr>
            </w:pPr>
          </w:p>
          <w:p w14:paraId="3A037EC6"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3A037EC7" w14:textId="77777777" w:rsidR="003468C0" w:rsidRPr="003468C0" w:rsidRDefault="003468C0" w:rsidP="003468C0">
            <w:pPr>
              <w:ind w:right="72"/>
              <w:rPr>
                <w:rFonts w:cs="Arial"/>
                <w:szCs w:val="14"/>
                <w:lang w:val="en-GB"/>
              </w:rPr>
            </w:pPr>
          </w:p>
        </w:tc>
      </w:tr>
      <w:tr w:rsidR="003468C0" w:rsidRPr="003468C0" w14:paraId="3A037F07"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3A037EC9"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3A037ECC" w14:textId="77777777" w:rsidTr="00340C6D">
              <w:trPr>
                <w:trHeight w:val="559"/>
              </w:trPr>
              <w:tc>
                <w:tcPr>
                  <w:tcW w:w="1536" w:type="dxa"/>
                </w:tcPr>
                <w:p w14:paraId="3A037ECA"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3A037ECB"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3A037ECF" w14:textId="77777777" w:rsidTr="00340C6D">
              <w:trPr>
                <w:trHeight w:val="840"/>
              </w:trPr>
              <w:tc>
                <w:tcPr>
                  <w:tcW w:w="1536" w:type="dxa"/>
                </w:tcPr>
                <w:p w14:paraId="3A037ECD"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3A037ECE"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3A037ED2" w14:textId="77777777" w:rsidTr="00340C6D">
              <w:trPr>
                <w:trHeight w:val="296"/>
              </w:trPr>
              <w:tc>
                <w:tcPr>
                  <w:tcW w:w="1536" w:type="dxa"/>
                </w:tcPr>
                <w:p w14:paraId="3A037ED0"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3A037ED1"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3A037ED5" w14:textId="77777777" w:rsidTr="00340C6D">
              <w:trPr>
                <w:trHeight w:val="296"/>
              </w:trPr>
              <w:tc>
                <w:tcPr>
                  <w:tcW w:w="1536" w:type="dxa"/>
                </w:tcPr>
                <w:p w14:paraId="3A037ED3"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3A037ED4"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3A037ED8" w14:textId="77777777" w:rsidTr="00340C6D">
              <w:trPr>
                <w:trHeight w:val="313"/>
              </w:trPr>
              <w:tc>
                <w:tcPr>
                  <w:tcW w:w="1536" w:type="dxa"/>
                </w:tcPr>
                <w:p w14:paraId="3A037ED6"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3A037ED7"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3A037EDB" w14:textId="77777777" w:rsidTr="00340C6D">
              <w:trPr>
                <w:trHeight w:val="296"/>
              </w:trPr>
              <w:tc>
                <w:tcPr>
                  <w:tcW w:w="1536" w:type="dxa"/>
                </w:tcPr>
                <w:p w14:paraId="3A037ED9"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3A037EDA"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3A037EDE" w14:textId="77777777" w:rsidTr="00340C6D">
              <w:trPr>
                <w:trHeight w:val="477"/>
              </w:trPr>
              <w:tc>
                <w:tcPr>
                  <w:tcW w:w="1536" w:type="dxa"/>
                </w:tcPr>
                <w:p w14:paraId="3A037EDC"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3A037EDD"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3A037EE1" w14:textId="77777777" w:rsidTr="00340C6D">
              <w:trPr>
                <w:trHeight w:val="313"/>
              </w:trPr>
              <w:tc>
                <w:tcPr>
                  <w:tcW w:w="1536" w:type="dxa"/>
                </w:tcPr>
                <w:p w14:paraId="3A037EDF"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3A037EE0"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3A037EE4" w14:textId="77777777" w:rsidTr="00340C6D">
              <w:trPr>
                <w:trHeight w:val="659"/>
              </w:trPr>
              <w:tc>
                <w:tcPr>
                  <w:tcW w:w="1536" w:type="dxa"/>
                </w:tcPr>
                <w:p w14:paraId="3A037EE2"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3A037EE3"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3A037EE7" w14:textId="77777777" w:rsidTr="00340C6D">
              <w:trPr>
                <w:trHeight w:val="1185"/>
              </w:trPr>
              <w:tc>
                <w:tcPr>
                  <w:tcW w:w="1536" w:type="dxa"/>
                </w:tcPr>
                <w:p w14:paraId="3A037EE5"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3A037EE6"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3A037EEA" w14:textId="77777777" w:rsidTr="00340C6D">
              <w:trPr>
                <w:trHeight w:val="296"/>
              </w:trPr>
              <w:tc>
                <w:tcPr>
                  <w:tcW w:w="1536" w:type="dxa"/>
                </w:tcPr>
                <w:p w14:paraId="3A037EE8"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3A037EE9"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3A037EED" w14:textId="77777777" w:rsidTr="00340C6D">
              <w:trPr>
                <w:trHeight w:val="477"/>
              </w:trPr>
              <w:tc>
                <w:tcPr>
                  <w:tcW w:w="1536" w:type="dxa"/>
                </w:tcPr>
                <w:p w14:paraId="3A037EEB"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3A037EEC"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3A037EF0" w14:textId="77777777" w:rsidTr="00340C6D">
              <w:trPr>
                <w:trHeight w:val="296"/>
              </w:trPr>
              <w:tc>
                <w:tcPr>
                  <w:tcW w:w="1536" w:type="dxa"/>
                </w:tcPr>
                <w:p w14:paraId="3A037EEE"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3A037EEF"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3A037EF3" w14:textId="77777777" w:rsidTr="00340C6D">
              <w:trPr>
                <w:trHeight w:val="296"/>
              </w:trPr>
              <w:tc>
                <w:tcPr>
                  <w:tcW w:w="1536" w:type="dxa"/>
                </w:tcPr>
                <w:p w14:paraId="3A037EF1"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3A037EF2"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3A037EF6" w14:textId="77777777" w:rsidTr="00340C6D">
              <w:trPr>
                <w:trHeight w:val="296"/>
              </w:trPr>
              <w:tc>
                <w:tcPr>
                  <w:tcW w:w="1536" w:type="dxa"/>
                </w:tcPr>
                <w:p w14:paraId="3A037EF4"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3A037EF5"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3A037EF9" w14:textId="77777777" w:rsidTr="00340C6D">
              <w:trPr>
                <w:trHeight w:val="296"/>
              </w:trPr>
              <w:tc>
                <w:tcPr>
                  <w:tcW w:w="1536" w:type="dxa"/>
                </w:tcPr>
                <w:p w14:paraId="3A037EF7"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3A037EF8"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3A037EFC" w14:textId="77777777" w:rsidTr="00340C6D">
              <w:trPr>
                <w:trHeight w:val="296"/>
              </w:trPr>
              <w:tc>
                <w:tcPr>
                  <w:tcW w:w="1536" w:type="dxa"/>
                </w:tcPr>
                <w:p w14:paraId="3A037EFA"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3A037EFB"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3A037EFF" w14:textId="77777777" w:rsidTr="00340C6D">
              <w:trPr>
                <w:trHeight w:val="477"/>
              </w:trPr>
              <w:tc>
                <w:tcPr>
                  <w:tcW w:w="1536" w:type="dxa"/>
                </w:tcPr>
                <w:p w14:paraId="3A037EFD"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3A037EFE"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3A037F02" w14:textId="77777777" w:rsidTr="00340C6D">
              <w:trPr>
                <w:trHeight w:val="477"/>
              </w:trPr>
              <w:tc>
                <w:tcPr>
                  <w:tcW w:w="1536" w:type="dxa"/>
                </w:tcPr>
                <w:p w14:paraId="3A037F00"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3A037F01"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3A037F05" w14:textId="77777777" w:rsidTr="00340C6D">
              <w:trPr>
                <w:trHeight w:val="840"/>
              </w:trPr>
              <w:tc>
                <w:tcPr>
                  <w:tcW w:w="1536" w:type="dxa"/>
                </w:tcPr>
                <w:p w14:paraId="3A037F03"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3A037F04" w14:textId="77777777" w:rsidR="003468C0" w:rsidRPr="003468C0" w:rsidRDefault="005242BF" w:rsidP="003468C0">
                  <w:pPr>
                    <w:spacing w:after="120"/>
                    <w:rPr>
                      <w:rFonts w:cs="Arial"/>
                      <w:sz w:val="14"/>
                      <w:szCs w:val="14"/>
                    </w:rPr>
                  </w:pPr>
                  <w:r>
                    <w:rPr>
                      <w:rFonts w:cs="Arial"/>
                      <w:sz w:val="14"/>
                      <w:szCs w:val="14"/>
                    </w:rPr>
                    <w:t>Additional Comments</w:t>
                  </w:r>
                </w:p>
              </w:tc>
            </w:tr>
          </w:tbl>
          <w:p w14:paraId="3A037F06" w14:textId="77777777" w:rsidR="003468C0" w:rsidRPr="003468C0" w:rsidRDefault="003468C0" w:rsidP="003468C0">
            <w:pPr>
              <w:autoSpaceDE w:val="0"/>
              <w:autoSpaceDN w:val="0"/>
              <w:adjustRightInd w:val="0"/>
              <w:rPr>
                <w:rFonts w:cs="Arial"/>
                <w:szCs w:val="14"/>
                <w:lang w:val="en-GB"/>
              </w:rPr>
            </w:pPr>
          </w:p>
        </w:tc>
      </w:tr>
      <w:tr w:rsidR="003468C0" w:rsidRPr="003468C0" w14:paraId="3A037F09"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3A037F08"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3A037F0A" w14:textId="77777777" w:rsidR="00DA1667" w:rsidRDefault="00DA1667" w:rsidP="00AC0DD2"/>
    <w:sectPr w:rsidR="00DA1667" w:rsidSect="006E19F1">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2"/>
  <w:hideSpellingErrors/>
  <w:hideGrammaticalError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1" w:cryptProviderType="rsaFull" w:cryptAlgorithmClass="hash" w:cryptAlgorithmType="typeAny" w:cryptAlgorithmSid="4" w:cryptSpinCount="100000" w:hash="cBQuiLrEjPI3Z6MJSAOopy8qcDo=" w:salt="ph+TR4IA8dglOdOY7a5+Nw=="/>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5E2"/>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3166CB"/>
    <w:rsid w:val="00320547"/>
    <w:rsid w:val="00332EF6"/>
    <w:rsid w:val="00336204"/>
    <w:rsid w:val="00340C6D"/>
    <w:rsid w:val="00341D42"/>
    <w:rsid w:val="003468C0"/>
    <w:rsid w:val="00355E67"/>
    <w:rsid w:val="003978ED"/>
    <w:rsid w:val="00424E3A"/>
    <w:rsid w:val="00466716"/>
    <w:rsid w:val="004C74A9"/>
    <w:rsid w:val="004E5E6B"/>
    <w:rsid w:val="004F1805"/>
    <w:rsid w:val="005242BF"/>
    <w:rsid w:val="00525B75"/>
    <w:rsid w:val="005847DA"/>
    <w:rsid w:val="00605580"/>
    <w:rsid w:val="00653CE9"/>
    <w:rsid w:val="00663726"/>
    <w:rsid w:val="006776BF"/>
    <w:rsid w:val="00690B2F"/>
    <w:rsid w:val="006959A8"/>
    <w:rsid w:val="006B72FF"/>
    <w:rsid w:val="006E19F1"/>
    <w:rsid w:val="006E79DB"/>
    <w:rsid w:val="007200A9"/>
    <w:rsid w:val="00724F77"/>
    <w:rsid w:val="00745493"/>
    <w:rsid w:val="007F0FF3"/>
    <w:rsid w:val="008330BA"/>
    <w:rsid w:val="008475C9"/>
    <w:rsid w:val="00851168"/>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650CA"/>
    <w:rsid w:val="00B9356A"/>
    <w:rsid w:val="00BE326B"/>
    <w:rsid w:val="00C3103F"/>
    <w:rsid w:val="00C70133"/>
    <w:rsid w:val="00C74833"/>
    <w:rsid w:val="00CD49B4"/>
    <w:rsid w:val="00CE5876"/>
    <w:rsid w:val="00D0557C"/>
    <w:rsid w:val="00D52B50"/>
    <w:rsid w:val="00DA1667"/>
    <w:rsid w:val="00DF382F"/>
    <w:rsid w:val="00E233C1"/>
    <w:rsid w:val="00E8743E"/>
    <w:rsid w:val="00F02879"/>
    <w:rsid w:val="00F2368E"/>
    <w:rsid w:val="00F5214E"/>
    <w:rsid w:val="00F87756"/>
    <w:rsid w:val="00F97957"/>
    <w:rsid w:val="00FE05E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1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 w:val="1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78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1.jp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7B7E876F12C46B7810CA3C40FFD5249"/>
        <w:category>
          <w:name w:val="General"/>
          <w:gallery w:val="placeholder"/>
        </w:category>
        <w:types>
          <w:type w:val="bbPlcHdr"/>
        </w:types>
        <w:behaviors>
          <w:behavior w:val="content"/>
        </w:behaviors>
        <w:guid w:val="{0AA94005-8B99-4159-996C-BF65D2B9D438}"/>
      </w:docPartPr>
      <w:docPartBody>
        <w:p w14:paraId="7B0CE1F8" w14:textId="77777777" w:rsidR="00456A06" w:rsidRDefault="001707DB">
          <w:pPr>
            <w:pStyle w:val="07B7E876F12C46B7810CA3C40FFD5249"/>
          </w:pPr>
          <w:r w:rsidRPr="009545D1">
            <w:rPr>
              <w:rStyle w:val="PlaceholderText"/>
              <w:color w:val="FFFFFF" w:themeColor="background1"/>
            </w:rPr>
            <w:t>Click here to enter text.</w:t>
          </w:r>
        </w:p>
      </w:docPartBody>
    </w:docPart>
    <w:docPart>
      <w:docPartPr>
        <w:name w:val="85B4026846864EBBBFF00CD287B6DE29"/>
        <w:category>
          <w:name w:val="General"/>
          <w:gallery w:val="placeholder"/>
        </w:category>
        <w:types>
          <w:type w:val="bbPlcHdr"/>
        </w:types>
        <w:behaviors>
          <w:behavior w:val="content"/>
        </w:behaviors>
        <w:guid w:val="{64705E85-963E-41E1-A9E3-FB873C57CFB7}"/>
      </w:docPartPr>
      <w:docPartBody>
        <w:p w14:paraId="7B0CE1F9" w14:textId="77777777" w:rsidR="00456A06" w:rsidRDefault="001707DB">
          <w:pPr>
            <w:pStyle w:val="85B4026846864EBBBFF00CD287B6DE29"/>
          </w:pPr>
          <w:r w:rsidRPr="009A6F63">
            <w:rPr>
              <w:rStyle w:val="PlaceholderText"/>
              <w:color w:val="FFFFFF" w:themeColor="background1"/>
            </w:rPr>
            <w:t>Click here to enter text.</w:t>
          </w:r>
        </w:p>
      </w:docPartBody>
    </w:docPart>
    <w:docPart>
      <w:docPartPr>
        <w:name w:val="3DC458D701804336A56A9BD85E1F92C8"/>
        <w:category>
          <w:name w:val="General"/>
          <w:gallery w:val="placeholder"/>
        </w:category>
        <w:types>
          <w:type w:val="bbPlcHdr"/>
        </w:types>
        <w:behaviors>
          <w:behavior w:val="content"/>
        </w:behaviors>
        <w:guid w:val="{9F83CDE3-3B78-485D-AB77-F208FC38CD15}"/>
      </w:docPartPr>
      <w:docPartBody>
        <w:p w14:paraId="7B0CE1FA" w14:textId="77777777" w:rsidR="00456A06" w:rsidRDefault="001707DB">
          <w:pPr>
            <w:pStyle w:val="3DC458D701804336A56A9BD85E1F92C8"/>
          </w:pPr>
          <w:r w:rsidRPr="001B0A7C">
            <w:rPr>
              <w:rStyle w:val="PlaceholderText"/>
              <w:color w:val="FFFFFF" w:themeColor="background1"/>
            </w:rPr>
            <w:t>Click here to enter a date.</w:t>
          </w:r>
        </w:p>
      </w:docPartBody>
    </w:docPart>
    <w:docPart>
      <w:docPartPr>
        <w:name w:val="DC9472E8044A464BB5D45FA35D6EB438"/>
        <w:category>
          <w:name w:val="General"/>
          <w:gallery w:val="placeholder"/>
        </w:category>
        <w:types>
          <w:type w:val="bbPlcHdr"/>
        </w:types>
        <w:behaviors>
          <w:behavior w:val="content"/>
        </w:behaviors>
        <w:guid w:val="{F0D2A1A3-470C-436A-9332-7326574F0CEA}"/>
      </w:docPartPr>
      <w:docPartBody>
        <w:p w14:paraId="7B0CE1FB" w14:textId="77777777" w:rsidR="00456A06" w:rsidRDefault="001707DB">
          <w:pPr>
            <w:pStyle w:val="DC9472E8044A464BB5D45FA35D6EB438"/>
          </w:pPr>
          <w:r w:rsidRPr="009A6F63">
            <w:rPr>
              <w:rStyle w:val="PlaceholderText"/>
              <w:color w:val="FFFFFF" w:themeColor="background1"/>
            </w:rPr>
            <w:t>Click here to enter text.</w:t>
          </w:r>
        </w:p>
      </w:docPartBody>
    </w:docPart>
    <w:docPart>
      <w:docPartPr>
        <w:name w:val="EBA6177B14E24C9EB9165D4615601C09"/>
        <w:category>
          <w:name w:val="General"/>
          <w:gallery w:val="placeholder"/>
        </w:category>
        <w:types>
          <w:type w:val="bbPlcHdr"/>
        </w:types>
        <w:behaviors>
          <w:behavior w:val="content"/>
        </w:behaviors>
        <w:guid w:val="{A7E83C99-5DA0-440B-B702-C782A41CF898}"/>
      </w:docPartPr>
      <w:docPartBody>
        <w:p w14:paraId="7B0CE1FC" w14:textId="77777777" w:rsidR="00456A06" w:rsidRDefault="001707DB">
          <w:pPr>
            <w:pStyle w:val="EBA6177B14E24C9EB9165D4615601C09"/>
          </w:pPr>
          <w:r w:rsidRPr="009A6F63">
            <w:rPr>
              <w:rStyle w:val="PlaceholderText"/>
              <w:color w:val="FFFFFF" w:themeColor="background1"/>
            </w:rPr>
            <w:t>Click here to enter text.</w:t>
          </w:r>
        </w:p>
      </w:docPartBody>
    </w:docPart>
    <w:docPart>
      <w:docPartPr>
        <w:name w:val="F1434D869A7B42ADB4E72AB8FE15E7D2"/>
        <w:category>
          <w:name w:val="General"/>
          <w:gallery w:val="placeholder"/>
        </w:category>
        <w:types>
          <w:type w:val="bbPlcHdr"/>
        </w:types>
        <w:behaviors>
          <w:behavior w:val="content"/>
        </w:behaviors>
        <w:guid w:val="{9743E9C4-4B08-4E68-B7E1-13B71DCDD033}"/>
      </w:docPartPr>
      <w:docPartBody>
        <w:p w14:paraId="7B0CE1FD" w14:textId="77777777" w:rsidR="00456A06" w:rsidRDefault="001707DB">
          <w:pPr>
            <w:pStyle w:val="F1434D869A7B42ADB4E72AB8FE15E7D2"/>
          </w:pPr>
          <w:r w:rsidRPr="009A6F63">
            <w:rPr>
              <w:rStyle w:val="PlaceholderText"/>
              <w:color w:val="FFFFFF" w:themeColor="background1"/>
            </w:rPr>
            <w:t>Click here to enter text.</w:t>
          </w:r>
        </w:p>
      </w:docPartBody>
    </w:docPart>
    <w:docPart>
      <w:docPartPr>
        <w:name w:val="22E1389C48FD4106B72485989C1FC397"/>
        <w:category>
          <w:name w:val="General"/>
          <w:gallery w:val="placeholder"/>
        </w:category>
        <w:types>
          <w:type w:val="bbPlcHdr"/>
        </w:types>
        <w:behaviors>
          <w:behavior w:val="content"/>
        </w:behaviors>
        <w:guid w:val="{9048846F-3AF0-4A54-9233-CBFD66686F75}"/>
      </w:docPartPr>
      <w:docPartBody>
        <w:p w14:paraId="7B0CE1FE" w14:textId="77777777" w:rsidR="00456A06" w:rsidRDefault="001707DB">
          <w:pPr>
            <w:pStyle w:val="22E1389C48FD4106B72485989C1FC397"/>
          </w:pPr>
          <w:r w:rsidRPr="009A6F63">
            <w:rPr>
              <w:rStyle w:val="PlaceholderText"/>
              <w:color w:val="FFFFFF" w:themeColor="background1"/>
            </w:rPr>
            <w:t>Click here to enter text.</w:t>
          </w:r>
        </w:p>
      </w:docPartBody>
    </w:docPart>
    <w:docPart>
      <w:docPartPr>
        <w:name w:val="43B2E53F7CBA449C84D3DA9D3062EE42"/>
        <w:category>
          <w:name w:val="General"/>
          <w:gallery w:val="placeholder"/>
        </w:category>
        <w:types>
          <w:type w:val="bbPlcHdr"/>
        </w:types>
        <w:behaviors>
          <w:behavior w:val="content"/>
        </w:behaviors>
        <w:guid w:val="{548AA706-7121-491F-83B4-85ED6D3590B2}"/>
      </w:docPartPr>
      <w:docPartBody>
        <w:p w14:paraId="7B0CE1FF" w14:textId="77777777" w:rsidR="00456A06" w:rsidRDefault="001707DB">
          <w:pPr>
            <w:pStyle w:val="43B2E53F7CBA449C84D3DA9D3062EE42"/>
          </w:pPr>
          <w:r w:rsidRPr="009A6F63">
            <w:rPr>
              <w:rStyle w:val="PlaceholderText"/>
              <w:color w:val="FFFFFF" w:themeColor="background1"/>
            </w:rPr>
            <w:t>Click here to enter text.</w:t>
          </w:r>
        </w:p>
      </w:docPartBody>
    </w:docPart>
    <w:docPart>
      <w:docPartPr>
        <w:name w:val="AEC8BDE5715C4B6EAAAC945F8536940E"/>
        <w:category>
          <w:name w:val="General"/>
          <w:gallery w:val="placeholder"/>
        </w:category>
        <w:types>
          <w:type w:val="bbPlcHdr"/>
        </w:types>
        <w:behaviors>
          <w:behavior w:val="content"/>
        </w:behaviors>
        <w:guid w:val="{C06A6EB1-98D6-4529-A9DE-301DAF840D6F}"/>
      </w:docPartPr>
      <w:docPartBody>
        <w:p w14:paraId="7B0CE200" w14:textId="77777777" w:rsidR="00456A06" w:rsidRDefault="001707DB">
          <w:pPr>
            <w:pStyle w:val="AEC8BDE5715C4B6EAAAC945F8536940E"/>
          </w:pPr>
          <w:r w:rsidRPr="009A6F63">
            <w:rPr>
              <w:rStyle w:val="PlaceholderText"/>
              <w:color w:val="FFFFFF" w:themeColor="background1"/>
            </w:rPr>
            <w:t>Click here to enter text.</w:t>
          </w:r>
        </w:p>
      </w:docPartBody>
    </w:docPart>
    <w:docPart>
      <w:docPartPr>
        <w:name w:val="6E2FD615710443EA93B28D10569FFBE6"/>
        <w:category>
          <w:name w:val="General"/>
          <w:gallery w:val="placeholder"/>
        </w:category>
        <w:types>
          <w:type w:val="bbPlcHdr"/>
        </w:types>
        <w:behaviors>
          <w:behavior w:val="content"/>
        </w:behaviors>
        <w:guid w:val="{2F84BE21-1E2E-4A86-BECA-0CE0FC5B7E91}"/>
      </w:docPartPr>
      <w:docPartBody>
        <w:p w14:paraId="7B0CE201" w14:textId="77777777" w:rsidR="00456A06" w:rsidRDefault="001707DB">
          <w:pPr>
            <w:pStyle w:val="6E2FD615710443EA93B28D10569FFBE6"/>
          </w:pPr>
          <w:r w:rsidRPr="009A6F63">
            <w:rPr>
              <w:rStyle w:val="PlaceholderText"/>
              <w:color w:val="FFFFFF" w:themeColor="background1"/>
            </w:rPr>
            <w:t>Click here to enter text.</w:t>
          </w:r>
        </w:p>
      </w:docPartBody>
    </w:docPart>
    <w:docPart>
      <w:docPartPr>
        <w:name w:val="094F48EB63BD4E9C83636428103660BE"/>
        <w:category>
          <w:name w:val="General"/>
          <w:gallery w:val="placeholder"/>
        </w:category>
        <w:types>
          <w:type w:val="bbPlcHdr"/>
        </w:types>
        <w:behaviors>
          <w:behavior w:val="content"/>
        </w:behaviors>
        <w:guid w:val="{D2B6EE79-68B6-415F-82A8-64B1703E54BD}"/>
      </w:docPartPr>
      <w:docPartBody>
        <w:p w14:paraId="7B0CE202" w14:textId="77777777" w:rsidR="00456A06" w:rsidRDefault="001707DB">
          <w:pPr>
            <w:pStyle w:val="094F48EB63BD4E9C83636428103660BE"/>
          </w:pPr>
          <w:r w:rsidRPr="009A6F63">
            <w:rPr>
              <w:rStyle w:val="PlaceholderText"/>
              <w:color w:val="FFFFFF" w:themeColor="background1"/>
            </w:rPr>
            <w:t>Click here to enter text.</w:t>
          </w:r>
        </w:p>
      </w:docPartBody>
    </w:docPart>
    <w:docPart>
      <w:docPartPr>
        <w:name w:val="076CA9CC11DE4C559C6773A4464C8526"/>
        <w:category>
          <w:name w:val="General"/>
          <w:gallery w:val="placeholder"/>
        </w:category>
        <w:types>
          <w:type w:val="bbPlcHdr"/>
        </w:types>
        <w:behaviors>
          <w:behavior w:val="content"/>
        </w:behaviors>
        <w:guid w:val="{BA8AD0E0-BD83-4CA9-9C7B-F1FFB7E6BA58}"/>
      </w:docPartPr>
      <w:docPartBody>
        <w:p w14:paraId="7B0CE203" w14:textId="77777777" w:rsidR="00456A06" w:rsidRDefault="001707DB">
          <w:pPr>
            <w:pStyle w:val="076CA9CC11DE4C559C6773A4464C8526"/>
          </w:pPr>
          <w:r w:rsidRPr="009A6F63">
            <w:rPr>
              <w:rStyle w:val="PlaceholderText"/>
              <w:color w:val="FFFFFF" w:themeColor="background1"/>
            </w:rPr>
            <w:t>Click here to enter text.</w:t>
          </w:r>
        </w:p>
      </w:docPartBody>
    </w:docPart>
    <w:docPart>
      <w:docPartPr>
        <w:name w:val="B11A50F2E58D4C87944952DF25963E89"/>
        <w:category>
          <w:name w:val="General"/>
          <w:gallery w:val="placeholder"/>
        </w:category>
        <w:types>
          <w:type w:val="bbPlcHdr"/>
        </w:types>
        <w:behaviors>
          <w:behavior w:val="content"/>
        </w:behaviors>
        <w:guid w:val="{AC0C1366-45B0-499C-9DD5-604DB358FA56}"/>
      </w:docPartPr>
      <w:docPartBody>
        <w:p w14:paraId="7B0CE204" w14:textId="77777777" w:rsidR="00456A06" w:rsidRDefault="001707DB">
          <w:pPr>
            <w:pStyle w:val="B11A50F2E58D4C87944952DF25963E89"/>
          </w:pPr>
          <w:r w:rsidRPr="009A6F63">
            <w:rPr>
              <w:rStyle w:val="PlaceholderText"/>
              <w:color w:val="FFFFFF" w:themeColor="background1"/>
            </w:rPr>
            <w:t>Click here to enter text.</w:t>
          </w:r>
        </w:p>
      </w:docPartBody>
    </w:docPart>
    <w:docPart>
      <w:docPartPr>
        <w:name w:val="7BC52B7FCD1E444C8C85A1BBCAAB6E44"/>
        <w:category>
          <w:name w:val="General"/>
          <w:gallery w:val="placeholder"/>
        </w:category>
        <w:types>
          <w:type w:val="bbPlcHdr"/>
        </w:types>
        <w:behaviors>
          <w:behavior w:val="content"/>
        </w:behaviors>
        <w:guid w:val="{83D80AC6-CFE3-425F-A7A3-DF052FDC97AE}"/>
      </w:docPartPr>
      <w:docPartBody>
        <w:p w14:paraId="7B0CE205" w14:textId="77777777" w:rsidR="00456A06" w:rsidRDefault="001707DB">
          <w:pPr>
            <w:pStyle w:val="7BC52B7FCD1E444C8C85A1BBCAAB6E44"/>
          </w:pPr>
          <w:r w:rsidRPr="009A6F63">
            <w:rPr>
              <w:rStyle w:val="PlaceholderText"/>
              <w:color w:val="FFFFFF" w:themeColor="background1"/>
            </w:rPr>
            <w:t>Click here to enter text.</w:t>
          </w:r>
        </w:p>
      </w:docPartBody>
    </w:docPart>
    <w:docPart>
      <w:docPartPr>
        <w:name w:val="B47E3F20AE7D4508914482FCB3771F5F"/>
        <w:category>
          <w:name w:val="General"/>
          <w:gallery w:val="placeholder"/>
        </w:category>
        <w:types>
          <w:type w:val="bbPlcHdr"/>
        </w:types>
        <w:behaviors>
          <w:behavior w:val="content"/>
        </w:behaviors>
        <w:guid w:val="{3E13550A-F4E9-402C-99CC-CFC4E1470239}"/>
      </w:docPartPr>
      <w:docPartBody>
        <w:p w14:paraId="7B0CE206" w14:textId="77777777" w:rsidR="00456A06" w:rsidRDefault="001707DB">
          <w:pPr>
            <w:pStyle w:val="B47E3F20AE7D4508914482FCB3771F5F"/>
          </w:pPr>
          <w:r w:rsidRPr="009A6F63">
            <w:rPr>
              <w:rStyle w:val="PlaceholderText"/>
              <w:color w:val="FFFFFF" w:themeColor="background1"/>
            </w:rPr>
            <w:t>Click here to enter text.</w:t>
          </w:r>
        </w:p>
      </w:docPartBody>
    </w:docPart>
    <w:docPart>
      <w:docPartPr>
        <w:name w:val="0B1E936B8C5A43D182920B4F14E09812"/>
        <w:category>
          <w:name w:val="General"/>
          <w:gallery w:val="placeholder"/>
        </w:category>
        <w:types>
          <w:type w:val="bbPlcHdr"/>
        </w:types>
        <w:behaviors>
          <w:behavior w:val="content"/>
        </w:behaviors>
        <w:guid w:val="{56F17953-928E-4933-B0DF-E5F263774585}"/>
      </w:docPartPr>
      <w:docPartBody>
        <w:p w14:paraId="7B0CE207" w14:textId="77777777" w:rsidR="00456A06" w:rsidRDefault="001707DB">
          <w:pPr>
            <w:pStyle w:val="0B1E936B8C5A43D182920B4F14E09812"/>
          </w:pPr>
          <w:r w:rsidRPr="009A6F63">
            <w:rPr>
              <w:rStyle w:val="PlaceholderText"/>
              <w:color w:val="FFFFFF" w:themeColor="background1"/>
            </w:rPr>
            <w:t>Click here to enter text.</w:t>
          </w:r>
        </w:p>
      </w:docPartBody>
    </w:docPart>
    <w:docPart>
      <w:docPartPr>
        <w:name w:val="860781C6883D471CB4459A691CDEA9BC"/>
        <w:category>
          <w:name w:val="General"/>
          <w:gallery w:val="placeholder"/>
        </w:category>
        <w:types>
          <w:type w:val="bbPlcHdr"/>
        </w:types>
        <w:behaviors>
          <w:behavior w:val="content"/>
        </w:behaviors>
        <w:guid w:val="{9840AFB7-EC4D-479A-9FA3-42E262A0F57A}"/>
      </w:docPartPr>
      <w:docPartBody>
        <w:p w14:paraId="7B0CE208" w14:textId="77777777" w:rsidR="00456A06" w:rsidRDefault="001707DB">
          <w:pPr>
            <w:pStyle w:val="860781C6883D471CB4459A691CDEA9BC"/>
          </w:pPr>
          <w:r w:rsidRPr="009A6F63">
            <w:rPr>
              <w:rStyle w:val="PlaceholderText"/>
              <w:color w:val="FFFFFF" w:themeColor="background1"/>
            </w:rPr>
            <w:t>Click here to enter text.</w:t>
          </w:r>
        </w:p>
      </w:docPartBody>
    </w:docPart>
    <w:docPart>
      <w:docPartPr>
        <w:name w:val="7744AE80E4444ABDA8663C3B4488BB02"/>
        <w:category>
          <w:name w:val="General"/>
          <w:gallery w:val="placeholder"/>
        </w:category>
        <w:types>
          <w:type w:val="bbPlcHdr"/>
        </w:types>
        <w:behaviors>
          <w:behavior w:val="content"/>
        </w:behaviors>
        <w:guid w:val="{6891C9AF-06A1-4886-BFE6-F032B68231EA}"/>
      </w:docPartPr>
      <w:docPartBody>
        <w:p w14:paraId="7B0CE209" w14:textId="77777777" w:rsidR="00456A06" w:rsidRDefault="001707DB">
          <w:pPr>
            <w:pStyle w:val="7744AE80E4444ABDA8663C3B4488BB02"/>
          </w:pPr>
          <w:r w:rsidRPr="009A6F63">
            <w:rPr>
              <w:rStyle w:val="PlaceholderText"/>
              <w:color w:val="FFFFFF" w:themeColor="background1"/>
            </w:rPr>
            <w:t>Click here to enter text.</w:t>
          </w:r>
        </w:p>
      </w:docPartBody>
    </w:docPart>
    <w:docPart>
      <w:docPartPr>
        <w:name w:val="208567327CA7474191649D4FE08110FC"/>
        <w:category>
          <w:name w:val="General"/>
          <w:gallery w:val="placeholder"/>
        </w:category>
        <w:types>
          <w:type w:val="bbPlcHdr"/>
        </w:types>
        <w:behaviors>
          <w:behavior w:val="content"/>
        </w:behaviors>
        <w:guid w:val="{9E81E996-493C-42CA-9223-60648578B107}"/>
      </w:docPartPr>
      <w:docPartBody>
        <w:p w14:paraId="7B0CE20A" w14:textId="77777777" w:rsidR="00456A06" w:rsidRDefault="001707DB">
          <w:pPr>
            <w:pStyle w:val="208567327CA7474191649D4FE08110FC"/>
          </w:pPr>
          <w:r w:rsidRPr="009A6F63">
            <w:rPr>
              <w:rStyle w:val="PlaceholderText"/>
              <w:color w:val="FFFFFF" w:themeColor="background1"/>
            </w:rPr>
            <w:t>Click here to enter text.</w:t>
          </w:r>
        </w:p>
      </w:docPartBody>
    </w:docPart>
    <w:docPart>
      <w:docPartPr>
        <w:name w:val="5499A32CE9A04564B6F087C2135B9E8E"/>
        <w:category>
          <w:name w:val="General"/>
          <w:gallery w:val="placeholder"/>
        </w:category>
        <w:types>
          <w:type w:val="bbPlcHdr"/>
        </w:types>
        <w:behaviors>
          <w:behavior w:val="content"/>
        </w:behaviors>
        <w:guid w:val="{016F0ED0-6DA7-4540-84CC-C6B7D4094FEF}"/>
      </w:docPartPr>
      <w:docPartBody>
        <w:p w14:paraId="7B0CE20B" w14:textId="77777777" w:rsidR="00456A06" w:rsidRDefault="001707DB">
          <w:pPr>
            <w:pStyle w:val="5499A32CE9A04564B6F087C2135B9E8E"/>
          </w:pPr>
          <w:r w:rsidRPr="00AE250A">
            <w:rPr>
              <w:rStyle w:val="PlaceholderText"/>
              <w:color w:val="FFFFFF" w:themeColor="background1"/>
            </w:rPr>
            <w:t>Click here to enter text.</w:t>
          </w:r>
        </w:p>
      </w:docPartBody>
    </w:docPart>
    <w:docPart>
      <w:docPartPr>
        <w:name w:val="421A143E1C0D4957B296A8AA208D0B08"/>
        <w:category>
          <w:name w:val="General"/>
          <w:gallery w:val="placeholder"/>
        </w:category>
        <w:types>
          <w:type w:val="bbPlcHdr"/>
        </w:types>
        <w:behaviors>
          <w:behavior w:val="content"/>
        </w:behaviors>
        <w:guid w:val="{B9280D00-6AD2-49DA-8117-FBFD354A2E12}"/>
      </w:docPartPr>
      <w:docPartBody>
        <w:p w14:paraId="7B0CE20C" w14:textId="77777777" w:rsidR="00456A06" w:rsidRDefault="001707DB">
          <w:pPr>
            <w:pStyle w:val="421A143E1C0D4957B296A8AA208D0B08"/>
          </w:pPr>
          <w:r w:rsidRPr="009A6F63">
            <w:rPr>
              <w:rStyle w:val="PlaceholderText"/>
              <w:color w:val="FFFFFF" w:themeColor="background1"/>
            </w:rPr>
            <w:t>Click here to enter text.</w:t>
          </w:r>
        </w:p>
      </w:docPartBody>
    </w:docPart>
    <w:docPart>
      <w:docPartPr>
        <w:name w:val="A9B1AC8BCB714ADB9096207EC351BB75"/>
        <w:category>
          <w:name w:val="General"/>
          <w:gallery w:val="placeholder"/>
        </w:category>
        <w:types>
          <w:type w:val="bbPlcHdr"/>
        </w:types>
        <w:behaviors>
          <w:behavior w:val="content"/>
        </w:behaviors>
        <w:guid w:val="{A743E619-BE91-4D8B-A598-7B2616CE8578}"/>
      </w:docPartPr>
      <w:docPartBody>
        <w:p w14:paraId="7B0CE20D" w14:textId="77777777" w:rsidR="00456A06" w:rsidRDefault="001707DB">
          <w:pPr>
            <w:pStyle w:val="A9B1AC8BCB714ADB9096207EC351BB75"/>
          </w:pPr>
          <w:r w:rsidRPr="009A6F63">
            <w:rPr>
              <w:rStyle w:val="PlaceholderText"/>
              <w:color w:val="FFFFFF" w:themeColor="background1"/>
            </w:rPr>
            <w:t>Click here to enter text.</w:t>
          </w:r>
        </w:p>
      </w:docPartBody>
    </w:docPart>
    <w:docPart>
      <w:docPartPr>
        <w:name w:val="E56BD6B9ED0B449EB8E23518729834E3"/>
        <w:category>
          <w:name w:val="General"/>
          <w:gallery w:val="placeholder"/>
        </w:category>
        <w:types>
          <w:type w:val="bbPlcHdr"/>
        </w:types>
        <w:behaviors>
          <w:behavior w:val="content"/>
        </w:behaviors>
        <w:guid w:val="{1D9317DC-9C25-4398-90AA-4FB7B12D0464}"/>
      </w:docPartPr>
      <w:docPartBody>
        <w:p w14:paraId="7B0CE20E" w14:textId="77777777" w:rsidR="00456A06" w:rsidRDefault="001707DB">
          <w:pPr>
            <w:pStyle w:val="E56BD6B9ED0B449EB8E23518729834E3"/>
          </w:pPr>
          <w:r w:rsidRPr="00AE250A">
            <w:rPr>
              <w:rStyle w:val="PlaceholderText"/>
              <w:color w:val="FFFFFF" w:themeColor="background1"/>
            </w:rPr>
            <w:t>Click here to enter text.</w:t>
          </w:r>
        </w:p>
      </w:docPartBody>
    </w:docPart>
    <w:docPart>
      <w:docPartPr>
        <w:name w:val="AC7E8E8E56914A49B3FC9289BDCB18C4"/>
        <w:category>
          <w:name w:val="General"/>
          <w:gallery w:val="placeholder"/>
        </w:category>
        <w:types>
          <w:type w:val="bbPlcHdr"/>
        </w:types>
        <w:behaviors>
          <w:behavior w:val="content"/>
        </w:behaviors>
        <w:guid w:val="{57B21CCA-19B4-4F63-A047-561D82095A73}"/>
      </w:docPartPr>
      <w:docPartBody>
        <w:p w14:paraId="7B0CE20F" w14:textId="77777777" w:rsidR="00456A06" w:rsidRDefault="001707DB">
          <w:pPr>
            <w:pStyle w:val="AC7E8E8E56914A49B3FC9289BDCB18C4"/>
          </w:pPr>
          <w:r w:rsidRPr="009A6F63">
            <w:rPr>
              <w:rStyle w:val="PlaceholderText"/>
              <w:color w:val="FFFFFF" w:themeColor="background1"/>
            </w:rPr>
            <w:t>Click here to enter text.</w:t>
          </w:r>
        </w:p>
      </w:docPartBody>
    </w:docPart>
    <w:docPart>
      <w:docPartPr>
        <w:name w:val="CB46517A345E4CA88FC867DF51B6B5F2"/>
        <w:category>
          <w:name w:val="General"/>
          <w:gallery w:val="placeholder"/>
        </w:category>
        <w:types>
          <w:type w:val="bbPlcHdr"/>
        </w:types>
        <w:behaviors>
          <w:behavior w:val="content"/>
        </w:behaviors>
        <w:guid w:val="{63645D24-882F-414C-AA5B-35403A5274E0}"/>
      </w:docPartPr>
      <w:docPartBody>
        <w:p w14:paraId="7B0CE210" w14:textId="77777777" w:rsidR="00456A06" w:rsidRDefault="001707DB">
          <w:pPr>
            <w:pStyle w:val="CB46517A345E4CA88FC867DF51B6B5F2"/>
          </w:pPr>
          <w:r w:rsidRPr="009A6F63">
            <w:rPr>
              <w:rStyle w:val="PlaceholderText"/>
              <w:color w:val="FFFFFF" w:themeColor="background1"/>
            </w:rPr>
            <w:t>Click here to enter text.</w:t>
          </w:r>
        </w:p>
      </w:docPartBody>
    </w:docPart>
    <w:docPart>
      <w:docPartPr>
        <w:name w:val="AD8678AD94EC4C9EBEC3C55BB1BF4A50"/>
        <w:category>
          <w:name w:val="General"/>
          <w:gallery w:val="placeholder"/>
        </w:category>
        <w:types>
          <w:type w:val="bbPlcHdr"/>
        </w:types>
        <w:behaviors>
          <w:behavior w:val="content"/>
        </w:behaviors>
        <w:guid w:val="{6938E5F3-EB11-453D-B1E9-99130412F08D}"/>
      </w:docPartPr>
      <w:docPartBody>
        <w:p w14:paraId="7B0CE211" w14:textId="77777777" w:rsidR="00456A06" w:rsidRDefault="001707DB">
          <w:pPr>
            <w:pStyle w:val="AD8678AD94EC4C9EBEC3C55BB1BF4A50"/>
          </w:pPr>
          <w:r w:rsidRPr="009A6F63">
            <w:rPr>
              <w:rStyle w:val="PlaceholderText"/>
              <w:color w:val="FFFFFF" w:themeColor="background1"/>
            </w:rPr>
            <w:t>Click here to enter text.</w:t>
          </w:r>
        </w:p>
      </w:docPartBody>
    </w:docPart>
    <w:docPart>
      <w:docPartPr>
        <w:name w:val="DD13AF10C4114E65BBE726D54FE6927F"/>
        <w:category>
          <w:name w:val="General"/>
          <w:gallery w:val="placeholder"/>
        </w:category>
        <w:types>
          <w:type w:val="bbPlcHdr"/>
        </w:types>
        <w:behaviors>
          <w:behavior w:val="content"/>
        </w:behaviors>
        <w:guid w:val="{8A6AA34A-B47E-43F3-AEB3-72B77FB125CF}"/>
      </w:docPartPr>
      <w:docPartBody>
        <w:p w14:paraId="7B0CE212" w14:textId="77777777" w:rsidR="00456A06" w:rsidRDefault="001707DB">
          <w:pPr>
            <w:pStyle w:val="DD13AF10C4114E65BBE726D54FE6927F"/>
          </w:pPr>
          <w:r w:rsidRPr="00CE5876">
            <w:rPr>
              <w:rStyle w:val="PlaceholderText"/>
              <w:color w:val="FFFFFF" w:themeColor="background1"/>
            </w:rPr>
            <w:t>Click here to enter a date.</w:t>
          </w:r>
        </w:p>
      </w:docPartBody>
    </w:docPart>
    <w:docPart>
      <w:docPartPr>
        <w:name w:val="E6DA2E2687B34E379C89ADF8D4BF7445"/>
        <w:category>
          <w:name w:val="General"/>
          <w:gallery w:val="placeholder"/>
        </w:category>
        <w:types>
          <w:type w:val="bbPlcHdr"/>
        </w:types>
        <w:behaviors>
          <w:behavior w:val="content"/>
        </w:behaviors>
        <w:guid w:val="{FFB6A095-5F3D-41F3-8AF2-F65AECDCA9F4}"/>
      </w:docPartPr>
      <w:docPartBody>
        <w:p w14:paraId="7B0CE213" w14:textId="77777777" w:rsidR="00456A06" w:rsidRDefault="001707DB">
          <w:pPr>
            <w:pStyle w:val="E6DA2E2687B34E379C89ADF8D4BF7445"/>
          </w:pPr>
          <w:r w:rsidRPr="009A6F63">
            <w:rPr>
              <w:rStyle w:val="PlaceholderText"/>
              <w:color w:val="FFFFFF" w:themeColor="background1"/>
            </w:rPr>
            <w:t>Click here to enter text.</w:t>
          </w:r>
        </w:p>
      </w:docPartBody>
    </w:docPart>
    <w:docPart>
      <w:docPartPr>
        <w:name w:val="97306D39E8324F96BAA3788C2E0629A5"/>
        <w:category>
          <w:name w:val="General"/>
          <w:gallery w:val="placeholder"/>
        </w:category>
        <w:types>
          <w:type w:val="bbPlcHdr"/>
        </w:types>
        <w:behaviors>
          <w:behavior w:val="content"/>
        </w:behaviors>
        <w:guid w:val="{E4881A6F-B8AB-44FF-849E-9704C5AC0AD0}"/>
      </w:docPartPr>
      <w:docPartBody>
        <w:p w14:paraId="7B0CE214" w14:textId="77777777" w:rsidR="00456A06" w:rsidRDefault="001707DB">
          <w:pPr>
            <w:pStyle w:val="97306D39E8324F96BAA3788C2E0629A5"/>
          </w:pPr>
          <w:r w:rsidRPr="00CE5876">
            <w:rPr>
              <w:rStyle w:val="PlaceholderText"/>
              <w:color w:val="FFFFFF" w:themeColor="background1"/>
            </w:rPr>
            <w:t>Click here to enter a date.</w:t>
          </w:r>
        </w:p>
      </w:docPartBody>
    </w:docPart>
    <w:docPart>
      <w:docPartPr>
        <w:name w:val="419529CA59F4498FA63CF61D35989218"/>
        <w:category>
          <w:name w:val="General"/>
          <w:gallery w:val="placeholder"/>
        </w:category>
        <w:types>
          <w:type w:val="bbPlcHdr"/>
        </w:types>
        <w:behaviors>
          <w:behavior w:val="content"/>
        </w:behaviors>
        <w:guid w:val="{FDED0865-87CB-4B24-A401-8E350B072699}"/>
      </w:docPartPr>
      <w:docPartBody>
        <w:p w14:paraId="7B0CE215" w14:textId="77777777" w:rsidR="00456A06" w:rsidRDefault="001707DB">
          <w:pPr>
            <w:pStyle w:val="419529CA59F4498FA63CF61D35989218"/>
          </w:pPr>
          <w:r w:rsidRPr="009A6F63">
            <w:rPr>
              <w:rStyle w:val="PlaceholderText"/>
              <w:color w:val="FFFFFF" w:themeColor="background1"/>
            </w:rPr>
            <w:t>Click here to enter text.</w:t>
          </w:r>
        </w:p>
      </w:docPartBody>
    </w:docPart>
    <w:docPart>
      <w:docPartPr>
        <w:name w:val="7671C351791E4C5883E1320CB106FEDE"/>
        <w:category>
          <w:name w:val="General"/>
          <w:gallery w:val="placeholder"/>
        </w:category>
        <w:types>
          <w:type w:val="bbPlcHdr"/>
        </w:types>
        <w:behaviors>
          <w:behavior w:val="content"/>
        </w:behaviors>
        <w:guid w:val="{BC38DB90-B44D-4D3F-B7EB-91049CC0A8F7}"/>
      </w:docPartPr>
      <w:docPartBody>
        <w:p w14:paraId="7B0CE216" w14:textId="77777777" w:rsidR="00456A06" w:rsidRDefault="001707DB">
          <w:pPr>
            <w:pStyle w:val="7671C351791E4C5883E1320CB106FEDE"/>
          </w:pPr>
          <w:r w:rsidRPr="004647F9">
            <w:rPr>
              <w:rStyle w:val="PlaceholderText"/>
              <w:color w:val="FFFFFF" w:themeColor="background1"/>
            </w:rPr>
            <w:t>Click here to enter text.</w:t>
          </w:r>
        </w:p>
      </w:docPartBody>
    </w:docPart>
    <w:docPart>
      <w:docPartPr>
        <w:name w:val="A99E32DA6DDC435E8910C63E28EFACBF"/>
        <w:category>
          <w:name w:val="General"/>
          <w:gallery w:val="placeholder"/>
        </w:category>
        <w:types>
          <w:type w:val="bbPlcHdr"/>
        </w:types>
        <w:behaviors>
          <w:behavior w:val="content"/>
        </w:behaviors>
        <w:guid w:val="{354B5631-95DF-440D-B22F-FADD266874CB}"/>
      </w:docPartPr>
      <w:docPartBody>
        <w:p w14:paraId="7B0CE217" w14:textId="77777777" w:rsidR="00456A06" w:rsidRDefault="001707DB">
          <w:pPr>
            <w:pStyle w:val="A99E32DA6DDC435E8910C63E28EFACBF"/>
          </w:pPr>
          <w:r w:rsidRPr="004647F9">
            <w:rPr>
              <w:rStyle w:val="PlaceholderText"/>
              <w:color w:val="FFFFFF" w:themeColor="background1"/>
            </w:rPr>
            <w:t>Click here to enter text.</w:t>
          </w:r>
        </w:p>
      </w:docPartBody>
    </w:docPart>
    <w:docPart>
      <w:docPartPr>
        <w:name w:val="DD1196FC34A646108240D7B833827606"/>
        <w:category>
          <w:name w:val="General"/>
          <w:gallery w:val="placeholder"/>
        </w:category>
        <w:types>
          <w:type w:val="bbPlcHdr"/>
        </w:types>
        <w:behaviors>
          <w:behavior w:val="content"/>
        </w:behaviors>
        <w:guid w:val="{6B7FEA6F-0E02-4866-893F-3BB6C6AA42A8}"/>
      </w:docPartPr>
      <w:docPartBody>
        <w:p w14:paraId="7B0CE218" w14:textId="77777777" w:rsidR="00456A06" w:rsidRDefault="001707DB">
          <w:pPr>
            <w:pStyle w:val="DD1196FC34A646108240D7B833827606"/>
          </w:pPr>
          <w:r w:rsidRPr="00B148FC">
            <w:rPr>
              <w:rStyle w:val="PlaceholderText"/>
              <w:color w:val="FFFFFF" w:themeColor="background1"/>
            </w:rPr>
            <w:t>Click here to enter text.</w:t>
          </w:r>
        </w:p>
      </w:docPartBody>
    </w:docPart>
    <w:docPart>
      <w:docPartPr>
        <w:name w:val="71CCEEFAFA6846F1932F67BD04685AA3"/>
        <w:category>
          <w:name w:val="General"/>
          <w:gallery w:val="placeholder"/>
        </w:category>
        <w:types>
          <w:type w:val="bbPlcHdr"/>
        </w:types>
        <w:behaviors>
          <w:behavior w:val="content"/>
        </w:behaviors>
        <w:guid w:val="{7E058F39-0D7E-4540-9BCA-57DA112BE0FC}"/>
      </w:docPartPr>
      <w:docPartBody>
        <w:p w14:paraId="7B0CE219" w14:textId="77777777" w:rsidR="00456A06" w:rsidRDefault="001707DB">
          <w:pPr>
            <w:pStyle w:val="71CCEEFAFA6846F1932F67BD04685AA3"/>
          </w:pPr>
          <w:r w:rsidRPr="004647F9">
            <w:rPr>
              <w:rStyle w:val="PlaceholderText"/>
              <w:color w:val="FFFFFF" w:themeColor="background1"/>
            </w:rPr>
            <w:t>Click here to enter text.</w:t>
          </w:r>
        </w:p>
      </w:docPartBody>
    </w:docPart>
    <w:docPart>
      <w:docPartPr>
        <w:name w:val="EAA62BA2EE7F4A87AC6AD6D0F65E6808"/>
        <w:category>
          <w:name w:val="General"/>
          <w:gallery w:val="placeholder"/>
        </w:category>
        <w:types>
          <w:type w:val="bbPlcHdr"/>
        </w:types>
        <w:behaviors>
          <w:behavior w:val="content"/>
        </w:behaviors>
        <w:guid w:val="{A5566D12-C4E3-4588-91AF-D85A3D7E843C}"/>
      </w:docPartPr>
      <w:docPartBody>
        <w:p w14:paraId="7B0CE21A" w14:textId="77777777" w:rsidR="00456A06" w:rsidRDefault="001707DB">
          <w:pPr>
            <w:pStyle w:val="EAA62BA2EE7F4A87AC6AD6D0F65E6808"/>
          </w:pPr>
          <w:r w:rsidRPr="009A6F63">
            <w:rPr>
              <w:rStyle w:val="PlaceholderText"/>
              <w:color w:val="FFFFFF" w:themeColor="background1"/>
            </w:rPr>
            <w:t>Click here to enter text.</w:t>
          </w:r>
        </w:p>
      </w:docPartBody>
    </w:docPart>
    <w:docPart>
      <w:docPartPr>
        <w:name w:val="7F3B433CEA054BE5B90F1E67A9F651AB"/>
        <w:category>
          <w:name w:val="General"/>
          <w:gallery w:val="placeholder"/>
        </w:category>
        <w:types>
          <w:type w:val="bbPlcHdr"/>
        </w:types>
        <w:behaviors>
          <w:behavior w:val="content"/>
        </w:behaviors>
        <w:guid w:val="{5AF3B52B-836A-42B5-8A9A-1EF493B6818D}"/>
      </w:docPartPr>
      <w:docPartBody>
        <w:p w14:paraId="7B0CE21B" w14:textId="77777777" w:rsidR="00456A06" w:rsidRDefault="001707DB">
          <w:pPr>
            <w:pStyle w:val="7F3B433CEA054BE5B90F1E67A9F651AB"/>
          </w:pPr>
          <w:r w:rsidRPr="00CE5876">
            <w:rPr>
              <w:rStyle w:val="PlaceholderText"/>
              <w:color w:val="FFFFFF" w:themeColor="background1"/>
            </w:rPr>
            <w:t>Click here to enter a date.</w:t>
          </w:r>
        </w:p>
      </w:docPartBody>
    </w:docPart>
    <w:docPart>
      <w:docPartPr>
        <w:name w:val="270675E577CB4ECE9079A4A6828B7ACB"/>
        <w:category>
          <w:name w:val="General"/>
          <w:gallery w:val="placeholder"/>
        </w:category>
        <w:types>
          <w:type w:val="bbPlcHdr"/>
        </w:types>
        <w:behaviors>
          <w:behavior w:val="content"/>
        </w:behaviors>
        <w:guid w:val="{F908251C-8C18-4C3E-AEA1-8FFAE27B8AF3}"/>
      </w:docPartPr>
      <w:docPartBody>
        <w:p w14:paraId="7B0CE21C" w14:textId="77777777" w:rsidR="00456A06" w:rsidRDefault="001707DB">
          <w:pPr>
            <w:pStyle w:val="270675E577CB4ECE9079A4A6828B7ACB"/>
          </w:pPr>
          <w:r w:rsidRPr="009A6F63">
            <w:rPr>
              <w:rStyle w:val="PlaceholderText"/>
              <w:color w:val="FFFFFF" w:themeColor="background1"/>
            </w:rPr>
            <w:t>Click here to enter text.</w:t>
          </w:r>
        </w:p>
      </w:docPartBody>
    </w:docPart>
    <w:docPart>
      <w:docPartPr>
        <w:name w:val="3FB129F2A474443299851E68A6A1963E"/>
        <w:category>
          <w:name w:val="General"/>
          <w:gallery w:val="placeholder"/>
        </w:category>
        <w:types>
          <w:type w:val="bbPlcHdr"/>
        </w:types>
        <w:behaviors>
          <w:behavior w:val="content"/>
        </w:behaviors>
        <w:guid w:val="{464C5BDE-F86E-4DD3-908E-A2977C332BC0}"/>
      </w:docPartPr>
      <w:docPartBody>
        <w:p w14:paraId="7B0CE21D" w14:textId="77777777" w:rsidR="00456A06" w:rsidRDefault="001707DB">
          <w:pPr>
            <w:pStyle w:val="3FB129F2A474443299851E68A6A1963E"/>
          </w:pPr>
          <w:r w:rsidRPr="009A6F63">
            <w:rPr>
              <w:rStyle w:val="PlaceholderText"/>
              <w:color w:val="FFFFFF" w:themeColor="background1"/>
            </w:rPr>
            <w:t>Click here to enter text.</w:t>
          </w:r>
        </w:p>
      </w:docPartBody>
    </w:docPart>
    <w:docPart>
      <w:docPartPr>
        <w:name w:val="774A529B24904F0C964DE9BA215F30AE"/>
        <w:category>
          <w:name w:val="General"/>
          <w:gallery w:val="placeholder"/>
        </w:category>
        <w:types>
          <w:type w:val="bbPlcHdr"/>
        </w:types>
        <w:behaviors>
          <w:behavior w:val="content"/>
        </w:behaviors>
        <w:guid w:val="{C670AEC3-5486-46D1-A9E7-5E10B17100FF}"/>
      </w:docPartPr>
      <w:docPartBody>
        <w:p w14:paraId="7B0CE21E" w14:textId="77777777" w:rsidR="00456A06" w:rsidRDefault="001707DB">
          <w:pPr>
            <w:pStyle w:val="774A529B24904F0C964DE9BA215F30AE"/>
          </w:pPr>
          <w:r w:rsidRPr="00CE5876">
            <w:rPr>
              <w:rStyle w:val="PlaceholderText"/>
              <w:color w:val="FFFFFF" w:themeColor="background1"/>
            </w:rPr>
            <w:t>Click here to enter a date.</w:t>
          </w:r>
        </w:p>
      </w:docPartBody>
    </w:docPart>
    <w:docPart>
      <w:docPartPr>
        <w:name w:val="D889757C462A4756A3D7EE43D110F951"/>
        <w:category>
          <w:name w:val="General"/>
          <w:gallery w:val="placeholder"/>
        </w:category>
        <w:types>
          <w:type w:val="bbPlcHdr"/>
        </w:types>
        <w:behaviors>
          <w:behavior w:val="content"/>
        </w:behaviors>
        <w:guid w:val="{1CF65449-E720-4640-A6F8-3AE0F0FF0AC8}"/>
      </w:docPartPr>
      <w:docPartBody>
        <w:p w14:paraId="7B0CE21F" w14:textId="77777777" w:rsidR="00456A06" w:rsidRDefault="001707DB">
          <w:pPr>
            <w:pStyle w:val="D889757C462A4756A3D7EE43D110F951"/>
          </w:pPr>
          <w:r w:rsidRPr="009A6F63">
            <w:rPr>
              <w:rStyle w:val="PlaceholderText"/>
              <w:color w:val="FFFFFF" w:themeColor="background1"/>
            </w:rPr>
            <w:t>Click here to enter text.</w:t>
          </w:r>
        </w:p>
      </w:docPartBody>
    </w:docPart>
    <w:docPart>
      <w:docPartPr>
        <w:name w:val="A7FC94F65110404E95CAF54A8FFFB355"/>
        <w:category>
          <w:name w:val="General"/>
          <w:gallery w:val="placeholder"/>
        </w:category>
        <w:types>
          <w:type w:val="bbPlcHdr"/>
        </w:types>
        <w:behaviors>
          <w:behavior w:val="content"/>
        </w:behaviors>
        <w:guid w:val="{14C493C0-D4E2-41BD-A144-D665A8E70488}"/>
      </w:docPartPr>
      <w:docPartBody>
        <w:p w14:paraId="7B0CE220" w14:textId="77777777" w:rsidR="00456A06" w:rsidRDefault="001707DB">
          <w:pPr>
            <w:pStyle w:val="A7FC94F65110404E95CAF54A8FFFB355"/>
          </w:pPr>
          <w:r w:rsidRPr="00AE250A">
            <w:rPr>
              <w:rStyle w:val="PlaceholderText"/>
              <w:color w:val="FFFFFF" w:themeColor="background1"/>
            </w:rPr>
            <w:t>Click here to enter text.</w:t>
          </w:r>
        </w:p>
      </w:docPartBody>
    </w:docPart>
    <w:docPart>
      <w:docPartPr>
        <w:name w:val="1FFEF37EF5714B919091F4C8CDF7FEFE"/>
        <w:category>
          <w:name w:val="General"/>
          <w:gallery w:val="placeholder"/>
        </w:category>
        <w:types>
          <w:type w:val="bbPlcHdr"/>
        </w:types>
        <w:behaviors>
          <w:behavior w:val="content"/>
        </w:behaviors>
        <w:guid w:val="{BEFE3405-87CB-4F33-9E7C-D0A4350A1EAF}"/>
      </w:docPartPr>
      <w:docPartBody>
        <w:p w14:paraId="7B0CE221" w14:textId="77777777" w:rsidR="00456A06" w:rsidRDefault="001707DB">
          <w:pPr>
            <w:pStyle w:val="1FFEF37EF5714B919091F4C8CDF7FEFE"/>
          </w:pPr>
          <w:r w:rsidRPr="00AE250A">
            <w:rPr>
              <w:rStyle w:val="PlaceholderText"/>
              <w:color w:val="FFFFFF" w:themeColor="background1"/>
            </w:rPr>
            <w:t>Click here to enter text.</w:t>
          </w:r>
        </w:p>
      </w:docPartBody>
    </w:docPart>
    <w:docPart>
      <w:docPartPr>
        <w:name w:val="66E76A4A34664F038920B3723678A6C6"/>
        <w:category>
          <w:name w:val="General"/>
          <w:gallery w:val="placeholder"/>
        </w:category>
        <w:types>
          <w:type w:val="bbPlcHdr"/>
        </w:types>
        <w:behaviors>
          <w:behavior w:val="content"/>
        </w:behaviors>
        <w:guid w:val="{0A135DEE-E4FB-4887-ADCE-7123892DC4B6}"/>
      </w:docPartPr>
      <w:docPartBody>
        <w:p w14:paraId="7B0CE222" w14:textId="77777777" w:rsidR="00456A06" w:rsidRDefault="001707DB">
          <w:pPr>
            <w:pStyle w:val="66E76A4A34664F038920B3723678A6C6"/>
          </w:pPr>
          <w:r w:rsidRPr="00F87756">
            <w:rPr>
              <w:rStyle w:val="PlaceholderText"/>
              <w:color w:val="FFFFFF" w:themeColor="background1"/>
            </w:rPr>
            <w:t>Click here to enter text.</w:t>
          </w:r>
        </w:p>
      </w:docPartBody>
    </w:docPart>
    <w:docPart>
      <w:docPartPr>
        <w:name w:val="49B62B6119754B55B3D132D46C809D17"/>
        <w:category>
          <w:name w:val="General"/>
          <w:gallery w:val="placeholder"/>
        </w:category>
        <w:types>
          <w:type w:val="bbPlcHdr"/>
        </w:types>
        <w:behaviors>
          <w:behavior w:val="content"/>
        </w:behaviors>
        <w:guid w:val="{ADE9E686-A8F0-458B-92C0-FB5113B7E0C6}"/>
      </w:docPartPr>
      <w:docPartBody>
        <w:p w14:paraId="7B0CE223" w14:textId="77777777" w:rsidR="00456A06" w:rsidRDefault="001707DB">
          <w:pPr>
            <w:pStyle w:val="49B62B6119754B55B3D132D46C809D17"/>
          </w:pPr>
          <w:r w:rsidRPr="009545D1">
            <w:rPr>
              <w:rStyle w:val="PlaceholderText"/>
              <w:color w:val="FFFFFF" w:themeColor="background1"/>
            </w:rPr>
            <w:t>Click here to enter text.</w:t>
          </w:r>
        </w:p>
      </w:docPartBody>
    </w:docPart>
    <w:docPart>
      <w:docPartPr>
        <w:name w:val="4C0D2E9E368E4C4AB6DD95A6DA8657F7"/>
        <w:category>
          <w:name w:val="General"/>
          <w:gallery w:val="placeholder"/>
        </w:category>
        <w:types>
          <w:type w:val="bbPlcHdr"/>
        </w:types>
        <w:behaviors>
          <w:behavior w:val="content"/>
        </w:behaviors>
        <w:guid w:val="{4280B9E5-8FD8-4EF6-A2DE-7492705565D5}"/>
      </w:docPartPr>
      <w:docPartBody>
        <w:p w14:paraId="7B0CE224" w14:textId="77777777" w:rsidR="00456A06" w:rsidRDefault="001707DB">
          <w:pPr>
            <w:pStyle w:val="4C0D2E9E368E4C4AB6DD95A6DA8657F7"/>
          </w:pPr>
          <w:r w:rsidRPr="009A6F63">
            <w:rPr>
              <w:rStyle w:val="PlaceholderText"/>
              <w:color w:val="FFFFFF" w:themeColor="background1"/>
            </w:rPr>
            <w:t>Click here to enter text.</w:t>
          </w:r>
        </w:p>
      </w:docPartBody>
    </w:docPart>
    <w:docPart>
      <w:docPartPr>
        <w:name w:val="737D7D20082F4C4B8921C7E6A2ED127B"/>
        <w:category>
          <w:name w:val="General"/>
          <w:gallery w:val="placeholder"/>
        </w:category>
        <w:types>
          <w:type w:val="bbPlcHdr"/>
        </w:types>
        <w:behaviors>
          <w:behavior w:val="content"/>
        </w:behaviors>
        <w:guid w:val="{07520231-5E76-4B89-90CA-9813F918B52D}"/>
      </w:docPartPr>
      <w:docPartBody>
        <w:p w14:paraId="7B0CE225" w14:textId="77777777" w:rsidR="00456A06" w:rsidRDefault="001707DB">
          <w:pPr>
            <w:pStyle w:val="737D7D20082F4C4B8921C7E6A2ED127B"/>
          </w:pPr>
          <w:r w:rsidRPr="001B0A7C">
            <w:rPr>
              <w:rStyle w:val="PlaceholderText"/>
              <w:color w:val="FFFFFF" w:themeColor="background1"/>
            </w:rPr>
            <w:t>Click here to enter a date.</w:t>
          </w:r>
        </w:p>
      </w:docPartBody>
    </w:docPart>
    <w:docPart>
      <w:docPartPr>
        <w:name w:val="293F650D9D164657915D5E83B84E5102"/>
        <w:category>
          <w:name w:val="General"/>
          <w:gallery w:val="placeholder"/>
        </w:category>
        <w:types>
          <w:type w:val="bbPlcHdr"/>
        </w:types>
        <w:behaviors>
          <w:behavior w:val="content"/>
        </w:behaviors>
        <w:guid w:val="{F3DB253A-99FF-4B98-AD97-B752278BBDAD}"/>
      </w:docPartPr>
      <w:docPartBody>
        <w:p w14:paraId="7B0CE226" w14:textId="77777777" w:rsidR="00456A06" w:rsidRDefault="001707DB">
          <w:pPr>
            <w:pStyle w:val="293F650D9D164657915D5E83B84E5102"/>
          </w:pPr>
          <w:r w:rsidRPr="009A6F63">
            <w:rPr>
              <w:rStyle w:val="PlaceholderText"/>
              <w:color w:val="FFFFFF" w:themeColor="background1"/>
            </w:rPr>
            <w:t>Click here to enter text.</w:t>
          </w:r>
        </w:p>
      </w:docPartBody>
    </w:docPart>
    <w:docPart>
      <w:docPartPr>
        <w:name w:val="DE1B870A3D21451FBF4CB57F7C07F994"/>
        <w:category>
          <w:name w:val="General"/>
          <w:gallery w:val="placeholder"/>
        </w:category>
        <w:types>
          <w:type w:val="bbPlcHdr"/>
        </w:types>
        <w:behaviors>
          <w:behavior w:val="content"/>
        </w:behaviors>
        <w:guid w:val="{A144C258-E4C5-4269-B347-5B11B503E640}"/>
      </w:docPartPr>
      <w:docPartBody>
        <w:p w14:paraId="7B0CE227" w14:textId="77777777" w:rsidR="00456A06" w:rsidRDefault="001707DB">
          <w:pPr>
            <w:pStyle w:val="DE1B870A3D21451FBF4CB57F7C07F994"/>
          </w:pPr>
          <w:r w:rsidRPr="00CE5876">
            <w:rPr>
              <w:rStyle w:val="PlaceholderText"/>
              <w:color w:val="FFFFFF" w:themeColor="background1"/>
            </w:rPr>
            <w:t>Click here to enter a date.</w:t>
          </w:r>
        </w:p>
      </w:docPartBody>
    </w:docPart>
    <w:docPart>
      <w:docPartPr>
        <w:name w:val="55E7CA9B00ED4C269E8F7F80C13A5D3F"/>
        <w:category>
          <w:name w:val="General"/>
          <w:gallery w:val="placeholder"/>
        </w:category>
        <w:types>
          <w:type w:val="bbPlcHdr"/>
        </w:types>
        <w:behaviors>
          <w:behavior w:val="content"/>
        </w:behaviors>
        <w:guid w:val="{D966F5ED-F0EB-434A-900A-8D084A6599D5}"/>
      </w:docPartPr>
      <w:docPartBody>
        <w:p w14:paraId="7B0CE228" w14:textId="77777777" w:rsidR="00456A06" w:rsidRDefault="001707DB">
          <w:pPr>
            <w:pStyle w:val="55E7CA9B00ED4C269E8F7F80C13A5D3F"/>
          </w:pPr>
          <w:r w:rsidRPr="009A6F63">
            <w:rPr>
              <w:rStyle w:val="PlaceholderText"/>
              <w:color w:val="FFFFFF" w:themeColor="background1"/>
            </w:rPr>
            <w:t>Click here to enter text.</w:t>
          </w:r>
        </w:p>
      </w:docPartBody>
    </w:docPart>
    <w:docPart>
      <w:docPartPr>
        <w:name w:val="0E11622B410243D2A67569259208A73C"/>
        <w:category>
          <w:name w:val="General"/>
          <w:gallery w:val="placeholder"/>
        </w:category>
        <w:types>
          <w:type w:val="bbPlcHdr"/>
        </w:types>
        <w:behaviors>
          <w:behavior w:val="content"/>
        </w:behaviors>
        <w:guid w:val="{A30C3EBA-60A5-45C4-BA88-E32FFFA8D863}"/>
      </w:docPartPr>
      <w:docPartBody>
        <w:p w14:paraId="7B0CE229" w14:textId="77777777" w:rsidR="00456A06" w:rsidRDefault="001707DB">
          <w:pPr>
            <w:pStyle w:val="0E11622B410243D2A67569259208A73C"/>
          </w:pPr>
          <w:r w:rsidRPr="00111150">
            <w:rPr>
              <w:rStyle w:val="PlaceholderText"/>
              <w:color w:val="FFFFFF" w:themeColor="background1"/>
            </w:rPr>
            <w:t>Click here to enter text.</w:t>
          </w:r>
        </w:p>
      </w:docPartBody>
    </w:docPart>
    <w:docPart>
      <w:docPartPr>
        <w:name w:val="D70A86D4854F479083D2686E7A6A1BE9"/>
        <w:category>
          <w:name w:val="General"/>
          <w:gallery w:val="placeholder"/>
        </w:category>
        <w:types>
          <w:type w:val="bbPlcHdr"/>
        </w:types>
        <w:behaviors>
          <w:behavior w:val="content"/>
        </w:behaviors>
        <w:guid w:val="{52B6EBC6-1574-49C6-857B-B9D7F73A3962}"/>
      </w:docPartPr>
      <w:docPartBody>
        <w:p w14:paraId="7B0CE22A" w14:textId="77777777" w:rsidR="00456A06" w:rsidRDefault="001707DB">
          <w:pPr>
            <w:pStyle w:val="D70A86D4854F479083D2686E7A6A1BE9"/>
          </w:pPr>
          <w:r w:rsidRPr="009545D1">
            <w:rPr>
              <w:rStyle w:val="PlaceholderText"/>
              <w:color w:val="FFFFFF" w:themeColor="background1"/>
            </w:rPr>
            <w:t>Click here to enter text.</w:t>
          </w:r>
        </w:p>
      </w:docPartBody>
    </w:docPart>
    <w:docPart>
      <w:docPartPr>
        <w:name w:val="6ED8C395373F422DA489226A83A69132"/>
        <w:category>
          <w:name w:val="General"/>
          <w:gallery w:val="placeholder"/>
        </w:category>
        <w:types>
          <w:type w:val="bbPlcHdr"/>
        </w:types>
        <w:behaviors>
          <w:behavior w:val="content"/>
        </w:behaviors>
        <w:guid w:val="{91AB3B56-4109-44E0-9409-E52381806463}"/>
      </w:docPartPr>
      <w:docPartBody>
        <w:p w14:paraId="7B0CE22B" w14:textId="77777777" w:rsidR="00456A06" w:rsidRDefault="001707DB">
          <w:pPr>
            <w:pStyle w:val="6ED8C395373F422DA489226A83A69132"/>
          </w:pPr>
          <w:r w:rsidRPr="009A6F63">
            <w:rPr>
              <w:rStyle w:val="PlaceholderText"/>
              <w:color w:val="FFFFFF" w:themeColor="background1"/>
            </w:rPr>
            <w:t>Click here to enter text.</w:t>
          </w:r>
        </w:p>
      </w:docPartBody>
    </w:docPart>
    <w:docPart>
      <w:docPartPr>
        <w:name w:val="DE0E154713FC4C37B2241A9694A3B77B"/>
        <w:category>
          <w:name w:val="General"/>
          <w:gallery w:val="placeholder"/>
        </w:category>
        <w:types>
          <w:type w:val="bbPlcHdr"/>
        </w:types>
        <w:behaviors>
          <w:behavior w:val="content"/>
        </w:behaviors>
        <w:guid w:val="{18BAE4B1-ABA7-4DB1-8164-172BF0DEA7D4}"/>
      </w:docPartPr>
      <w:docPartBody>
        <w:p w14:paraId="7B0CE22C" w14:textId="77777777" w:rsidR="00456A06" w:rsidRDefault="001707DB">
          <w:pPr>
            <w:pStyle w:val="DE0E154713FC4C37B2241A9694A3B77B"/>
          </w:pPr>
          <w:r w:rsidRPr="001B0A7C">
            <w:rPr>
              <w:rStyle w:val="PlaceholderText"/>
              <w:color w:val="FFFFFF" w:themeColor="background1"/>
            </w:rPr>
            <w:t>Click here to enter a date.</w:t>
          </w:r>
        </w:p>
      </w:docPartBody>
    </w:docPart>
    <w:docPart>
      <w:docPartPr>
        <w:name w:val="589402149FC247F2A8E52AE46BBECE8C"/>
        <w:category>
          <w:name w:val="General"/>
          <w:gallery w:val="placeholder"/>
        </w:category>
        <w:types>
          <w:type w:val="bbPlcHdr"/>
        </w:types>
        <w:behaviors>
          <w:behavior w:val="content"/>
        </w:behaviors>
        <w:guid w:val="{9E58607A-C992-42B0-A2E0-A328603B062C}"/>
      </w:docPartPr>
      <w:docPartBody>
        <w:p w14:paraId="7B0CE22D" w14:textId="77777777" w:rsidR="00456A06" w:rsidRDefault="001707DB">
          <w:pPr>
            <w:pStyle w:val="589402149FC247F2A8E52AE46BBECE8C"/>
          </w:pPr>
          <w:r w:rsidRPr="009A6F63">
            <w:rPr>
              <w:rStyle w:val="PlaceholderText"/>
              <w:color w:val="FFFFFF" w:themeColor="background1"/>
            </w:rPr>
            <w:t>Click here to enter text.</w:t>
          </w:r>
        </w:p>
      </w:docPartBody>
    </w:docPart>
    <w:docPart>
      <w:docPartPr>
        <w:name w:val="7CAD6C1F3A7C4DA8BF14111C83E74872"/>
        <w:category>
          <w:name w:val="General"/>
          <w:gallery w:val="placeholder"/>
        </w:category>
        <w:types>
          <w:type w:val="bbPlcHdr"/>
        </w:types>
        <w:behaviors>
          <w:behavior w:val="content"/>
        </w:behaviors>
        <w:guid w:val="{53CBC362-AD04-4F76-AD4D-C5654A5359C3}"/>
      </w:docPartPr>
      <w:docPartBody>
        <w:p w14:paraId="7B0CE22E" w14:textId="77777777" w:rsidR="00456A06" w:rsidRDefault="001707DB">
          <w:pPr>
            <w:pStyle w:val="7CAD6C1F3A7C4DA8BF14111C83E74872"/>
          </w:pPr>
          <w:r>
            <w:t xml:space="preserve">  </w:t>
          </w:r>
        </w:p>
      </w:docPartBody>
    </w:docPart>
    <w:docPart>
      <w:docPartPr>
        <w:name w:val="967D3651D2FD407DB470E219086ED75E"/>
        <w:category>
          <w:name w:val="General"/>
          <w:gallery w:val="placeholder"/>
        </w:category>
        <w:types>
          <w:type w:val="bbPlcHdr"/>
        </w:types>
        <w:behaviors>
          <w:behavior w:val="content"/>
        </w:behaviors>
        <w:guid w:val="{7A680F64-B855-4CF8-B70C-B6576A1C27CB}"/>
      </w:docPartPr>
      <w:docPartBody>
        <w:p w14:paraId="7B0CE22F" w14:textId="77777777" w:rsidR="00456A06" w:rsidRDefault="001707DB">
          <w:pPr>
            <w:pStyle w:val="967D3651D2FD407DB470E219086ED75E"/>
          </w:pPr>
          <w:r w:rsidRPr="00DA36C5">
            <w:t xml:space="preserve">  </w:t>
          </w:r>
        </w:p>
      </w:docPartBody>
    </w:docPart>
    <w:docPart>
      <w:docPartPr>
        <w:name w:val="A382570758914E22A22973E3A3B600E9"/>
        <w:category>
          <w:name w:val="General"/>
          <w:gallery w:val="placeholder"/>
        </w:category>
        <w:types>
          <w:type w:val="bbPlcHdr"/>
        </w:types>
        <w:behaviors>
          <w:behavior w:val="content"/>
        </w:behaviors>
        <w:guid w:val="{449495C1-4181-47BA-B079-CE21807D7DB7}"/>
      </w:docPartPr>
      <w:docPartBody>
        <w:p w14:paraId="7B0CE230" w14:textId="77777777" w:rsidR="00456A06" w:rsidRDefault="001707DB">
          <w:pPr>
            <w:pStyle w:val="A382570758914E22A22973E3A3B600E9"/>
          </w:pPr>
          <w:r w:rsidRPr="00DA36C5">
            <w:t xml:space="preserve">  </w:t>
          </w:r>
        </w:p>
      </w:docPartBody>
    </w:docPart>
    <w:docPart>
      <w:docPartPr>
        <w:name w:val="E0AB892AF5834878AA2EB519666D9651"/>
        <w:category>
          <w:name w:val="General"/>
          <w:gallery w:val="placeholder"/>
        </w:category>
        <w:types>
          <w:type w:val="bbPlcHdr"/>
        </w:types>
        <w:behaviors>
          <w:behavior w:val="content"/>
        </w:behaviors>
        <w:guid w:val="{D1E7E938-9939-460C-8620-9F2963D0162F}"/>
      </w:docPartPr>
      <w:docPartBody>
        <w:p w14:paraId="7B0CE231" w14:textId="77777777" w:rsidR="00456A06" w:rsidRDefault="001707DB">
          <w:pPr>
            <w:pStyle w:val="E0AB892AF5834878AA2EB519666D9651"/>
          </w:pPr>
          <w:r w:rsidRPr="00DA36C5">
            <w:t xml:space="preserve">  </w:t>
          </w:r>
        </w:p>
      </w:docPartBody>
    </w:docPart>
    <w:docPart>
      <w:docPartPr>
        <w:name w:val="3DC32D03D3EC426AA6448C9589612D5B"/>
        <w:category>
          <w:name w:val="General"/>
          <w:gallery w:val="placeholder"/>
        </w:category>
        <w:types>
          <w:type w:val="bbPlcHdr"/>
        </w:types>
        <w:behaviors>
          <w:behavior w:val="content"/>
        </w:behaviors>
        <w:guid w:val="{3E912785-78F5-4F34-80E9-414F54FF9C36}"/>
      </w:docPartPr>
      <w:docPartBody>
        <w:p w14:paraId="7B0CE232" w14:textId="77777777" w:rsidR="00456A06" w:rsidRDefault="001707DB">
          <w:pPr>
            <w:pStyle w:val="3DC32D03D3EC426AA6448C9589612D5B"/>
          </w:pPr>
          <w:r w:rsidRPr="00AE250A">
            <w:rPr>
              <w:rStyle w:val="PlaceholderText"/>
              <w:color w:val="FFFFFF" w:themeColor="background1"/>
            </w:rPr>
            <w:t>Click here to enter text.</w:t>
          </w:r>
        </w:p>
      </w:docPartBody>
    </w:docPart>
    <w:docPart>
      <w:docPartPr>
        <w:name w:val="1F6BB8B11DEA433ABB62CD4EB704F97F"/>
        <w:category>
          <w:name w:val="General"/>
          <w:gallery w:val="placeholder"/>
        </w:category>
        <w:types>
          <w:type w:val="bbPlcHdr"/>
        </w:types>
        <w:behaviors>
          <w:behavior w:val="content"/>
        </w:behaviors>
        <w:guid w:val="{F3EC465E-6ABC-462A-A271-D122782889D6}"/>
      </w:docPartPr>
      <w:docPartBody>
        <w:p w14:paraId="7B0CE233" w14:textId="77777777" w:rsidR="00456A06" w:rsidRDefault="001707DB">
          <w:pPr>
            <w:pStyle w:val="1F6BB8B11DEA433ABB62CD4EB704F97F"/>
          </w:pPr>
          <w:r w:rsidRPr="00AE250A">
            <w:rPr>
              <w:rStyle w:val="PlaceholderText"/>
              <w:color w:val="FFFFFF" w:themeColor="background1"/>
            </w:rPr>
            <w:t>Click here to enter text.</w:t>
          </w:r>
        </w:p>
      </w:docPartBody>
    </w:docPart>
    <w:docPart>
      <w:docPartPr>
        <w:name w:val="9D07B608DD384A24871500C744A97CB3"/>
        <w:category>
          <w:name w:val="General"/>
          <w:gallery w:val="placeholder"/>
        </w:category>
        <w:types>
          <w:type w:val="bbPlcHdr"/>
        </w:types>
        <w:behaviors>
          <w:behavior w:val="content"/>
        </w:behaviors>
        <w:guid w:val="{1E4C8014-9BF2-4DB5-83F4-98A1C3890462}"/>
      </w:docPartPr>
      <w:docPartBody>
        <w:p w14:paraId="7B0CE234" w14:textId="77777777" w:rsidR="00456A06" w:rsidRDefault="001707DB">
          <w:pPr>
            <w:pStyle w:val="9D07B608DD384A24871500C744A97CB3"/>
          </w:pPr>
          <w:r w:rsidRPr="00745493">
            <w:rPr>
              <w:rStyle w:val="PlaceholderText"/>
              <w:color w:val="FFFFFF" w:themeColor="background1"/>
            </w:rPr>
            <w:t>Click here to enter a date.</w:t>
          </w:r>
        </w:p>
      </w:docPartBody>
    </w:docPart>
    <w:docPart>
      <w:docPartPr>
        <w:name w:val="F9069F03E0BE40C7861C2E493F09CFCC"/>
        <w:category>
          <w:name w:val="General"/>
          <w:gallery w:val="placeholder"/>
        </w:category>
        <w:types>
          <w:type w:val="bbPlcHdr"/>
        </w:types>
        <w:behaviors>
          <w:behavior w:val="content"/>
        </w:behaviors>
        <w:guid w:val="{DC4CD119-63C6-4660-BFA4-5136DB5A0CE4}"/>
      </w:docPartPr>
      <w:docPartBody>
        <w:p w14:paraId="7B0CE235" w14:textId="77777777" w:rsidR="00456A06" w:rsidRDefault="001707DB">
          <w:pPr>
            <w:pStyle w:val="F9069F03E0BE40C7861C2E493F09CFCC"/>
          </w:pPr>
          <w:r w:rsidRPr="009A6F63">
            <w:rPr>
              <w:rStyle w:val="PlaceholderText"/>
              <w:color w:val="FFFFFF" w:themeColor="background1"/>
            </w:rPr>
            <w:t>Click here to enter text.</w:t>
          </w:r>
        </w:p>
      </w:docPartBody>
    </w:docPart>
    <w:docPart>
      <w:docPartPr>
        <w:name w:val="922049E02DAB4CEDAD284C252939A761"/>
        <w:category>
          <w:name w:val="General"/>
          <w:gallery w:val="placeholder"/>
        </w:category>
        <w:types>
          <w:type w:val="bbPlcHdr"/>
        </w:types>
        <w:behaviors>
          <w:behavior w:val="content"/>
        </w:behaviors>
        <w:guid w:val="{8C84D3A6-0583-4B2D-BD38-ECFC9B8432C9}"/>
      </w:docPartPr>
      <w:docPartBody>
        <w:p w14:paraId="7B0CE236" w14:textId="77777777" w:rsidR="00456A06" w:rsidRDefault="001707DB">
          <w:pPr>
            <w:pStyle w:val="922049E02DAB4CEDAD284C252939A761"/>
          </w:pPr>
          <w:r w:rsidRPr="009545D1">
            <w:rPr>
              <w:rStyle w:val="PlaceholderText"/>
              <w:color w:val="FFFFFF" w:themeColor="background1"/>
            </w:rPr>
            <w:t>Click here to enter text.</w:t>
          </w:r>
        </w:p>
      </w:docPartBody>
    </w:docPart>
    <w:docPart>
      <w:docPartPr>
        <w:name w:val="8453856448E145F6A082B19ECAF1B218"/>
        <w:category>
          <w:name w:val="General"/>
          <w:gallery w:val="placeholder"/>
        </w:category>
        <w:types>
          <w:type w:val="bbPlcHdr"/>
        </w:types>
        <w:behaviors>
          <w:behavior w:val="content"/>
        </w:behaviors>
        <w:guid w:val="{C19045D3-9EC4-4A0A-B95B-31A4B341F206}"/>
      </w:docPartPr>
      <w:docPartBody>
        <w:p w14:paraId="7B0CE237" w14:textId="77777777" w:rsidR="00456A06" w:rsidRDefault="001707DB">
          <w:pPr>
            <w:pStyle w:val="8453856448E145F6A082B19ECAF1B218"/>
          </w:pPr>
          <w:r w:rsidRPr="009A6F63">
            <w:rPr>
              <w:rStyle w:val="PlaceholderText"/>
              <w:color w:val="FFFFFF" w:themeColor="background1"/>
            </w:rPr>
            <w:t>Click here to enter text.</w:t>
          </w:r>
        </w:p>
      </w:docPartBody>
    </w:docPart>
    <w:docPart>
      <w:docPartPr>
        <w:name w:val="08E1B67CBDCC42AF8EF9E2EF32BBD4AF"/>
        <w:category>
          <w:name w:val="General"/>
          <w:gallery w:val="placeholder"/>
        </w:category>
        <w:types>
          <w:type w:val="bbPlcHdr"/>
        </w:types>
        <w:behaviors>
          <w:behavior w:val="content"/>
        </w:behaviors>
        <w:guid w:val="{A32DF5FA-E431-437C-B0C0-04C1F537B2CC}"/>
      </w:docPartPr>
      <w:docPartBody>
        <w:p w14:paraId="7B0CE238" w14:textId="77777777" w:rsidR="00456A06" w:rsidRDefault="001707DB">
          <w:pPr>
            <w:pStyle w:val="08E1B67CBDCC42AF8EF9E2EF32BBD4AF"/>
          </w:pPr>
          <w:r w:rsidRPr="001B0A7C">
            <w:rPr>
              <w:rStyle w:val="PlaceholderText"/>
              <w:color w:val="FFFFFF" w:themeColor="background1"/>
            </w:rPr>
            <w:t>Click here to enter a date.</w:t>
          </w:r>
        </w:p>
      </w:docPartBody>
    </w:docPart>
    <w:docPart>
      <w:docPartPr>
        <w:name w:val="6139100A06844A2CAB8E8ABE0672C342"/>
        <w:category>
          <w:name w:val="General"/>
          <w:gallery w:val="placeholder"/>
        </w:category>
        <w:types>
          <w:type w:val="bbPlcHdr"/>
        </w:types>
        <w:behaviors>
          <w:behavior w:val="content"/>
        </w:behaviors>
        <w:guid w:val="{3882C095-FD1D-4EE7-9D73-B5A6B34AAC85}"/>
      </w:docPartPr>
      <w:docPartBody>
        <w:p w14:paraId="7B0CE239" w14:textId="77777777" w:rsidR="00456A06" w:rsidRDefault="001707DB">
          <w:pPr>
            <w:pStyle w:val="6139100A06844A2CAB8E8ABE0672C342"/>
          </w:pPr>
          <w:r w:rsidRPr="009A6F63">
            <w:rPr>
              <w:rStyle w:val="PlaceholderText"/>
              <w:color w:val="FFFFFF" w:themeColor="background1"/>
            </w:rPr>
            <w:t>Click here to enter text.</w:t>
          </w:r>
        </w:p>
      </w:docPartBody>
    </w:docPart>
    <w:docPart>
      <w:docPartPr>
        <w:name w:val="4F3C0C0C56DB4A7C99AA5D4FB2A9E92A"/>
        <w:category>
          <w:name w:val="General"/>
          <w:gallery w:val="placeholder"/>
        </w:category>
        <w:types>
          <w:type w:val="bbPlcHdr"/>
        </w:types>
        <w:behaviors>
          <w:behavior w:val="content"/>
        </w:behaviors>
        <w:guid w:val="{50F6A26E-37E0-4123-8CDF-A6B9BF426D62}"/>
      </w:docPartPr>
      <w:docPartBody>
        <w:p w14:paraId="7B0CE23A" w14:textId="77777777" w:rsidR="00456A06" w:rsidRDefault="001707DB">
          <w:pPr>
            <w:pStyle w:val="4F3C0C0C56DB4A7C99AA5D4FB2A9E92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AEAF8315F674244AC04057246F7645A"/>
        <w:category>
          <w:name w:val="General"/>
          <w:gallery w:val="placeholder"/>
        </w:category>
        <w:types>
          <w:type w:val="bbPlcHdr"/>
        </w:types>
        <w:behaviors>
          <w:behavior w:val="content"/>
        </w:behaviors>
        <w:guid w:val="{26CC25C7-27AE-4E85-A3DB-81ADDECB6D9A}"/>
      </w:docPartPr>
      <w:docPartBody>
        <w:p w14:paraId="7B0CE23B" w14:textId="77777777" w:rsidR="00456A06" w:rsidRDefault="001707DB">
          <w:pPr>
            <w:pStyle w:val="4AEAF8315F674244AC04057246F7645A"/>
          </w:pPr>
          <w:r w:rsidRPr="00C70133">
            <w:rPr>
              <w:rStyle w:val="PlaceholderText"/>
              <w:color w:val="FFFFFF" w:themeColor="background1"/>
            </w:rPr>
            <w:t>Click here to enter text.</w:t>
          </w:r>
        </w:p>
      </w:docPartBody>
    </w:docPart>
    <w:docPart>
      <w:docPartPr>
        <w:name w:val="F936AC6DC869458F8C86D99918B1E01F"/>
        <w:category>
          <w:name w:val="General"/>
          <w:gallery w:val="placeholder"/>
        </w:category>
        <w:types>
          <w:type w:val="bbPlcHdr"/>
        </w:types>
        <w:behaviors>
          <w:behavior w:val="content"/>
        </w:behaviors>
        <w:guid w:val="{098917BB-C2CD-45BF-B6E5-916B479F55DA}"/>
      </w:docPartPr>
      <w:docPartBody>
        <w:p w14:paraId="7B0CE23C" w14:textId="77777777" w:rsidR="00456A06" w:rsidRDefault="001707DB">
          <w:pPr>
            <w:pStyle w:val="F936AC6DC869458F8C86D99918B1E01F"/>
          </w:pPr>
          <w:r w:rsidRPr="00C70133">
            <w:rPr>
              <w:rStyle w:val="PlaceholderText"/>
              <w:color w:val="FFFFFF" w:themeColor="background1"/>
            </w:rPr>
            <w:t>Click here to enter text.</w:t>
          </w:r>
        </w:p>
      </w:docPartBody>
    </w:docPart>
    <w:docPart>
      <w:docPartPr>
        <w:name w:val="B4B6C22AC7104DD097D6D22E76A104C2"/>
        <w:category>
          <w:name w:val="General"/>
          <w:gallery w:val="placeholder"/>
        </w:category>
        <w:types>
          <w:type w:val="bbPlcHdr"/>
        </w:types>
        <w:behaviors>
          <w:behavior w:val="content"/>
        </w:behaviors>
        <w:guid w:val="{01EC23C9-6203-40FC-B4B3-17F3DD77F2BF}"/>
      </w:docPartPr>
      <w:docPartBody>
        <w:p w14:paraId="7B0CE23D" w14:textId="77777777" w:rsidR="00456A06" w:rsidRDefault="001707DB">
          <w:pPr>
            <w:pStyle w:val="B4B6C22AC7104DD097D6D22E76A104C2"/>
          </w:pPr>
          <w:r w:rsidRPr="00C70133">
            <w:rPr>
              <w:rStyle w:val="PlaceholderText"/>
              <w:color w:val="FFFFFF" w:themeColor="background1"/>
            </w:rPr>
            <w:t>Click here to enter text.</w:t>
          </w:r>
        </w:p>
      </w:docPartBody>
    </w:docPart>
    <w:docPart>
      <w:docPartPr>
        <w:name w:val="958397248908408D8C9B0E170C086814"/>
        <w:category>
          <w:name w:val="General"/>
          <w:gallery w:val="placeholder"/>
        </w:category>
        <w:types>
          <w:type w:val="bbPlcHdr"/>
        </w:types>
        <w:behaviors>
          <w:behavior w:val="content"/>
        </w:behaviors>
        <w:guid w:val="{B58C4C3D-2512-44EA-9C98-CD929F981EE0}"/>
      </w:docPartPr>
      <w:docPartBody>
        <w:p w14:paraId="7B0CE23E" w14:textId="77777777" w:rsidR="00456A06" w:rsidRDefault="001707DB">
          <w:pPr>
            <w:pStyle w:val="958397248908408D8C9B0E170C086814"/>
          </w:pPr>
          <w:r w:rsidRPr="00C70133">
            <w:rPr>
              <w:rStyle w:val="PlaceholderText"/>
              <w:color w:val="FFFFFF" w:themeColor="background1"/>
            </w:rPr>
            <w:t>Click here to enter text.</w:t>
          </w:r>
        </w:p>
      </w:docPartBody>
    </w:docPart>
    <w:docPart>
      <w:docPartPr>
        <w:name w:val="6528CAF6EC674CDE9F02D6435FE2E5EA"/>
        <w:category>
          <w:name w:val="General"/>
          <w:gallery w:val="placeholder"/>
        </w:category>
        <w:types>
          <w:type w:val="bbPlcHdr"/>
        </w:types>
        <w:behaviors>
          <w:behavior w:val="content"/>
        </w:behaviors>
        <w:guid w:val="{4AB235A2-F6C1-4394-B363-617153354727}"/>
      </w:docPartPr>
      <w:docPartBody>
        <w:p w14:paraId="7B0CE23F" w14:textId="77777777" w:rsidR="00456A06" w:rsidRDefault="001707DB">
          <w:pPr>
            <w:pStyle w:val="6528CAF6EC674CDE9F02D6435FE2E5E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951CB01DBEA4E2F9AC8E3969834D7EE"/>
        <w:category>
          <w:name w:val="General"/>
          <w:gallery w:val="placeholder"/>
        </w:category>
        <w:types>
          <w:type w:val="bbPlcHdr"/>
        </w:types>
        <w:behaviors>
          <w:behavior w:val="content"/>
        </w:behaviors>
        <w:guid w:val="{8E313771-D09B-4D23-BB4C-BC3DF8FBDFBB}"/>
      </w:docPartPr>
      <w:docPartBody>
        <w:p w14:paraId="7B0CE240" w14:textId="77777777" w:rsidR="00456A06" w:rsidRDefault="000E5561" w:rsidP="000E5561">
          <w:pPr>
            <w:pStyle w:val="0951CB01DBEA4E2F9AC8E3969834D7EE"/>
          </w:pPr>
          <w:r w:rsidRPr="006A7DE3">
            <w:rPr>
              <w:rStyle w:val="PlaceholderText"/>
            </w:rPr>
            <w:t>Click here to enter text.</w:t>
          </w:r>
        </w:p>
      </w:docPartBody>
    </w:docPart>
    <w:docPart>
      <w:docPartPr>
        <w:name w:val="4A4B8F08D552483CB5CA2F44FD4D0A97"/>
        <w:category>
          <w:name w:val="General"/>
          <w:gallery w:val="placeholder"/>
        </w:category>
        <w:types>
          <w:type w:val="bbPlcHdr"/>
        </w:types>
        <w:behaviors>
          <w:behavior w:val="content"/>
        </w:behaviors>
        <w:guid w:val="{CB5B3681-B2A6-4A9B-9E09-AF817F539CC7}"/>
      </w:docPartPr>
      <w:docPartBody>
        <w:p w14:paraId="7B0CE241" w14:textId="77777777" w:rsidR="00456A06" w:rsidRDefault="000E5561" w:rsidP="000E5561">
          <w:pPr>
            <w:pStyle w:val="4A4B8F08D552483CB5CA2F44FD4D0A97"/>
          </w:pPr>
          <w:r w:rsidRPr="006A7DE3">
            <w:rPr>
              <w:rStyle w:val="PlaceholderText"/>
            </w:rPr>
            <w:t>Click here to enter text.</w:t>
          </w:r>
        </w:p>
      </w:docPartBody>
    </w:docPart>
    <w:docPart>
      <w:docPartPr>
        <w:name w:val="CCF3E4FEC6614D9CA4D78650A42C5D36"/>
        <w:category>
          <w:name w:val="General"/>
          <w:gallery w:val="placeholder"/>
        </w:category>
        <w:types>
          <w:type w:val="bbPlcHdr"/>
        </w:types>
        <w:behaviors>
          <w:behavior w:val="content"/>
        </w:behaviors>
        <w:guid w:val="{4FFD4FC3-EB2F-4BA8-AA59-FDF113D5EE2C}"/>
      </w:docPartPr>
      <w:docPartBody>
        <w:p w14:paraId="7B0CE242" w14:textId="77777777" w:rsidR="00456A06" w:rsidRDefault="000E5561" w:rsidP="000E5561">
          <w:pPr>
            <w:pStyle w:val="CCF3E4FEC6614D9CA4D78650A42C5D36"/>
          </w:pPr>
          <w:r w:rsidRPr="006A7DE3">
            <w:rPr>
              <w:rStyle w:val="PlaceholderText"/>
            </w:rPr>
            <w:t>Click here to enter text.</w:t>
          </w:r>
        </w:p>
      </w:docPartBody>
    </w:docPart>
    <w:docPart>
      <w:docPartPr>
        <w:name w:val="58D9C7C9DC554DDA945F1C549A37C107"/>
        <w:category>
          <w:name w:val="General"/>
          <w:gallery w:val="placeholder"/>
        </w:category>
        <w:types>
          <w:type w:val="bbPlcHdr"/>
        </w:types>
        <w:behaviors>
          <w:behavior w:val="content"/>
        </w:behaviors>
        <w:guid w:val="{CE0B6F1F-6BCE-4550-881D-8ED85C2A65AA}"/>
      </w:docPartPr>
      <w:docPartBody>
        <w:p w14:paraId="7B0CE245" w14:textId="77777777" w:rsidR="00456A06" w:rsidRDefault="000E5561" w:rsidP="000E5561">
          <w:pPr>
            <w:pStyle w:val="58D9C7C9DC554DDA945F1C549A37C107"/>
          </w:pPr>
          <w:r w:rsidRPr="006A7DE3">
            <w:rPr>
              <w:rStyle w:val="PlaceholderText"/>
            </w:rPr>
            <w:t>Click here to enter text.</w:t>
          </w:r>
        </w:p>
      </w:docPartBody>
    </w:docPart>
    <w:docPart>
      <w:docPartPr>
        <w:name w:val="CF63209410944A6D8A8BB5E8244E226E"/>
        <w:category>
          <w:name w:val="General"/>
          <w:gallery w:val="placeholder"/>
        </w:category>
        <w:types>
          <w:type w:val="bbPlcHdr"/>
        </w:types>
        <w:behaviors>
          <w:behavior w:val="content"/>
        </w:behaviors>
        <w:guid w:val="{BA132C52-F408-426E-A3B5-5D4255ECDE89}"/>
      </w:docPartPr>
      <w:docPartBody>
        <w:p w14:paraId="7B0CE246" w14:textId="77777777" w:rsidR="00456A06" w:rsidRDefault="000E5561" w:rsidP="000E5561">
          <w:pPr>
            <w:pStyle w:val="CF63209410944A6D8A8BB5E8244E226E"/>
          </w:pPr>
          <w:r w:rsidRPr="006A7DE3">
            <w:rPr>
              <w:rStyle w:val="PlaceholderText"/>
            </w:rPr>
            <w:t>Click here to enter text.</w:t>
          </w:r>
        </w:p>
      </w:docPartBody>
    </w:docPart>
    <w:docPart>
      <w:docPartPr>
        <w:name w:val="1C6A63A9066D478E8B05CB34912DD833"/>
        <w:category>
          <w:name w:val="General"/>
          <w:gallery w:val="placeholder"/>
        </w:category>
        <w:types>
          <w:type w:val="bbPlcHdr"/>
        </w:types>
        <w:behaviors>
          <w:behavior w:val="content"/>
        </w:behaviors>
        <w:guid w:val="{FABA59DA-B328-48BE-963E-1A3EA5EECD79}"/>
      </w:docPartPr>
      <w:docPartBody>
        <w:p w14:paraId="7B0CE247" w14:textId="77777777" w:rsidR="00456A06" w:rsidRDefault="000E5561" w:rsidP="000E5561">
          <w:pPr>
            <w:pStyle w:val="1C6A63A9066D478E8B05CB34912DD833"/>
          </w:pPr>
          <w:r w:rsidRPr="006A7DE3">
            <w:rPr>
              <w:rStyle w:val="PlaceholderText"/>
            </w:rPr>
            <w:t>Click here to enter text.</w:t>
          </w:r>
        </w:p>
      </w:docPartBody>
    </w:docPart>
    <w:docPart>
      <w:docPartPr>
        <w:name w:val="3593BA253B9A45339A2D8CC4CA026A67"/>
        <w:category>
          <w:name w:val="General"/>
          <w:gallery w:val="placeholder"/>
        </w:category>
        <w:types>
          <w:type w:val="bbPlcHdr"/>
        </w:types>
        <w:behaviors>
          <w:behavior w:val="content"/>
        </w:behaviors>
        <w:guid w:val="{8BE52D61-A35F-40CE-942E-93E9FA7C3C99}"/>
      </w:docPartPr>
      <w:docPartBody>
        <w:p w14:paraId="7B0CE248" w14:textId="77777777" w:rsidR="00456A06" w:rsidRDefault="000E5561" w:rsidP="000E5561">
          <w:pPr>
            <w:pStyle w:val="3593BA253B9A45339A2D8CC4CA026A67"/>
          </w:pPr>
          <w:r w:rsidRPr="006A7DE3">
            <w:rPr>
              <w:rStyle w:val="PlaceholderText"/>
            </w:rPr>
            <w:t>Click here to enter text.</w:t>
          </w:r>
        </w:p>
      </w:docPartBody>
    </w:docPart>
    <w:docPart>
      <w:docPartPr>
        <w:name w:val="62E29E4FC56C482FBB0FD7E533655307"/>
        <w:category>
          <w:name w:val="General"/>
          <w:gallery w:val="placeholder"/>
        </w:category>
        <w:types>
          <w:type w:val="bbPlcHdr"/>
        </w:types>
        <w:behaviors>
          <w:behavior w:val="content"/>
        </w:behaviors>
        <w:guid w:val="{31E3B8E3-FD37-4845-8CC6-A7E8E2451D24}"/>
      </w:docPartPr>
      <w:docPartBody>
        <w:p w14:paraId="7B0CE249" w14:textId="77777777" w:rsidR="00456A06" w:rsidRDefault="000E5561" w:rsidP="000E5561">
          <w:pPr>
            <w:pStyle w:val="62E29E4FC56C482FBB0FD7E533655307"/>
          </w:pPr>
          <w:r w:rsidRPr="006A7DE3">
            <w:rPr>
              <w:rStyle w:val="PlaceholderText"/>
            </w:rPr>
            <w:t>Click here to enter text.</w:t>
          </w:r>
        </w:p>
      </w:docPartBody>
    </w:docPart>
    <w:docPart>
      <w:docPartPr>
        <w:name w:val="0305FDC8B970406585AE7E83FAF8A850"/>
        <w:category>
          <w:name w:val="General"/>
          <w:gallery w:val="placeholder"/>
        </w:category>
        <w:types>
          <w:type w:val="bbPlcHdr"/>
        </w:types>
        <w:behaviors>
          <w:behavior w:val="content"/>
        </w:behaviors>
        <w:guid w:val="{518EEE62-31EA-4BF1-BA56-B33DE248E73C}"/>
      </w:docPartPr>
      <w:docPartBody>
        <w:p w14:paraId="7B0CE24A" w14:textId="77777777" w:rsidR="00456A06" w:rsidRDefault="000E5561" w:rsidP="000E5561">
          <w:pPr>
            <w:pStyle w:val="0305FDC8B970406585AE7E83FAF8A850"/>
          </w:pPr>
          <w:r w:rsidRPr="006A7DE3">
            <w:rPr>
              <w:rStyle w:val="PlaceholderText"/>
            </w:rPr>
            <w:t>Click here to enter text.</w:t>
          </w:r>
        </w:p>
      </w:docPartBody>
    </w:docPart>
    <w:docPart>
      <w:docPartPr>
        <w:name w:val="C71C1CFB4BF8491AB23CEE9638D85AC7"/>
        <w:category>
          <w:name w:val="General"/>
          <w:gallery w:val="placeholder"/>
        </w:category>
        <w:types>
          <w:type w:val="bbPlcHdr"/>
        </w:types>
        <w:behaviors>
          <w:behavior w:val="content"/>
        </w:behaviors>
        <w:guid w:val="{B75EB3E8-9361-49EF-89F1-D4AE5C191A31}"/>
      </w:docPartPr>
      <w:docPartBody>
        <w:p w14:paraId="7B0CE24B" w14:textId="77777777" w:rsidR="00456A06" w:rsidRDefault="000E5561" w:rsidP="000E5561">
          <w:pPr>
            <w:pStyle w:val="C71C1CFB4BF8491AB23CEE9638D85AC7"/>
          </w:pPr>
          <w:r w:rsidRPr="006A7DE3">
            <w:rPr>
              <w:rStyle w:val="PlaceholderText"/>
            </w:rPr>
            <w:t>Click here to enter text.</w:t>
          </w:r>
        </w:p>
      </w:docPartBody>
    </w:docPart>
    <w:docPart>
      <w:docPartPr>
        <w:name w:val="7DD1AD0E2E664E5C9A71E9B42A193AEB"/>
        <w:category>
          <w:name w:val="General"/>
          <w:gallery w:val="placeholder"/>
        </w:category>
        <w:types>
          <w:type w:val="bbPlcHdr"/>
        </w:types>
        <w:behaviors>
          <w:behavior w:val="content"/>
        </w:behaviors>
        <w:guid w:val="{3BF69508-3759-463B-9A5C-5BA51A69FAA0}"/>
      </w:docPartPr>
      <w:docPartBody>
        <w:p w14:paraId="7B0CE24C" w14:textId="77777777" w:rsidR="00456A06" w:rsidRDefault="000E5561" w:rsidP="000E5561">
          <w:pPr>
            <w:pStyle w:val="7DD1AD0E2E664E5C9A71E9B42A193AEB"/>
          </w:pPr>
          <w:r w:rsidRPr="006A7DE3">
            <w:rPr>
              <w:rStyle w:val="PlaceholderText"/>
            </w:rPr>
            <w:t>Click here to enter text.</w:t>
          </w:r>
        </w:p>
      </w:docPartBody>
    </w:docPart>
    <w:docPart>
      <w:docPartPr>
        <w:name w:val="40219C0A83F54FA5AAFED7F83521E9A8"/>
        <w:category>
          <w:name w:val="General"/>
          <w:gallery w:val="placeholder"/>
        </w:category>
        <w:types>
          <w:type w:val="bbPlcHdr"/>
        </w:types>
        <w:behaviors>
          <w:behavior w:val="content"/>
        </w:behaviors>
        <w:guid w:val="{5575CC5C-3B6C-4ED4-A51C-77AD358926FB}"/>
      </w:docPartPr>
      <w:docPartBody>
        <w:p w14:paraId="7B0CE24D" w14:textId="77777777" w:rsidR="00456A06" w:rsidRDefault="000E5561" w:rsidP="000E5561">
          <w:pPr>
            <w:pStyle w:val="40219C0A83F54FA5AAFED7F83521E9A8"/>
          </w:pPr>
          <w:r w:rsidRPr="006A7DE3">
            <w:rPr>
              <w:rStyle w:val="PlaceholderText"/>
            </w:rPr>
            <w:t>Click here to enter text.</w:t>
          </w:r>
        </w:p>
      </w:docPartBody>
    </w:docPart>
    <w:docPart>
      <w:docPartPr>
        <w:name w:val="79D7C728A6F9445098164EEA08910611"/>
        <w:category>
          <w:name w:val="General"/>
          <w:gallery w:val="placeholder"/>
        </w:category>
        <w:types>
          <w:type w:val="bbPlcHdr"/>
        </w:types>
        <w:behaviors>
          <w:behavior w:val="content"/>
        </w:behaviors>
        <w:guid w:val="{97112268-BE58-48F5-8C97-8826950F8F37}"/>
      </w:docPartPr>
      <w:docPartBody>
        <w:p w14:paraId="7B0CE24E" w14:textId="77777777" w:rsidR="00456A06" w:rsidRDefault="000E5561" w:rsidP="000E5561">
          <w:pPr>
            <w:pStyle w:val="79D7C728A6F9445098164EEA08910611"/>
          </w:pPr>
          <w:r w:rsidRPr="006A7DE3">
            <w:rPr>
              <w:rStyle w:val="PlaceholderText"/>
            </w:rPr>
            <w:t>Click here to enter text.</w:t>
          </w:r>
        </w:p>
      </w:docPartBody>
    </w:docPart>
    <w:docPart>
      <w:docPartPr>
        <w:name w:val="6B3452D11E3E47A6A5F4125042CC9181"/>
        <w:category>
          <w:name w:val="General"/>
          <w:gallery w:val="placeholder"/>
        </w:category>
        <w:types>
          <w:type w:val="bbPlcHdr"/>
        </w:types>
        <w:behaviors>
          <w:behavior w:val="content"/>
        </w:behaviors>
        <w:guid w:val="{AE082B4A-9841-4B9B-940D-E6F74D32DEC3}"/>
      </w:docPartPr>
      <w:docPartBody>
        <w:p w14:paraId="7B0CE24F" w14:textId="77777777" w:rsidR="00456A06" w:rsidRDefault="000E5561" w:rsidP="000E5561">
          <w:pPr>
            <w:pStyle w:val="6B3452D11E3E47A6A5F4125042CC9181"/>
          </w:pPr>
          <w:r w:rsidRPr="006A7DE3">
            <w:rPr>
              <w:rStyle w:val="PlaceholderText"/>
            </w:rPr>
            <w:t>Click here to enter text.</w:t>
          </w:r>
        </w:p>
      </w:docPartBody>
    </w:docPart>
    <w:docPart>
      <w:docPartPr>
        <w:name w:val="0B0CEC2908624DF79FDC9B7B096534A3"/>
        <w:category>
          <w:name w:val="General"/>
          <w:gallery w:val="placeholder"/>
        </w:category>
        <w:types>
          <w:type w:val="bbPlcHdr"/>
        </w:types>
        <w:behaviors>
          <w:behavior w:val="content"/>
        </w:behaviors>
        <w:guid w:val="{069C705D-FAC9-45B6-87AC-81DCB1EB4C42}"/>
      </w:docPartPr>
      <w:docPartBody>
        <w:p w14:paraId="7B0CE250" w14:textId="77777777" w:rsidR="00456A06" w:rsidRDefault="000E5561" w:rsidP="000E5561">
          <w:pPr>
            <w:pStyle w:val="0B0CEC2908624DF79FDC9B7B096534A3"/>
          </w:pPr>
          <w:r w:rsidRPr="006A7DE3">
            <w:rPr>
              <w:rStyle w:val="PlaceholderText"/>
            </w:rPr>
            <w:t>Click here to enter text.</w:t>
          </w:r>
        </w:p>
      </w:docPartBody>
    </w:docPart>
    <w:docPart>
      <w:docPartPr>
        <w:name w:val="D5864C470F734CF69511EE1457FD2840"/>
        <w:category>
          <w:name w:val="General"/>
          <w:gallery w:val="placeholder"/>
        </w:category>
        <w:types>
          <w:type w:val="bbPlcHdr"/>
        </w:types>
        <w:behaviors>
          <w:behavior w:val="content"/>
        </w:behaviors>
        <w:guid w:val="{B0365FE7-4E9E-48D5-9BDD-D0139EDA1A2B}"/>
      </w:docPartPr>
      <w:docPartBody>
        <w:p w14:paraId="7B0CE251" w14:textId="77777777" w:rsidR="00456A06" w:rsidRDefault="000E5561" w:rsidP="000E5561">
          <w:pPr>
            <w:pStyle w:val="D5864C470F734CF69511EE1457FD2840"/>
          </w:pPr>
          <w:r w:rsidRPr="006A7DE3">
            <w:rPr>
              <w:rStyle w:val="PlaceholderText"/>
            </w:rPr>
            <w:t>Click here to enter text.</w:t>
          </w:r>
        </w:p>
      </w:docPartBody>
    </w:docPart>
    <w:docPart>
      <w:docPartPr>
        <w:name w:val="018EE868BF884171B9A80AF56A39E3FB"/>
        <w:category>
          <w:name w:val="General"/>
          <w:gallery w:val="placeholder"/>
        </w:category>
        <w:types>
          <w:type w:val="bbPlcHdr"/>
        </w:types>
        <w:behaviors>
          <w:behavior w:val="content"/>
        </w:behaviors>
        <w:guid w:val="{9EE0A7DC-E668-4DD0-917E-1E22F96EF393}"/>
      </w:docPartPr>
      <w:docPartBody>
        <w:p w14:paraId="7B0CE252" w14:textId="77777777" w:rsidR="00456A06" w:rsidRDefault="000E5561" w:rsidP="000E5561">
          <w:pPr>
            <w:pStyle w:val="018EE868BF884171B9A80AF56A39E3FB"/>
          </w:pPr>
          <w:r w:rsidRPr="006A7DE3">
            <w:rPr>
              <w:rStyle w:val="PlaceholderText"/>
            </w:rPr>
            <w:t>Click here to enter text.</w:t>
          </w:r>
        </w:p>
      </w:docPartBody>
    </w:docPart>
    <w:docPart>
      <w:docPartPr>
        <w:name w:val="08973E15867D43E39ACA530934C6F6CD"/>
        <w:category>
          <w:name w:val="General"/>
          <w:gallery w:val="placeholder"/>
        </w:category>
        <w:types>
          <w:type w:val="bbPlcHdr"/>
        </w:types>
        <w:behaviors>
          <w:behavior w:val="content"/>
        </w:behaviors>
        <w:guid w:val="{089374F4-6E6E-4ADB-861A-FC712FF6BB51}"/>
      </w:docPartPr>
      <w:docPartBody>
        <w:p w14:paraId="7B0CE253" w14:textId="77777777" w:rsidR="00456A06" w:rsidRDefault="000E5561" w:rsidP="000E5561">
          <w:pPr>
            <w:pStyle w:val="08973E15867D43E39ACA530934C6F6CD"/>
          </w:pPr>
          <w:r w:rsidRPr="006A7DE3">
            <w:rPr>
              <w:rStyle w:val="PlaceholderText"/>
            </w:rPr>
            <w:t>Click here to enter text.</w:t>
          </w:r>
        </w:p>
      </w:docPartBody>
    </w:docPart>
    <w:docPart>
      <w:docPartPr>
        <w:name w:val="B048CCBE6EE24EE6A4003E0B19EA6180"/>
        <w:category>
          <w:name w:val="General"/>
          <w:gallery w:val="placeholder"/>
        </w:category>
        <w:types>
          <w:type w:val="bbPlcHdr"/>
        </w:types>
        <w:behaviors>
          <w:behavior w:val="content"/>
        </w:behaviors>
        <w:guid w:val="{6FFB182D-5FCB-4727-9F6E-C242B17CAF75}"/>
      </w:docPartPr>
      <w:docPartBody>
        <w:p w14:paraId="7B0CE254" w14:textId="77777777" w:rsidR="00456A06" w:rsidRDefault="000E5561" w:rsidP="000E5561">
          <w:pPr>
            <w:pStyle w:val="B048CCBE6EE24EE6A4003E0B19EA6180"/>
          </w:pPr>
          <w:r w:rsidRPr="006A7DE3">
            <w:rPr>
              <w:rStyle w:val="PlaceholderText"/>
            </w:rPr>
            <w:t>Click here to enter text.</w:t>
          </w:r>
        </w:p>
      </w:docPartBody>
    </w:docPart>
    <w:docPart>
      <w:docPartPr>
        <w:name w:val="FD897E2EFDD04842A5940B23D3F532B7"/>
        <w:category>
          <w:name w:val="General"/>
          <w:gallery w:val="placeholder"/>
        </w:category>
        <w:types>
          <w:type w:val="bbPlcHdr"/>
        </w:types>
        <w:behaviors>
          <w:behavior w:val="content"/>
        </w:behaviors>
        <w:guid w:val="{4093F4A1-A04F-4E6A-8BF0-015D9BD3841A}"/>
      </w:docPartPr>
      <w:docPartBody>
        <w:p w14:paraId="7B0CE255" w14:textId="77777777" w:rsidR="00456A06" w:rsidRDefault="000E5561" w:rsidP="000E5561">
          <w:pPr>
            <w:pStyle w:val="FD897E2EFDD04842A5940B23D3F532B7"/>
          </w:pPr>
          <w:r w:rsidRPr="006A7DE3">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561"/>
    <w:rsid w:val="000E5561"/>
    <w:rsid w:val="001707DB"/>
    <w:rsid w:val="00456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0CE1F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5561"/>
    <w:rPr>
      <w:color w:val="808080"/>
    </w:rPr>
  </w:style>
  <w:style w:type="paragraph" w:customStyle="1" w:styleId="07B7E876F12C46B7810CA3C40FFD5249">
    <w:name w:val="07B7E876F12C46B7810CA3C40FFD5249"/>
  </w:style>
  <w:style w:type="paragraph" w:customStyle="1" w:styleId="85B4026846864EBBBFF00CD287B6DE29">
    <w:name w:val="85B4026846864EBBBFF00CD287B6DE29"/>
  </w:style>
  <w:style w:type="paragraph" w:customStyle="1" w:styleId="3DC458D701804336A56A9BD85E1F92C8">
    <w:name w:val="3DC458D701804336A56A9BD85E1F92C8"/>
  </w:style>
  <w:style w:type="paragraph" w:customStyle="1" w:styleId="DC9472E8044A464BB5D45FA35D6EB438">
    <w:name w:val="DC9472E8044A464BB5D45FA35D6EB438"/>
  </w:style>
  <w:style w:type="paragraph" w:customStyle="1" w:styleId="EBA6177B14E24C9EB9165D4615601C09">
    <w:name w:val="EBA6177B14E24C9EB9165D4615601C09"/>
  </w:style>
  <w:style w:type="paragraph" w:customStyle="1" w:styleId="F1434D869A7B42ADB4E72AB8FE15E7D2">
    <w:name w:val="F1434D869A7B42ADB4E72AB8FE15E7D2"/>
  </w:style>
  <w:style w:type="paragraph" w:customStyle="1" w:styleId="22E1389C48FD4106B72485989C1FC397">
    <w:name w:val="22E1389C48FD4106B72485989C1FC397"/>
  </w:style>
  <w:style w:type="paragraph" w:customStyle="1" w:styleId="43B2E53F7CBA449C84D3DA9D3062EE42">
    <w:name w:val="43B2E53F7CBA449C84D3DA9D3062EE42"/>
  </w:style>
  <w:style w:type="paragraph" w:customStyle="1" w:styleId="AEC8BDE5715C4B6EAAAC945F8536940E">
    <w:name w:val="AEC8BDE5715C4B6EAAAC945F8536940E"/>
  </w:style>
  <w:style w:type="paragraph" w:customStyle="1" w:styleId="6E2FD615710443EA93B28D10569FFBE6">
    <w:name w:val="6E2FD615710443EA93B28D10569FFBE6"/>
  </w:style>
  <w:style w:type="paragraph" w:customStyle="1" w:styleId="094F48EB63BD4E9C83636428103660BE">
    <w:name w:val="094F48EB63BD4E9C83636428103660BE"/>
  </w:style>
  <w:style w:type="paragraph" w:customStyle="1" w:styleId="076CA9CC11DE4C559C6773A4464C8526">
    <w:name w:val="076CA9CC11DE4C559C6773A4464C8526"/>
  </w:style>
  <w:style w:type="paragraph" w:customStyle="1" w:styleId="B11A50F2E58D4C87944952DF25963E89">
    <w:name w:val="B11A50F2E58D4C87944952DF25963E89"/>
  </w:style>
  <w:style w:type="paragraph" w:customStyle="1" w:styleId="7BC52B7FCD1E444C8C85A1BBCAAB6E44">
    <w:name w:val="7BC52B7FCD1E444C8C85A1BBCAAB6E44"/>
  </w:style>
  <w:style w:type="paragraph" w:customStyle="1" w:styleId="B47E3F20AE7D4508914482FCB3771F5F">
    <w:name w:val="B47E3F20AE7D4508914482FCB3771F5F"/>
  </w:style>
  <w:style w:type="paragraph" w:customStyle="1" w:styleId="0B1E936B8C5A43D182920B4F14E09812">
    <w:name w:val="0B1E936B8C5A43D182920B4F14E09812"/>
  </w:style>
  <w:style w:type="paragraph" w:customStyle="1" w:styleId="860781C6883D471CB4459A691CDEA9BC">
    <w:name w:val="860781C6883D471CB4459A691CDEA9BC"/>
  </w:style>
  <w:style w:type="paragraph" w:customStyle="1" w:styleId="7744AE80E4444ABDA8663C3B4488BB02">
    <w:name w:val="7744AE80E4444ABDA8663C3B4488BB02"/>
  </w:style>
  <w:style w:type="paragraph" w:customStyle="1" w:styleId="208567327CA7474191649D4FE08110FC">
    <w:name w:val="208567327CA7474191649D4FE08110FC"/>
  </w:style>
  <w:style w:type="paragraph" w:customStyle="1" w:styleId="5499A32CE9A04564B6F087C2135B9E8E">
    <w:name w:val="5499A32CE9A04564B6F087C2135B9E8E"/>
  </w:style>
  <w:style w:type="paragraph" w:customStyle="1" w:styleId="421A143E1C0D4957B296A8AA208D0B08">
    <w:name w:val="421A143E1C0D4957B296A8AA208D0B08"/>
  </w:style>
  <w:style w:type="paragraph" w:customStyle="1" w:styleId="A9B1AC8BCB714ADB9096207EC351BB75">
    <w:name w:val="A9B1AC8BCB714ADB9096207EC351BB75"/>
  </w:style>
  <w:style w:type="paragraph" w:customStyle="1" w:styleId="E56BD6B9ED0B449EB8E23518729834E3">
    <w:name w:val="E56BD6B9ED0B449EB8E23518729834E3"/>
  </w:style>
  <w:style w:type="paragraph" w:customStyle="1" w:styleId="AC7E8E8E56914A49B3FC9289BDCB18C4">
    <w:name w:val="AC7E8E8E56914A49B3FC9289BDCB18C4"/>
  </w:style>
  <w:style w:type="paragraph" w:customStyle="1" w:styleId="CB46517A345E4CA88FC867DF51B6B5F2">
    <w:name w:val="CB46517A345E4CA88FC867DF51B6B5F2"/>
  </w:style>
  <w:style w:type="paragraph" w:customStyle="1" w:styleId="AD8678AD94EC4C9EBEC3C55BB1BF4A50">
    <w:name w:val="AD8678AD94EC4C9EBEC3C55BB1BF4A50"/>
  </w:style>
  <w:style w:type="paragraph" w:customStyle="1" w:styleId="DD13AF10C4114E65BBE726D54FE6927F">
    <w:name w:val="DD13AF10C4114E65BBE726D54FE6927F"/>
  </w:style>
  <w:style w:type="paragraph" w:customStyle="1" w:styleId="E6DA2E2687B34E379C89ADF8D4BF7445">
    <w:name w:val="E6DA2E2687B34E379C89ADF8D4BF7445"/>
  </w:style>
  <w:style w:type="paragraph" w:customStyle="1" w:styleId="97306D39E8324F96BAA3788C2E0629A5">
    <w:name w:val="97306D39E8324F96BAA3788C2E0629A5"/>
  </w:style>
  <w:style w:type="paragraph" w:customStyle="1" w:styleId="419529CA59F4498FA63CF61D35989218">
    <w:name w:val="419529CA59F4498FA63CF61D35989218"/>
  </w:style>
  <w:style w:type="paragraph" w:customStyle="1" w:styleId="7671C351791E4C5883E1320CB106FEDE">
    <w:name w:val="7671C351791E4C5883E1320CB106FEDE"/>
  </w:style>
  <w:style w:type="paragraph" w:customStyle="1" w:styleId="A99E32DA6DDC435E8910C63E28EFACBF">
    <w:name w:val="A99E32DA6DDC435E8910C63E28EFACBF"/>
  </w:style>
  <w:style w:type="paragraph" w:customStyle="1" w:styleId="DD1196FC34A646108240D7B833827606">
    <w:name w:val="DD1196FC34A646108240D7B833827606"/>
  </w:style>
  <w:style w:type="paragraph" w:customStyle="1" w:styleId="71CCEEFAFA6846F1932F67BD04685AA3">
    <w:name w:val="71CCEEFAFA6846F1932F67BD04685AA3"/>
  </w:style>
  <w:style w:type="paragraph" w:customStyle="1" w:styleId="EAA62BA2EE7F4A87AC6AD6D0F65E6808">
    <w:name w:val="EAA62BA2EE7F4A87AC6AD6D0F65E6808"/>
  </w:style>
  <w:style w:type="paragraph" w:customStyle="1" w:styleId="7F3B433CEA054BE5B90F1E67A9F651AB">
    <w:name w:val="7F3B433CEA054BE5B90F1E67A9F651AB"/>
  </w:style>
  <w:style w:type="paragraph" w:customStyle="1" w:styleId="270675E577CB4ECE9079A4A6828B7ACB">
    <w:name w:val="270675E577CB4ECE9079A4A6828B7ACB"/>
  </w:style>
  <w:style w:type="paragraph" w:customStyle="1" w:styleId="3FB129F2A474443299851E68A6A1963E">
    <w:name w:val="3FB129F2A474443299851E68A6A1963E"/>
  </w:style>
  <w:style w:type="paragraph" w:customStyle="1" w:styleId="774A529B24904F0C964DE9BA215F30AE">
    <w:name w:val="774A529B24904F0C964DE9BA215F30AE"/>
  </w:style>
  <w:style w:type="paragraph" w:customStyle="1" w:styleId="D889757C462A4756A3D7EE43D110F951">
    <w:name w:val="D889757C462A4756A3D7EE43D110F951"/>
  </w:style>
  <w:style w:type="paragraph" w:customStyle="1" w:styleId="A7FC94F65110404E95CAF54A8FFFB355">
    <w:name w:val="A7FC94F65110404E95CAF54A8FFFB355"/>
  </w:style>
  <w:style w:type="paragraph" w:customStyle="1" w:styleId="1FFEF37EF5714B919091F4C8CDF7FEFE">
    <w:name w:val="1FFEF37EF5714B919091F4C8CDF7FEFE"/>
  </w:style>
  <w:style w:type="paragraph" w:customStyle="1" w:styleId="66E76A4A34664F038920B3723678A6C6">
    <w:name w:val="66E76A4A34664F038920B3723678A6C6"/>
  </w:style>
  <w:style w:type="paragraph" w:customStyle="1" w:styleId="49B62B6119754B55B3D132D46C809D17">
    <w:name w:val="49B62B6119754B55B3D132D46C809D17"/>
  </w:style>
  <w:style w:type="paragraph" w:customStyle="1" w:styleId="4C0D2E9E368E4C4AB6DD95A6DA8657F7">
    <w:name w:val="4C0D2E9E368E4C4AB6DD95A6DA8657F7"/>
  </w:style>
  <w:style w:type="paragraph" w:customStyle="1" w:styleId="737D7D20082F4C4B8921C7E6A2ED127B">
    <w:name w:val="737D7D20082F4C4B8921C7E6A2ED127B"/>
  </w:style>
  <w:style w:type="paragraph" w:customStyle="1" w:styleId="293F650D9D164657915D5E83B84E5102">
    <w:name w:val="293F650D9D164657915D5E83B84E5102"/>
  </w:style>
  <w:style w:type="paragraph" w:customStyle="1" w:styleId="DE1B870A3D21451FBF4CB57F7C07F994">
    <w:name w:val="DE1B870A3D21451FBF4CB57F7C07F994"/>
  </w:style>
  <w:style w:type="paragraph" w:customStyle="1" w:styleId="55E7CA9B00ED4C269E8F7F80C13A5D3F">
    <w:name w:val="55E7CA9B00ED4C269E8F7F80C13A5D3F"/>
  </w:style>
  <w:style w:type="paragraph" w:customStyle="1" w:styleId="0E11622B410243D2A67569259208A73C">
    <w:name w:val="0E11622B410243D2A67569259208A73C"/>
  </w:style>
  <w:style w:type="paragraph" w:customStyle="1" w:styleId="D70A86D4854F479083D2686E7A6A1BE9">
    <w:name w:val="D70A86D4854F479083D2686E7A6A1BE9"/>
  </w:style>
  <w:style w:type="paragraph" w:customStyle="1" w:styleId="6ED8C395373F422DA489226A83A69132">
    <w:name w:val="6ED8C395373F422DA489226A83A69132"/>
  </w:style>
  <w:style w:type="paragraph" w:customStyle="1" w:styleId="DE0E154713FC4C37B2241A9694A3B77B">
    <w:name w:val="DE0E154713FC4C37B2241A9694A3B77B"/>
  </w:style>
  <w:style w:type="paragraph" w:customStyle="1" w:styleId="589402149FC247F2A8E52AE46BBECE8C">
    <w:name w:val="589402149FC247F2A8E52AE46BBECE8C"/>
  </w:style>
  <w:style w:type="paragraph" w:customStyle="1" w:styleId="7CAD6C1F3A7C4DA8BF14111C83E74872">
    <w:name w:val="7CAD6C1F3A7C4DA8BF14111C83E74872"/>
  </w:style>
  <w:style w:type="paragraph" w:customStyle="1" w:styleId="967D3651D2FD407DB470E219086ED75E">
    <w:name w:val="967D3651D2FD407DB470E219086ED75E"/>
  </w:style>
  <w:style w:type="paragraph" w:customStyle="1" w:styleId="A382570758914E22A22973E3A3B600E9">
    <w:name w:val="A382570758914E22A22973E3A3B600E9"/>
  </w:style>
  <w:style w:type="paragraph" w:customStyle="1" w:styleId="E0AB892AF5834878AA2EB519666D9651">
    <w:name w:val="E0AB892AF5834878AA2EB519666D9651"/>
  </w:style>
  <w:style w:type="paragraph" w:customStyle="1" w:styleId="3DC32D03D3EC426AA6448C9589612D5B">
    <w:name w:val="3DC32D03D3EC426AA6448C9589612D5B"/>
  </w:style>
  <w:style w:type="paragraph" w:customStyle="1" w:styleId="1F6BB8B11DEA433ABB62CD4EB704F97F">
    <w:name w:val="1F6BB8B11DEA433ABB62CD4EB704F97F"/>
  </w:style>
  <w:style w:type="paragraph" w:customStyle="1" w:styleId="9D07B608DD384A24871500C744A97CB3">
    <w:name w:val="9D07B608DD384A24871500C744A97CB3"/>
  </w:style>
  <w:style w:type="paragraph" w:customStyle="1" w:styleId="F9069F03E0BE40C7861C2E493F09CFCC">
    <w:name w:val="F9069F03E0BE40C7861C2E493F09CFCC"/>
  </w:style>
  <w:style w:type="paragraph" w:customStyle="1" w:styleId="922049E02DAB4CEDAD284C252939A761">
    <w:name w:val="922049E02DAB4CEDAD284C252939A761"/>
  </w:style>
  <w:style w:type="paragraph" w:customStyle="1" w:styleId="8453856448E145F6A082B19ECAF1B218">
    <w:name w:val="8453856448E145F6A082B19ECAF1B218"/>
  </w:style>
  <w:style w:type="paragraph" w:customStyle="1" w:styleId="08E1B67CBDCC42AF8EF9E2EF32BBD4AF">
    <w:name w:val="08E1B67CBDCC42AF8EF9E2EF32BBD4AF"/>
  </w:style>
  <w:style w:type="paragraph" w:customStyle="1" w:styleId="6139100A06844A2CAB8E8ABE0672C342">
    <w:name w:val="6139100A06844A2CAB8E8ABE0672C342"/>
  </w:style>
  <w:style w:type="paragraph" w:customStyle="1" w:styleId="4F3C0C0C56DB4A7C99AA5D4FB2A9E92A">
    <w:name w:val="4F3C0C0C56DB4A7C99AA5D4FB2A9E92A"/>
  </w:style>
  <w:style w:type="paragraph" w:customStyle="1" w:styleId="4AEAF8315F674244AC04057246F7645A">
    <w:name w:val="4AEAF8315F674244AC04057246F7645A"/>
  </w:style>
  <w:style w:type="paragraph" w:customStyle="1" w:styleId="F936AC6DC869458F8C86D99918B1E01F">
    <w:name w:val="F936AC6DC869458F8C86D99918B1E01F"/>
  </w:style>
  <w:style w:type="paragraph" w:customStyle="1" w:styleId="B4B6C22AC7104DD097D6D22E76A104C2">
    <w:name w:val="B4B6C22AC7104DD097D6D22E76A104C2"/>
  </w:style>
  <w:style w:type="paragraph" w:customStyle="1" w:styleId="958397248908408D8C9B0E170C086814">
    <w:name w:val="958397248908408D8C9B0E170C086814"/>
  </w:style>
  <w:style w:type="paragraph" w:customStyle="1" w:styleId="6528CAF6EC674CDE9F02D6435FE2E5EA">
    <w:name w:val="6528CAF6EC674CDE9F02D6435FE2E5EA"/>
  </w:style>
  <w:style w:type="paragraph" w:customStyle="1" w:styleId="94EFB3E7B93E4EA09BB977EBA1182721">
    <w:name w:val="94EFB3E7B93E4EA09BB977EBA1182721"/>
  </w:style>
  <w:style w:type="paragraph" w:customStyle="1" w:styleId="232CA6E84DEF4C38ABE31AACDF7E2247">
    <w:name w:val="232CA6E84DEF4C38ABE31AACDF7E2247"/>
  </w:style>
  <w:style w:type="paragraph" w:customStyle="1" w:styleId="DFE025BCCA1A4BD4B6DDA42817A9FDDA">
    <w:name w:val="DFE025BCCA1A4BD4B6DDA42817A9FDDA"/>
  </w:style>
  <w:style w:type="paragraph" w:customStyle="1" w:styleId="09540BC4DF994DEBA55D8FEF9C87B86A">
    <w:name w:val="09540BC4DF994DEBA55D8FEF9C87B86A"/>
  </w:style>
  <w:style w:type="paragraph" w:customStyle="1" w:styleId="E4DDBE4287394ABA97002965432111B6">
    <w:name w:val="E4DDBE4287394ABA97002965432111B6"/>
  </w:style>
  <w:style w:type="paragraph" w:customStyle="1" w:styleId="93DD0562042F4943AC9C9693B1A7A6C8">
    <w:name w:val="93DD0562042F4943AC9C9693B1A7A6C8"/>
  </w:style>
  <w:style w:type="paragraph" w:customStyle="1" w:styleId="5B187F11489644A5BC831978965B3D26">
    <w:name w:val="5B187F11489644A5BC831978965B3D26"/>
  </w:style>
  <w:style w:type="paragraph" w:customStyle="1" w:styleId="8D15BD6FA0384BF8B70B99EFBAD33C97">
    <w:name w:val="8D15BD6FA0384BF8B70B99EFBAD33C97"/>
  </w:style>
  <w:style w:type="paragraph" w:customStyle="1" w:styleId="6E24CA1E70004AD79078B075FCE6CB20">
    <w:name w:val="6E24CA1E70004AD79078B075FCE6CB20"/>
  </w:style>
  <w:style w:type="paragraph" w:customStyle="1" w:styleId="A8332E2663A447DF8F8C5755A6BB78F7">
    <w:name w:val="A8332E2663A447DF8F8C5755A6BB78F7"/>
  </w:style>
  <w:style w:type="paragraph" w:customStyle="1" w:styleId="51C8AC9FD18F46CE9102C62D1E24D11B">
    <w:name w:val="51C8AC9FD18F46CE9102C62D1E24D11B"/>
  </w:style>
  <w:style w:type="paragraph" w:customStyle="1" w:styleId="B5F92D28595440C0B9C6B944E84350C0">
    <w:name w:val="B5F92D28595440C0B9C6B944E84350C0"/>
  </w:style>
  <w:style w:type="paragraph" w:customStyle="1" w:styleId="766A99B3782C45D5ADA0864F60A0033D">
    <w:name w:val="766A99B3782C45D5ADA0864F60A0033D"/>
  </w:style>
  <w:style w:type="paragraph" w:customStyle="1" w:styleId="36B85FD1F67F45C498A321FE7EC2B92D">
    <w:name w:val="36B85FD1F67F45C498A321FE7EC2B92D"/>
  </w:style>
  <w:style w:type="paragraph" w:customStyle="1" w:styleId="0B3F30DA2B354EB487A9F89914384610">
    <w:name w:val="0B3F30DA2B354EB487A9F89914384610"/>
  </w:style>
  <w:style w:type="paragraph" w:customStyle="1" w:styleId="D00DD32E90FA424AB3FC66707BF4BA01">
    <w:name w:val="D00DD32E90FA424AB3FC66707BF4BA01"/>
  </w:style>
  <w:style w:type="paragraph" w:customStyle="1" w:styleId="98343F7F434C405094728F9FFB4A6078">
    <w:name w:val="98343F7F434C405094728F9FFB4A6078"/>
  </w:style>
  <w:style w:type="paragraph" w:customStyle="1" w:styleId="3A1D5C69EF4C4C3F8722ED085E8DFB8D">
    <w:name w:val="3A1D5C69EF4C4C3F8722ED085E8DFB8D"/>
  </w:style>
  <w:style w:type="paragraph" w:customStyle="1" w:styleId="4D0C07FA59A0443A9F52541B5ED05CBC">
    <w:name w:val="4D0C07FA59A0443A9F52541B5ED05CBC"/>
  </w:style>
  <w:style w:type="paragraph" w:customStyle="1" w:styleId="3429D6ECBAC24A7F971DE9BC072E4576">
    <w:name w:val="3429D6ECBAC24A7F971DE9BC072E4576"/>
  </w:style>
  <w:style w:type="paragraph" w:customStyle="1" w:styleId="F9AB6443061C4BB5B5B5FDECBDD55881">
    <w:name w:val="F9AB6443061C4BB5B5B5FDECBDD55881"/>
  </w:style>
  <w:style w:type="paragraph" w:customStyle="1" w:styleId="269E055AEEEC4A5692EBCB9F8295BBCA">
    <w:name w:val="269E055AEEEC4A5692EBCB9F8295BBCA"/>
  </w:style>
  <w:style w:type="paragraph" w:customStyle="1" w:styleId="5846BB1D8F7C482CB3845F2A41096081">
    <w:name w:val="5846BB1D8F7C482CB3845F2A41096081"/>
  </w:style>
  <w:style w:type="paragraph" w:customStyle="1" w:styleId="901C0EDA61C24A4DB646C8F4B0E67B5E">
    <w:name w:val="901C0EDA61C24A4DB646C8F4B0E67B5E"/>
  </w:style>
  <w:style w:type="paragraph" w:customStyle="1" w:styleId="F4221EF476104FC29364D816BDA76B9F">
    <w:name w:val="F4221EF476104FC29364D816BDA76B9F"/>
  </w:style>
  <w:style w:type="paragraph" w:customStyle="1" w:styleId="0C5F2F842EFB4A9282759BEC21031D70">
    <w:name w:val="0C5F2F842EFB4A9282759BEC21031D70"/>
  </w:style>
  <w:style w:type="paragraph" w:customStyle="1" w:styleId="186046C618D948AE9FA008094702B2A8">
    <w:name w:val="186046C618D948AE9FA008094702B2A8"/>
  </w:style>
  <w:style w:type="paragraph" w:customStyle="1" w:styleId="CD41E24785214A9E9815FECE18CF10CE">
    <w:name w:val="CD41E24785214A9E9815FECE18CF10CE"/>
  </w:style>
  <w:style w:type="paragraph" w:customStyle="1" w:styleId="B59D4760AC944BA79DB35FA1066FDF2A">
    <w:name w:val="B59D4760AC944BA79DB35FA1066FDF2A"/>
  </w:style>
  <w:style w:type="paragraph" w:customStyle="1" w:styleId="A230E011F2F94595BEF7D174DC47CE5D">
    <w:name w:val="A230E011F2F94595BEF7D174DC47CE5D"/>
  </w:style>
  <w:style w:type="paragraph" w:customStyle="1" w:styleId="5C39185B01254898A761D5A7F86A4796">
    <w:name w:val="5C39185B01254898A761D5A7F86A4796"/>
  </w:style>
  <w:style w:type="paragraph" w:customStyle="1" w:styleId="C56D74EA395442BE838883D86C52FA16">
    <w:name w:val="C56D74EA395442BE838883D86C52FA16"/>
  </w:style>
  <w:style w:type="paragraph" w:customStyle="1" w:styleId="5426462202BD4D209EED5FE9D0445CB5">
    <w:name w:val="5426462202BD4D209EED5FE9D0445CB5"/>
  </w:style>
  <w:style w:type="paragraph" w:customStyle="1" w:styleId="9D240BCEB0204054B2596E0C2792F19C">
    <w:name w:val="9D240BCEB0204054B2596E0C2792F19C"/>
  </w:style>
  <w:style w:type="paragraph" w:customStyle="1" w:styleId="2E3683BBCF61470AADDEC0B2853F2D66">
    <w:name w:val="2E3683BBCF61470AADDEC0B2853F2D66"/>
  </w:style>
  <w:style w:type="paragraph" w:customStyle="1" w:styleId="F5AA17D2998C4171958EAFB14240E773">
    <w:name w:val="F5AA17D2998C4171958EAFB14240E773"/>
  </w:style>
  <w:style w:type="paragraph" w:customStyle="1" w:styleId="8520D7922B77457CAC0E03C471786CDD">
    <w:name w:val="8520D7922B77457CAC0E03C471786CDD"/>
  </w:style>
  <w:style w:type="paragraph" w:customStyle="1" w:styleId="90E7ACD45CE4440BAF0A9C0694D8E4E7">
    <w:name w:val="90E7ACD45CE4440BAF0A9C0694D8E4E7"/>
  </w:style>
  <w:style w:type="paragraph" w:customStyle="1" w:styleId="931D2ABCF51343AB9B979A99D84F7378">
    <w:name w:val="931D2ABCF51343AB9B979A99D84F7378"/>
  </w:style>
  <w:style w:type="paragraph" w:customStyle="1" w:styleId="368CA62FDD894BF6B71CC0C61295B43F">
    <w:name w:val="368CA62FDD894BF6B71CC0C61295B43F"/>
  </w:style>
  <w:style w:type="paragraph" w:customStyle="1" w:styleId="099B1378C7554BEDB7EA61836187B964">
    <w:name w:val="099B1378C7554BEDB7EA61836187B964"/>
  </w:style>
  <w:style w:type="paragraph" w:customStyle="1" w:styleId="8BA5E5C13ED8474FBBE55DFCF4550EDD">
    <w:name w:val="8BA5E5C13ED8474FBBE55DFCF4550EDD"/>
  </w:style>
  <w:style w:type="paragraph" w:customStyle="1" w:styleId="D93BA273DD0149CAA06F02C48E62B3DB">
    <w:name w:val="D93BA273DD0149CAA06F02C48E62B3DB"/>
  </w:style>
  <w:style w:type="paragraph" w:customStyle="1" w:styleId="A0FE7E97334F427C8B697DA53AB40FD1">
    <w:name w:val="A0FE7E97334F427C8B697DA53AB40FD1"/>
  </w:style>
  <w:style w:type="paragraph" w:customStyle="1" w:styleId="E14D64E76B3443E1B671A442928EE67F">
    <w:name w:val="E14D64E76B3443E1B671A442928EE67F"/>
  </w:style>
  <w:style w:type="paragraph" w:customStyle="1" w:styleId="70382978B2344E46BB3DFE3D8FCAB07F">
    <w:name w:val="70382978B2344E46BB3DFE3D8FCAB07F"/>
  </w:style>
  <w:style w:type="paragraph" w:customStyle="1" w:styleId="92C49ED0706A4F179B29CA6F08F1C964">
    <w:name w:val="92C49ED0706A4F179B29CA6F08F1C964"/>
  </w:style>
  <w:style w:type="paragraph" w:customStyle="1" w:styleId="C20E2B94534746E081259DB5F2DE4488">
    <w:name w:val="C20E2B94534746E081259DB5F2DE4488"/>
  </w:style>
  <w:style w:type="paragraph" w:customStyle="1" w:styleId="77E7C182110B494BA9C8DC3E8F3F78F4">
    <w:name w:val="77E7C182110B494BA9C8DC3E8F3F78F4"/>
  </w:style>
  <w:style w:type="paragraph" w:customStyle="1" w:styleId="2501F9F90A1A4C4488D0E3DC8B6478F8">
    <w:name w:val="2501F9F90A1A4C4488D0E3DC8B6478F8"/>
  </w:style>
  <w:style w:type="paragraph" w:customStyle="1" w:styleId="448FDDD0754B494382603359FC18D8EE">
    <w:name w:val="448FDDD0754B494382603359FC18D8EE"/>
  </w:style>
  <w:style w:type="paragraph" w:customStyle="1" w:styleId="A7071A3B25D1424CA001DDEC58231AFB">
    <w:name w:val="A7071A3B25D1424CA001DDEC58231AFB"/>
  </w:style>
  <w:style w:type="paragraph" w:customStyle="1" w:styleId="36DDC65D69E648588C26629E3324463C">
    <w:name w:val="36DDC65D69E648588C26629E3324463C"/>
  </w:style>
  <w:style w:type="paragraph" w:customStyle="1" w:styleId="6F24973FD33945AD8CF2B28C4C954ED4">
    <w:name w:val="6F24973FD33945AD8CF2B28C4C954ED4"/>
  </w:style>
  <w:style w:type="paragraph" w:customStyle="1" w:styleId="BADD6CC2B1F943FC9319936E5338EED8">
    <w:name w:val="BADD6CC2B1F943FC9319936E5338EED8"/>
  </w:style>
  <w:style w:type="paragraph" w:customStyle="1" w:styleId="2D2EDCBD587445C9A11650FE3200D71D">
    <w:name w:val="2D2EDCBD587445C9A11650FE3200D71D"/>
  </w:style>
  <w:style w:type="paragraph" w:customStyle="1" w:styleId="DC0518E782014979B1CAA4B9B5D19E2A">
    <w:name w:val="DC0518E782014979B1CAA4B9B5D19E2A"/>
  </w:style>
  <w:style w:type="paragraph" w:customStyle="1" w:styleId="48E23E3267344424AF06E7294687BA20">
    <w:name w:val="48E23E3267344424AF06E7294687BA20"/>
  </w:style>
  <w:style w:type="paragraph" w:customStyle="1" w:styleId="19B8F32FB9A64279A2CC7FB19957CBCE">
    <w:name w:val="19B8F32FB9A64279A2CC7FB19957CBCE"/>
  </w:style>
  <w:style w:type="paragraph" w:customStyle="1" w:styleId="D21FE0F47C4B4F5EBC69B2B891FC4EFE">
    <w:name w:val="D21FE0F47C4B4F5EBC69B2B891FC4EFE"/>
  </w:style>
  <w:style w:type="paragraph" w:customStyle="1" w:styleId="8164C54F17594570AC1508F6FFC375A0">
    <w:name w:val="8164C54F17594570AC1508F6FFC375A0"/>
  </w:style>
  <w:style w:type="paragraph" w:customStyle="1" w:styleId="B79F7CE9253A4E04B4E86E5EB6F60063">
    <w:name w:val="B79F7CE9253A4E04B4E86E5EB6F60063"/>
  </w:style>
  <w:style w:type="paragraph" w:customStyle="1" w:styleId="5B379951C4B24E74932D1A06B34751DA">
    <w:name w:val="5B379951C4B24E74932D1A06B34751DA"/>
  </w:style>
  <w:style w:type="paragraph" w:customStyle="1" w:styleId="20B20423709D4CFAA76C65DCA5076B3D">
    <w:name w:val="20B20423709D4CFAA76C65DCA5076B3D"/>
  </w:style>
  <w:style w:type="paragraph" w:customStyle="1" w:styleId="F8AD4FBC8DE440808A37650AE88E0E39">
    <w:name w:val="F8AD4FBC8DE440808A37650AE88E0E39"/>
  </w:style>
  <w:style w:type="paragraph" w:customStyle="1" w:styleId="859724001A904FD79B4BA7F819E5A3E7">
    <w:name w:val="859724001A904FD79B4BA7F819E5A3E7"/>
  </w:style>
  <w:style w:type="paragraph" w:customStyle="1" w:styleId="F49858BBAFE84FB881635B8267587E85">
    <w:name w:val="F49858BBAFE84FB881635B8267587E85"/>
  </w:style>
  <w:style w:type="paragraph" w:customStyle="1" w:styleId="C77FEE7864D34C8F9A70B06D9CCA942B">
    <w:name w:val="C77FEE7864D34C8F9A70B06D9CCA942B"/>
  </w:style>
  <w:style w:type="paragraph" w:customStyle="1" w:styleId="E96FC07F7EB84191BA544ABAC570ECDF">
    <w:name w:val="E96FC07F7EB84191BA544ABAC570ECDF"/>
  </w:style>
  <w:style w:type="paragraph" w:customStyle="1" w:styleId="F5E5509A23F84339929934E1C8850E48">
    <w:name w:val="F5E5509A23F84339929934E1C8850E48"/>
  </w:style>
  <w:style w:type="paragraph" w:customStyle="1" w:styleId="47922E9584094038B22894DFBFA8559A">
    <w:name w:val="47922E9584094038B22894DFBFA8559A"/>
  </w:style>
  <w:style w:type="paragraph" w:customStyle="1" w:styleId="5871BED07261490C8057DA2D2D9A2C30">
    <w:name w:val="5871BED07261490C8057DA2D2D9A2C30"/>
  </w:style>
  <w:style w:type="paragraph" w:customStyle="1" w:styleId="2E20EC3532EE41A9BBF41F98E163812E">
    <w:name w:val="2E20EC3532EE41A9BBF41F98E163812E"/>
  </w:style>
  <w:style w:type="paragraph" w:customStyle="1" w:styleId="7DDCB3B4CF8B438CACBCE63FD1F5E980">
    <w:name w:val="7DDCB3B4CF8B438CACBCE63FD1F5E980"/>
  </w:style>
  <w:style w:type="paragraph" w:customStyle="1" w:styleId="A96B30A5D6E94F3A80178D88B3569BBE">
    <w:name w:val="A96B30A5D6E94F3A80178D88B3569BBE"/>
  </w:style>
  <w:style w:type="paragraph" w:customStyle="1" w:styleId="6289EE3AA64C4F89AAB78B4577FF8167">
    <w:name w:val="6289EE3AA64C4F89AAB78B4577FF8167"/>
  </w:style>
  <w:style w:type="paragraph" w:customStyle="1" w:styleId="4F44773359E341E9BF9F137437F51EE9">
    <w:name w:val="4F44773359E341E9BF9F137437F51EE9"/>
  </w:style>
  <w:style w:type="paragraph" w:customStyle="1" w:styleId="1B2C246593A742118C97C9DB29332694">
    <w:name w:val="1B2C246593A742118C97C9DB29332694"/>
  </w:style>
  <w:style w:type="paragraph" w:customStyle="1" w:styleId="27F9BC2F134E4ABFB80E8C9DE7B0202F">
    <w:name w:val="27F9BC2F134E4ABFB80E8C9DE7B0202F"/>
  </w:style>
  <w:style w:type="paragraph" w:customStyle="1" w:styleId="F09D4F23C4764C4C81B16B5D3D5A145E">
    <w:name w:val="F09D4F23C4764C4C81B16B5D3D5A145E"/>
  </w:style>
  <w:style w:type="paragraph" w:customStyle="1" w:styleId="8CA400D8286F452A8DF2FCFA9C7925DB">
    <w:name w:val="8CA400D8286F452A8DF2FCFA9C7925DB"/>
  </w:style>
  <w:style w:type="paragraph" w:customStyle="1" w:styleId="93988F8BB6CA46AB990B555F7E4CE4EC">
    <w:name w:val="93988F8BB6CA46AB990B555F7E4CE4EC"/>
  </w:style>
  <w:style w:type="paragraph" w:customStyle="1" w:styleId="CA2EAB72C62546AF82D5535D6B1F29FC">
    <w:name w:val="CA2EAB72C62546AF82D5535D6B1F29FC"/>
    <w:rsid w:val="000E5561"/>
  </w:style>
  <w:style w:type="paragraph" w:customStyle="1" w:styleId="F7FAECDC1C5446578B1489371D1C3F6B">
    <w:name w:val="F7FAECDC1C5446578B1489371D1C3F6B"/>
    <w:rsid w:val="000E5561"/>
  </w:style>
  <w:style w:type="paragraph" w:customStyle="1" w:styleId="96D0BD0AEBB6401E9F7929A3ED183A64">
    <w:name w:val="96D0BD0AEBB6401E9F7929A3ED183A64"/>
    <w:rsid w:val="000E5561"/>
  </w:style>
  <w:style w:type="paragraph" w:customStyle="1" w:styleId="5E10273305E740AFB1FCC87B0A9107CF">
    <w:name w:val="5E10273305E740AFB1FCC87B0A9107CF"/>
    <w:rsid w:val="000E5561"/>
  </w:style>
  <w:style w:type="paragraph" w:customStyle="1" w:styleId="06AFF137389946CB9D552A6329B99A6D">
    <w:name w:val="06AFF137389946CB9D552A6329B99A6D"/>
    <w:rsid w:val="000E5561"/>
  </w:style>
  <w:style w:type="paragraph" w:customStyle="1" w:styleId="63FED5EE7823491AAEB4BAC67CD147F8">
    <w:name w:val="63FED5EE7823491AAEB4BAC67CD147F8"/>
    <w:rsid w:val="000E5561"/>
  </w:style>
  <w:style w:type="paragraph" w:customStyle="1" w:styleId="0951CB01DBEA4E2F9AC8E3969834D7EE">
    <w:name w:val="0951CB01DBEA4E2F9AC8E3969834D7EE"/>
    <w:rsid w:val="000E5561"/>
  </w:style>
  <w:style w:type="paragraph" w:customStyle="1" w:styleId="4A4B8F08D552483CB5CA2F44FD4D0A97">
    <w:name w:val="4A4B8F08D552483CB5CA2F44FD4D0A97"/>
    <w:rsid w:val="000E5561"/>
  </w:style>
  <w:style w:type="paragraph" w:customStyle="1" w:styleId="CCF3E4FEC6614D9CA4D78650A42C5D36">
    <w:name w:val="CCF3E4FEC6614D9CA4D78650A42C5D36"/>
    <w:rsid w:val="000E5561"/>
  </w:style>
  <w:style w:type="paragraph" w:customStyle="1" w:styleId="AD2C248785154429807B6380CB876071">
    <w:name w:val="AD2C248785154429807B6380CB876071"/>
    <w:rsid w:val="000E5561"/>
  </w:style>
  <w:style w:type="paragraph" w:customStyle="1" w:styleId="81FCD6D9EB754496961ECF173836D352">
    <w:name w:val="81FCD6D9EB754496961ECF173836D352"/>
    <w:rsid w:val="000E5561"/>
  </w:style>
  <w:style w:type="paragraph" w:customStyle="1" w:styleId="C49CA6493DE447D48C5A6BB8392968E8">
    <w:name w:val="C49CA6493DE447D48C5A6BB8392968E8"/>
    <w:rsid w:val="000E5561"/>
  </w:style>
  <w:style w:type="paragraph" w:customStyle="1" w:styleId="21FCD2AE1E3F4D08A536D5B2B117B79C">
    <w:name w:val="21FCD2AE1E3F4D08A536D5B2B117B79C"/>
    <w:rsid w:val="000E5561"/>
  </w:style>
  <w:style w:type="paragraph" w:customStyle="1" w:styleId="4182338813EC414A8AFA7CD92AC2722E">
    <w:name w:val="4182338813EC414A8AFA7CD92AC2722E"/>
    <w:rsid w:val="000E5561"/>
  </w:style>
  <w:style w:type="paragraph" w:customStyle="1" w:styleId="564FC8E2340B4EBD8333D3D2097F51CA">
    <w:name w:val="564FC8E2340B4EBD8333D3D2097F51CA"/>
    <w:rsid w:val="000E5561"/>
  </w:style>
  <w:style w:type="paragraph" w:customStyle="1" w:styleId="E193BC65EE0241F2AA3D4525F7B7DA9F">
    <w:name w:val="E193BC65EE0241F2AA3D4525F7B7DA9F"/>
    <w:rsid w:val="000E5561"/>
  </w:style>
  <w:style w:type="paragraph" w:customStyle="1" w:styleId="5E4B801167914D64935BD89A76646B27">
    <w:name w:val="5E4B801167914D64935BD89A76646B27"/>
    <w:rsid w:val="000E5561"/>
  </w:style>
  <w:style w:type="paragraph" w:customStyle="1" w:styleId="91CDFEB0729E43699FD11857F6505810">
    <w:name w:val="91CDFEB0729E43699FD11857F6505810"/>
    <w:rsid w:val="000E5561"/>
  </w:style>
  <w:style w:type="paragraph" w:customStyle="1" w:styleId="CAAE152DD13247F397C983E4D375BEE6">
    <w:name w:val="CAAE152DD13247F397C983E4D375BEE6"/>
    <w:rsid w:val="000E5561"/>
  </w:style>
  <w:style w:type="paragraph" w:customStyle="1" w:styleId="D6648A79F1564A23B62194D4A76E0A19">
    <w:name w:val="D6648A79F1564A23B62194D4A76E0A19"/>
    <w:rsid w:val="000E5561"/>
  </w:style>
  <w:style w:type="paragraph" w:customStyle="1" w:styleId="AA86608895664C9FB122D878BAF63249">
    <w:name w:val="AA86608895664C9FB122D878BAF63249"/>
    <w:rsid w:val="000E5561"/>
  </w:style>
  <w:style w:type="paragraph" w:customStyle="1" w:styleId="10A1246DDDD741B98E40D42C3824F18D">
    <w:name w:val="10A1246DDDD741B98E40D42C3824F18D"/>
    <w:rsid w:val="000E5561"/>
  </w:style>
  <w:style w:type="paragraph" w:customStyle="1" w:styleId="714E5522771B418B839C264200FF44EE">
    <w:name w:val="714E5522771B418B839C264200FF44EE"/>
    <w:rsid w:val="000E5561"/>
  </w:style>
  <w:style w:type="paragraph" w:customStyle="1" w:styleId="12424D53699C4ECAA2B6875E5936B3A0">
    <w:name w:val="12424D53699C4ECAA2B6875E5936B3A0"/>
    <w:rsid w:val="000E5561"/>
  </w:style>
  <w:style w:type="paragraph" w:customStyle="1" w:styleId="58D9C7C9DC554DDA945F1C549A37C107">
    <w:name w:val="58D9C7C9DC554DDA945F1C549A37C107"/>
    <w:rsid w:val="000E5561"/>
  </w:style>
  <w:style w:type="paragraph" w:customStyle="1" w:styleId="CF63209410944A6D8A8BB5E8244E226E">
    <w:name w:val="CF63209410944A6D8A8BB5E8244E226E"/>
    <w:rsid w:val="000E5561"/>
  </w:style>
  <w:style w:type="paragraph" w:customStyle="1" w:styleId="1C6A63A9066D478E8B05CB34912DD833">
    <w:name w:val="1C6A63A9066D478E8B05CB34912DD833"/>
    <w:rsid w:val="000E5561"/>
  </w:style>
  <w:style w:type="paragraph" w:customStyle="1" w:styleId="3593BA253B9A45339A2D8CC4CA026A67">
    <w:name w:val="3593BA253B9A45339A2D8CC4CA026A67"/>
    <w:rsid w:val="000E5561"/>
  </w:style>
  <w:style w:type="paragraph" w:customStyle="1" w:styleId="62E29E4FC56C482FBB0FD7E533655307">
    <w:name w:val="62E29E4FC56C482FBB0FD7E533655307"/>
    <w:rsid w:val="000E5561"/>
  </w:style>
  <w:style w:type="paragraph" w:customStyle="1" w:styleId="0305FDC8B970406585AE7E83FAF8A850">
    <w:name w:val="0305FDC8B970406585AE7E83FAF8A850"/>
    <w:rsid w:val="000E5561"/>
  </w:style>
  <w:style w:type="paragraph" w:customStyle="1" w:styleId="C71C1CFB4BF8491AB23CEE9638D85AC7">
    <w:name w:val="C71C1CFB4BF8491AB23CEE9638D85AC7"/>
    <w:rsid w:val="000E5561"/>
  </w:style>
  <w:style w:type="paragraph" w:customStyle="1" w:styleId="7DD1AD0E2E664E5C9A71E9B42A193AEB">
    <w:name w:val="7DD1AD0E2E664E5C9A71E9B42A193AEB"/>
    <w:rsid w:val="000E5561"/>
  </w:style>
  <w:style w:type="paragraph" w:customStyle="1" w:styleId="40219C0A83F54FA5AAFED7F83521E9A8">
    <w:name w:val="40219C0A83F54FA5AAFED7F83521E9A8"/>
    <w:rsid w:val="000E5561"/>
  </w:style>
  <w:style w:type="paragraph" w:customStyle="1" w:styleId="79D7C728A6F9445098164EEA08910611">
    <w:name w:val="79D7C728A6F9445098164EEA08910611"/>
    <w:rsid w:val="000E5561"/>
  </w:style>
  <w:style w:type="paragraph" w:customStyle="1" w:styleId="6B3452D11E3E47A6A5F4125042CC9181">
    <w:name w:val="6B3452D11E3E47A6A5F4125042CC9181"/>
    <w:rsid w:val="000E5561"/>
  </w:style>
  <w:style w:type="paragraph" w:customStyle="1" w:styleId="0B0CEC2908624DF79FDC9B7B096534A3">
    <w:name w:val="0B0CEC2908624DF79FDC9B7B096534A3"/>
    <w:rsid w:val="000E5561"/>
  </w:style>
  <w:style w:type="paragraph" w:customStyle="1" w:styleId="D5864C470F734CF69511EE1457FD2840">
    <w:name w:val="D5864C470F734CF69511EE1457FD2840"/>
    <w:rsid w:val="000E5561"/>
  </w:style>
  <w:style w:type="paragraph" w:customStyle="1" w:styleId="018EE868BF884171B9A80AF56A39E3FB">
    <w:name w:val="018EE868BF884171B9A80AF56A39E3FB"/>
    <w:rsid w:val="000E5561"/>
  </w:style>
  <w:style w:type="paragraph" w:customStyle="1" w:styleId="08973E15867D43E39ACA530934C6F6CD">
    <w:name w:val="08973E15867D43E39ACA530934C6F6CD"/>
    <w:rsid w:val="000E5561"/>
  </w:style>
  <w:style w:type="paragraph" w:customStyle="1" w:styleId="B048CCBE6EE24EE6A4003E0B19EA6180">
    <w:name w:val="B048CCBE6EE24EE6A4003E0B19EA6180"/>
    <w:rsid w:val="000E5561"/>
  </w:style>
  <w:style w:type="paragraph" w:customStyle="1" w:styleId="FD897E2EFDD04842A5940B23D3F532B7">
    <w:name w:val="FD897E2EFDD04842A5940B23D3F532B7"/>
    <w:rsid w:val="000E5561"/>
  </w:style>
  <w:style w:type="paragraph" w:customStyle="1" w:styleId="27B137F05C6742EB9850429A9808E8F3">
    <w:name w:val="27B137F05C6742EB9850429A9808E8F3"/>
    <w:rsid w:val="000E5561"/>
  </w:style>
  <w:style w:type="paragraph" w:customStyle="1" w:styleId="E0A9866E3B0E42018AEA624ABDFF3120">
    <w:name w:val="E0A9866E3B0E42018AEA624ABDFF3120"/>
    <w:rsid w:val="000E5561"/>
  </w:style>
  <w:style w:type="paragraph" w:customStyle="1" w:styleId="4B996F2B1AE347AC8F918A17496C4FEF">
    <w:name w:val="4B996F2B1AE347AC8F918A17496C4FEF"/>
    <w:rsid w:val="000E5561"/>
  </w:style>
  <w:style w:type="paragraph" w:customStyle="1" w:styleId="B74269C180CA49888BA5962DF5D24E94">
    <w:name w:val="B74269C180CA49888BA5962DF5D24E94"/>
    <w:rsid w:val="000E5561"/>
  </w:style>
  <w:style w:type="paragraph" w:customStyle="1" w:styleId="6968979302DF49C8936E6921E5934378">
    <w:name w:val="6968979302DF49C8936E6921E5934378"/>
    <w:rsid w:val="000E5561"/>
  </w:style>
  <w:style w:type="paragraph" w:customStyle="1" w:styleId="2F02F3EF7A124DFE9E175ECDDFF8AEDC">
    <w:name w:val="2F02F3EF7A124DFE9E175ECDDFF8AEDC"/>
    <w:rsid w:val="000E5561"/>
  </w:style>
  <w:style w:type="paragraph" w:customStyle="1" w:styleId="E6B42F6C90E84366863BE7B3F6DE8B28">
    <w:name w:val="E6B42F6C90E84366863BE7B3F6DE8B28"/>
    <w:rsid w:val="000E5561"/>
  </w:style>
  <w:style w:type="paragraph" w:customStyle="1" w:styleId="F3CF8CEE5DF54624AD9D776490AF0C5D">
    <w:name w:val="F3CF8CEE5DF54624AD9D776490AF0C5D"/>
    <w:rsid w:val="000E5561"/>
  </w:style>
  <w:style w:type="paragraph" w:customStyle="1" w:styleId="50499BB2590E4B0BB4A79F1F2D2F3366">
    <w:name w:val="50499BB2590E4B0BB4A79F1F2D2F3366"/>
    <w:rsid w:val="000E5561"/>
  </w:style>
  <w:style w:type="paragraph" w:customStyle="1" w:styleId="48931328756A40D0B74935DAEABBC43C">
    <w:name w:val="48931328756A40D0B74935DAEABBC43C"/>
    <w:rsid w:val="000E5561"/>
  </w:style>
  <w:style w:type="paragraph" w:customStyle="1" w:styleId="663033E0C1864BF59DE988C3B60A3BA9">
    <w:name w:val="663033E0C1864BF59DE988C3B60A3BA9"/>
    <w:rsid w:val="000E5561"/>
  </w:style>
  <w:style w:type="paragraph" w:customStyle="1" w:styleId="DDE2E1B1AA184BAA9CD7C6F3FE828ED3">
    <w:name w:val="DDE2E1B1AA184BAA9CD7C6F3FE828ED3"/>
    <w:rsid w:val="000E5561"/>
  </w:style>
  <w:style w:type="paragraph" w:customStyle="1" w:styleId="A5D8E23448CB48D8920D04ADD8CACDDD">
    <w:name w:val="A5D8E23448CB48D8920D04ADD8CACDDD"/>
    <w:rsid w:val="000E5561"/>
  </w:style>
  <w:style w:type="paragraph" w:customStyle="1" w:styleId="650ABC0FA69249A29A0B95F587D09667">
    <w:name w:val="650ABC0FA69249A29A0B95F587D09667"/>
    <w:rsid w:val="000E5561"/>
  </w:style>
  <w:style w:type="paragraph" w:customStyle="1" w:styleId="9705A0F92C984BB4AFA59764C71FBCEB">
    <w:name w:val="9705A0F92C984BB4AFA59764C71FBCEB"/>
    <w:rsid w:val="000E5561"/>
  </w:style>
  <w:style w:type="paragraph" w:customStyle="1" w:styleId="F6BA9A6EDDC14A578B5CF9B301962690">
    <w:name w:val="F6BA9A6EDDC14A578B5CF9B301962690"/>
    <w:rsid w:val="000E5561"/>
  </w:style>
  <w:style w:type="paragraph" w:customStyle="1" w:styleId="28737441F72D450DA9AFEED3B0BA4FAA">
    <w:name w:val="28737441F72D450DA9AFEED3B0BA4FAA"/>
    <w:rsid w:val="000E5561"/>
  </w:style>
  <w:style w:type="paragraph" w:customStyle="1" w:styleId="1828D8924682434386C8F706C8292DB2">
    <w:name w:val="1828D8924682434386C8F706C8292DB2"/>
    <w:rsid w:val="000E5561"/>
  </w:style>
  <w:style w:type="paragraph" w:customStyle="1" w:styleId="C23ADAB639CC4210B635FF691F9C1776">
    <w:name w:val="C23ADAB639CC4210B635FF691F9C1776"/>
    <w:rsid w:val="000E5561"/>
  </w:style>
  <w:style w:type="paragraph" w:customStyle="1" w:styleId="9D19A070F9114842BADF70E6DB86238C">
    <w:name w:val="9D19A070F9114842BADF70E6DB86238C"/>
    <w:rsid w:val="000E5561"/>
  </w:style>
  <w:style w:type="paragraph" w:customStyle="1" w:styleId="6BE8EAEF8ECE4594853B880530634EAE">
    <w:name w:val="6BE8EAEF8ECE4594853B880530634EAE"/>
    <w:rsid w:val="000E556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5561"/>
    <w:rPr>
      <w:color w:val="808080"/>
    </w:rPr>
  </w:style>
  <w:style w:type="paragraph" w:customStyle="1" w:styleId="07B7E876F12C46B7810CA3C40FFD5249">
    <w:name w:val="07B7E876F12C46B7810CA3C40FFD5249"/>
  </w:style>
  <w:style w:type="paragraph" w:customStyle="1" w:styleId="85B4026846864EBBBFF00CD287B6DE29">
    <w:name w:val="85B4026846864EBBBFF00CD287B6DE29"/>
  </w:style>
  <w:style w:type="paragraph" w:customStyle="1" w:styleId="3DC458D701804336A56A9BD85E1F92C8">
    <w:name w:val="3DC458D701804336A56A9BD85E1F92C8"/>
  </w:style>
  <w:style w:type="paragraph" w:customStyle="1" w:styleId="DC9472E8044A464BB5D45FA35D6EB438">
    <w:name w:val="DC9472E8044A464BB5D45FA35D6EB438"/>
  </w:style>
  <w:style w:type="paragraph" w:customStyle="1" w:styleId="EBA6177B14E24C9EB9165D4615601C09">
    <w:name w:val="EBA6177B14E24C9EB9165D4615601C09"/>
  </w:style>
  <w:style w:type="paragraph" w:customStyle="1" w:styleId="F1434D869A7B42ADB4E72AB8FE15E7D2">
    <w:name w:val="F1434D869A7B42ADB4E72AB8FE15E7D2"/>
  </w:style>
  <w:style w:type="paragraph" w:customStyle="1" w:styleId="22E1389C48FD4106B72485989C1FC397">
    <w:name w:val="22E1389C48FD4106B72485989C1FC397"/>
  </w:style>
  <w:style w:type="paragraph" w:customStyle="1" w:styleId="43B2E53F7CBA449C84D3DA9D3062EE42">
    <w:name w:val="43B2E53F7CBA449C84D3DA9D3062EE42"/>
  </w:style>
  <w:style w:type="paragraph" w:customStyle="1" w:styleId="AEC8BDE5715C4B6EAAAC945F8536940E">
    <w:name w:val="AEC8BDE5715C4B6EAAAC945F8536940E"/>
  </w:style>
  <w:style w:type="paragraph" w:customStyle="1" w:styleId="6E2FD615710443EA93B28D10569FFBE6">
    <w:name w:val="6E2FD615710443EA93B28D10569FFBE6"/>
  </w:style>
  <w:style w:type="paragraph" w:customStyle="1" w:styleId="094F48EB63BD4E9C83636428103660BE">
    <w:name w:val="094F48EB63BD4E9C83636428103660BE"/>
  </w:style>
  <w:style w:type="paragraph" w:customStyle="1" w:styleId="076CA9CC11DE4C559C6773A4464C8526">
    <w:name w:val="076CA9CC11DE4C559C6773A4464C8526"/>
  </w:style>
  <w:style w:type="paragraph" w:customStyle="1" w:styleId="B11A50F2E58D4C87944952DF25963E89">
    <w:name w:val="B11A50F2E58D4C87944952DF25963E89"/>
  </w:style>
  <w:style w:type="paragraph" w:customStyle="1" w:styleId="7BC52B7FCD1E444C8C85A1BBCAAB6E44">
    <w:name w:val="7BC52B7FCD1E444C8C85A1BBCAAB6E44"/>
  </w:style>
  <w:style w:type="paragraph" w:customStyle="1" w:styleId="B47E3F20AE7D4508914482FCB3771F5F">
    <w:name w:val="B47E3F20AE7D4508914482FCB3771F5F"/>
  </w:style>
  <w:style w:type="paragraph" w:customStyle="1" w:styleId="0B1E936B8C5A43D182920B4F14E09812">
    <w:name w:val="0B1E936B8C5A43D182920B4F14E09812"/>
  </w:style>
  <w:style w:type="paragraph" w:customStyle="1" w:styleId="860781C6883D471CB4459A691CDEA9BC">
    <w:name w:val="860781C6883D471CB4459A691CDEA9BC"/>
  </w:style>
  <w:style w:type="paragraph" w:customStyle="1" w:styleId="7744AE80E4444ABDA8663C3B4488BB02">
    <w:name w:val="7744AE80E4444ABDA8663C3B4488BB02"/>
  </w:style>
  <w:style w:type="paragraph" w:customStyle="1" w:styleId="208567327CA7474191649D4FE08110FC">
    <w:name w:val="208567327CA7474191649D4FE08110FC"/>
  </w:style>
  <w:style w:type="paragraph" w:customStyle="1" w:styleId="5499A32CE9A04564B6F087C2135B9E8E">
    <w:name w:val="5499A32CE9A04564B6F087C2135B9E8E"/>
  </w:style>
  <w:style w:type="paragraph" w:customStyle="1" w:styleId="421A143E1C0D4957B296A8AA208D0B08">
    <w:name w:val="421A143E1C0D4957B296A8AA208D0B08"/>
  </w:style>
  <w:style w:type="paragraph" w:customStyle="1" w:styleId="A9B1AC8BCB714ADB9096207EC351BB75">
    <w:name w:val="A9B1AC8BCB714ADB9096207EC351BB75"/>
  </w:style>
  <w:style w:type="paragraph" w:customStyle="1" w:styleId="E56BD6B9ED0B449EB8E23518729834E3">
    <w:name w:val="E56BD6B9ED0B449EB8E23518729834E3"/>
  </w:style>
  <w:style w:type="paragraph" w:customStyle="1" w:styleId="AC7E8E8E56914A49B3FC9289BDCB18C4">
    <w:name w:val="AC7E8E8E56914A49B3FC9289BDCB18C4"/>
  </w:style>
  <w:style w:type="paragraph" w:customStyle="1" w:styleId="CB46517A345E4CA88FC867DF51B6B5F2">
    <w:name w:val="CB46517A345E4CA88FC867DF51B6B5F2"/>
  </w:style>
  <w:style w:type="paragraph" w:customStyle="1" w:styleId="AD8678AD94EC4C9EBEC3C55BB1BF4A50">
    <w:name w:val="AD8678AD94EC4C9EBEC3C55BB1BF4A50"/>
  </w:style>
  <w:style w:type="paragraph" w:customStyle="1" w:styleId="DD13AF10C4114E65BBE726D54FE6927F">
    <w:name w:val="DD13AF10C4114E65BBE726D54FE6927F"/>
  </w:style>
  <w:style w:type="paragraph" w:customStyle="1" w:styleId="E6DA2E2687B34E379C89ADF8D4BF7445">
    <w:name w:val="E6DA2E2687B34E379C89ADF8D4BF7445"/>
  </w:style>
  <w:style w:type="paragraph" w:customStyle="1" w:styleId="97306D39E8324F96BAA3788C2E0629A5">
    <w:name w:val="97306D39E8324F96BAA3788C2E0629A5"/>
  </w:style>
  <w:style w:type="paragraph" w:customStyle="1" w:styleId="419529CA59F4498FA63CF61D35989218">
    <w:name w:val="419529CA59F4498FA63CF61D35989218"/>
  </w:style>
  <w:style w:type="paragraph" w:customStyle="1" w:styleId="7671C351791E4C5883E1320CB106FEDE">
    <w:name w:val="7671C351791E4C5883E1320CB106FEDE"/>
  </w:style>
  <w:style w:type="paragraph" w:customStyle="1" w:styleId="A99E32DA6DDC435E8910C63E28EFACBF">
    <w:name w:val="A99E32DA6DDC435E8910C63E28EFACBF"/>
  </w:style>
  <w:style w:type="paragraph" w:customStyle="1" w:styleId="DD1196FC34A646108240D7B833827606">
    <w:name w:val="DD1196FC34A646108240D7B833827606"/>
  </w:style>
  <w:style w:type="paragraph" w:customStyle="1" w:styleId="71CCEEFAFA6846F1932F67BD04685AA3">
    <w:name w:val="71CCEEFAFA6846F1932F67BD04685AA3"/>
  </w:style>
  <w:style w:type="paragraph" w:customStyle="1" w:styleId="EAA62BA2EE7F4A87AC6AD6D0F65E6808">
    <w:name w:val="EAA62BA2EE7F4A87AC6AD6D0F65E6808"/>
  </w:style>
  <w:style w:type="paragraph" w:customStyle="1" w:styleId="7F3B433CEA054BE5B90F1E67A9F651AB">
    <w:name w:val="7F3B433CEA054BE5B90F1E67A9F651AB"/>
  </w:style>
  <w:style w:type="paragraph" w:customStyle="1" w:styleId="270675E577CB4ECE9079A4A6828B7ACB">
    <w:name w:val="270675E577CB4ECE9079A4A6828B7ACB"/>
  </w:style>
  <w:style w:type="paragraph" w:customStyle="1" w:styleId="3FB129F2A474443299851E68A6A1963E">
    <w:name w:val="3FB129F2A474443299851E68A6A1963E"/>
  </w:style>
  <w:style w:type="paragraph" w:customStyle="1" w:styleId="774A529B24904F0C964DE9BA215F30AE">
    <w:name w:val="774A529B24904F0C964DE9BA215F30AE"/>
  </w:style>
  <w:style w:type="paragraph" w:customStyle="1" w:styleId="D889757C462A4756A3D7EE43D110F951">
    <w:name w:val="D889757C462A4756A3D7EE43D110F951"/>
  </w:style>
  <w:style w:type="paragraph" w:customStyle="1" w:styleId="A7FC94F65110404E95CAF54A8FFFB355">
    <w:name w:val="A7FC94F65110404E95CAF54A8FFFB355"/>
  </w:style>
  <w:style w:type="paragraph" w:customStyle="1" w:styleId="1FFEF37EF5714B919091F4C8CDF7FEFE">
    <w:name w:val="1FFEF37EF5714B919091F4C8CDF7FEFE"/>
  </w:style>
  <w:style w:type="paragraph" w:customStyle="1" w:styleId="66E76A4A34664F038920B3723678A6C6">
    <w:name w:val="66E76A4A34664F038920B3723678A6C6"/>
  </w:style>
  <w:style w:type="paragraph" w:customStyle="1" w:styleId="49B62B6119754B55B3D132D46C809D17">
    <w:name w:val="49B62B6119754B55B3D132D46C809D17"/>
  </w:style>
  <w:style w:type="paragraph" w:customStyle="1" w:styleId="4C0D2E9E368E4C4AB6DD95A6DA8657F7">
    <w:name w:val="4C0D2E9E368E4C4AB6DD95A6DA8657F7"/>
  </w:style>
  <w:style w:type="paragraph" w:customStyle="1" w:styleId="737D7D20082F4C4B8921C7E6A2ED127B">
    <w:name w:val="737D7D20082F4C4B8921C7E6A2ED127B"/>
  </w:style>
  <w:style w:type="paragraph" w:customStyle="1" w:styleId="293F650D9D164657915D5E83B84E5102">
    <w:name w:val="293F650D9D164657915D5E83B84E5102"/>
  </w:style>
  <w:style w:type="paragraph" w:customStyle="1" w:styleId="DE1B870A3D21451FBF4CB57F7C07F994">
    <w:name w:val="DE1B870A3D21451FBF4CB57F7C07F994"/>
  </w:style>
  <w:style w:type="paragraph" w:customStyle="1" w:styleId="55E7CA9B00ED4C269E8F7F80C13A5D3F">
    <w:name w:val="55E7CA9B00ED4C269E8F7F80C13A5D3F"/>
  </w:style>
  <w:style w:type="paragraph" w:customStyle="1" w:styleId="0E11622B410243D2A67569259208A73C">
    <w:name w:val="0E11622B410243D2A67569259208A73C"/>
  </w:style>
  <w:style w:type="paragraph" w:customStyle="1" w:styleId="D70A86D4854F479083D2686E7A6A1BE9">
    <w:name w:val="D70A86D4854F479083D2686E7A6A1BE9"/>
  </w:style>
  <w:style w:type="paragraph" w:customStyle="1" w:styleId="6ED8C395373F422DA489226A83A69132">
    <w:name w:val="6ED8C395373F422DA489226A83A69132"/>
  </w:style>
  <w:style w:type="paragraph" w:customStyle="1" w:styleId="DE0E154713FC4C37B2241A9694A3B77B">
    <w:name w:val="DE0E154713FC4C37B2241A9694A3B77B"/>
  </w:style>
  <w:style w:type="paragraph" w:customStyle="1" w:styleId="589402149FC247F2A8E52AE46BBECE8C">
    <w:name w:val="589402149FC247F2A8E52AE46BBECE8C"/>
  </w:style>
  <w:style w:type="paragraph" w:customStyle="1" w:styleId="7CAD6C1F3A7C4DA8BF14111C83E74872">
    <w:name w:val="7CAD6C1F3A7C4DA8BF14111C83E74872"/>
  </w:style>
  <w:style w:type="paragraph" w:customStyle="1" w:styleId="967D3651D2FD407DB470E219086ED75E">
    <w:name w:val="967D3651D2FD407DB470E219086ED75E"/>
  </w:style>
  <w:style w:type="paragraph" w:customStyle="1" w:styleId="A382570758914E22A22973E3A3B600E9">
    <w:name w:val="A382570758914E22A22973E3A3B600E9"/>
  </w:style>
  <w:style w:type="paragraph" w:customStyle="1" w:styleId="E0AB892AF5834878AA2EB519666D9651">
    <w:name w:val="E0AB892AF5834878AA2EB519666D9651"/>
  </w:style>
  <w:style w:type="paragraph" w:customStyle="1" w:styleId="3DC32D03D3EC426AA6448C9589612D5B">
    <w:name w:val="3DC32D03D3EC426AA6448C9589612D5B"/>
  </w:style>
  <w:style w:type="paragraph" w:customStyle="1" w:styleId="1F6BB8B11DEA433ABB62CD4EB704F97F">
    <w:name w:val="1F6BB8B11DEA433ABB62CD4EB704F97F"/>
  </w:style>
  <w:style w:type="paragraph" w:customStyle="1" w:styleId="9D07B608DD384A24871500C744A97CB3">
    <w:name w:val="9D07B608DD384A24871500C744A97CB3"/>
  </w:style>
  <w:style w:type="paragraph" w:customStyle="1" w:styleId="F9069F03E0BE40C7861C2E493F09CFCC">
    <w:name w:val="F9069F03E0BE40C7861C2E493F09CFCC"/>
  </w:style>
  <w:style w:type="paragraph" w:customStyle="1" w:styleId="922049E02DAB4CEDAD284C252939A761">
    <w:name w:val="922049E02DAB4CEDAD284C252939A761"/>
  </w:style>
  <w:style w:type="paragraph" w:customStyle="1" w:styleId="8453856448E145F6A082B19ECAF1B218">
    <w:name w:val="8453856448E145F6A082B19ECAF1B218"/>
  </w:style>
  <w:style w:type="paragraph" w:customStyle="1" w:styleId="08E1B67CBDCC42AF8EF9E2EF32BBD4AF">
    <w:name w:val="08E1B67CBDCC42AF8EF9E2EF32BBD4AF"/>
  </w:style>
  <w:style w:type="paragraph" w:customStyle="1" w:styleId="6139100A06844A2CAB8E8ABE0672C342">
    <w:name w:val="6139100A06844A2CAB8E8ABE0672C342"/>
  </w:style>
  <w:style w:type="paragraph" w:customStyle="1" w:styleId="4F3C0C0C56DB4A7C99AA5D4FB2A9E92A">
    <w:name w:val="4F3C0C0C56DB4A7C99AA5D4FB2A9E92A"/>
  </w:style>
  <w:style w:type="paragraph" w:customStyle="1" w:styleId="4AEAF8315F674244AC04057246F7645A">
    <w:name w:val="4AEAF8315F674244AC04057246F7645A"/>
  </w:style>
  <w:style w:type="paragraph" w:customStyle="1" w:styleId="F936AC6DC869458F8C86D99918B1E01F">
    <w:name w:val="F936AC6DC869458F8C86D99918B1E01F"/>
  </w:style>
  <w:style w:type="paragraph" w:customStyle="1" w:styleId="B4B6C22AC7104DD097D6D22E76A104C2">
    <w:name w:val="B4B6C22AC7104DD097D6D22E76A104C2"/>
  </w:style>
  <w:style w:type="paragraph" w:customStyle="1" w:styleId="958397248908408D8C9B0E170C086814">
    <w:name w:val="958397248908408D8C9B0E170C086814"/>
  </w:style>
  <w:style w:type="paragraph" w:customStyle="1" w:styleId="6528CAF6EC674CDE9F02D6435FE2E5EA">
    <w:name w:val="6528CAF6EC674CDE9F02D6435FE2E5EA"/>
  </w:style>
  <w:style w:type="paragraph" w:customStyle="1" w:styleId="94EFB3E7B93E4EA09BB977EBA1182721">
    <w:name w:val="94EFB3E7B93E4EA09BB977EBA1182721"/>
  </w:style>
  <w:style w:type="paragraph" w:customStyle="1" w:styleId="232CA6E84DEF4C38ABE31AACDF7E2247">
    <w:name w:val="232CA6E84DEF4C38ABE31AACDF7E2247"/>
  </w:style>
  <w:style w:type="paragraph" w:customStyle="1" w:styleId="DFE025BCCA1A4BD4B6DDA42817A9FDDA">
    <w:name w:val="DFE025BCCA1A4BD4B6DDA42817A9FDDA"/>
  </w:style>
  <w:style w:type="paragraph" w:customStyle="1" w:styleId="09540BC4DF994DEBA55D8FEF9C87B86A">
    <w:name w:val="09540BC4DF994DEBA55D8FEF9C87B86A"/>
  </w:style>
  <w:style w:type="paragraph" w:customStyle="1" w:styleId="E4DDBE4287394ABA97002965432111B6">
    <w:name w:val="E4DDBE4287394ABA97002965432111B6"/>
  </w:style>
  <w:style w:type="paragraph" w:customStyle="1" w:styleId="93DD0562042F4943AC9C9693B1A7A6C8">
    <w:name w:val="93DD0562042F4943AC9C9693B1A7A6C8"/>
  </w:style>
  <w:style w:type="paragraph" w:customStyle="1" w:styleId="5B187F11489644A5BC831978965B3D26">
    <w:name w:val="5B187F11489644A5BC831978965B3D26"/>
  </w:style>
  <w:style w:type="paragraph" w:customStyle="1" w:styleId="8D15BD6FA0384BF8B70B99EFBAD33C97">
    <w:name w:val="8D15BD6FA0384BF8B70B99EFBAD33C97"/>
  </w:style>
  <w:style w:type="paragraph" w:customStyle="1" w:styleId="6E24CA1E70004AD79078B075FCE6CB20">
    <w:name w:val="6E24CA1E70004AD79078B075FCE6CB20"/>
  </w:style>
  <w:style w:type="paragraph" w:customStyle="1" w:styleId="A8332E2663A447DF8F8C5755A6BB78F7">
    <w:name w:val="A8332E2663A447DF8F8C5755A6BB78F7"/>
  </w:style>
  <w:style w:type="paragraph" w:customStyle="1" w:styleId="51C8AC9FD18F46CE9102C62D1E24D11B">
    <w:name w:val="51C8AC9FD18F46CE9102C62D1E24D11B"/>
  </w:style>
  <w:style w:type="paragraph" w:customStyle="1" w:styleId="B5F92D28595440C0B9C6B944E84350C0">
    <w:name w:val="B5F92D28595440C0B9C6B944E84350C0"/>
  </w:style>
  <w:style w:type="paragraph" w:customStyle="1" w:styleId="766A99B3782C45D5ADA0864F60A0033D">
    <w:name w:val="766A99B3782C45D5ADA0864F60A0033D"/>
  </w:style>
  <w:style w:type="paragraph" w:customStyle="1" w:styleId="36B85FD1F67F45C498A321FE7EC2B92D">
    <w:name w:val="36B85FD1F67F45C498A321FE7EC2B92D"/>
  </w:style>
  <w:style w:type="paragraph" w:customStyle="1" w:styleId="0B3F30DA2B354EB487A9F89914384610">
    <w:name w:val="0B3F30DA2B354EB487A9F89914384610"/>
  </w:style>
  <w:style w:type="paragraph" w:customStyle="1" w:styleId="D00DD32E90FA424AB3FC66707BF4BA01">
    <w:name w:val="D00DD32E90FA424AB3FC66707BF4BA01"/>
  </w:style>
  <w:style w:type="paragraph" w:customStyle="1" w:styleId="98343F7F434C405094728F9FFB4A6078">
    <w:name w:val="98343F7F434C405094728F9FFB4A6078"/>
  </w:style>
  <w:style w:type="paragraph" w:customStyle="1" w:styleId="3A1D5C69EF4C4C3F8722ED085E8DFB8D">
    <w:name w:val="3A1D5C69EF4C4C3F8722ED085E8DFB8D"/>
  </w:style>
  <w:style w:type="paragraph" w:customStyle="1" w:styleId="4D0C07FA59A0443A9F52541B5ED05CBC">
    <w:name w:val="4D0C07FA59A0443A9F52541B5ED05CBC"/>
  </w:style>
  <w:style w:type="paragraph" w:customStyle="1" w:styleId="3429D6ECBAC24A7F971DE9BC072E4576">
    <w:name w:val="3429D6ECBAC24A7F971DE9BC072E4576"/>
  </w:style>
  <w:style w:type="paragraph" w:customStyle="1" w:styleId="F9AB6443061C4BB5B5B5FDECBDD55881">
    <w:name w:val="F9AB6443061C4BB5B5B5FDECBDD55881"/>
  </w:style>
  <w:style w:type="paragraph" w:customStyle="1" w:styleId="269E055AEEEC4A5692EBCB9F8295BBCA">
    <w:name w:val="269E055AEEEC4A5692EBCB9F8295BBCA"/>
  </w:style>
  <w:style w:type="paragraph" w:customStyle="1" w:styleId="5846BB1D8F7C482CB3845F2A41096081">
    <w:name w:val="5846BB1D8F7C482CB3845F2A41096081"/>
  </w:style>
  <w:style w:type="paragraph" w:customStyle="1" w:styleId="901C0EDA61C24A4DB646C8F4B0E67B5E">
    <w:name w:val="901C0EDA61C24A4DB646C8F4B0E67B5E"/>
  </w:style>
  <w:style w:type="paragraph" w:customStyle="1" w:styleId="F4221EF476104FC29364D816BDA76B9F">
    <w:name w:val="F4221EF476104FC29364D816BDA76B9F"/>
  </w:style>
  <w:style w:type="paragraph" w:customStyle="1" w:styleId="0C5F2F842EFB4A9282759BEC21031D70">
    <w:name w:val="0C5F2F842EFB4A9282759BEC21031D70"/>
  </w:style>
  <w:style w:type="paragraph" w:customStyle="1" w:styleId="186046C618D948AE9FA008094702B2A8">
    <w:name w:val="186046C618D948AE9FA008094702B2A8"/>
  </w:style>
  <w:style w:type="paragraph" w:customStyle="1" w:styleId="CD41E24785214A9E9815FECE18CF10CE">
    <w:name w:val="CD41E24785214A9E9815FECE18CF10CE"/>
  </w:style>
  <w:style w:type="paragraph" w:customStyle="1" w:styleId="B59D4760AC944BA79DB35FA1066FDF2A">
    <w:name w:val="B59D4760AC944BA79DB35FA1066FDF2A"/>
  </w:style>
  <w:style w:type="paragraph" w:customStyle="1" w:styleId="A230E011F2F94595BEF7D174DC47CE5D">
    <w:name w:val="A230E011F2F94595BEF7D174DC47CE5D"/>
  </w:style>
  <w:style w:type="paragraph" w:customStyle="1" w:styleId="5C39185B01254898A761D5A7F86A4796">
    <w:name w:val="5C39185B01254898A761D5A7F86A4796"/>
  </w:style>
  <w:style w:type="paragraph" w:customStyle="1" w:styleId="C56D74EA395442BE838883D86C52FA16">
    <w:name w:val="C56D74EA395442BE838883D86C52FA16"/>
  </w:style>
  <w:style w:type="paragraph" w:customStyle="1" w:styleId="5426462202BD4D209EED5FE9D0445CB5">
    <w:name w:val="5426462202BD4D209EED5FE9D0445CB5"/>
  </w:style>
  <w:style w:type="paragraph" w:customStyle="1" w:styleId="9D240BCEB0204054B2596E0C2792F19C">
    <w:name w:val="9D240BCEB0204054B2596E0C2792F19C"/>
  </w:style>
  <w:style w:type="paragraph" w:customStyle="1" w:styleId="2E3683BBCF61470AADDEC0B2853F2D66">
    <w:name w:val="2E3683BBCF61470AADDEC0B2853F2D66"/>
  </w:style>
  <w:style w:type="paragraph" w:customStyle="1" w:styleId="F5AA17D2998C4171958EAFB14240E773">
    <w:name w:val="F5AA17D2998C4171958EAFB14240E773"/>
  </w:style>
  <w:style w:type="paragraph" w:customStyle="1" w:styleId="8520D7922B77457CAC0E03C471786CDD">
    <w:name w:val="8520D7922B77457CAC0E03C471786CDD"/>
  </w:style>
  <w:style w:type="paragraph" w:customStyle="1" w:styleId="90E7ACD45CE4440BAF0A9C0694D8E4E7">
    <w:name w:val="90E7ACD45CE4440BAF0A9C0694D8E4E7"/>
  </w:style>
  <w:style w:type="paragraph" w:customStyle="1" w:styleId="931D2ABCF51343AB9B979A99D84F7378">
    <w:name w:val="931D2ABCF51343AB9B979A99D84F7378"/>
  </w:style>
  <w:style w:type="paragraph" w:customStyle="1" w:styleId="368CA62FDD894BF6B71CC0C61295B43F">
    <w:name w:val="368CA62FDD894BF6B71CC0C61295B43F"/>
  </w:style>
  <w:style w:type="paragraph" w:customStyle="1" w:styleId="099B1378C7554BEDB7EA61836187B964">
    <w:name w:val="099B1378C7554BEDB7EA61836187B964"/>
  </w:style>
  <w:style w:type="paragraph" w:customStyle="1" w:styleId="8BA5E5C13ED8474FBBE55DFCF4550EDD">
    <w:name w:val="8BA5E5C13ED8474FBBE55DFCF4550EDD"/>
  </w:style>
  <w:style w:type="paragraph" w:customStyle="1" w:styleId="D93BA273DD0149CAA06F02C48E62B3DB">
    <w:name w:val="D93BA273DD0149CAA06F02C48E62B3DB"/>
  </w:style>
  <w:style w:type="paragraph" w:customStyle="1" w:styleId="A0FE7E97334F427C8B697DA53AB40FD1">
    <w:name w:val="A0FE7E97334F427C8B697DA53AB40FD1"/>
  </w:style>
  <w:style w:type="paragraph" w:customStyle="1" w:styleId="E14D64E76B3443E1B671A442928EE67F">
    <w:name w:val="E14D64E76B3443E1B671A442928EE67F"/>
  </w:style>
  <w:style w:type="paragraph" w:customStyle="1" w:styleId="70382978B2344E46BB3DFE3D8FCAB07F">
    <w:name w:val="70382978B2344E46BB3DFE3D8FCAB07F"/>
  </w:style>
  <w:style w:type="paragraph" w:customStyle="1" w:styleId="92C49ED0706A4F179B29CA6F08F1C964">
    <w:name w:val="92C49ED0706A4F179B29CA6F08F1C964"/>
  </w:style>
  <w:style w:type="paragraph" w:customStyle="1" w:styleId="C20E2B94534746E081259DB5F2DE4488">
    <w:name w:val="C20E2B94534746E081259DB5F2DE4488"/>
  </w:style>
  <w:style w:type="paragraph" w:customStyle="1" w:styleId="77E7C182110B494BA9C8DC3E8F3F78F4">
    <w:name w:val="77E7C182110B494BA9C8DC3E8F3F78F4"/>
  </w:style>
  <w:style w:type="paragraph" w:customStyle="1" w:styleId="2501F9F90A1A4C4488D0E3DC8B6478F8">
    <w:name w:val="2501F9F90A1A4C4488D0E3DC8B6478F8"/>
  </w:style>
  <w:style w:type="paragraph" w:customStyle="1" w:styleId="448FDDD0754B494382603359FC18D8EE">
    <w:name w:val="448FDDD0754B494382603359FC18D8EE"/>
  </w:style>
  <w:style w:type="paragraph" w:customStyle="1" w:styleId="A7071A3B25D1424CA001DDEC58231AFB">
    <w:name w:val="A7071A3B25D1424CA001DDEC58231AFB"/>
  </w:style>
  <w:style w:type="paragraph" w:customStyle="1" w:styleId="36DDC65D69E648588C26629E3324463C">
    <w:name w:val="36DDC65D69E648588C26629E3324463C"/>
  </w:style>
  <w:style w:type="paragraph" w:customStyle="1" w:styleId="6F24973FD33945AD8CF2B28C4C954ED4">
    <w:name w:val="6F24973FD33945AD8CF2B28C4C954ED4"/>
  </w:style>
  <w:style w:type="paragraph" w:customStyle="1" w:styleId="BADD6CC2B1F943FC9319936E5338EED8">
    <w:name w:val="BADD6CC2B1F943FC9319936E5338EED8"/>
  </w:style>
  <w:style w:type="paragraph" w:customStyle="1" w:styleId="2D2EDCBD587445C9A11650FE3200D71D">
    <w:name w:val="2D2EDCBD587445C9A11650FE3200D71D"/>
  </w:style>
  <w:style w:type="paragraph" w:customStyle="1" w:styleId="DC0518E782014979B1CAA4B9B5D19E2A">
    <w:name w:val="DC0518E782014979B1CAA4B9B5D19E2A"/>
  </w:style>
  <w:style w:type="paragraph" w:customStyle="1" w:styleId="48E23E3267344424AF06E7294687BA20">
    <w:name w:val="48E23E3267344424AF06E7294687BA20"/>
  </w:style>
  <w:style w:type="paragraph" w:customStyle="1" w:styleId="19B8F32FB9A64279A2CC7FB19957CBCE">
    <w:name w:val="19B8F32FB9A64279A2CC7FB19957CBCE"/>
  </w:style>
  <w:style w:type="paragraph" w:customStyle="1" w:styleId="D21FE0F47C4B4F5EBC69B2B891FC4EFE">
    <w:name w:val="D21FE0F47C4B4F5EBC69B2B891FC4EFE"/>
  </w:style>
  <w:style w:type="paragraph" w:customStyle="1" w:styleId="8164C54F17594570AC1508F6FFC375A0">
    <w:name w:val="8164C54F17594570AC1508F6FFC375A0"/>
  </w:style>
  <w:style w:type="paragraph" w:customStyle="1" w:styleId="B79F7CE9253A4E04B4E86E5EB6F60063">
    <w:name w:val="B79F7CE9253A4E04B4E86E5EB6F60063"/>
  </w:style>
  <w:style w:type="paragraph" w:customStyle="1" w:styleId="5B379951C4B24E74932D1A06B34751DA">
    <w:name w:val="5B379951C4B24E74932D1A06B34751DA"/>
  </w:style>
  <w:style w:type="paragraph" w:customStyle="1" w:styleId="20B20423709D4CFAA76C65DCA5076B3D">
    <w:name w:val="20B20423709D4CFAA76C65DCA5076B3D"/>
  </w:style>
  <w:style w:type="paragraph" w:customStyle="1" w:styleId="F8AD4FBC8DE440808A37650AE88E0E39">
    <w:name w:val="F8AD4FBC8DE440808A37650AE88E0E39"/>
  </w:style>
  <w:style w:type="paragraph" w:customStyle="1" w:styleId="859724001A904FD79B4BA7F819E5A3E7">
    <w:name w:val="859724001A904FD79B4BA7F819E5A3E7"/>
  </w:style>
  <w:style w:type="paragraph" w:customStyle="1" w:styleId="F49858BBAFE84FB881635B8267587E85">
    <w:name w:val="F49858BBAFE84FB881635B8267587E85"/>
  </w:style>
  <w:style w:type="paragraph" w:customStyle="1" w:styleId="C77FEE7864D34C8F9A70B06D9CCA942B">
    <w:name w:val="C77FEE7864D34C8F9A70B06D9CCA942B"/>
  </w:style>
  <w:style w:type="paragraph" w:customStyle="1" w:styleId="E96FC07F7EB84191BA544ABAC570ECDF">
    <w:name w:val="E96FC07F7EB84191BA544ABAC570ECDF"/>
  </w:style>
  <w:style w:type="paragraph" w:customStyle="1" w:styleId="F5E5509A23F84339929934E1C8850E48">
    <w:name w:val="F5E5509A23F84339929934E1C8850E48"/>
  </w:style>
  <w:style w:type="paragraph" w:customStyle="1" w:styleId="47922E9584094038B22894DFBFA8559A">
    <w:name w:val="47922E9584094038B22894DFBFA8559A"/>
  </w:style>
  <w:style w:type="paragraph" w:customStyle="1" w:styleId="5871BED07261490C8057DA2D2D9A2C30">
    <w:name w:val="5871BED07261490C8057DA2D2D9A2C30"/>
  </w:style>
  <w:style w:type="paragraph" w:customStyle="1" w:styleId="2E20EC3532EE41A9BBF41F98E163812E">
    <w:name w:val="2E20EC3532EE41A9BBF41F98E163812E"/>
  </w:style>
  <w:style w:type="paragraph" w:customStyle="1" w:styleId="7DDCB3B4CF8B438CACBCE63FD1F5E980">
    <w:name w:val="7DDCB3B4CF8B438CACBCE63FD1F5E980"/>
  </w:style>
  <w:style w:type="paragraph" w:customStyle="1" w:styleId="A96B30A5D6E94F3A80178D88B3569BBE">
    <w:name w:val="A96B30A5D6E94F3A80178D88B3569BBE"/>
  </w:style>
  <w:style w:type="paragraph" w:customStyle="1" w:styleId="6289EE3AA64C4F89AAB78B4577FF8167">
    <w:name w:val="6289EE3AA64C4F89AAB78B4577FF8167"/>
  </w:style>
  <w:style w:type="paragraph" w:customStyle="1" w:styleId="4F44773359E341E9BF9F137437F51EE9">
    <w:name w:val="4F44773359E341E9BF9F137437F51EE9"/>
  </w:style>
  <w:style w:type="paragraph" w:customStyle="1" w:styleId="1B2C246593A742118C97C9DB29332694">
    <w:name w:val="1B2C246593A742118C97C9DB29332694"/>
  </w:style>
  <w:style w:type="paragraph" w:customStyle="1" w:styleId="27F9BC2F134E4ABFB80E8C9DE7B0202F">
    <w:name w:val="27F9BC2F134E4ABFB80E8C9DE7B0202F"/>
  </w:style>
  <w:style w:type="paragraph" w:customStyle="1" w:styleId="F09D4F23C4764C4C81B16B5D3D5A145E">
    <w:name w:val="F09D4F23C4764C4C81B16B5D3D5A145E"/>
  </w:style>
  <w:style w:type="paragraph" w:customStyle="1" w:styleId="8CA400D8286F452A8DF2FCFA9C7925DB">
    <w:name w:val="8CA400D8286F452A8DF2FCFA9C7925DB"/>
  </w:style>
  <w:style w:type="paragraph" w:customStyle="1" w:styleId="93988F8BB6CA46AB990B555F7E4CE4EC">
    <w:name w:val="93988F8BB6CA46AB990B555F7E4CE4EC"/>
  </w:style>
  <w:style w:type="paragraph" w:customStyle="1" w:styleId="CA2EAB72C62546AF82D5535D6B1F29FC">
    <w:name w:val="CA2EAB72C62546AF82D5535D6B1F29FC"/>
    <w:rsid w:val="000E5561"/>
  </w:style>
  <w:style w:type="paragraph" w:customStyle="1" w:styleId="F7FAECDC1C5446578B1489371D1C3F6B">
    <w:name w:val="F7FAECDC1C5446578B1489371D1C3F6B"/>
    <w:rsid w:val="000E5561"/>
  </w:style>
  <w:style w:type="paragraph" w:customStyle="1" w:styleId="96D0BD0AEBB6401E9F7929A3ED183A64">
    <w:name w:val="96D0BD0AEBB6401E9F7929A3ED183A64"/>
    <w:rsid w:val="000E5561"/>
  </w:style>
  <w:style w:type="paragraph" w:customStyle="1" w:styleId="5E10273305E740AFB1FCC87B0A9107CF">
    <w:name w:val="5E10273305E740AFB1FCC87B0A9107CF"/>
    <w:rsid w:val="000E5561"/>
  </w:style>
  <w:style w:type="paragraph" w:customStyle="1" w:styleId="06AFF137389946CB9D552A6329B99A6D">
    <w:name w:val="06AFF137389946CB9D552A6329B99A6D"/>
    <w:rsid w:val="000E5561"/>
  </w:style>
  <w:style w:type="paragraph" w:customStyle="1" w:styleId="63FED5EE7823491AAEB4BAC67CD147F8">
    <w:name w:val="63FED5EE7823491AAEB4BAC67CD147F8"/>
    <w:rsid w:val="000E5561"/>
  </w:style>
  <w:style w:type="paragraph" w:customStyle="1" w:styleId="0951CB01DBEA4E2F9AC8E3969834D7EE">
    <w:name w:val="0951CB01DBEA4E2F9AC8E3969834D7EE"/>
    <w:rsid w:val="000E5561"/>
  </w:style>
  <w:style w:type="paragraph" w:customStyle="1" w:styleId="4A4B8F08D552483CB5CA2F44FD4D0A97">
    <w:name w:val="4A4B8F08D552483CB5CA2F44FD4D0A97"/>
    <w:rsid w:val="000E5561"/>
  </w:style>
  <w:style w:type="paragraph" w:customStyle="1" w:styleId="CCF3E4FEC6614D9CA4D78650A42C5D36">
    <w:name w:val="CCF3E4FEC6614D9CA4D78650A42C5D36"/>
    <w:rsid w:val="000E5561"/>
  </w:style>
  <w:style w:type="paragraph" w:customStyle="1" w:styleId="AD2C248785154429807B6380CB876071">
    <w:name w:val="AD2C248785154429807B6380CB876071"/>
    <w:rsid w:val="000E5561"/>
  </w:style>
  <w:style w:type="paragraph" w:customStyle="1" w:styleId="81FCD6D9EB754496961ECF173836D352">
    <w:name w:val="81FCD6D9EB754496961ECF173836D352"/>
    <w:rsid w:val="000E5561"/>
  </w:style>
  <w:style w:type="paragraph" w:customStyle="1" w:styleId="C49CA6493DE447D48C5A6BB8392968E8">
    <w:name w:val="C49CA6493DE447D48C5A6BB8392968E8"/>
    <w:rsid w:val="000E5561"/>
  </w:style>
  <w:style w:type="paragraph" w:customStyle="1" w:styleId="21FCD2AE1E3F4D08A536D5B2B117B79C">
    <w:name w:val="21FCD2AE1E3F4D08A536D5B2B117B79C"/>
    <w:rsid w:val="000E5561"/>
  </w:style>
  <w:style w:type="paragraph" w:customStyle="1" w:styleId="4182338813EC414A8AFA7CD92AC2722E">
    <w:name w:val="4182338813EC414A8AFA7CD92AC2722E"/>
    <w:rsid w:val="000E5561"/>
  </w:style>
  <w:style w:type="paragraph" w:customStyle="1" w:styleId="564FC8E2340B4EBD8333D3D2097F51CA">
    <w:name w:val="564FC8E2340B4EBD8333D3D2097F51CA"/>
    <w:rsid w:val="000E5561"/>
  </w:style>
  <w:style w:type="paragraph" w:customStyle="1" w:styleId="E193BC65EE0241F2AA3D4525F7B7DA9F">
    <w:name w:val="E193BC65EE0241F2AA3D4525F7B7DA9F"/>
    <w:rsid w:val="000E5561"/>
  </w:style>
  <w:style w:type="paragraph" w:customStyle="1" w:styleId="5E4B801167914D64935BD89A76646B27">
    <w:name w:val="5E4B801167914D64935BD89A76646B27"/>
    <w:rsid w:val="000E5561"/>
  </w:style>
  <w:style w:type="paragraph" w:customStyle="1" w:styleId="91CDFEB0729E43699FD11857F6505810">
    <w:name w:val="91CDFEB0729E43699FD11857F6505810"/>
    <w:rsid w:val="000E5561"/>
  </w:style>
  <w:style w:type="paragraph" w:customStyle="1" w:styleId="CAAE152DD13247F397C983E4D375BEE6">
    <w:name w:val="CAAE152DD13247F397C983E4D375BEE6"/>
    <w:rsid w:val="000E5561"/>
  </w:style>
  <w:style w:type="paragraph" w:customStyle="1" w:styleId="D6648A79F1564A23B62194D4A76E0A19">
    <w:name w:val="D6648A79F1564A23B62194D4A76E0A19"/>
    <w:rsid w:val="000E5561"/>
  </w:style>
  <w:style w:type="paragraph" w:customStyle="1" w:styleId="AA86608895664C9FB122D878BAF63249">
    <w:name w:val="AA86608895664C9FB122D878BAF63249"/>
    <w:rsid w:val="000E5561"/>
  </w:style>
  <w:style w:type="paragraph" w:customStyle="1" w:styleId="10A1246DDDD741B98E40D42C3824F18D">
    <w:name w:val="10A1246DDDD741B98E40D42C3824F18D"/>
    <w:rsid w:val="000E5561"/>
  </w:style>
  <w:style w:type="paragraph" w:customStyle="1" w:styleId="714E5522771B418B839C264200FF44EE">
    <w:name w:val="714E5522771B418B839C264200FF44EE"/>
    <w:rsid w:val="000E5561"/>
  </w:style>
  <w:style w:type="paragraph" w:customStyle="1" w:styleId="12424D53699C4ECAA2B6875E5936B3A0">
    <w:name w:val="12424D53699C4ECAA2B6875E5936B3A0"/>
    <w:rsid w:val="000E5561"/>
  </w:style>
  <w:style w:type="paragraph" w:customStyle="1" w:styleId="58D9C7C9DC554DDA945F1C549A37C107">
    <w:name w:val="58D9C7C9DC554DDA945F1C549A37C107"/>
    <w:rsid w:val="000E5561"/>
  </w:style>
  <w:style w:type="paragraph" w:customStyle="1" w:styleId="CF63209410944A6D8A8BB5E8244E226E">
    <w:name w:val="CF63209410944A6D8A8BB5E8244E226E"/>
    <w:rsid w:val="000E5561"/>
  </w:style>
  <w:style w:type="paragraph" w:customStyle="1" w:styleId="1C6A63A9066D478E8B05CB34912DD833">
    <w:name w:val="1C6A63A9066D478E8B05CB34912DD833"/>
    <w:rsid w:val="000E5561"/>
  </w:style>
  <w:style w:type="paragraph" w:customStyle="1" w:styleId="3593BA253B9A45339A2D8CC4CA026A67">
    <w:name w:val="3593BA253B9A45339A2D8CC4CA026A67"/>
    <w:rsid w:val="000E5561"/>
  </w:style>
  <w:style w:type="paragraph" w:customStyle="1" w:styleId="62E29E4FC56C482FBB0FD7E533655307">
    <w:name w:val="62E29E4FC56C482FBB0FD7E533655307"/>
    <w:rsid w:val="000E5561"/>
  </w:style>
  <w:style w:type="paragraph" w:customStyle="1" w:styleId="0305FDC8B970406585AE7E83FAF8A850">
    <w:name w:val="0305FDC8B970406585AE7E83FAF8A850"/>
    <w:rsid w:val="000E5561"/>
  </w:style>
  <w:style w:type="paragraph" w:customStyle="1" w:styleId="C71C1CFB4BF8491AB23CEE9638D85AC7">
    <w:name w:val="C71C1CFB4BF8491AB23CEE9638D85AC7"/>
    <w:rsid w:val="000E5561"/>
  </w:style>
  <w:style w:type="paragraph" w:customStyle="1" w:styleId="7DD1AD0E2E664E5C9A71E9B42A193AEB">
    <w:name w:val="7DD1AD0E2E664E5C9A71E9B42A193AEB"/>
    <w:rsid w:val="000E5561"/>
  </w:style>
  <w:style w:type="paragraph" w:customStyle="1" w:styleId="40219C0A83F54FA5AAFED7F83521E9A8">
    <w:name w:val="40219C0A83F54FA5AAFED7F83521E9A8"/>
    <w:rsid w:val="000E5561"/>
  </w:style>
  <w:style w:type="paragraph" w:customStyle="1" w:styleId="79D7C728A6F9445098164EEA08910611">
    <w:name w:val="79D7C728A6F9445098164EEA08910611"/>
    <w:rsid w:val="000E5561"/>
  </w:style>
  <w:style w:type="paragraph" w:customStyle="1" w:styleId="6B3452D11E3E47A6A5F4125042CC9181">
    <w:name w:val="6B3452D11E3E47A6A5F4125042CC9181"/>
    <w:rsid w:val="000E5561"/>
  </w:style>
  <w:style w:type="paragraph" w:customStyle="1" w:styleId="0B0CEC2908624DF79FDC9B7B096534A3">
    <w:name w:val="0B0CEC2908624DF79FDC9B7B096534A3"/>
    <w:rsid w:val="000E5561"/>
  </w:style>
  <w:style w:type="paragraph" w:customStyle="1" w:styleId="D5864C470F734CF69511EE1457FD2840">
    <w:name w:val="D5864C470F734CF69511EE1457FD2840"/>
    <w:rsid w:val="000E5561"/>
  </w:style>
  <w:style w:type="paragraph" w:customStyle="1" w:styleId="018EE868BF884171B9A80AF56A39E3FB">
    <w:name w:val="018EE868BF884171B9A80AF56A39E3FB"/>
    <w:rsid w:val="000E5561"/>
  </w:style>
  <w:style w:type="paragraph" w:customStyle="1" w:styleId="08973E15867D43E39ACA530934C6F6CD">
    <w:name w:val="08973E15867D43E39ACA530934C6F6CD"/>
    <w:rsid w:val="000E5561"/>
  </w:style>
  <w:style w:type="paragraph" w:customStyle="1" w:styleId="B048CCBE6EE24EE6A4003E0B19EA6180">
    <w:name w:val="B048CCBE6EE24EE6A4003E0B19EA6180"/>
    <w:rsid w:val="000E5561"/>
  </w:style>
  <w:style w:type="paragraph" w:customStyle="1" w:styleId="FD897E2EFDD04842A5940B23D3F532B7">
    <w:name w:val="FD897E2EFDD04842A5940B23D3F532B7"/>
    <w:rsid w:val="000E5561"/>
  </w:style>
  <w:style w:type="paragraph" w:customStyle="1" w:styleId="27B137F05C6742EB9850429A9808E8F3">
    <w:name w:val="27B137F05C6742EB9850429A9808E8F3"/>
    <w:rsid w:val="000E5561"/>
  </w:style>
  <w:style w:type="paragraph" w:customStyle="1" w:styleId="E0A9866E3B0E42018AEA624ABDFF3120">
    <w:name w:val="E0A9866E3B0E42018AEA624ABDFF3120"/>
    <w:rsid w:val="000E5561"/>
  </w:style>
  <w:style w:type="paragraph" w:customStyle="1" w:styleId="4B996F2B1AE347AC8F918A17496C4FEF">
    <w:name w:val="4B996F2B1AE347AC8F918A17496C4FEF"/>
    <w:rsid w:val="000E5561"/>
  </w:style>
  <w:style w:type="paragraph" w:customStyle="1" w:styleId="B74269C180CA49888BA5962DF5D24E94">
    <w:name w:val="B74269C180CA49888BA5962DF5D24E94"/>
    <w:rsid w:val="000E5561"/>
  </w:style>
  <w:style w:type="paragraph" w:customStyle="1" w:styleId="6968979302DF49C8936E6921E5934378">
    <w:name w:val="6968979302DF49C8936E6921E5934378"/>
    <w:rsid w:val="000E5561"/>
  </w:style>
  <w:style w:type="paragraph" w:customStyle="1" w:styleId="2F02F3EF7A124DFE9E175ECDDFF8AEDC">
    <w:name w:val="2F02F3EF7A124DFE9E175ECDDFF8AEDC"/>
    <w:rsid w:val="000E5561"/>
  </w:style>
  <w:style w:type="paragraph" w:customStyle="1" w:styleId="E6B42F6C90E84366863BE7B3F6DE8B28">
    <w:name w:val="E6B42F6C90E84366863BE7B3F6DE8B28"/>
    <w:rsid w:val="000E5561"/>
  </w:style>
  <w:style w:type="paragraph" w:customStyle="1" w:styleId="F3CF8CEE5DF54624AD9D776490AF0C5D">
    <w:name w:val="F3CF8CEE5DF54624AD9D776490AF0C5D"/>
    <w:rsid w:val="000E5561"/>
  </w:style>
  <w:style w:type="paragraph" w:customStyle="1" w:styleId="50499BB2590E4B0BB4A79F1F2D2F3366">
    <w:name w:val="50499BB2590E4B0BB4A79F1F2D2F3366"/>
    <w:rsid w:val="000E5561"/>
  </w:style>
  <w:style w:type="paragraph" w:customStyle="1" w:styleId="48931328756A40D0B74935DAEABBC43C">
    <w:name w:val="48931328756A40D0B74935DAEABBC43C"/>
    <w:rsid w:val="000E5561"/>
  </w:style>
  <w:style w:type="paragraph" w:customStyle="1" w:styleId="663033E0C1864BF59DE988C3B60A3BA9">
    <w:name w:val="663033E0C1864BF59DE988C3B60A3BA9"/>
    <w:rsid w:val="000E5561"/>
  </w:style>
  <w:style w:type="paragraph" w:customStyle="1" w:styleId="DDE2E1B1AA184BAA9CD7C6F3FE828ED3">
    <w:name w:val="DDE2E1B1AA184BAA9CD7C6F3FE828ED3"/>
    <w:rsid w:val="000E5561"/>
  </w:style>
  <w:style w:type="paragraph" w:customStyle="1" w:styleId="A5D8E23448CB48D8920D04ADD8CACDDD">
    <w:name w:val="A5D8E23448CB48D8920D04ADD8CACDDD"/>
    <w:rsid w:val="000E5561"/>
  </w:style>
  <w:style w:type="paragraph" w:customStyle="1" w:styleId="650ABC0FA69249A29A0B95F587D09667">
    <w:name w:val="650ABC0FA69249A29A0B95F587D09667"/>
    <w:rsid w:val="000E5561"/>
  </w:style>
  <w:style w:type="paragraph" w:customStyle="1" w:styleId="9705A0F92C984BB4AFA59764C71FBCEB">
    <w:name w:val="9705A0F92C984BB4AFA59764C71FBCEB"/>
    <w:rsid w:val="000E5561"/>
  </w:style>
  <w:style w:type="paragraph" w:customStyle="1" w:styleId="F6BA9A6EDDC14A578B5CF9B301962690">
    <w:name w:val="F6BA9A6EDDC14A578B5CF9B301962690"/>
    <w:rsid w:val="000E5561"/>
  </w:style>
  <w:style w:type="paragraph" w:customStyle="1" w:styleId="28737441F72D450DA9AFEED3B0BA4FAA">
    <w:name w:val="28737441F72D450DA9AFEED3B0BA4FAA"/>
    <w:rsid w:val="000E5561"/>
  </w:style>
  <w:style w:type="paragraph" w:customStyle="1" w:styleId="1828D8924682434386C8F706C8292DB2">
    <w:name w:val="1828D8924682434386C8F706C8292DB2"/>
    <w:rsid w:val="000E5561"/>
  </w:style>
  <w:style w:type="paragraph" w:customStyle="1" w:styleId="C23ADAB639CC4210B635FF691F9C1776">
    <w:name w:val="C23ADAB639CC4210B635FF691F9C1776"/>
    <w:rsid w:val="000E5561"/>
  </w:style>
  <w:style w:type="paragraph" w:customStyle="1" w:styleId="9D19A070F9114842BADF70E6DB86238C">
    <w:name w:val="9D19A070F9114842BADF70E6DB86238C"/>
    <w:rsid w:val="000E5561"/>
  </w:style>
  <w:style w:type="paragraph" w:customStyle="1" w:styleId="6BE8EAEF8ECE4594853B880530634EAE">
    <w:name w:val="6BE8EAEF8ECE4594853B880530634EAE"/>
    <w:rsid w:val="000E55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Component>
  </Component>
  <NQSA>
  </NQSA>
  <Date>
  </Date>
  <Application>
  </Application>
</root>
</file>

<file path=customXml/item4.xml><?xml version="1.0" encoding="utf-8"?>
<root>
  <Component>
  </Component>
  <NQSA>
  </NQSA>
  <Date>
  </Date>
  <Application>  </Application>
</roo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5E1B5-720E-4571-8DFB-C1604F3C8E16}">
  <ds:schemaRefs>
    <ds:schemaRef ds:uri="http://schemas.microsoft.com/sharepoint/v3/contenttype/forms"/>
  </ds:schemaRefs>
</ds:datastoreItem>
</file>

<file path=customXml/itemProps2.xml><?xml version="1.0" encoding="utf-8"?>
<ds:datastoreItem xmlns:ds="http://schemas.openxmlformats.org/officeDocument/2006/customXml" ds:itemID="{10BAF994-D30D-4AA0-B21F-867B4BEFE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8DEF56CD-4B66-48A9-9ABF-E4A173F74CC3}">
  <ds:schemaRefs>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APPLICATION%20FOR%20ESCC%20QUALIFICATION%20APPROVAL(3702)</Template>
  <TotalTime>0</TotalTime>
  <Pages>6</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Holly Krijgsman</cp:lastModifiedBy>
  <cp:revision>2</cp:revision>
  <cp:lastPrinted>2013-06-26T09:11:00Z</cp:lastPrinted>
  <dcterms:created xsi:type="dcterms:W3CDTF">2013-09-02T07:35:00Z</dcterms:created>
  <dcterms:modified xsi:type="dcterms:W3CDTF">2013-09-02T07:35:00Z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