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2840724"/>
        <w:docPartObj>
          <w:docPartGallery w:val="Cover Pages"/>
          <w:docPartUnique/>
        </w:docPartObj>
      </w:sdtPr>
      <w:sdtEndPr/>
      <w:sdtContent>
        <w:p w14:paraId="396AFCD0" w14:textId="1EA95FAC" w:rsidR="00ED2D10" w:rsidRPr="00240DB1" w:rsidRDefault="00896F1D" w:rsidP="00896F1D">
          <w:pPr>
            <w:ind w:left="0" w:right="-58"/>
            <w:jc w:val="center"/>
          </w:pPr>
          <w:r>
            <w:rPr>
              <w:noProof/>
              <w:lang w:eastAsia="en-GB"/>
            </w:rPr>
            <w:drawing>
              <wp:inline distT="0" distB="0" distL="0" distR="0" wp14:anchorId="62C7FD09" wp14:editId="49B6428D">
                <wp:extent cx="2788354" cy="910006"/>
                <wp:effectExtent l="0" t="0" r="0" b="444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2787855" cy="909843"/>
                        </a:xfrm>
                        <a:prstGeom prst="rect">
                          <a:avLst/>
                        </a:prstGeom>
                      </pic:spPr>
                    </pic:pic>
                  </a:graphicData>
                </a:graphic>
              </wp:inline>
            </w:drawing>
          </w:r>
        </w:p>
        <w:p w14:paraId="58719D17" w14:textId="77777777" w:rsidR="00ED2D10" w:rsidRPr="00240DB1" w:rsidRDefault="00ED2D10" w:rsidP="00896F1D">
          <w:pPr>
            <w:ind w:left="0"/>
            <w:rPr>
              <w:rFonts w:cs="Arial"/>
            </w:rPr>
          </w:pPr>
        </w:p>
        <w:p w14:paraId="511A48B0" w14:textId="77777777" w:rsidR="00ED2D10" w:rsidRPr="00240DB1" w:rsidRDefault="00ED2D10" w:rsidP="004A4098">
          <w:pPr>
            <w:pStyle w:val="BASEDON"/>
          </w:pPr>
          <w:r w:rsidRPr="00240DB1">
            <w:rPr>
              <w:noProof/>
              <w:lang w:eastAsia="en-GB"/>
            </w:rPr>
            <mc:AlternateContent>
              <mc:Choice Requires="wps">
                <w:drawing>
                  <wp:anchor distT="0" distB="0" distL="114300" distR="114300" simplePos="0" relativeHeight="251661312" behindDoc="0" locked="0" layoutInCell="1" allowOverlap="1" wp14:anchorId="01EEB9D3" wp14:editId="3E5B978A">
                    <wp:simplePos x="0" y="0"/>
                    <wp:positionH relativeFrom="column">
                      <wp:posOffset>5243830</wp:posOffset>
                    </wp:positionH>
                    <wp:positionV relativeFrom="paragraph">
                      <wp:posOffset>232904</wp:posOffset>
                    </wp:positionV>
                    <wp:extent cx="1049867" cy="237066"/>
                    <wp:effectExtent l="0" t="0" r="0" b="0"/>
                    <wp:wrapNone/>
                    <wp:docPr id="7" name="Text Box 7"/>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BD4AF" w14:textId="55051C99" w:rsidR="00AE4C6E" w:rsidRPr="00E440E0" w:rsidRDefault="00896F1D" w:rsidP="00ED2D10">
                                <w:pPr>
                                  <w:ind w:left="0"/>
                                  <w:rPr>
                                    <w:rFonts w:cs="Arial"/>
                                  </w:rPr>
                                </w:pPr>
                                <w:r w:rsidRPr="00896F1D">
                                  <w:rPr>
                                    <w:rFonts w:cs="Arial"/>
                                  </w:rPr>
                                  <w:t xml:space="preserve">Page </w:t>
                                </w:r>
                                <w:r w:rsidRPr="00896F1D">
                                  <w:rPr>
                                    <w:rFonts w:cs="Arial"/>
                                  </w:rPr>
                                  <w:fldChar w:fldCharType="begin"/>
                                </w:r>
                                <w:r w:rsidRPr="00896F1D">
                                  <w:rPr>
                                    <w:rFonts w:cs="Arial"/>
                                  </w:rPr>
                                  <w:instrText xml:space="preserve"> PAGE  \* Arabic  \* MERGEFORMAT </w:instrText>
                                </w:r>
                                <w:r w:rsidRPr="00896F1D">
                                  <w:rPr>
                                    <w:rFonts w:cs="Arial"/>
                                  </w:rPr>
                                  <w:fldChar w:fldCharType="separate"/>
                                </w:r>
                                <w:r>
                                  <w:rPr>
                                    <w:rFonts w:cs="Arial"/>
                                    <w:noProof/>
                                  </w:rPr>
                                  <w:t>1</w:t>
                                </w:r>
                                <w:r w:rsidRPr="00896F1D">
                                  <w:rPr>
                                    <w:rFonts w:cs="Arial"/>
                                  </w:rPr>
                                  <w:fldChar w:fldCharType="end"/>
                                </w:r>
                                <w:r w:rsidRPr="00896F1D">
                                  <w:rPr>
                                    <w:rFonts w:cs="Arial"/>
                                  </w:rPr>
                                  <w:t xml:space="preserve"> of </w:t>
                                </w:r>
                                <w:r w:rsidRPr="00896F1D">
                                  <w:rPr>
                                    <w:rFonts w:cs="Arial"/>
                                  </w:rPr>
                                  <w:fldChar w:fldCharType="begin"/>
                                </w:r>
                                <w:r w:rsidRPr="00896F1D">
                                  <w:rPr>
                                    <w:rFonts w:cs="Arial"/>
                                  </w:rPr>
                                  <w:instrText xml:space="preserve"> NUMPAGES  \* Arabic  \* MERGEFORMAT </w:instrText>
                                </w:r>
                                <w:r w:rsidRPr="00896F1D">
                                  <w:rPr>
                                    <w:rFonts w:cs="Arial"/>
                                  </w:rPr>
                                  <w:fldChar w:fldCharType="separate"/>
                                </w:r>
                                <w:r>
                                  <w:rPr>
                                    <w:rFonts w:cs="Arial"/>
                                    <w:noProof/>
                                  </w:rPr>
                                  <w:t>23</w:t>
                                </w:r>
                                <w:r w:rsidRPr="00896F1D">
                                  <w:rPr>
                                    <w:rFonts w:cs="Arial"/>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12.9pt;margin-top:18.35pt;width:82.65pt;height:18.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" fillcolor="white [3201]" stroked="f" strokeweight=".5pt">
                    <v:textbox>
                      <w:txbxContent>
                        <w:p w14:paraId="328BD4AF" w14:textId="55051C99" w:rsidR="00AE4C6E" w:rsidRPr="00E440E0" w:rsidRDefault="00896F1D" w:rsidP="00ED2D10">
                          <w:pPr>
                            <w:ind w:left="0"/>
                            <w:rPr>
                              <w:rFonts w:cs="Arial"/>
                            </w:rPr>
                          </w:pPr>
                          <w:r w:rsidRPr="00896F1D">
                            <w:rPr>
                              <w:rFonts w:cs="Arial"/>
                            </w:rPr>
                            <w:t xml:space="preserve">Page </w:t>
                          </w:r>
                          <w:r w:rsidRPr="00896F1D">
                            <w:rPr>
                              <w:rFonts w:cs="Arial"/>
                            </w:rPr>
                            <w:fldChar w:fldCharType="begin"/>
                          </w:r>
                          <w:r w:rsidRPr="00896F1D">
                            <w:rPr>
                              <w:rFonts w:cs="Arial"/>
                            </w:rPr>
                            <w:instrText xml:space="preserve"> PAGE  \* Arabic  \* MERGEFORMAT </w:instrText>
                          </w:r>
                          <w:r w:rsidRPr="00896F1D">
                            <w:rPr>
                              <w:rFonts w:cs="Arial"/>
                            </w:rPr>
                            <w:fldChar w:fldCharType="separate"/>
                          </w:r>
                          <w:r>
                            <w:rPr>
                              <w:rFonts w:cs="Arial"/>
                              <w:noProof/>
                            </w:rPr>
                            <w:t>1</w:t>
                          </w:r>
                          <w:r w:rsidRPr="00896F1D">
                            <w:rPr>
                              <w:rFonts w:cs="Arial"/>
                            </w:rPr>
                            <w:fldChar w:fldCharType="end"/>
                          </w:r>
                          <w:r w:rsidRPr="00896F1D">
                            <w:rPr>
                              <w:rFonts w:cs="Arial"/>
                            </w:rPr>
                            <w:t xml:space="preserve"> of </w:t>
                          </w:r>
                          <w:r w:rsidRPr="00896F1D">
                            <w:rPr>
                              <w:rFonts w:cs="Arial"/>
                            </w:rPr>
                            <w:fldChar w:fldCharType="begin"/>
                          </w:r>
                          <w:r w:rsidRPr="00896F1D">
                            <w:rPr>
                              <w:rFonts w:cs="Arial"/>
                            </w:rPr>
                            <w:instrText xml:space="preserve"> NUMPAGES  \* Arabic  \* MERGEFORMAT </w:instrText>
                          </w:r>
                          <w:r w:rsidRPr="00896F1D">
                            <w:rPr>
                              <w:rFonts w:cs="Arial"/>
                            </w:rPr>
                            <w:fldChar w:fldCharType="separate"/>
                          </w:r>
                          <w:r>
                            <w:rPr>
                              <w:rFonts w:cs="Arial"/>
                              <w:noProof/>
                            </w:rPr>
                            <w:t>23</w:t>
                          </w:r>
                          <w:r w:rsidRPr="00896F1D">
                            <w:rPr>
                              <w:rFonts w:cs="Arial"/>
                            </w:rPr>
                            <w:fldChar w:fldCharType="end"/>
                          </w:r>
                        </w:p>
                      </w:txbxContent>
                    </v:textbox>
                  </v:shape>
                </w:pict>
              </mc:Fallback>
            </mc:AlternateContent>
          </w:r>
        </w:p>
        <w:p w14:paraId="4003D85C" w14:textId="77777777" w:rsidR="00ED2D10" w:rsidRDefault="00ED2D10" w:rsidP="00ED2D10">
          <w:pPr>
            <w:pStyle w:val="CoverPageTitle"/>
          </w:pPr>
          <w:r>
            <w:t>CAPACITORS, LEADLESS SURFACE MOUNTED,</w:t>
          </w:r>
        </w:p>
        <w:p w14:paraId="6E901D35" w14:textId="77777777" w:rsidR="00ED2D10" w:rsidRDefault="00ED2D10" w:rsidP="00ED2D10">
          <w:pPr>
            <w:pStyle w:val="CoverPageTitle"/>
          </w:pPr>
          <w:r>
            <w:t>TANTALUM, SOLID ELECTROLYTE, LOW EQUIVALENT</w:t>
          </w:r>
        </w:p>
        <w:p w14:paraId="29BD67A7" w14:textId="77777777" w:rsidR="00ED2D10" w:rsidRDefault="00ED2D10" w:rsidP="00ED2D10">
          <w:pPr>
            <w:pStyle w:val="CoverPageTitle"/>
          </w:pPr>
          <w:r>
            <w:t>SERIES RESISTANCE</w:t>
          </w:r>
        </w:p>
        <w:p w14:paraId="0643412F" w14:textId="77777777" w:rsidR="00ED2D10" w:rsidRDefault="00ED2D10" w:rsidP="00ED2D10">
          <w:pPr>
            <w:pStyle w:val="CoverPageTitle"/>
          </w:pPr>
          <w:r>
            <w:t>BASED ON TYPE TES</w:t>
          </w:r>
        </w:p>
        <w:p w14:paraId="3E99FAD7" w14:textId="71B73199" w:rsidR="00ED2D10" w:rsidRPr="00240DB1" w:rsidRDefault="00ED2D10" w:rsidP="00ED2D10">
          <w:pPr>
            <w:pStyle w:val="CoverPageTitle"/>
          </w:pPr>
          <w:r w:rsidRPr="00240DB1">
            <w:t>ESCC Detail Specification No.</w:t>
          </w:r>
          <w:r>
            <w:t xml:space="preserve"> 3012/004</w:t>
          </w:r>
        </w:p>
        <w:p w14:paraId="3438E345" w14:textId="77777777" w:rsidR="00ED2D10" w:rsidRPr="00240DB1" w:rsidRDefault="00ED2D10" w:rsidP="004A4098">
          <w:pPr>
            <w:pStyle w:val="CoverPageTitle"/>
          </w:pPr>
        </w:p>
        <w:p w14:paraId="41DD76DE" w14:textId="77777777" w:rsidR="00ED2D10" w:rsidRPr="00240DB1" w:rsidRDefault="00ED2D10" w:rsidP="004A4098">
          <w:pPr>
            <w:pStyle w:val="CoverPageTitle"/>
          </w:pPr>
        </w:p>
        <w:p w14:paraId="6825ED80" w14:textId="77777777" w:rsidR="00ED2D10" w:rsidRPr="00240DB1" w:rsidRDefault="00ED2D10" w:rsidP="004A4098">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ED2D10" w:rsidRPr="00240DB1" w14:paraId="6F95297C" w14:textId="77777777" w:rsidTr="004A4098">
            <w:trPr>
              <w:trHeight w:val="365"/>
              <w:jc w:val="center"/>
            </w:trPr>
            <w:tc>
              <w:tcPr>
                <w:tcW w:w="4401" w:type="dxa"/>
                <w:shd w:val="clear" w:color="auto" w:fill="auto"/>
                <w:vAlign w:val="center"/>
              </w:tcPr>
              <w:p w14:paraId="121532F3" w14:textId="286FBAE5" w:rsidR="00ED2D10" w:rsidRPr="00240DB1" w:rsidRDefault="00AE4C6E" w:rsidP="004A4098">
                <w:pPr>
                  <w:pStyle w:val="Leftalign"/>
                  <w:ind w:right="-107"/>
                  <w:jc w:val="left"/>
                </w:pPr>
                <w:r>
                  <w:t>Issue 2</w:t>
                </w:r>
              </w:p>
            </w:tc>
            <w:tc>
              <w:tcPr>
                <w:tcW w:w="4349" w:type="dxa"/>
                <w:shd w:val="clear" w:color="auto" w:fill="auto"/>
                <w:vAlign w:val="center"/>
              </w:tcPr>
              <w:p w14:paraId="525059E3" w14:textId="28290A67" w:rsidR="00ED2D10" w:rsidRPr="00240DB1" w:rsidRDefault="008841F4" w:rsidP="004A4098">
                <w:pPr>
                  <w:pStyle w:val="Leftalign"/>
                  <w:jc w:val="left"/>
                </w:pPr>
                <w:r>
                  <w:t>October</w:t>
                </w:r>
                <w:r w:rsidR="00ED2D10" w:rsidRPr="00240DB1">
                  <w:t xml:space="preserve"> 2013</w:t>
                </w:r>
              </w:p>
            </w:tc>
          </w:tr>
        </w:tbl>
        <w:p w14:paraId="486579F3" w14:textId="77777777" w:rsidR="00ED2D10" w:rsidRPr="00240DB1" w:rsidRDefault="00ED2D10" w:rsidP="004A4098">
          <w:pPr>
            <w:pStyle w:val="CoverPageTitle"/>
          </w:pPr>
        </w:p>
        <w:p w14:paraId="78043B83" w14:textId="77777777" w:rsidR="00ED2D10" w:rsidRPr="00240DB1" w:rsidRDefault="00ED2D10" w:rsidP="004A4098">
          <w:pPr>
            <w:pStyle w:val="CoverPageTitle"/>
          </w:pPr>
          <w:r w:rsidRPr="00240DB1">
            <w:rPr>
              <w:noProof/>
              <w:lang w:eastAsia="en-GB"/>
            </w:rPr>
            <w:drawing>
              <wp:anchor distT="0" distB="0" distL="114300" distR="114300" simplePos="0" relativeHeight="251659264" behindDoc="1" locked="0" layoutInCell="1" allowOverlap="1" wp14:anchorId="5AD15257" wp14:editId="2B50AFD8">
                <wp:simplePos x="0" y="0"/>
                <wp:positionH relativeFrom="column">
                  <wp:posOffset>2611755</wp:posOffset>
                </wp:positionH>
                <wp:positionV relativeFrom="paragraph">
                  <wp:posOffset>98425</wp:posOffset>
                </wp:positionV>
                <wp:extent cx="1334770" cy="4997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56C016E" w14:textId="77777777" w:rsidR="00ED2D10" w:rsidRPr="00240DB1" w:rsidRDefault="00ED2D10" w:rsidP="004A4098"/>
        <w:p w14:paraId="2B7FC7EE" w14:textId="77777777" w:rsidR="00ED2D10" w:rsidRPr="00240DB1" w:rsidRDefault="00ED2D10" w:rsidP="004A4098"/>
        <w:p w14:paraId="6025CFAC" w14:textId="77777777" w:rsidR="00ED2D10" w:rsidRPr="00240DB1" w:rsidRDefault="00ED2D10" w:rsidP="004A4098"/>
        <w:p w14:paraId="259CEE00" w14:textId="77777777" w:rsidR="00ED2D10" w:rsidRDefault="00ED2D10" w:rsidP="004A4098">
          <w:pPr>
            <w:spacing w:after="0" w:line="240" w:lineRule="auto"/>
            <w:jc w:val="center"/>
            <w:rPr>
              <w:rStyle w:val="Hyperlink"/>
            </w:rPr>
          </w:pPr>
          <w:r w:rsidRPr="00240DB1">
            <w:t xml:space="preserve">Document Custodian: European Space Agency – see </w:t>
          </w:r>
          <w:hyperlink r:id="rId14" w:history="1">
            <w:r w:rsidRPr="004A4098">
              <w:rPr>
                <w:rStyle w:val="Hyperlink"/>
                <w:color w:val="002060"/>
              </w:rPr>
              <w:t>https://escies.org</w:t>
            </w:r>
          </w:hyperlink>
        </w:p>
        <w:p w14:paraId="46BCE9A1" w14:textId="1BF6A5CF" w:rsidR="00ED2D10" w:rsidRDefault="008578A3">
          <w:pPr>
            <w:ind w:left="0"/>
            <w:jc w:val="left"/>
          </w:pPr>
        </w:p>
      </w:sdtContent>
    </w:sdt>
    <w:p w14:paraId="7A9EDD9B" w14:textId="77777777" w:rsidR="00ED2D10" w:rsidRPr="00DC30C8" w:rsidRDefault="00ED2D10" w:rsidP="00546706">
      <w:pPr>
        <w:pStyle w:val="Title"/>
        <w:rPr>
          <w:rFonts w:cs="Arial"/>
        </w:rPr>
      </w:pPr>
      <w:r w:rsidRPr="00DC30C8">
        <w:rPr>
          <w:rFonts w:cs="Arial"/>
        </w:rPr>
        <w:lastRenderedPageBreak/>
        <w:t>Legal Disclaimer and Copyright</w:t>
      </w:r>
    </w:p>
    <w:p w14:paraId="3BA881B7" w14:textId="77777777" w:rsidR="00ED2D10" w:rsidRPr="00DC30C8" w:rsidRDefault="00ED2D10" w:rsidP="00546706">
      <w:pPr>
        <w:rPr>
          <w:rFonts w:cs="Arial"/>
        </w:rPr>
      </w:pPr>
      <w:r w:rsidRPr="00DC30C8">
        <w:rPr>
          <w:rFonts w:cs="Arial"/>
        </w:rPr>
        <w:t>European Space Agency, Copyright © 201</w:t>
      </w:r>
      <w:r>
        <w:rPr>
          <w:rFonts w:cs="Arial"/>
        </w:rPr>
        <w:t>3</w:t>
      </w:r>
      <w:r w:rsidRPr="00DC30C8">
        <w:rPr>
          <w:rFonts w:cs="Arial"/>
        </w:rPr>
        <w:t>, All rights reserved.</w:t>
      </w:r>
    </w:p>
    <w:p w14:paraId="4A850D71" w14:textId="77777777" w:rsidR="00ED2D10" w:rsidRPr="000547FA" w:rsidRDefault="00ED2D10" w:rsidP="004A4098">
      <w:r w:rsidRPr="000547FA">
        <w:t>The European Space Agency disclaims any liability or responsibility, to any person or entity, with respect to any loss or damage caused, or alleged to be caused, directly by the use and application of this ESCC publication.</w:t>
      </w:r>
    </w:p>
    <w:p w14:paraId="6D617839" w14:textId="77777777" w:rsidR="00ED2D10" w:rsidRPr="00DC30C8" w:rsidRDefault="00ED2D10" w:rsidP="00546706">
      <w:pPr>
        <w:rPr>
          <w:rFonts w:cs="Arial"/>
        </w:rPr>
      </w:pPr>
      <w:r w:rsidRPr="00DC30C8">
        <w:rPr>
          <w:rFonts w:cs="Arial"/>
        </w:rPr>
        <w:t>This publication, without prior permission of the European Space Agency and provided it is not used for a commercial purpose, may be:</w:t>
      </w:r>
    </w:p>
    <w:p w14:paraId="4F4E0A2F" w14:textId="77777777" w:rsidR="00ED2D10" w:rsidRPr="00DC30C8" w:rsidRDefault="00ED2D10" w:rsidP="00ED2D10">
      <w:pPr>
        <w:pStyle w:val="Dashlist"/>
        <w:ind w:left="2138" w:right="-57" w:hanging="360"/>
        <w:rPr>
          <w:rFonts w:cs="Arial"/>
        </w:rPr>
      </w:pPr>
      <w:r>
        <w:rPr>
          <w:rFonts w:cs="Arial"/>
        </w:rPr>
        <w:t>copi</w:t>
      </w:r>
      <w:r w:rsidRPr="00DC30C8">
        <w:rPr>
          <w:rFonts w:cs="Arial"/>
        </w:rPr>
        <w:t>ed in whole, in any medium, without alteration or modification.</w:t>
      </w:r>
    </w:p>
    <w:p w14:paraId="7FE98111" w14:textId="77777777" w:rsidR="00ED2D10" w:rsidRPr="00DC30C8" w:rsidRDefault="00ED2D10" w:rsidP="00ED2D10">
      <w:pPr>
        <w:pStyle w:val="Dashlist"/>
        <w:ind w:left="2138" w:right="-57" w:hanging="360"/>
        <w:rPr>
          <w:rFonts w:cs="Arial"/>
        </w:rPr>
      </w:pPr>
      <w:r>
        <w:rPr>
          <w:rFonts w:cs="Arial"/>
        </w:rPr>
        <w:t>c</w:t>
      </w:r>
      <w:r w:rsidRPr="00DC30C8">
        <w:rPr>
          <w:rFonts w:cs="Arial"/>
        </w:rPr>
        <w:t>opied in part, in any medium, provided that the ESCC document identification, comprising the ESCC symbol, document number and document issue, is removed.</w:t>
      </w:r>
    </w:p>
    <w:p w14:paraId="46BCE9A8" w14:textId="77777777" w:rsidR="006C0DEB" w:rsidRPr="000D5575" w:rsidRDefault="006C0DEB" w:rsidP="00546706">
      <w:r w:rsidRPr="000D5575">
        <w:br w:type="page"/>
      </w:r>
    </w:p>
    <w:p w14:paraId="0F7155D6" w14:textId="77777777" w:rsidR="009D2EDA" w:rsidRPr="009D2EDA" w:rsidRDefault="009D2EDA" w:rsidP="009D2EDA">
      <w:pPr>
        <w:keepNext/>
        <w:keepLines/>
        <w:spacing w:before="120" w:line="240" w:lineRule="auto"/>
        <w:ind w:left="1412"/>
        <w:contextualSpacing/>
        <w:jc w:val="center"/>
        <w:rPr>
          <w:rFonts w:cs="Arial"/>
          <w:b/>
          <w:caps/>
          <w:spacing w:val="5"/>
          <w:u w:val="single"/>
        </w:rPr>
      </w:pPr>
      <w:r w:rsidRPr="009D2EDA">
        <w:rPr>
          <w:rFonts w:cs="Arial"/>
          <w:b/>
          <w:caps/>
          <w:spacing w:val="5"/>
          <w:u w:val="single"/>
        </w:rPr>
        <w:lastRenderedPageBreak/>
        <w:t>DOCUMENTATION CHANGE NOTICE</w:t>
      </w:r>
    </w:p>
    <w:p w14:paraId="09F699C9" w14:textId="77777777" w:rsidR="009D2EDA" w:rsidRPr="009D2EDA" w:rsidRDefault="009D2EDA" w:rsidP="009D2EDA">
      <w:pPr>
        <w:jc w:val="center"/>
      </w:pPr>
      <w:r w:rsidRPr="009D2EDA">
        <w:t xml:space="preserve">(Refer to </w:t>
      </w:r>
      <w:hyperlink r:id="rId15" w:history="1">
        <w:r w:rsidRPr="009D2EDA">
          <w:rPr>
            <w:color w:val="0000FF"/>
            <w:u w:val="single"/>
          </w:rPr>
          <w:t>https://escies.org</w:t>
        </w:r>
      </w:hyperlink>
      <w:r w:rsidRPr="009D2EDA">
        <w:t xml:space="preserve"> for ESCC DCR content)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415"/>
      </w:tblGrid>
      <w:tr w:rsidR="009D2EDA" w:rsidRPr="009D2EDA" w14:paraId="36863909" w14:textId="77777777" w:rsidTr="009D2EDA">
        <w:trPr>
          <w:trHeight w:val="365"/>
          <w:jc w:val="center"/>
        </w:trPr>
        <w:tc>
          <w:tcPr>
            <w:tcW w:w="1778" w:type="dxa"/>
            <w:shd w:val="clear" w:color="auto" w:fill="auto"/>
            <w:vAlign w:val="center"/>
          </w:tcPr>
          <w:p w14:paraId="5476597C" w14:textId="77777777" w:rsidR="009D2EDA" w:rsidRPr="009D2EDA" w:rsidRDefault="009D2EDA" w:rsidP="009D2EDA">
            <w:pPr>
              <w:widowControl w:val="0"/>
              <w:suppressAutoHyphens/>
              <w:autoSpaceDE w:val="0"/>
              <w:autoSpaceDN w:val="0"/>
              <w:adjustRightInd w:val="0"/>
              <w:spacing w:after="0" w:line="240" w:lineRule="atLeast"/>
              <w:ind w:left="0" w:right="0"/>
              <w:jc w:val="left"/>
              <w:rPr>
                <w:rFonts w:eastAsia="Arial" w:cs="Helvetica"/>
                <w:color w:val="000000"/>
                <w:w w:val="0"/>
              </w:rPr>
            </w:pPr>
            <w:r w:rsidRPr="009D2EDA">
              <w:rPr>
                <w:rFonts w:eastAsia="Arial" w:cs="Helvetica"/>
                <w:color w:val="000000"/>
                <w:w w:val="0"/>
              </w:rPr>
              <w:t>DCR No.</w:t>
            </w:r>
          </w:p>
        </w:tc>
        <w:tc>
          <w:tcPr>
            <w:tcW w:w="8415" w:type="dxa"/>
            <w:shd w:val="clear" w:color="auto" w:fill="auto"/>
            <w:vAlign w:val="center"/>
          </w:tcPr>
          <w:p w14:paraId="5B53BCFE" w14:textId="77777777" w:rsidR="009D2EDA" w:rsidRPr="009D2EDA" w:rsidRDefault="009D2EDA" w:rsidP="009D2EDA">
            <w:pPr>
              <w:widowControl w:val="0"/>
              <w:suppressAutoHyphens/>
              <w:autoSpaceDE w:val="0"/>
              <w:autoSpaceDN w:val="0"/>
              <w:adjustRightInd w:val="0"/>
              <w:spacing w:after="0" w:line="240" w:lineRule="atLeast"/>
              <w:ind w:left="0" w:right="0"/>
              <w:jc w:val="left"/>
              <w:rPr>
                <w:rFonts w:eastAsia="Arial" w:cs="Helvetica"/>
                <w:color w:val="000000"/>
                <w:w w:val="0"/>
              </w:rPr>
            </w:pPr>
            <w:r w:rsidRPr="009D2EDA">
              <w:rPr>
                <w:rFonts w:eastAsia="Arial" w:cs="Helvetica"/>
                <w:color w:val="000000"/>
                <w:w w:val="0"/>
              </w:rPr>
              <w:t>CHANGE DESCRIPTION</w:t>
            </w:r>
          </w:p>
        </w:tc>
      </w:tr>
      <w:tr w:rsidR="009D2EDA" w:rsidRPr="009D2EDA" w14:paraId="379A2A13" w14:textId="77777777" w:rsidTr="009D2EDA">
        <w:trPr>
          <w:trHeight w:val="365"/>
          <w:jc w:val="center"/>
        </w:trPr>
        <w:tc>
          <w:tcPr>
            <w:tcW w:w="1778" w:type="dxa"/>
            <w:shd w:val="clear" w:color="auto" w:fill="auto"/>
            <w:vAlign w:val="center"/>
          </w:tcPr>
          <w:p w14:paraId="5646E32A" w14:textId="060C00E5" w:rsidR="009D2EDA" w:rsidRPr="009D2EDA" w:rsidRDefault="009D2EDA" w:rsidP="009D2EDA">
            <w:pPr>
              <w:spacing w:after="0" w:line="240" w:lineRule="auto"/>
              <w:ind w:left="0" w:right="0"/>
              <w:jc w:val="left"/>
              <w:rPr>
                <w:rFonts w:eastAsia="Arial" w:cs="Arial"/>
              </w:rPr>
            </w:pPr>
          </w:p>
        </w:tc>
        <w:tc>
          <w:tcPr>
            <w:tcW w:w="8415" w:type="dxa"/>
            <w:shd w:val="clear" w:color="auto" w:fill="auto"/>
            <w:vAlign w:val="center"/>
          </w:tcPr>
          <w:p w14:paraId="78859460" w14:textId="158AFB61" w:rsidR="00AE4C6E" w:rsidRPr="009D2EDA" w:rsidRDefault="00AE4C6E" w:rsidP="009D2EDA">
            <w:pPr>
              <w:spacing w:after="0" w:line="240" w:lineRule="auto"/>
              <w:ind w:left="0" w:right="0"/>
              <w:jc w:val="left"/>
              <w:rPr>
                <w:rFonts w:eastAsia="Arial" w:cs="Arial"/>
              </w:rPr>
            </w:pPr>
          </w:p>
        </w:tc>
      </w:tr>
    </w:tbl>
    <w:p w14:paraId="46BCE9B1" w14:textId="6B2E40FA" w:rsidR="00B22DBF" w:rsidRDefault="00B22DBF" w:rsidP="00546706"/>
    <w:p w14:paraId="46BCE9B2" w14:textId="77777777" w:rsidR="00306ACC" w:rsidRDefault="00B22DBF" w:rsidP="00546706">
      <w:r>
        <w:br w:type="page"/>
      </w:r>
    </w:p>
    <w:sdt>
      <w:sdtPr>
        <w:rPr>
          <w:rFonts w:asciiTheme="minorHAnsi" w:eastAsiaTheme="minorEastAsia" w:hAnsiTheme="minorHAnsi" w:cstheme="minorBidi"/>
          <w:b w:val="0"/>
          <w:bCs w:val="0"/>
          <w:caps/>
          <w:color w:val="auto"/>
          <w:sz w:val="20"/>
          <w:szCs w:val="20"/>
          <w:lang w:val="en-GB"/>
        </w:rPr>
        <w:id w:val="1035014768"/>
        <w:docPartObj>
          <w:docPartGallery w:val="Table of Contents"/>
          <w:docPartUnique/>
        </w:docPartObj>
      </w:sdtPr>
      <w:sdtEndPr>
        <w:rPr>
          <w:rFonts w:ascii="Arial" w:eastAsia="Times New Roman" w:hAnsi="Arial" w:cs="Times New Roman"/>
          <w:caps w:val="0"/>
        </w:rPr>
      </w:sdtEndPr>
      <w:sdtContent>
        <w:p w14:paraId="46BCE9B3" w14:textId="77777777" w:rsidR="007638F8" w:rsidRPr="00F417D9" w:rsidRDefault="007638F8" w:rsidP="00F417D9">
          <w:pPr>
            <w:pStyle w:val="TOCHeading"/>
            <w:ind w:firstLine="2362"/>
            <w:rPr>
              <w:rStyle w:val="AligncenterChar"/>
            </w:rPr>
          </w:pPr>
          <w:r w:rsidRPr="00F417D9">
            <w:rPr>
              <w:rStyle w:val="AligncenterChar"/>
            </w:rPr>
            <w:t>TABLE OF CONTENTS</w:t>
          </w:r>
        </w:p>
        <w:p w14:paraId="7DC0594F" w14:textId="77777777" w:rsidR="00896F1D" w:rsidRDefault="00896F1D">
          <w:pPr>
            <w:pStyle w:val="TOC1"/>
            <w:tabs>
              <w:tab w:val="left" w:pos="1080"/>
              <w:tab w:val="right" w:pos="10147"/>
            </w:tabs>
            <w:rPr>
              <w:rFonts w:asciiTheme="minorHAnsi" w:eastAsiaTheme="minorEastAsia" w:hAnsiTheme="minorHAnsi" w:cstheme="minorBidi"/>
              <w:caps w:val="0"/>
              <w:noProof/>
              <w:sz w:val="22"/>
              <w:szCs w:val="22"/>
              <w:lang w:val="en-US"/>
            </w:rPr>
          </w:pPr>
          <w:r>
            <w:rPr>
              <w:caps w:val="0"/>
            </w:rPr>
            <w:fldChar w:fldCharType="begin"/>
          </w:r>
          <w:r>
            <w:rPr>
              <w:caps w:val="0"/>
            </w:rPr>
            <w:instrText xml:space="preserve"> TOC \o "1-3" \h \z \t "Appendix Title,1" </w:instrText>
          </w:r>
          <w:r>
            <w:rPr>
              <w:caps w:val="0"/>
            </w:rPr>
            <w:fldChar w:fldCharType="separate"/>
          </w:r>
          <w:hyperlink w:anchor="_Toc370906439" w:history="1">
            <w:r w:rsidRPr="001C762A">
              <w:rPr>
                <w:rStyle w:val="Hyperlink"/>
                <w:noProof/>
              </w:rPr>
              <w:t>1</w:t>
            </w:r>
            <w:r>
              <w:rPr>
                <w:rFonts w:asciiTheme="minorHAnsi" w:eastAsiaTheme="minorEastAsia" w:hAnsiTheme="minorHAnsi" w:cstheme="minorBidi"/>
                <w:caps w:val="0"/>
                <w:noProof/>
                <w:sz w:val="22"/>
                <w:szCs w:val="22"/>
                <w:lang w:val="en-US"/>
              </w:rPr>
              <w:tab/>
            </w:r>
            <w:r w:rsidRPr="001C762A">
              <w:rPr>
                <w:rStyle w:val="Hyperlink"/>
                <w:noProof/>
              </w:rPr>
              <w:t>General</w:t>
            </w:r>
            <w:r>
              <w:rPr>
                <w:noProof/>
                <w:webHidden/>
              </w:rPr>
              <w:tab/>
            </w:r>
            <w:r>
              <w:rPr>
                <w:noProof/>
                <w:webHidden/>
              </w:rPr>
              <w:fldChar w:fldCharType="begin"/>
            </w:r>
            <w:r>
              <w:rPr>
                <w:noProof/>
                <w:webHidden/>
              </w:rPr>
              <w:instrText xml:space="preserve"> PAGEREF _Toc370906439 \h </w:instrText>
            </w:r>
            <w:r>
              <w:rPr>
                <w:noProof/>
                <w:webHidden/>
              </w:rPr>
            </w:r>
            <w:r>
              <w:rPr>
                <w:noProof/>
                <w:webHidden/>
              </w:rPr>
              <w:fldChar w:fldCharType="separate"/>
            </w:r>
            <w:r>
              <w:rPr>
                <w:noProof/>
                <w:webHidden/>
              </w:rPr>
              <w:t>6</w:t>
            </w:r>
            <w:r>
              <w:rPr>
                <w:noProof/>
                <w:webHidden/>
              </w:rPr>
              <w:fldChar w:fldCharType="end"/>
            </w:r>
          </w:hyperlink>
        </w:p>
        <w:p w14:paraId="572F181F"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0" w:history="1">
            <w:r w:rsidR="00896F1D" w:rsidRPr="001C762A">
              <w:rPr>
                <w:rStyle w:val="Hyperlink"/>
                <w:noProof/>
              </w:rPr>
              <w:t>1.1</w:t>
            </w:r>
            <w:r w:rsidR="00896F1D">
              <w:rPr>
                <w:rFonts w:asciiTheme="minorHAnsi" w:eastAsiaTheme="minorEastAsia" w:hAnsiTheme="minorHAnsi" w:cstheme="minorBidi"/>
                <w:caps w:val="0"/>
                <w:noProof/>
                <w:sz w:val="22"/>
                <w:szCs w:val="22"/>
                <w:lang w:val="en-US"/>
              </w:rPr>
              <w:tab/>
            </w:r>
            <w:r w:rsidR="00896F1D" w:rsidRPr="001C762A">
              <w:rPr>
                <w:rStyle w:val="Hyperlink"/>
                <w:noProof/>
              </w:rPr>
              <w:t>Scope</w:t>
            </w:r>
            <w:r w:rsidR="00896F1D">
              <w:rPr>
                <w:noProof/>
                <w:webHidden/>
              </w:rPr>
              <w:tab/>
            </w:r>
            <w:r w:rsidR="00896F1D">
              <w:rPr>
                <w:noProof/>
                <w:webHidden/>
              </w:rPr>
              <w:fldChar w:fldCharType="begin"/>
            </w:r>
            <w:r w:rsidR="00896F1D">
              <w:rPr>
                <w:noProof/>
                <w:webHidden/>
              </w:rPr>
              <w:instrText xml:space="preserve"> PAGEREF _Toc370906440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44BD30CF"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1" w:history="1">
            <w:r w:rsidR="00896F1D" w:rsidRPr="001C762A">
              <w:rPr>
                <w:rStyle w:val="Hyperlink"/>
                <w:noProof/>
              </w:rPr>
              <w:t>1.2</w:t>
            </w:r>
            <w:r w:rsidR="00896F1D">
              <w:rPr>
                <w:rFonts w:asciiTheme="minorHAnsi" w:eastAsiaTheme="minorEastAsia" w:hAnsiTheme="minorHAnsi" w:cstheme="minorBidi"/>
                <w:caps w:val="0"/>
                <w:noProof/>
                <w:sz w:val="22"/>
                <w:szCs w:val="22"/>
                <w:lang w:val="en-US"/>
              </w:rPr>
              <w:tab/>
            </w:r>
            <w:r w:rsidR="00896F1D" w:rsidRPr="001C762A">
              <w:rPr>
                <w:rStyle w:val="Hyperlink"/>
                <w:noProof/>
              </w:rPr>
              <w:t>component type variants and Range of Components</w:t>
            </w:r>
            <w:r w:rsidR="00896F1D">
              <w:rPr>
                <w:noProof/>
                <w:webHidden/>
              </w:rPr>
              <w:tab/>
            </w:r>
            <w:r w:rsidR="00896F1D">
              <w:rPr>
                <w:noProof/>
                <w:webHidden/>
              </w:rPr>
              <w:fldChar w:fldCharType="begin"/>
            </w:r>
            <w:r w:rsidR="00896F1D">
              <w:rPr>
                <w:noProof/>
                <w:webHidden/>
              </w:rPr>
              <w:instrText xml:space="preserve"> PAGEREF _Toc370906441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29063CFB"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2" w:history="1">
            <w:r w:rsidR="00896F1D" w:rsidRPr="001C762A">
              <w:rPr>
                <w:rStyle w:val="Hyperlink"/>
                <w:noProof/>
              </w:rPr>
              <w:t>1.3</w:t>
            </w:r>
            <w:r w:rsidR="00896F1D">
              <w:rPr>
                <w:rFonts w:asciiTheme="minorHAnsi" w:eastAsiaTheme="minorEastAsia" w:hAnsiTheme="minorHAnsi" w:cstheme="minorBidi"/>
                <w:caps w:val="0"/>
                <w:noProof/>
                <w:sz w:val="22"/>
                <w:szCs w:val="22"/>
                <w:lang w:val="en-US"/>
              </w:rPr>
              <w:tab/>
            </w:r>
            <w:r w:rsidR="00896F1D" w:rsidRPr="001C762A">
              <w:rPr>
                <w:rStyle w:val="Hyperlink"/>
                <w:noProof/>
              </w:rPr>
              <w:t>Maximum Ratings</w:t>
            </w:r>
            <w:r w:rsidR="00896F1D">
              <w:rPr>
                <w:noProof/>
                <w:webHidden/>
              </w:rPr>
              <w:tab/>
            </w:r>
            <w:r w:rsidR="00896F1D">
              <w:rPr>
                <w:noProof/>
                <w:webHidden/>
              </w:rPr>
              <w:fldChar w:fldCharType="begin"/>
            </w:r>
            <w:r w:rsidR="00896F1D">
              <w:rPr>
                <w:noProof/>
                <w:webHidden/>
              </w:rPr>
              <w:instrText xml:space="preserve"> PAGEREF _Toc370906442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6F5E4378"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3" w:history="1">
            <w:r w:rsidR="00896F1D" w:rsidRPr="001C762A">
              <w:rPr>
                <w:rStyle w:val="Hyperlink"/>
                <w:noProof/>
              </w:rPr>
              <w:t>1.4</w:t>
            </w:r>
            <w:r w:rsidR="00896F1D">
              <w:rPr>
                <w:rFonts w:asciiTheme="minorHAnsi" w:eastAsiaTheme="minorEastAsia" w:hAnsiTheme="minorHAnsi" w:cstheme="minorBidi"/>
                <w:caps w:val="0"/>
                <w:noProof/>
                <w:sz w:val="22"/>
                <w:szCs w:val="22"/>
                <w:lang w:val="en-US"/>
              </w:rPr>
              <w:tab/>
            </w:r>
            <w:r w:rsidR="00896F1D" w:rsidRPr="001C762A">
              <w:rPr>
                <w:rStyle w:val="Hyperlink"/>
                <w:noProof/>
              </w:rPr>
              <w:t>Parameter Derating Information</w:t>
            </w:r>
            <w:r w:rsidR="00896F1D">
              <w:rPr>
                <w:noProof/>
                <w:webHidden/>
              </w:rPr>
              <w:tab/>
            </w:r>
            <w:r w:rsidR="00896F1D">
              <w:rPr>
                <w:noProof/>
                <w:webHidden/>
              </w:rPr>
              <w:fldChar w:fldCharType="begin"/>
            </w:r>
            <w:r w:rsidR="00896F1D">
              <w:rPr>
                <w:noProof/>
                <w:webHidden/>
              </w:rPr>
              <w:instrText xml:space="preserve"> PAGEREF _Toc370906443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0E4F4E14"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4" w:history="1">
            <w:r w:rsidR="00896F1D" w:rsidRPr="001C762A">
              <w:rPr>
                <w:rStyle w:val="Hyperlink"/>
                <w:noProof/>
              </w:rPr>
              <w:t>1.5</w:t>
            </w:r>
            <w:r w:rsidR="00896F1D">
              <w:rPr>
                <w:rFonts w:asciiTheme="minorHAnsi" w:eastAsiaTheme="minorEastAsia" w:hAnsiTheme="minorHAnsi" w:cstheme="minorBidi"/>
                <w:caps w:val="0"/>
                <w:noProof/>
                <w:sz w:val="22"/>
                <w:szCs w:val="22"/>
                <w:lang w:val="en-US"/>
              </w:rPr>
              <w:tab/>
            </w:r>
            <w:r w:rsidR="00896F1D" w:rsidRPr="001C762A">
              <w:rPr>
                <w:rStyle w:val="Hyperlink"/>
                <w:noProof/>
              </w:rPr>
              <w:t>Physical Dimensions</w:t>
            </w:r>
            <w:r w:rsidR="00896F1D">
              <w:rPr>
                <w:noProof/>
                <w:webHidden/>
              </w:rPr>
              <w:tab/>
            </w:r>
            <w:r w:rsidR="00896F1D">
              <w:rPr>
                <w:noProof/>
                <w:webHidden/>
              </w:rPr>
              <w:fldChar w:fldCharType="begin"/>
            </w:r>
            <w:r w:rsidR="00896F1D">
              <w:rPr>
                <w:noProof/>
                <w:webHidden/>
              </w:rPr>
              <w:instrText xml:space="preserve"> PAGEREF _Toc370906444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137315EF"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5" w:history="1">
            <w:r w:rsidR="00896F1D" w:rsidRPr="001C762A">
              <w:rPr>
                <w:rStyle w:val="Hyperlink"/>
                <w:noProof/>
              </w:rPr>
              <w:t>1.6</w:t>
            </w:r>
            <w:r w:rsidR="00896F1D">
              <w:rPr>
                <w:rFonts w:asciiTheme="minorHAnsi" w:eastAsiaTheme="minorEastAsia" w:hAnsiTheme="minorHAnsi" w:cstheme="minorBidi"/>
                <w:caps w:val="0"/>
                <w:noProof/>
                <w:sz w:val="22"/>
                <w:szCs w:val="22"/>
                <w:lang w:val="en-US"/>
              </w:rPr>
              <w:tab/>
            </w:r>
            <w:r w:rsidR="00896F1D" w:rsidRPr="001C762A">
              <w:rPr>
                <w:rStyle w:val="Hyperlink"/>
                <w:noProof/>
              </w:rPr>
              <w:t>Functional Diagram</w:t>
            </w:r>
            <w:r w:rsidR="00896F1D">
              <w:rPr>
                <w:noProof/>
                <w:webHidden/>
              </w:rPr>
              <w:tab/>
            </w:r>
            <w:r w:rsidR="00896F1D">
              <w:rPr>
                <w:noProof/>
                <w:webHidden/>
              </w:rPr>
              <w:fldChar w:fldCharType="begin"/>
            </w:r>
            <w:r w:rsidR="00896F1D">
              <w:rPr>
                <w:noProof/>
                <w:webHidden/>
              </w:rPr>
              <w:instrText xml:space="preserve"> PAGEREF _Toc370906445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411D1BEF" w14:textId="77777777" w:rsidR="00896F1D" w:rsidRDefault="008578A3">
          <w:pPr>
            <w:pStyle w:val="TOC1"/>
            <w:tabs>
              <w:tab w:val="left" w:pos="1080"/>
              <w:tab w:val="right" w:pos="10147"/>
            </w:tabs>
            <w:rPr>
              <w:rFonts w:asciiTheme="minorHAnsi" w:eastAsiaTheme="minorEastAsia" w:hAnsiTheme="minorHAnsi" w:cstheme="minorBidi"/>
              <w:caps w:val="0"/>
              <w:noProof/>
              <w:sz w:val="22"/>
              <w:szCs w:val="22"/>
              <w:lang w:val="en-US"/>
            </w:rPr>
          </w:pPr>
          <w:hyperlink w:anchor="_Toc370906446" w:history="1">
            <w:r w:rsidR="00896F1D" w:rsidRPr="001C762A">
              <w:rPr>
                <w:rStyle w:val="Hyperlink"/>
                <w:noProof/>
              </w:rPr>
              <w:t>2</w:t>
            </w:r>
            <w:r w:rsidR="00896F1D">
              <w:rPr>
                <w:rFonts w:asciiTheme="minorHAnsi" w:eastAsiaTheme="minorEastAsia" w:hAnsiTheme="minorHAnsi" w:cstheme="minorBidi"/>
                <w:caps w:val="0"/>
                <w:noProof/>
                <w:sz w:val="22"/>
                <w:szCs w:val="22"/>
                <w:lang w:val="en-US"/>
              </w:rPr>
              <w:tab/>
            </w:r>
            <w:r w:rsidR="00896F1D" w:rsidRPr="001C762A">
              <w:rPr>
                <w:rStyle w:val="Hyperlink"/>
                <w:noProof/>
              </w:rPr>
              <w:t>Applicable Documents</w:t>
            </w:r>
            <w:r w:rsidR="00896F1D">
              <w:rPr>
                <w:noProof/>
                <w:webHidden/>
              </w:rPr>
              <w:tab/>
            </w:r>
            <w:r w:rsidR="00896F1D">
              <w:rPr>
                <w:noProof/>
                <w:webHidden/>
              </w:rPr>
              <w:fldChar w:fldCharType="begin"/>
            </w:r>
            <w:r w:rsidR="00896F1D">
              <w:rPr>
                <w:noProof/>
                <w:webHidden/>
              </w:rPr>
              <w:instrText xml:space="preserve"> PAGEREF _Toc370906446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14C57CD0" w14:textId="77777777" w:rsidR="00896F1D" w:rsidRDefault="008578A3">
          <w:pPr>
            <w:pStyle w:val="TOC1"/>
            <w:tabs>
              <w:tab w:val="left" w:pos="1080"/>
              <w:tab w:val="right" w:pos="10147"/>
            </w:tabs>
            <w:rPr>
              <w:rFonts w:asciiTheme="minorHAnsi" w:eastAsiaTheme="minorEastAsia" w:hAnsiTheme="minorHAnsi" w:cstheme="minorBidi"/>
              <w:caps w:val="0"/>
              <w:noProof/>
              <w:sz w:val="22"/>
              <w:szCs w:val="22"/>
              <w:lang w:val="en-US"/>
            </w:rPr>
          </w:pPr>
          <w:hyperlink w:anchor="_Toc370906447" w:history="1">
            <w:r w:rsidR="00896F1D" w:rsidRPr="001C762A">
              <w:rPr>
                <w:rStyle w:val="Hyperlink"/>
                <w:noProof/>
              </w:rPr>
              <w:t>3</w:t>
            </w:r>
            <w:r w:rsidR="00896F1D">
              <w:rPr>
                <w:rFonts w:asciiTheme="minorHAnsi" w:eastAsiaTheme="minorEastAsia" w:hAnsiTheme="minorHAnsi" w:cstheme="minorBidi"/>
                <w:caps w:val="0"/>
                <w:noProof/>
                <w:sz w:val="22"/>
                <w:szCs w:val="22"/>
                <w:lang w:val="en-US"/>
              </w:rPr>
              <w:tab/>
            </w:r>
            <w:r w:rsidR="00896F1D" w:rsidRPr="001C762A">
              <w:rPr>
                <w:rStyle w:val="Hyperlink"/>
                <w:noProof/>
              </w:rPr>
              <w:t>Terms, Definitions, Abbreviations, Symbols and Units</w:t>
            </w:r>
            <w:r w:rsidR="00896F1D">
              <w:rPr>
                <w:noProof/>
                <w:webHidden/>
              </w:rPr>
              <w:tab/>
            </w:r>
            <w:r w:rsidR="00896F1D">
              <w:rPr>
                <w:noProof/>
                <w:webHidden/>
              </w:rPr>
              <w:fldChar w:fldCharType="begin"/>
            </w:r>
            <w:r w:rsidR="00896F1D">
              <w:rPr>
                <w:noProof/>
                <w:webHidden/>
              </w:rPr>
              <w:instrText xml:space="preserve"> PAGEREF _Toc370906447 \h </w:instrText>
            </w:r>
            <w:r w:rsidR="00896F1D">
              <w:rPr>
                <w:noProof/>
                <w:webHidden/>
              </w:rPr>
            </w:r>
            <w:r w:rsidR="00896F1D">
              <w:rPr>
                <w:noProof/>
                <w:webHidden/>
              </w:rPr>
              <w:fldChar w:fldCharType="separate"/>
            </w:r>
            <w:r w:rsidR="00896F1D">
              <w:rPr>
                <w:noProof/>
                <w:webHidden/>
              </w:rPr>
              <w:t>6</w:t>
            </w:r>
            <w:r w:rsidR="00896F1D">
              <w:rPr>
                <w:noProof/>
                <w:webHidden/>
              </w:rPr>
              <w:fldChar w:fldCharType="end"/>
            </w:r>
          </w:hyperlink>
        </w:p>
        <w:p w14:paraId="7751FAFF" w14:textId="77777777" w:rsidR="00896F1D" w:rsidRDefault="008578A3">
          <w:pPr>
            <w:pStyle w:val="TOC1"/>
            <w:tabs>
              <w:tab w:val="left" w:pos="1080"/>
              <w:tab w:val="right" w:pos="10147"/>
            </w:tabs>
            <w:rPr>
              <w:rFonts w:asciiTheme="minorHAnsi" w:eastAsiaTheme="minorEastAsia" w:hAnsiTheme="minorHAnsi" w:cstheme="minorBidi"/>
              <w:caps w:val="0"/>
              <w:noProof/>
              <w:sz w:val="22"/>
              <w:szCs w:val="22"/>
              <w:lang w:val="en-US"/>
            </w:rPr>
          </w:pPr>
          <w:hyperlink w:anchor="_Toc370906448" w:history="1">
            <w:r w:rsidR="00896F1D" w:rsidRPr="001C762A">
              <w:rPr>
                <w:rStyle w:val="Hyperlink"/>
                <w:noProof/>
              </w:rPr>
              <w:t>4</w:t>
            </w:r>
            <w:r w:rsidR="00896F1D">
              <w:rPr>
                <w:rFonts w:asciiTheme="minorHAnsi" w:eastAsiaTheme="minorEastAsia" w:hAnsiTheme="minorHAnsi" w:cstheme="minorBidi"/>
                <w:caps w:val="0"/>
                <w:noProof/>
                <w:sz w:val="22"/>
                <w:szCs w:val="22"/>
                <w:lang w:val="en-US"/>
              </w:rPr>
              <w:tab/>
            </w:r>
            <w:r w:rsidR="00896F1D" w:rsidRPr="001C762A">
              <w:rPr>
                <w:rStyle w:val="Hyperlink"/>
                <w:noProof/>
              </w:rPr>
              <w:t>REQUIREMENTS</w:t>
            </w:r>
            <w:r w:rsidR="00896F1D">
              <w:rPr>
                <w:noProof/>
                <w:webHidden/>
              </w:rPr>
              <w:tab/>
            </w:r>
            <w:r w:rsidR="00896F1D">
              <w:rPr>
                <w:noProof/>
                <w:webHidden/>
              </w:rPr>
              <w:fldChar w:fldCharType="begin"/>
            </w:r>
            <w:r w:rsidR="00896F1D">
              <w:rPr>
                <w:noProof/>
                <w:webHidden/>
              </w:rPr>
              <w:instrText xml:space="preserve"> PAGEREF _Toc370906448 \h </w:instrText>
            </w:r>
            <w:r w:rsidR="00896F1D">
              <w:rPr>
                <w:noProof/>
                <w:webHidden/>
              </w:rPr>
            </w:r>
            <w:r w:rsidR="00896F1D">
              <w:rPr>
                <w:noProof/>
                <w:webHidden/>
              </w:rPr>
              <w:fldChar w:fldCharType="separate"/>
            </w:r>
            <w:r w:rsidR="00896F1D">
              <w:rPr>
                <w:noProof/>
                <w:webHidden/>
              </w:rPr>
              <w:t>10</w:t>
            </w:r>
            <w:r w:rsidR="00896F1D">
              <w:rPr>
                <w:noProof/>
                <w:webHidden/>
              </w:rPr>
              <w:fldChar w:fldCharType="end"/>
            </w:r>
          </w:hyperlink>
        </w:p>
        <w:p w14:paraId="1F16F4C3"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49" w:history="1">
            <w:r w:rsidR="00896F1D" w:rsidRPr="001C762A">
              <w:rPr>
                <w:rStyle w:val="Hyperlink"/>
                <w:noProof/>
              </w:rPr>
              <w:t>4.1</w:t>
            </w:r>
            <w:r w:rsidR="00896F1D">
              <w:rPr>
                <w:rFonts w:asciiTheme="minorHAnsi" w:eastAsiaTheme="minorEastAsia" w:hAnsiTheme="minorHAnsi" w:cstheme="minorBidi"/>
                <w:caps w:val="0"/>
                <w:noProof/>
                <w:sz w:val="22"/>
                <w:szCs w:val="22"/>
                <w:lang w:val="en-US"/>
              </w:rPr>
              <w:tab/>
            </w:r>
            <w:r w:rsidR="00896F1D" w:rsidRPr="001C762A">
              <w:rPr>
                <w:rStyle w:val="Hyperlink"/>
                <w:noProof/>
              </w:rPr>
              <w:t>GENERAL</w:t>
            </w:r>
            <w:r w:rsidR="00896F1D">
              <w:rPr>
                <w:noProof/>
                <w:webHidden/>
              </w:rPr>
              <w:tab/>
            </w:r>
            <w:r w:rsidR="00896F1D">
              <w:rPr>
                <w:noProof/>
                <w:webHidden/>
              </w:rPr>
              <w:fldChar w:fldCharType="begin"/>
            </w:r>
            <w:r w:rsidR="00896F1D">
              <w:rPr>
                <w:noProof/>
                <w:webHidden/>
              </w:rPr>
              <w:instrText xml:space="preserve"> PAGEREF _Toc370906449 \h </w:instrText>
            </w:r>
            <w:r w:rsidR="00896F1D">
              <w:rPr>
                <w:noProof/>
                <w:webHidden/>
              </w:rPr>
            </w:r>
            <w:r w:rsidR="00896F1D">
              <w:rPr>
                <w:noProof/>
                <w:webHidden/>
              </w:rPr>
              <w:fldChar w:fldCharType="separate"/>
            </w:r>
            <w:r w:rsidR="00896F1D">
              <w:rPr>
                <w:noProof/>
                <w:webHidden/>
              </w:rPr>
              <w:t>10</w:t>
            </w:r>
            <w:r w:rsidR="00896F1D">
              <w:rPr>
                <w:noProof/>
                <w:webHidden/>
              </w:rPr>
              <w:fldChar w:fldCharType="end"/>
            </w:r>
          </w:hyperlink>
        </w:p>
        <w:p w14:paraId="4EB89483"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50" w:history="1">
            <w:r w:rsidR="00896F1D" w:rsidRPr="001C762A">
              <w:rPr>
                <w:rStyle w:val="Hyperlink"/>
                <w:noProof/>
              </w:rPr>
              <w:t>4.2</w:t>
            </w:r>
            <w:r w:rsidR="00896F1D">
              <w:rPr>
                <w:rFonts w:asciiTheme="minorHAnsi" w:eastAsiaTheme="minorEastAsia" w:hAnsiTheme="minorHAnsi" w:cstheme="minorBidi"/>
                <w:caps w:val="0"/>
                <w:noProof/>
                <w:sz w:val="22"/>
                <w:szCs w:val="22"/>
                <w:lang w:val="en-US"/>
              </w:rPr>
              <w:tab/>
            </w:r>
            <w:r w:rsidR="00896F1D" w:rsidRPr="001C762A">
              <w:rPr>
                <w:rStyle w:val="Hyperlink"/>
                <w:noProof/>
              </w:rPr>
              <w:t>DEVIATIONS FROM GENERIC SPECIFICATION</w:t>
            </w:r>
            <w:r w:rsidR="00896F1D">
              <w:rPr>
                <w:noProof/>
                <w:webHidden/>
              </w:rPr>
              <w:tab/>
            </w:r>
            <w:r w:rsidR="00896F1D">
              <w:rPr>
                <w:noProof/>
                <w:webHidden/>
              </w:rPr>
              <w:fldChar w:fldCharType="begin"/>
            </w:r>
            <w:r w:rsidR="00896F1D">
              <w:rPr>
                <w:noProof/>
                <w:webHidden/>
              </w:rPr>
              <w:instrText xml:space="preserve"> PAGEREF _Toc370906450 \h </w:instrText>
            </w:r>
            <w:r w:rsidR="00896F1D">
              <w:rPr>
                <w:noProof/>
                <w:webHidden/>
              </w:rPr>
            </w:r>
            <w:r w:rsidR="00896F1D">
              <w:rPr>
                <w:noProof/>
                <w:webHidden/>
              </w:rPr>
              <w:fldChar w:fldCharType="separate"/>
            </w:r>
            <w:r w:rsidR="00896F1D">
              <w:rPr>
                <w:noProof/>
                <w:webHidden/>
              </w:rPr>
              <w:t>10</w:t>
            </w:r>
            <w:r w:rsidR="00896F1D">
              <w:rPr>
                <w:noProof/>
                <w:webHidden/>
              </w:rPr>
              <w:fldChar w:fldCharType="end"/>
            </w:r>
          </w:hyperlink>
        </w:p>
        <w:p w14:paraId="1A263DDC"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1" w:history="1">
            <w:r w:rsidR="00896F1D" w:rsidRPr="001C762A">
              <w:rPr>
                <w:rStyle w:val="Hyperlink"/>
                <w:noProof/>
              </w:rPr>
              <w:t>4.2.1</w:t>
            </w:r>
            <w:r w:rsidR="00896F1D">
              <w:rPr>
                <w:rFonts w:asciiTheme="minorHAnsi" w:eastAsiaTheme="minorEastAsia" w:hAnsiTheme="minorHAnsi" w:cstheme="minorBidi"/>
                <w:noProof/>
                <w:sz w:val="22"/>
                <w:szCs w:val="22"/>
                <w:lang w:val="en-US"/>
              </w:rPr>
              <w:tab/>
            </w:r>
            <w:r w:rsidR="00896F1D" w:rsidRPr="001C762A">
              <w:rPr>
                <w:rStyle w:val="Hyperlink"/>
                <w:noProof/>
              </w:rPr>
              <w:t>Deviations from Special In-Process Controls</w:t>
            </w:r>
            <w:r w:rsidR="00896F1D">
              <w:rPr>
                <w:noProof/>
                <w:webHidden/>
              </w:rPr>
              <w:tab/>
            </w:r>
            <w:r w:rsidR="00896F1D">
              <w:rPr>
                <w:noProof/>
                <w:webHidden/>
              </w:rPr>
              <w:fldChar w:fldCharType="begin"/>
            </w:r>
            <w:r w:rsidR="00896F1D">
              <w:rPr>
                <w:noProof/>
                <w:webHidden/>
              </w:rPr>
              <w:instrText xml:space="preserve"> PAGEREF _Toc370906451 \h </w:instrText>
            </w:r>
            <w:r w:rsidR="00896F1D">
              <w:rPr>
                <w:noProof/>
                <w:webHidden/>
              </w:rPr>
            </w:r>
            <w:r w:rsidR="00896F1D">
              <w:rPr>
                <w:noProof/>
                <w:webHidden/>
              </w:rPr>
              <w:fldChar w:fldCharType="separate"/>
            </w:r>
            <w:r w:rsidR="00896F1D">
              <w:rPr>
                <w:noProof/>
                <w:webHidden/>
              </w:rPr>
              <w:t>10</w:t>
            </w:r>
            <w:r w:rsidR="00896F1D">
              <w:rPr>
                <w:noProof/>
                <w:webHidden/>
              </w:rPr>
              <w:fldChar w:fldCharType="end"/>
            </w:r>
          </w:hyperlink>
        </w:p>
        <w:p w14:paraId="481FD359"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2" w:history="1">
            <w:r w:rsidR="00896F1D" w:rsidRPr="001C762A">
              <w:rPr>
                <w:rStyle w:val="Hyperlink"/>
                <w:noProof/>
              </w:rPr>
              <w:t>4.2.2</w:t>
            </w:r>
            <w:r w:rsidR="00896F1D">
              <w:rPr>
                <w:rFonts w:asciiTheme="minorHAnsi" w:eastAsiaTheme="minorEastAsia" w:hAnsiTheme="minorHAnsi" w:cstheme="minorBidi"/>
                <w:noProof/>
                <w:sz w:val="22"/>
                <w:szCs w:val="22"/>
                <w:lang w:val="en-US"/>
              </w:rPr>
              <w:tab/>
            </w:r>
            <w:r w:rsidR="00896F1D" w:rsidRPr="001C762A">
              <w:rPr>
                <w:rStyle w:val="Hyperlink"/>
                <w:noProof/>
              </w:rPr>
              <w:t>Deviations from Final Production Tests (Chart II)</w:t>
            </w:r>
            <w:r w:rsidR="00896F1D">
              <w:rPr>
                <w:noProof/>
                <w:webHidden/>
              </w:rPr>
              <w:tab/>
            </w:r>
            <w:r w:rsidR="00896F1D">
              <w:rPr>
                <w:noProof/>
                <w:webHidden/>
              </w:rPr>
              <w:fldChar w:fldCharType="begin"/>
            </w:r>
            <w:r w:rsidR="00896F1D">
              <w:rPr>
                <w:noProof/>
                <w:webHidden/>
              </w:rPr>
              <w:instrText xml:space="preserve"> PAGEREF _Toc370906452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07FBE08A"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3" w:history="1">
            <w:r w:rsidR="00896F1D" w:rsidRPr="001C762A">
              <w:rPr>
                <w:rStyle w:val="Hyperlink"/>
                <w:noProof/>
              </w:rPr>
              <w:t>4.2.3</w:t>
            </w:r>
            <w:r w:rsidR="00896F1D">
              <w:rPr>
                <w:rFonts w:asciiTheme="minorHAnsi" w:eastAsiaTheme="minorEastAsia" w:hAnsiTheme="minorHAnsi" w:cstheme="minorBidi"/>
                <w:noProof/>
                <w:sz w:val="22"/>
                <w:szCs w:val="22"/>
                <w:lang w:val="en-US"/>
              </w:rPr>
              <w:tab/>
            </w:r>
            <w:r w:rsidR="00896F1D" w:rsidRPr="001C762A">
              <w:rPr>
                <w:rStyle w:val="Hyperlink"/>
                <w:noProof/>
              </w:rPr>
              <w:t>Deviations from Burn-in and Electrical Measurements (Chart III)</w:t>
            </w:r>
            <w:r w:rsidR="00896F1D">
              <w:rPr>
                <w:noProof/>
                <w:webHidden/>
              </w:rPr>
              <w:tab/>
            </w:r>
            <w:r w:rsidR="00896F1D">
              <w:rPr>
                <w:noProof/>
                <w:webHidden/>
              </w:rPr>
              <w:fldChar w:fldCharType="begin"/>
            </w:r>
            <w:r w:rsidR="00896F1D">
              <w:rPr>
                <w:noProof/>
                <w:webHidden/>
              </w:rPr>
              <w:instrText xml:space="preserve"> PAGEREF _Toc370906453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64E1D47D"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4" w:history="1">
            <w:r w:rsidR="00896F1D" w:rsidRPr="001C762A">
              <w:rPr>
                <w:rStyle w:val="Hyperlink"/>
                <w:noProof/>
              </w:rPr>
              <w:t>4.2.4</w:t>
            </w:r>
            <w:r w:rsidR="00896F1D">
              <w:rPr>
                <w:rFonts w:asciiTheme="minorHAnsi" w:eastAsiaTheme="minorEastAsia" w:hAnsiTheme="minorHAnsi" w:cstheme="minorBidi"/>
                <w:noProof/>
                <w:sz w:val="22"/>
                <w:szCs w:val="22"/>
                <w:lang w:val="en-US"/>
              </w:rPr>
              <w:tab/>
            </w:r>
            <w:r w:rsidR="00896F1D" w:rsidRPr="001C762A">
              <w:rPr>
                <w:rStyle w:val="Hyperlink"/>
                <w:noProof/>
              </w:rPr>
              <w:t>Deviations from Qualification Tests (Chart IV)</w:t>
            </w:r>
            <w:r w:rsidR="00896F1D">
              <w:rPr>
                <w:noProof/>
                <w:webHidden/>
              </w:rPr>
              <w:tab/>
            </w:r>
            <w:r w:rsidR="00896F1D">
              <w:rPr>
                <w:noProof/>
                <w:webHidden/>
              </w:rPr>
              <w:fldChar w:fldCharType="begin"/>
            </w:r>
            <w:r w:rsidR="00896F1D">
              <w:rPr>
                <w:noProof/>
                <w:webHidden/>
              </w:rPr>
              <w:instrText xml:space="preserve"> PAGEREF _Toc370906454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46A1AEC1"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5" w:history="1">
            <w:r w:rsidR="00896F1D" w:rsidRPr="001C762A">
              <w:rPr>
                <w:rStyle w:val="Hyperlink"/>
                <w:noProof/>
              </w:rPr>
              <w:t>4.2.5</w:t>
            </w:r>
            <w:r w:rsidR="00896F1D">
              <w:rPr>
                <w:rFonts w:asciiTheme="minorHAnsi" w:eastAsiaTheme="minorEastAsia" w:hAnsiTheme="minorHAnsi" w:cstheme="minorBidi"/>
                <w:noProof/>
                <w:sz w:val="22"/>
                <w:szCs w:val="22"/>
                <w:lang w:val="en-US"/>
              </w:rPr>
              <w:tab/>
            </w:r>
            <w:r w:rsidR="00896F1D" w:rsidRPr="001C762A">
              <w:rPr>
                <w:rStyle w:val="Hyperlink"/>
                <w:noProof/>
              </w:rPr>
              <w:t>Deviations from Lot Acceptance Tests (Chart V)</w:t>
            </w:r>
            <w:r w:rsidR="00896F1D">
              <w:rPr>
                <w:noProof/>
                <w:webHidden/>
              </w:rPr>
              <w:tab/>
            </w:r>
            <w:r w:rsidR="00896F1D">
              <w:rPr>
                <w:noProof/>
                <w:webHidden/>
              </w:rPr>
              <w:fldChar w:fldCharType="begin"/>
            </w:r>
            <w:r w:rsidR="00896F1D">
              <w:rPr>
                <w:noProof/>
                <w:webHidden/>
              </w:rPr>
              <w:instrText xml:space="preserve"> PAGEREF _Toc370906455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43B9F8CE"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56" w:history="1">
            <w:r w:rsidR="00896F1D" w:rsidRPr="001C762A">
              <w:rPr>
                <w:rStyle w:val="Hyperlink"/>
                <w:noProof/>
              </w:rPr>
              <w:t>4.3</w:t>
            </w:r>
            <w:r w:rsidR="00896F1D">
              <w:rPr>
                <w:rFonts w:asciiTheme="minorHAnsi" w:eastAsiaTheme="minorEastAsia" w:hAnsiTheme="minorHAnsi" w:cstheme="minorBidi"/>
                <w:caps w:val="0"/>
                <w:noProof/>
                <w:sz w:val="22"/>
                <w:szCs w:val="22"/>
                <w:lang w:val="en-US"/>
              </w:rPr>
              <w:tab/>
            </w:r>
            <w:r w:rsidR="00896F1D" w:rsidRPr="001C762A">
              <w:rPr>
                <w:rStyle w:val="Hyperlink"/>
                <w:noProof/>
              </w:rPr>
              <w:t>MECHANICAL REQUIREMENTS</w:t>
            </w:r>
            <w:r w:rsidR="00896F1D">
              <w:rPr>
                <w:noProof/>
                <w:webHidden/>
              </w:rPr>
              <w:tab/>
            </w:r>
            <w:r w:rsidR="00896F1D">
              <w:rPr>
                <w:noProof/>
                <w:webHidden/>
              </w:rPr>
              <w:fldChar w:fldCharType="begin"/>
            </w:r>
            <w:r w:rsidR="00896F1D">
              <w:rPr>
                <w:noProof/>
                <w:webHidden/>
              </w:rPr>
              <w:instrText xml:space="preserve"> PAGEREF _Toc370906456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508AD6BE"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7" w:history="1">
            <w:r w:rsidR="00896F1D" w:rsidRPr="001C762A">
              <w:rPr>
                <w:rStyle w:val="Hyperlink"/>
                <w:noProof/>
              </w:rPr>
              <w:t>4.3.1</w:t>
            </w:r>
            <w:r w:rsidR="00896F1D">
              <w:rPr>
                <w:rFonts w:asciiTheme="minorHAnsi" w:eastAsiaTheme="minorEastAsia" w:hAnsiTheme="minorHAnsi" w:cstheme="minorBidi"/>
                <w:noProof/>
                <w:sz w:val="22"/>
                <w:szCs w:val="22"/>
                <w:lang w:val="en-US"/>
              </w:rPr>
              <w:tab/>
            </w:r>
            <w:r w:rsidR="00896F1D" w:rsidRPr="001C762A">
              <w:rPr>
                <w:rStyle w:val="Hyperlink"/>
                <w:noProof/>
              </w:rPr>
              <w:t>Dimension Check</w:t>
            </w:r>
            <w:r w:rsidR="00896F1D">
              <w:rPr>
                <w:noProof/>
                <w:webHidden/>
              </w:rPr>
              <w:tab/>
            </w:r>
            <w:r w:rsidR="00896F1D">
              <w:rPr>
                <w:noProof/>
                <w:webHidden/>
              </w:rPr>
              <w:fldChar w:fldCharType="begin"/>
            </w:r>
            <w:r w:rsidR="00896F1D">
              <w:rPr>
                <w:noProof/>
                <w:webHidden/>
              </w:rPr>
              <w:instrText xml:space="preserve"> PAGEREF _Toc370906457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795D240A"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58" w:history="1">
            <w:r w:rsidR="00896F1D" w:rsidRPr="001C762A">
              <w:rPr>
                <w:rStyle w:val="Hyperlink"/>
                <w:noProof/>
              </w:rPr>
              <w:t>4.3.2</w:t>
            </w:r>
            <w:r w:rsidR="00896F1D">
              <w:rPr>
                <w:rFonts w:asciiTheme="minorHAnsi" w:eastAsiaTheme="minorEastAsia" w:hAnsiTheme="minorHAnsi" w:cstheme="minorBidi"/>
                <w:noProof/>
                <w:sz w:val="22"/>
                <w:szCs w:val="22"/>
                <w:lang w:val="en-US"/>
              </w:rPr>
              <w:tab/>
            </w:r>
            <w:r w:rsidR="00896F1D" w:rsidRPr="001C762A">
              <w:rPr>
                <w:rStyle w:val="Hyperlink"/>
                <w:noProof/>
              </w:rPr>
              <w:t>Weight</w:t>
            </w:r>
            <w:r w:rsidR="00896F1D">
              <w:rPr>
                <w:noProof/>
                <w:webHidden/>
              </w:rPr>
              <w:tab/>
            </w:r>
            <w:r w:rsidR="00896F1D">
              <w:rPr>
                <w:noProof/>
                <w:webHidden/>
              </w:rPr>
              <w:fldChar w:fldCharType="begin"/>
            </w:r>
            <w:r w:rsidR="00896F1D">
              <w:rPr>
                <w:noProof/>
                <w:webHidden/>
              </w:rPr>
              <w:instrText xml:space="preserve"> PAGEREF _Toc370906458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053C9EDA"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59" w:history="1">
            <w:r w:rsidR="00896F1D" w:rsidRPr="001C762A">
              <w:rPr>
                <w:rStyle w:val="Hyperlink"/>
                <w:noProof/>
              </w:rPr>
              <w:t>4.4</w:t>
            </w:r>
            <w:r w:rsidR="00896F1D">
              <w:rPr>
                <w:rFonts w:asciiTheme="minorHAnsi" w:eastAsiaTheme="minorEastAsia" w:hAnsiTheme="minorHAnsi" w:cstheme="minorBidi"/>
                <w:caps w:val="0"/>
                <w:noProof/>
                <w:sz w:val="22"/>
                <w:szCs w:val="22"/>
                <w:lang w:val="en-US"/>
              </w:rPr>
              <w:tab/>
            </w:r>
            <w:r w:rsidR="00896F1D" w:rsidRPr="001C762A">
              <w:rPr>
                <w:rStyle w:val="Hyperlink"/>
                <w:noProof/>
              </w:rPr>
              <w:t>MATERIALS AND FINISHES</w:t>
            </w:r>
            <w:r w:rsidR="00896F1D">
              <w:rPr>
                <w:noProof/>
                <w:webHidden/>
              </w:rPr>
              <w:tab/>
            </w:r>
            <w:r w:rsidR="00896F1D">
              <w:rPr>
                <w:noProof/>
                <w:webHidden/>
              </w:rPr>
              <w:fldChar w:fldCharType="begin"/>
            </w:r>
            <w:r w:rsidR="00896F1D">
              <w:rPr>
                <w:noProof/>
                <w:webHidden/>
              </w:rPr>
              <w:instrText xml:space="preserve"> PAGEREF _Toc370906459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01A6D768"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0" w:history="1">
            <w:r w:rsidR="00896F1D" w:rsidRPr="001C762A">
              <w:rPr>
                <w:rStyle w:val="Hyperlink"/>
                <w:noProof/>
              </w:rPr>
              <w:t>4.4.1</w:t>
            </w:r>
            <w:r w:rsidR="00896F1D">
              <w:rPr>
                <w:rFonts w:asciiTheme="minorHAnsi" w:eastAsiaTheme="minorEastAsia" w:hAnsiTheme="minorHAnsi" w:cstheme="minorBidi"/>
                <w:noProof/>
                <w:sz w:val="22"/>
                <w:szCs w:val="22"/>
                <w:lang w:val="en-US"/>
              </w:rPr>
              <w:tab/>
            </w:r>
            <w:r w:rsidR="00896F1D" w:rsidRPr="001C762A">
              <w:rPr>
                <w:rStyle w:val="Hyperlink"/>
                <w:noProof/>
              </w:rPr>
              <w:t>Terminal Material and Finish</w:t>
            </w:r>
            <w:r w:rsidR="00896F1D">
              <w:rPr>
                <w:noProof/>
                <w:webHidden/>
              </w:rPr>
              <w:tab/>
            </w:r>
            <w:r w:rsidR="00896F1D">
              <w:rPr>
                <w:noProof/>
                <w:webHidden/>
              </w:rPr>
              <w:fldChar w:fldCharType="begin"/>
            </w:r>
            <w:r w:rsidR="00896F1D">
              <w:rPr>
                <w:noProof/>
                <w:webHidden/>
              </w:rPr>
              <w:instrText xml:space="preserve"> PAGEREF _Toc370906460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78A26BD2"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61" w:history="1">
            <w:r w:rsidR="00896F1D" w:rsidRPr="001C762A">
              <w:rPr>
                <w:rStyle w:val="Hyperlink"/>
                <w:noProof/>
              </w:rPr>
              <w:t>4.5</w:t>
            </w:r>
            <w:r w:rsidR="00896F1D">
              <w:rPr>
                <w:rFonts w:asciiTheme="minorHAnsi" w:eastAsiaTheme="minorEastAsia" w:hAnsiTheme="minorHAnsi" w:cstheme="minorBidi"/>
                <w:caps w:val="0"/>
                <w:noProof/>
                <w:sz w:val="22"/>
                <w:szCs w:val="22"/>
                <w:lang w:val="en-US"/>
              </w:rPr>
              <w:tab/>
            </w:r>
            <w:r w:rsidR="00896F1D" w:rsidRPr="001C762A">
              <w:rPr>
                <w:rStyle w:val="Hyperlink"/>
                <w:noProof/>
              </w:rPr>
              <w:t>MARKING</w:t>
            </w:r>
            <w:r w:rsidR="00896F1D">
              <w:rPr>
                <w:noProof/>
                <w:webHidden/>
              </w:rPr>
              <w:tab/>
            </w:r>
            <w:r w:rsidR="00896F1D">
              <w:rPr>
                <w:noProof/>
                <w:webHidden/>
              </w:rPr>
              <w:fldChar w:fldCharType="begin"/>
            </w:r>
            <w:r w:rsidR="00896F1D">
              <w:rPr>
                <w:noProof/>
                <w:webHidden/>
              </w:rPr>
              <w:instrText xml:space="preserve"> PAGEREF _Toc370906461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0A0F5C97"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2" w:history="1">
            <w:r w:rsidR="00896F1D" w:rsidRPr="001C762A">
              <w:rPr>
                <w:rStyle w:val="Hyperlink"/>
                <w:noProof/>
              </w:rPr>
              <w:t>4.5.1</w:t>
            </w:r>
            <w:r w:rsidR="00896F1D">
              <w:rPr>
                <w:rFonts w:asciiTheme="minorHAnsi" w:eastAsiaTheme="minorEastAsia" w:hAnsiTheme="minorHAnsi" w:cstheme="minorBidi"/>
                <w:noProof/>
                <w:sz w:val="22"/>
                <w:szCs w:val="22"/>
                <w:lang w:val="en-US"/>
              </w:rPr>
              <w:tab/>
            </w:r>
            <w:r w:rsidR="00896F1D" w:rsidRPr="001C762A">
              <w:rPr>
                <w:rStyle w:val="Hyperlink"/>
                <w:noProof/>
              </w:rPr>
              <w:t>General</w:t>
            </w:r>
            <w:r w:rsidR="00896F1D">
              <w:rPr>
                <w:noProof/>
                <w:webHidden/>
              </w:rPr>
              <w:tab/>
            </w:r>
            <w:r w:rsidR="00896F1D">
              <w:rPr>
                <w:noProof/>
                <w:webHidden/>
              </w:rPr>
              <w:fldChar w:fldCharType="begin"/>
            </w:r>
            <w:r w:rsidR="00896F1D">
              <w:rPr>
                <w:noProof/>
                <w:webHidden/>
              </w:rPr>
              <w:instrText xml:space="preserve"> PAGEREF _Toc370906462 \h </w:instrText>
            </w:r>
            <w:r w:rsidR="00896F1D">
              <w:rPr>
                <w:noProof/>
                <w:webHidden/>
              </w:rPr>
            </w:r>
            <w:r w:rsidR="00896F1D">
              <w:rPr>
                <w:noProof/>
                <w:webHidden/>
              </w:rPr>
              <w:fldChar w:fldCharType="separate"/>
            </w:r>
            <w:r w:rsidR="00896F1D">
              <w:rPr>
                <w:noProof/>
                <w:webHidden/>
              </w:rPr>
              <w:t>11</w:t>
            </w:r>
            <w:r w:rsidR="00896F1D">
              <w:rPr>
                <w:noProof/>
                <w:webHidden/>
              </w:rPr>
              <w:fldChar w:fldCharType="end"/>
            </w:r>
          </w:hyperlink>
        </w:p>
        <w:p w14:paraId="0A5FD11E"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3" w:history="1">
            <w:r w:rsidR="00896F1D" w:rsidRPr="001C762A">
              <w:rPr>
                <w:rStyle w:val="Hyperlink"/>
                <w:noProof/>
              </w:rPr>
              <w:t>4.5.2</w:t>
            </w:r>
            <w:r w:rsidR="00896F1D">
              <w:rPr>
                <w:rFonts w:asciiTheme="minorHAnsi" w:eastAsiaTheme="minorEastAsia" w:hAnsiTheme="minorHAnsi" w:cstheme="minorBidi"/>
                <w:noProof/>
                <w:sz w:val="22"/>
                <w:szCs w:val="22"/>
                <w:lang w:val="en-US"/>
              </w:rPr>
              <w:tab/>
            </w:r>
            <w:r w:rsidR="00896F1D" w:rsidRPr="001C762A">
              <w:rPr>
                <w:rStyle w:val="Hyperlink"/>
                <w:noProof/>
              </w:rPr>
              <w:t>The ESCC Component Number</w:t>
            </w:r>
            <w:r w:rsidR="00896F1D">
              <w:rPr>
                <w:noProof/>
                <w:webHidden/>
              </w:rPr>
              <w:tab/>
            </w:r>
            <w:r w:rsidR="00896F1D">
              <w:rPr>
                <w:noProof/>
                <w:webHidden/>
              </w:rPr>
              <w:fldChar w:fldCharType="begin"/>
            </w:r>
            <w:r w:rsidR="00896F1D">
              <w:rPr>
                <w:noProof/>
                <w:webHidden/>
              </w:rPr>
              <w:instrText xml:space="preserve"> PAGEREF _Toc370906463 \h </w:instrText>
            </w:r>
            <w:r w:rsidR="00896F1D">
              <w:rPr>
                <w:noProof/>
                <w:webHidden/>
              </w:rPr>
            </w:r>
            <w:r w:rsidR="00896F1D">
              <w:rPr>
                <w:noProof/>
                <w:webHidden/>
              </w:rPr>
              <w:fldChar w:fldCharType="separate"/>
            </w:r>
            <w:r w:rsidR="00896F1D">
              <w:rPr>
                <w:noProof/>
                <w:webHidden/>
              </w:rPr>
              <w:t>12</w:t>
            </w:r>
            <w:r w:rsidR="00896F1D">
              <w:rPr>
                <w:noProof/>
                <w:webHidden/>
              </w:rPr>
              <w:fldChar w:fldCharType="end"/>
            </w:r>
          </w:hyperlink>
        </w:p>
        <w:p w14:paraId="18E63196"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4" w:history="1">
            <w:r w:rsidR="00896F1D" w:rsidRPr="001C762A">
              <w:rPr>
                <w:rStyle w:val="Hyperlink"/>
                <w:noProof/>
              </w:rPr>
              <w:t>4.5.3</w:t>
            </w:r>
            <w:r w:rsidR="00896F1D">
              <w:rPr>
                <w:rFonts w:asciiTheme="minorHAnsi" w:eastAsiaTheme="minorEastAsia" w:hAnsiTheme="minorHAnsi" w:cstheme="minorBidi"/>
                <w:noProof/>
                <w:sz w:val="22"/>
                <w:szCs w:val="22"/>
                <w:lang w:val="en-US"/>
              </w:rPr>
              <w:tab/>
            </w:r>
            <w:r w:rsidR="00896F1D" w:rsidRPr="001C762A">
              <w:rPr>
                <w:rStyle w:val="Hyperlink"/>
                <w:noProof/>
              </w:rPr>
              <w:t>Electrical Characteristics and Ratings</w:t>
            </w:r>
            <w:r w:rsidR="00896F1D">
              <w:rPr>
                <w:noProof/>
                <w:webHidden/>
              </w:rPr>
              <w:tab/>
            </w:r>
            <w:r w:rsidR="00896F1D">
              <w:rPr>
                <w:noProof/>
                <w:webHidden/>
              </w:rPr>
              <w:fldChar w:fldCharType="begin"/>
            </w:r>
            <w:r w:rsidR="00896F1D">
              <w:rPr>
                <w:noProof/>
                <w:webHidden/>
              </w:rPr>
              <w:instrText xml:space="preserve"> PAGEREF _Toc370906464 \h </w:instrText>
            </w:r>
            <w:r w:rsidR="00896F1D">
              <w:rPr>
                <w:noProof/>
                <w:webHidden/>
              </w:rPr>
            </w:r>
            <w:r w:rsidR="00896F1D">
              <w:rPr>
                <w:noProof/>
                <w:webHidden/>
              </w:rPr>
              <w:fldChar w:fldCharType="separate"/>
            </w:r>
            <w:r w:rsidR="00896F1D">
              <w:rPr>
                <w:noProof/>
                <w:webHidden/>
              </w:rPr>
              <w:t>12</w:t>
            </w:r>
            <w:r w:rsidR="00896F1D">
              <w:rPr>
                <w:noProof/>
                <w:webHidden/>
              </w:rPr>
              <w:fldChar w:fldCharType="end"/>
            </w:r>
          </w:hyperlink>
        </w:p>
        <w:p w14:paraId="5208F81F"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5" w:history="1">
            <w:r w:rsidR="00896F1D" w:rsidRPr="001C762A">
              <w:rPr>
                <w:rStyle w:val="Hyperlink"/>
                <w:noProof/>
              </w:rPr>
              <w:t>4.5.4</w:t>
            </w:r>
            <w:r w:rsidR="00896F1D">
              <w:rPr>
                <w:rFonts w:asciiTheme="minorHAnsi" w:eastAsiaTheme="minorEastAsia" w:hAnsiTheme="minorHAnsi" w:cstheme="minorBidi"/>
                <w:noProof/>
                <w:sz w:val="22"/>
                <w:szCs w:val="22"/>
                <w:lang w:val="en-US"/>
              </w:rPr>
              <w:tab/>
            </w:r>
            <w:r w:rsidR="00896F1D" w:rsidRPr="001C762A">
              <w:rPr>
                <w:rStyle w:val="Hyperlink"/>
                <w:noProof/>
              </w:rPr>
              <w:t>Traceability Information</w:t>
            </w:r>
            <w:r w:rsidR="00896F1D">
              <w:rPr>
                <w:noProof/>
                <w:webHidden/>
              </w:rPr>
              <w:tab/>
            </w:r>
            <w:r w:rsidR="00896F1D">
              <w:rPr>
                <w:noProof/>
                <w:webHidden/>
              </w:rPr>
              <w:fldChar w:fldCharType="begin"/>
            </w:r>
            <w:r w:rsidR="00896F1D">
              <w:rPr>
                <w:noProof/>
                <w:webHidden/>
              </w:rPr>
              <w:instrText xml:space="preserve"> PAGEREF _Toc370906465 \h </w:instrText>
            </w:r>
            <w:r w:rsidR="00896F1D">
              <w:rPr>
                <w:noProof/>
                <w:webHidden/>
              </w:rPr>
            </w:r>
            <w:r w:rsidR="00896F1D">
              <w:rPr>
                <w:noProof/>
                <w:webHidden/>
              </w:rPr>
              <w:fldChar w:fldCharType="separate"/>
            </w:r>
            <w:r w:rsidR="00896F1D">
              <w:rPr>
                <w:noProof/>
                <w:webHidden/>
              </w:rPr>
              <w:t>13</w:t>
            </w:r>
            <w:r w:rsidR="00896F1D">
              <w:rPr>
                <w:noProof/>
                <w:webHidden/>
              </w:rPr>
              <w:fldChar w:fldCharType="end"/>
            </w:r>
          </w:hyperlink>
        </w:p>
        <w:p w14:paraId="3D2392AE"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66" w:history="1">
            <w:r w:rsidR="00896F1D" w:rsidRPr="001C762A">
              <w:rPr>
                <w:rStyle w:val="Hyperlink"/>
                <w:noProof/>
              </w:rPr>
              <w:t>4.6</w:t>
            </w:r>
            <w:r w:rsidR="00896F1D">
              <w:rPr>
                <w:rFonts w:asciiTheme="minorHAnsi" w:eastAsiaTheme="minorEastAsia" w:hAnsiTheme="minorHAnsi" w:cstheme="minorBidi"/>
                <w:caps w:val="0"/>
                <w:noProof/>
                <w:sz w:val="22"/>
                <w:szCs w:val="22"/>
                <w:lang w:val="en-US"/>
              </w:rPr>
              <w:tab/>
            </w:r>
            <w:r w:rsidR="00896F1D" w:rsidRPr="001C762A">
              <w:rPr>
                <w:rStyle w:val="Hyperlink"/>
                <w:noProof/>
              </w:rPr>
              <w:t>Electrical Measurements</w:t>
            </w:r>
            <w:r w:rsidR="00896F1D">
              <w:rPr>
                <w:noProof/>
                <w:webHidden/>
              </w:rPr>
              <w:tab/>
            </w:r>
            <w:r w:rsidR="00896F1D">
              <w:rPr>
                <w:noProof/>
                <w:webHidden/>
              </w:rPr>
              <w:fldChar w:fldCharType="begin"/>
            </w:r>
            <w:r w:rsidR="00896F1D">
              <w:rPr>
                <w:noProof/>
                <w:webHidden/>
              </w:rPr>
              <w:instrText xml:space="preserve"> PAGEREF _Toc370906466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18BEF9C0"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7" w:history="1">
            <w:r w:rsidR="00896F1D" w:rsidRPr="001C762A">
              <w:rPr>
                <w:rStyle w:val="Hyperlink"/>
                <w:noProof/>
              </w:rPr>
              <w:t>4.6.1</w:t>
            </w:r>
            <w:r w:rsidR="00896F1D">
              <w:rPr>
                <w:rFonts w:asciiTheme="minorHAnsi" w:eastAsiaTheme="minorEastAsia" w:hAnsiTheme="minorHAnsi" w:cstheme="minorBidi"/>
                <w:noProof/>
                <w:sz w:val="22"/>
                <w:szCs w:val="22"/>
                <w:lang w:val="en-US"/>
              </w:rPr>
              <w:tab/>
            </w:r>
            <w:r w:rsidR="00896F1D" w:rsidRPr="001C762A">
              <w:rPr>
                <w:rStyle w:val="Hyperlink"/>
                <w:noProof/>
              </w:rPr>
              <w:t>Electrical Measurements at Room Temperature</w:t>
            </w:r>
            <w:r w:rsidR="00896F1D">
              <w:rPr>
                <w:noProof/>
                <w:webHidden/>
              </w:rPr>
              <w:tab/>
            </w:r>
            <w:r w:rsidR="00896F1D">
              <w:rPr>
                <w:noProof/>
                <w:webHidden/>
              </w:rPr>
              <w:fldChar w:fldCharType="begin"/>
            </w:r>
            <w:r w:rsidR="00896F1D">
              <w:rPr>
                <w:noProof/>
                <w:webHidden/>
              </w:rPr>
              <w:instrText xml:space="preserve"> PAGEREF _Toc370906467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717FFABC"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8" w:history="1">
            <w:r w:rsidR="00896F1D" w:rsidRPr="001C762A">
              <w:rPr>
                <w:rStyle w:val="Hyperlink"/>
                <w:noProof/>
              </w:rPr>
              <w:t>4.6.2</w:t>
            </w:r>
            <w:r w:rsidR="00896F1D">
              <w:rPr>
                <w:rFonts w:asciiTheme="minorHAnsi" w:eastAsiaTheme="minorEastAsia" w:hAnsiTheme="minorHAnsi" w:cstheme="minorBidi"/>
                <w:noProof/>
                <w:sz w:val="22"/>
                <w:szCs w:val="22"/>
                <w:lang w:val="en-US"/>
              </w:rPr>
              <w:tab/>
            </w:r>
            <w:r w:rsidR="00896F1D" w:rsidRPr="001C762A">
              <w:rPr>
                <w:rStyle w:val="Hyperlink"/>
                <w:noProof/>
              </w:rPr>
              <w:t>Electrical Measurements at High and Low Temperatures</w:t>
            </w:r>
            <w:r w:rsidR="00896F1D">
              <w:rPr>
                <w:noProof/>
                <w:webHidden/>
              </w:rPr>
              <w:tab/>
            </w:r>
            <w:r w:rsidR="00896F1D">
              <w:rPr>
                <w:noProof/>
                <w:webHidden/>
              </w:rPr>
              <w:fldChar w:fldCharType="begin"/>
            </w:r>
            <w:r w:rsidR="00896F1D">
              <w:rPr>
                <w:noProof/>
                <w:webHidden/>
              </w:rPr>
              <w:instrText xml:space="preserve"> PAGEREF _Toc370906468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55C30325"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69" w:history="1">
            <w:r w:rsidR="00896F1D" w:rsidRPr="001C762A">
              <w:rPr>
                <w:rStyle w:val="Hyperlink"/>
                <w:noProof/>
              </w:rPr>
              <w:t>4.6.3</w:t>
            </w:r>
            <w:r w:rsidR="00896F1D">
              <w:rPr>
                <w:rFonts w:asciiTheme="minorHAnsi" w:eastAsiaTheme="minorEastAsia" w:hAnsiTheme="minorHAnsi" w:cstheme="minorBidi"/>
                <w:noProof/>
                <w:sz w:val="22"/>
                <w:szCs w:val="22"/>
                <w:lang w:val="en-US"/>
              </w:rPr>
              <w:tab/>
            </w:r>
            <w:r w:rsidR="00896F1D" w:rsidRPr="001C762A">
              <w:rPr>
                <w:rStyle w:val="Hyperlink"/>
                <w:noProof/>
              </w:rPr>
              <w:t>Circuits for Electrical Measurements (Figure 4)</w:t>
            </w:r>
            <w:r w:rsidR="00896F1D">
              <w:rPr>
                <w:noProof/>
                <w:webHidden/>
              </w:rPr>
              <w:tab/>
            </w:r>
            <w:r w:rsidR="00896F1D">
              <w:rPr>
                <w:noProof/>
                <w:webHidden/>
              </w:rPr>
              <w:fldChar w:fldCharType="begin"/>
            </w:r>
            <w:r w:rsidR="00896F1D">
              <w:rPr>
                <w:noProof/>
                <w:webHidden/>
              </w:rPr>
              <w:instrText xml:space="preserve"> PAGEREF _Toc370906469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355C7E3B"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70" w:history="1">
            <w:r w:rsidR="00896F1D" w:rsidRPr="001C762A">
              <w:rPr>
                <w:rStyle w:val="Hyperlink"/>
                <w:noProof/>
              </w:rPr>
              <w:t>4.7</w:t>
            </w:r>
            <w:r w:rsidR="00896F1D">
              <w:rPr>
                <w:rFonts w:asciiTheme="minorHAnsi" w:eastAsiaTheme="minorEastAsia" w:hAnsiTheme="minorHAnsi" w:cstheme="minorBidi"/>
                <w:caps w:val="0"/>
                <w:noProof/>
                <w:sz w:val="22"/>
                <w:szCs w:val="22"/>
                <w:lang w:val="en-US"/>
              </w:rPr>
              <w:tab/>
            </w:r>
            <w:r w:rsidR="00896F1D" w:rsidRPr="001C762A">
              <w:rPr>
                <w:rStyle w:val="Hyperlink"/>
                <w:noProof/>
              </w:rPr>
              <w:t>Burn-in Tests</w:t>
            </w:r>
            <w:r w:rsidR="00896F1D">
              <w:rPr>
                <w:noProof/>
                <w:webHidden/>
              </w:rPr>
              <w:tab/>
            </w:r>
            <w:r w:rsidR="00896F1D">
              <w:rPr>
                <w:noProof/>
                <w:webHidden/>
              </w:rPr>
              <w:fldChar w:fldCharType="begin"/>
            </w:r>
            <w:r w:rsidR="00896F1D">
              <w:rPr>
                <w:noProof/>
                <w:webHidden/>
              </w:rPr>
              <w:instrText xml:space="preserve"> PAGEREF _Toc370906470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38636477"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1" w:history="1">
            <w:r w:rsidR="00896F1D" w:rsidRPr="001C762A">
              <w:rPr>
                <w:rStyle w:val="Hyperlink"/>
                <w:noProof/>
              </w:rPr>
              <w:t>4.7.1</w:t>
            </w:r>
            <w:r w:rsidR="00896F1D">
              <w:rPr>
                <w:rFonts w:asciiTheme="minorHAnsi" w:eastAsiaTheme="minorEastAsia" w:hAnsiTheme="minorHAnsi" w:cstheme="minorBidi"/>
                <w:noProof/>
                <w:sz w:val="22"/>
                <w:szCs w:val="22"/>
                <w:lang w:val="en-US"/>
              </w:rPr>
              <w:tab/>
            </w:r>
            <w:r w:rsidR="00896F1D" w:rsidRPr="001C762A">
              <w:rPr>
                <w:rStyle w:val="Hyperlink"/>
                <w:noProof/>
              </w:rPr>
              <w:t>Parameter Drift Values</w:t>
            </w:r>
            <w:r w:rsidR="00896F1D">
              <w:rPr>
                <w:noProof/>
                <w:webHidden/>
              </w:rPr>
              <w:tab/>
            </w:r>
            <w:r w:rsidR="00896F1D">
              <w:rPr>
                <w:noProof/>
                <w:webHidden/>
              </w:rPr>
              <w:fldChar w:fldCharType="begin"/>
            </w:r>
            <w:r w:rsidR="00896F1D">
              <w:rPr>
                <w:noProof/>
                <w:webHidden/>
              </w:rPr>
              <w:instrText xml:space="preserve"> PAGEREF _Toc370906471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58120A90"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2" w:history="1">
            <w:r w:rsidR="00896F1D" w:rsidRPr="001C762A">
              <w:rPr>
                <w:rStyle w:val="Hyperlink"/>
                <w:noProof/>
              </w:rPr>
              <w:t>4.7.2</w:t>
            </w:r>
            <w:r w:rsidR="00896F1D">
              <w:rPr>
                <w:rFonts w:asciiTheme="minorHAnsi" w:eastAsiaTheme="minorEastAsia" w:hAnsiTheme="minorHAnsi" w:cstheme="minorBidi"/>
                <w:noProof/>
                <w:sz w:val="22"/>
                <w:szCs w:val="22"/>
                <w:lang w:val="en-US"/>
              </w:rPr>
              <w:tab/>
            </w:r>
            <w:r w:rsidR="00896F1D" w:rsidRPr="001C762A">
              <w:rPr>
                <w:rStyle w:val="Hyperlink"/>
                <w:noProof/>
              </w:rPr>
              <w:t>Conditions for Burn-in</w:t>
            </w:r>
            <w:r w:rsidR="00896F1D">
              <w:rPr>
                <w:noProof/>
                <w:webHidden/>
              </w:rPr>
              <w:tab/>
            </w:r>
            <w:r w:rsidR="00896F1D">
              <w:rPr>
                <w:noProof/>
                <w:webHidden/>
              </w:rPr>
              <w:fldChar w:fldCharType="begin"/>
            </w:r>
            <w:r w:rsidR="00896F1D">
              <w:rPr>
                <w:noProof/>
                <w:webHidden/>
              </w:rPr>
              <w:instrText xml:space="preserve"> PAGEREF _Toc370906472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472C0E47"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3" w:history="1">
            <w:r w:rsidR="00896F1D" w:rsidRPr="001C762A">
              <w:rPr>
                <w:rStyle w:val="Hyperlink"/>
                <w:noProof/>
              </w:rPr>
              <w:t>4.7.3</w:t>
            </w:r>
            <w:r w:rsidR="00896F1D">
              <w:rPr>
                <w:rFonts w:asciiTheme="minorHAnsi" w:eastAsiaTheme="minorEastAsia" w:hAnsiTheme="minorHAnsi" w:cstheme="minorBidi"/>
                <w:noProof/>
                <w:sz w:val="22"/>
                <w:szCs w:val="22"/>
                <w:lang w:val="en-US"/>
              </w:rPr>
              <w:tab/>
            </w:r>
            <w:r w:rsidR="00896F1D" w:rsidRPr="001C762A">
              <w:rPr>
                <w:rStyle w:val="Hyperlink"/>
                <w:noProof/>
              </w:rPr>
              <w:t>Electrical Circuit for Burn-in (Figure 5)</w:t>
            </w:r>
            <w:r w:rsidR="00896F1D">
              <w:rPr>
                <w:noProof/>
                <w:webHidden/>
              </w:rPr>
              <w:tab/>
            </w:r>
            <w:r w:rsidR="00896F1D">
              <w:rPr>
                <w:noProof/>
                <w:webHidden/>
              </w:rPr>
              <w:fldChar w:fldCharType="begin"/>
            </w:r>
            <w:r w:rsidR="00896F1D">
              <w:rPr>
                <w:noProof/>
                <w:webHidden/>
              </w:rPr>
              <w:instrText xml:space="preserve"> PAGEREF _Toc370906473 \h </w:instrText>
            </w:r>
            <w:r w:rsidR="00896F1D">
              <w:rPr>
                <w:noProof/>
                <w:webHidden/>
              </w:rPr>
            </w:r>
            <w:r w:rsidR="00896F1D">
              <w:rPr>
                <w:noProof/>
                <w:webHidden/>
              </w:rPr>
              <w:fldChar w:fldCharType="separate"/>
            </w:r>
            <w:r w:rsidR="00896F1D">
              <w:rPr>
                <w:noProof/>
                <w:webHidden/>
              </w:rPr>
              <w:t>14</w:t>
            </w:r>
            <w:r w:rsidR="00896F1D">
              <w:rPr>
                <w:noProof/>
                <w:webHidden/>
              </w:rPr>
              <w:fldChar w:fldCharType="end"/>
            </w:r>
          </w:hyperlink>
        </w:p>
        <w:p w14:paraId="002C9D14" w14:textId="77777777" w:rsidR="00896F1D" w:rsidRDefault="008578A3">
          <w:pPr>
            <w:pStyle w:val="TOC2"/>
            <w:rPr>
              <w:rFonts w:asciiTheme="minorHAnsi" w:eastAsiaTheme="minorEastAsia" w:hAnsiTheme="minorHAnsi" w:cstheme="minorBidi"/>
              <w:caps w:val="0"/>
              <w:noProof/>
              <w:sz w:val="22"/>
              <w:szCs w:val="22"/>
              <w:lang w:val="en-US"/>
            </w:rPr>
          </w:pPr>
          <w:hyperlink w:anchor="_Toc370906474" w:history="1">
            <w:r w:rsidR="00896F1D" w:rsidRPr="001C762A">
              <w:rPr>
                <w:rStyle w:val="Hyperlink"/>
                <w:noProof/>
              </w:rPr>
              <w:t>4.8</w:t>
            </w:r>
            <w:r w:rsidR="00896F1D">
              <w:rPr>
                <w:rFonts w:asciiTheme="minorHAnsi" w:eastAsiaTheme="minorEastAsia" w:hAnsiTheme="minorHAnsi" w:cstheme="minorBidi"/>
                <w:caps w:val="0"/>
                <w:noProof/>
                <w:sz w:val="22"/>
                <w:szCs w:val="22"/>
                <w:lang w:val="en-US"/>
              </w:rPr>
              <w:tab/>
            </w:r>
            <w:r w:rsidR="00896F1D" w:rsidRPr="001C762A">
              <w:rPr>
                <w:rStyle w:val="Hyperlink"/>
                <w:noProof/>
              </w:rPr>
              <w:t>Environmental and Endurance Tests (Charts IV and V of ESCC Generic Specification No. 3012)</w:t>
            </w:r>
            <w:r w:rsidR="00896F1D">
              <w:rPr>
                <w:noProof/>
                <w:webHidden/>
              </w:rPr>
              <w:tab/>
            </w:r>
            <w:r w:rsidR="00896F1D">
              <w:rPr>
                <w:noProof/>
                <w:webHidden/>
              </w:rPr>
              <w:fldChar w:fldCharType="begin"/>
            </w:r>
            <w:r w:rsidR="00896F1D">
              <w:rPr>
                <w:noProof/>
                <w:webHidden/>
              </w:rPr>
              <w:instrText xml:space="preserve"> PAGEREF _Toc370906474 \h </w:instrText>
            </w:r>
            <w:r w:rsidR="00896F1D">
              <w:rPr>
                <w:noProof/>
                <w:webHidden/>
              </w:rPr>
            </w:r>
            <w:r w:rsidR="00896F1D">
              <w:rPr>
                <w:noProof/>
                <w:webHidden/>
              </w:rPr>
              <w:fldChar w:fldCharType="separate"/>
            </w:r>
            <w:r w:rsidR="00896F1D">
              <w:rPr>
                <w:noProof/>
                <w:webHidden/>
              </w:rPr>
              <w:t>17</w:t>
            </w:r>
            <w:r w:rsidR="00896F1D">
              <w:rPr>
                <w:noProof/>
                <w:webHidden/>
              </w:rPr>
              <w:fldChar w:fldCharType="end"/>
            </w:r>
          </w:hyperlink>
        </w:p>
        <w:p w14:paraId="4A92AF3A"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5" w:history="1">
            <w:r w:rsidR="00896F1D" w:rsidRPr="001C762A">
              <w:rPr>
                <w:rStyle w:val="Hyperlink"/>
                <w:noProof/>
              </w:rPr>
              <w:t>4.8.1</w:t>
            </w:r>
            <w:r w:rsidR="00896F1D">
              <w:rPr>
                <w:rFonts w:asciiTheme="minorHAnsi" w:eastAsiaTheme="minorEastAsia" w:hAnsiTheme="minorHAnsi" w:cstheme="minorBidi"/>
                <w:noProof/>
                <w:sz w:val="22"/>
                <w:szCs w:val="22"/>
                <w:lang w:val="en-US"/>
              </w:rPr>
              <w:tab/>
            </w:r>
            <w:r w:rsidR="00896F1D" w:rsidRPr="001C762A">
              <w:rPr>
                <w:rStyle w:val="Hyperlink"/>
                <w:noProof/>
              </w:rPr>
              <w:t>Measurements and Inspections on Completion of Environmental Tests</w:t>
            </w:r>
            <w:r w:rsidR="00896F1D">
              <w:rPr>
                <w:noProof/>
                <w:webHidden/>
              </w:rPr>
              <w:tab/>
            </w:r>
            <w:r w:rsidR="00896F1D">
              <w:rPr>
                <w:noProof/>
                <w:webHidden/>
              </w:rPr>
              <w:fldChar w:fldCharType="begin"/>
            </w:r>
            <w:r w:rsidR="00896F1D">
              <w:rPr>
                <w:noProof/>
                <w:webHidden/>
              </w:rPr>
              <w:instrText xml:space="preserve"> PAGEREF _Toc370906475 \h </w:instrText>
            </w:r>
            <w:r w:rsidR="00896F1D">
              <w:rPr>
                <w:noProof/>
                <w:webHidden/>
              </w:rPr>
            </w:r>
            <w:r w:rsidR="00896F1D">
              <w:rPr>
                <w:noProof/>
                <w:webHidden/>
              </w:rPr>
              <w:fldChar w:fldCharType="separate"/>
            </w:r>
            <w:r w:rsidR="00896F1D">
              <w:rPr>
                <w:noProof/>
                <w:webHidden/>
              </w:rPr>
              <w:t>17</w:t>
            </w:r>
            <w:r w:rsidR="00896F1D">
              <w:rPr>
                <w:noProof/>
                <w:webHidden/>
              </w:rPr>
              <w:fldChar w:fldCharType="end"/>
            </w:r>
          </w:hyperlink>
        </w:p>
        <w:p w14:paraId="78592F4B"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6" w:history="1">
            <w:r w:rsidR="00896F1D" w:rsidRPr="001C762A">
              <w:rPr>
                <w:rStyle w:val="Hyperlink"/>
                <w:noProof/>
              </w:rPr>
              <w:t>4.8.2</w:t>
            </w:r>
            <w:r w:rsidR="00896F1D">
              <w:rPr>
                <w:rFonts w:asciiTheme="minorHAnsi" w:eastAsiaTheme="minorEastAsia" w:hAnsiTheme="minorHAnsi" w:cstheme="minorBidi"/>
                <w:noProof/>
                <w:sz w:val="22"/>
                <w:szCs w:val="22"/>
                <w:lang w:val="en-US"/>
              </w:rPr>
              <w:tab/>
            </w:r>
            <w:r w:rsidR="00896F1D" w:rsidRPr="001C762A">
              <w:rPr>
                <w:rStyle w:val="Hyperlink"/>
                <w:noProof/>
              </w:rPr>
              <w:t>Measurements and Inspections at Intermediate Points During Endurance Tests</w:t>
            </w:r>
            <w:r w:rsidR="00896F1D">
              <w:rPr>
                <w:noProof/>
                <w:webHidden/>
              </w:rPr>
              <w:tab/>
            </w:r>
            <w:r w:rsidR="00896F1D">
              <w:rPr>
                <w:noProof/>
                <w:webHidden/>
              </w:rPr>
              <w:fldChar w:fldCharType="begin"/>
            </w:r>
            <w:r w:rsidR="00896F1D">
              <w:rPr>
                <w:noProof/>
                <w:webHidden/>
              </w:rPr>
              <w:instrText xml:space="preserve"> PAGEREF _Toc370906476 \h </w:instrText>
            </w:r>
            <w:r w:rsidR="00896F1D">
              <w:rPr>
                <w:noProof/>
                <w:webHidden/>
              </w:rPr>
            </w:r>
            <w:r w:rsidR="00896F1D">
              <w:rPr>
                <w:noProof/>
                <w:webHidden/>
              </w:rPr>
              <w:fldChar w:fldCharType="separate"/>
            </w:r>
            <w:r w:rsidR="00896F1D">
              <w:rPr>
                <w:noProof/>
                <w:webHidden/>
              </w:rPr>
              <w:t>17</w:t>
            </w:r>
            <w:r w:rsidR="00896F1D">
              <w:rPr>
                <w:noProof/>
                <w:webHidden/>
              </w:rPr>
              <w:fldChar w:fldCharType="end"/>
            </w:r>
          </w:hyperlink>
        </w:p>
        <w:p w14:paraId="107835B4"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7" w:history="1">
            <w:r w:rsidR="00896F1D" w:rsidRPr="001C762A">
              <w:rPr>
                <w:rStyle w:val="Hyperlink"/>
                <w:noProof/>
              </w:rPr>
              <w:t>4.8.3</w:t>
            </w:r>
            <w:r w:rsidR="00896F1D">
              <w:rPr>
                <w:rFonts w:asciiTheme="minorHAnsi" w:eastAsiaTheme="minorEastAsia" w:hAnsiTheme="minorHAnsi" w:cstheme="minorBidi"/>
                <w:noProof/>
                <w:sz w:val="22"/>
                <w:szCs w:val="22"/>
                <w:lang w:val="en-US"/>
              </w:rPr>
              <w:tab/>
            </w:r>
            <w:r w:rsidR="00896F1D" w:rsidRPr="001C762A">
              <w:rPr>
                <w:rStyle w:val="Hyperlink"/>
                <w:noProof/>
              </w:rPr>
              <w:t>Measurements and Inspections on Completion of Endurance Tests</w:t>
            </w:r>
            <w:r w:rsidR="00896F1D">
              <w:rPr>
                <w:noProof/>
                <w:webHidden/>
              </w:rPr>
              <w:tab/>
            </w:r>
            <w:r w:rsidR="00896F1D">
              <w:rPr>
                <w:noProof/>
                <w:webHidden/>
              </w:rPr>
              <w:fldChar w:fldCharType="begin"/>
            </w:r>
            <w:r w:rsidR="00896F1D">
              <w:rPr>
                <w:noProof/>
                <w:webHidden/>
              </w:rPr>
              <w:instrText xml:space="preserve"> PAGEREF _Toc370906477 \h </w:instrText>
            </w:r>
            <w:r w:rsidR="00896F1D">
              <w:rPr>
                <w:noProof/>
                <w:webHidden/>
              </w:rPr>
            </w:r>
            <w:r w:rsidR="00896F1D">
              <w:rPr>
                <w:noProof/>
                <w:webHidden/>
              </w:rPr>
              <w:fldChar w:fldCharType="separate"/>
            </w:r>
            <w:r w:rsidR="00896F1D">
              <w:rPr>
                <w:noProof/>
                <w:webHidden/>
              </w:rPr>
              <w:t>17</w:t>
            </w:r>
            <w:r w:rsidR="00896F1D">
              <w:rPr>
                <w:noProof/>
                <w:webHidden/>
              </w:rPr>
              <w:fldChar w:fldCharType="end"/>
            </w:r>
          </w:hyperlink>
        </w:p>
        <w:p w14:paraId="6EB0EB9E"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8" w:history="1">
            <w:r w:rsidR="00896F1D" w:rsidRPr="001C762A">
              <w:rPr>
                <w:rStyle w:val="Hyperlink"/>
                <w:noProof/>
              </w:rPr>
              <w:t>4.8.4</w:t>
            </w:r>
            <w:r w:rsidR="00896F1D">
              <w:rPr>
                <w:rFonts w:asciiTheme="minorHAnsi" w:eastAsiaTheme="minorEastAsia" w:hAnsiTheme="minorHAnsi" w:cstheme="minorBidi"/>
                <w:noProof/>
                <w:sz w:val="22"/>
                <w:szCs w:val="22"/>
                <w:lang w:val="en-US"/>
              </w:rPr>
              <w:tab/>
            </w:r>
            <w:r w:rsidR="00896F1D" w:rsidRPr="001C762A">
              <w:rPr>
                <w:rStyle w:val="Hyperlink"/>
                <w:noProof/>
              </w:rPr>
              <w:t>Conditions for Operating Life (Part of Endurance Testing)</w:t>
            </w:r>
            <w:r w:rsidR="00896F1D">
              <w:rPr>
                <w:noProof/>
                <w:webHidden/>
              </w:rPr>
              <w:tab/>
            </w:r>
            <w:r w:rsidR="00896F1D">
              <w:rPr>
                <w:noProof/>
                <w:webHidden/>
              </w:rPr>
              <w:fldChar w:fldCharType="begin"/>
            </w:r>
            <w:r w:rsidR="00896F1D">
              <w:rPr>
                <w:noProof/>
                <w:webHidden/>
              </w:rPr>
              <w:instrText xml:space="preserve"> PAGEREF _Toc370906478 \h </w:instrText>
            </w:r>
            <w:r w:rsidR="00896F1D">
              <w:rPr>
                <w:noProof/>
                <w:webHidden/>
              </w:rPr>
            </w:r>
            <w:r w:rsidR="00896F1D">
              <w:rPr>
                <w:noProof/>
                <w:webHidden/>
              </w:rPr>
              <w:fldChar w:fldCharType="separate"/>
            </w:r>
            <w:r w:rsidR="00896F1D">
              <w:rPr>
                <w:noProof/>
                <w:webHidden/>
              </w:rPr>
              <w:t>17</w:t>
            </w:r>
            <w:r w:rsidR="00896F1D">
              <w:rPr>
                <w:noProof/>
                <w:webHidden/>
              </w:rPr>
              <w:fldChar w:fldCharType="end"/>
            </w:r>
          </w:hyperlink>
        </w:p>
        <w:p w14:paraId="144BF334" w14:textId="77777777" w:rsidR="00896F1D" w:rsidRDefault="008578A3">
          <w:pPr>
            <w:pStyle w:val="TOC3"/>
            <w:tabs>
              <w:tab w:val="left" w:pos="1080"/>
              <w:tab w:val="right" w:pos="10147"/>
            </w:tabs>
            <w:rPr>
              <w:rFonts w:asciiTheme="minorHAnsi" w:eastAsiaTheme="minorEastAsia" w:hAnsiTheme="minorHAnsi" w:cstheme="minorBidi"/>
              <w:noProof/>
              <w:sz w:val="22"/>
              <w:szCs w:val="22"/>
              <w:lang w:val="en-US"/>
            </w:rPr>
          </w:pPr>
          <w:hyperlink w:anchor="_Toc370906479" w:history="1">
            <w:r w:rsidR="00896F1D" w:rsidRPr="001C762A">
              <w:rPr>
                <w:rStyle w:val="Hyperlink"/>
                <w:noProof/>
              </w:rPr>
              <w:t>4.8.5</w:t>
            </w:r>
            <w:r w:rsidR="00896F1D">
              <w:rPr>
                <w:rFonts w:asciiTheme="minorHAnsi" w:eastAsiaTheme="minorEastAsia" w:hAnsiTheme="minorHAnsi" w:cstheme="minorBidi"/>
                <w:noProof/>
                <w:sz w:val="22"/>
                <w:szCs w:val="22"/>
                <w:lang w:val="en-US"/>
              </w:rPr>
              <w:tab/>
            </w:r>
            <w:r w:rsidR="00896F1D" w:rsidRPr="001C762A">
              <w:rPr>
                <w:rStyle w:val="Hyperlink"/>
                <w:noProof/>
              </w:rPr>
              <w:t>Electrical Circuit for Operating Life Tests (Figure 5)</w:t>
            </w:r>
            <w:r w:rsidR="00896F1D">
              <w:rPr>
                <w:noProof/>
                <w:webHidden/>
              </w:rPr>
              <w:tab/>
            </w:r>
            <w:r w:rsidR="00896F1D">
              <w:rPr>
                <w:noProof/>
                <w:webHidden/>
              </w:rPr>
              <w:fldChar w:fldCharType="begin"/>
            </w:r>
            <w:r w:rsidR="00896F1D">
              <w:rPr>
                <w:noProof/>
                <w:webHidden/>
              </w:rPr>
              <w:instrText xml:space="preserve"> PAGEREF _Toc370906479 \h </w:instrText>
            </w:r>
            <w:r w:rsidR="00896F1D">
              <w:rPr>
                <w:noProof/>
                <w:webHidden/>
              </w:rPr>
            </w:r>
            <w:r w:rsidR="00896F1D">
              <w:rPr>
                <w:noProof/>
                <w:webHidden/>
              </w:rPr>
              <w:fldChar w:fldCharType="separate"/>
            </w:r>
            <w:r w:rsidR="00896F1D">
              <w:rPr>
                <w:noProof/>
                <w:webHidden/>
              </w:rPr>
              <w:t>17</w:t>
            </w:r>
            <w:r w:rsidR="00896F1D">
              <w:rPr>
                <w:noProof/>
                <w:webHidden/>
              </w:rPr>
              <w:fldChar w:fldCharType="end"/>
            </w:r>
          </w:hyperlink>
        </w:p>
        <w:p w14:paraId="40BDCD75" w14:textId="77777777" w:rsidR="00896F1D" w:rsidRDefault="008578A3">
          <w:pPr>
            <w:pStyle w:val="TOC1"/>
            <w:tabs>
              <w:tab w:val="right" w:pos="10147"/>
            </w:tabs>
            <w:rPr>
              <w:rFonts w:asciiTheme="minorHAnsi" w:eastAsiaTheme="minorEastAsia" w:hAnsiTheme="minorHAnsi" w:cstheme="minorBidi"/>
              <w:caps w:val="0"/>
              <w:noProof/>
              <w:sz w:val="22"/>
              <w:szCs w:val="22"/>
              <w:lang w:val="en-US"/>
            </w:rPr>
          </w:pPr>
          <w:hyperlink w:anchor="_Toc370906480" w:history="1">
            <w:r w:rsidR="00896F1D" w:rsidRPr="001C762A">
              <w:rPr>
                <w:rStyle w:val="Hyperlink"/>
                <w:noProof/>
              </w:rPr>
              <w:t>APPENDIX ‘A’</w:t>
            </w:r>
            <w:r w:rsidR="00896F1D">
              <w:rPr>
                <w:noProof/>
                <w:webHidden/>
              </w:rPr>
              <w:tab/>
            </w:r>
            <w:r w:rsidR="00896F1D">
              <w:rPr>
                <w:noProof/>
                <w:webHidden/>
              </w:rPr>
              <w:fldChar w:fldCharType="begin"/>
            </w:r>
            <w:r w:rsidR="00896F1D">
              <w:rPr>
                <w:noProof/>
                <w:webHidden/>
              </w:rPr>
              <w:instrText xml:space="preserve"> PAGEREF _Toc370906480 \h </w:instrText>
            </w:r>
            <w:r w:rsidR="00896F1D">
              <w:rPr>
                <w:noProof/>
                <w:webHidden/>
              </w:rPr>
            </w:r>
            <w:r w:rsidR="00896F1D">
              <w:rPr>
                <w:noProof/>
                <w:webHidden/>
              </w:rPr>
              <w:fldChar w:fldCharType="separate"/>
            </w:r>
            <w:r w:rsidR="00896F1D">
              <w:rPr>
                <w:noProof/>
                <w:webHidden/>
              </w:rPr>
              <w:t>23</w:t>
            </w:r>
            <w:r w:rsidR="00896F1D">
              <w:rPr>
                <w:noProof/>
                <w:webHidden/>
              </w:rPr>
              <w:fldChar w:fldCharType="end"/>
            </w:r>
          </w:hyperlink>
        </w:p>
        <w:p w14:paraId="46BCE9E2" w14:textId="0C45FF95" w:rsidR="007638F8" w:rsidRDefault="00896F1D" w:rsidP="00546706">
          <w:r>
            <w:rPr>
              <w:caps/>
            </w:rPr>
            <w:fldChar w:fldCharType="end"/>
          </w:r>
        </w:p>
      </w:sdtContent>
    </w:sdt>
    <w:p w14:paraId="46BCE9E3" w14:textId="77777777" w:rsidR="00306ACC" w:rsidRDefault="00306ACC" w:rsidP="007A41EF">
      <w:pPr>
        <w:ind w:left="0"/>
      </w:pPr>
      <w:r>
        <w:br w:type="page"/>
      </w:r>
    </w:p>
    <w:p w14:paraId="46BCE9E4" w14:textId="77777777" w:rsidR="00FF74A6" w:rsidRPr="007D77C5" w:rsidRDefault="008E3946" w:rsidP="007D77C5">
      <w:pPr>
        <w:pStyle w:val="Heading1"/>
      </w:pPr>
      <w:bookmarkStart w:id="1" w:name="_Toc370906439"/>
      <w:r w:rsidRPr="007D77C5">
        <w:t>General</w:t>
      </w:r>
      <w:bookmarkEnd w:id="1"/>
    </w:p>
    <w:p w14:paraId="46BCE9E5" w14:textId="77777777" w:rsidR="00FF74A6" w:rsidRPr="007D77C5" w:rsidRDefault="008E3946" w:rsidP="007D77C5">
      <w:pPr>
        <w:pStyle w:val="Heading2"/>
      </w:pPr>
      <w:bookmarkStart w:id="2" w:name="_Toc370906440"/>
      <w:r w:rsidRPr="007D77C5">
        <w:t>Scope</w:t>
      </w:r>
      <w:bookmarkEnd w:id="2"/>
    </w:p>
    <w:p w14:paraId="46BCE9E7" w14:textId="77777777" w:rsidR="007F5AFE" w:rsidRPr="0068692E" w:rsidRDefault="007F5AFE" w:rsidP="007F5AFE">
      <w:r w:rsidRPr="0068692E">
        <w:t>This specification details the ratings, physical and electrical characteristics, test and inspection data for Capacitors, Leadless Surface Mounted, Tantalum, Solid Electrolyte, Low Equivalent Series Resistance, based on Type TES. It shall be read in conjunction with ESCC Generic Specification No. 3012, the requirements of which are supplemented herein.</w:t>
      </w:r>
    </w:p>
    <w:p w14:paraId="46BCE9E8" w14:textId="77777777" w:rsidR="008E3946" w:rsidRDefault="007F5AFE" w:rsidP="007D77C5">
      <w:pPr>
        <w:pStyle w:val="Heading2"/>
      </w:pPr>
      <w:bookmarkStart w:id="3" w:name="_Toc370906441"/>
      <w:r>
        <w:t>component type variants and Range of Components</w:t>
      </w:r>
      <w:bookmarkEnd w:id="3"/>
    </w:p>
    <w:p w14:paraId="46BCE9E9" w14:textId="77777777" w:rsidR="007F5AFE" w:rsidRPr="0068692E" w:rsidRDefault="007F5AFE" w:rsidP="007F5AFE">
      <w:r w:rsidRPr="0068692E">
        <w:t>The variants and the range of components covered by this specification are given in Table 1(a).</w:t>
      </w:r>
    </w:p>
    <w:p w14:paraId="46BCE9EA" w14:textId="77777777" w:rsidR="008E3946" w:rsidRDefault="007F5AFE" w:rsidP="007D77C5">
      <w:pPr>
        <w:pStyle w:val="Heading2"/>
      </w:pPr>
      <w:bookmarkStart w:id="4" w:name="_Toc370906442"/>
      <w:r>
        <w:t>Maximum Ratings</w:t>
      </w:r>
      <w:bookmarkEnd w:id="4"/>
    </w:p>
    <w:p w14:paraId="46BCE9EB" w14:textId="77777777" w:rsidR="007F5AFE" w:rsidRPr="0068692E" w:rsidRDefault="007F5AFE" w:rsidP="007F5AFE">
      <w:r w:rsidRPr="0068692E">
        <w:t>The maximum ratings, which shall not be exceeded at any time during use or storage, applicable to the components specified herein, are as scheduled in Table 1(b).</w:t>
      </w:r>
    </w:p>
    <w:p w14:paraId="46BCE9ED" w14:textId="77777777" w:rsidR="00AC06D8" w:rsidRDefault="007F5AFE" w:rsidP="00AB4C14">
      <w:pPr>
        <w:pStyle w:val="Heading2"/>
      </w:pPr>
      <w:bookmarkStart w:id="5" w:name="_Toc370906443"/>
      <w:r>
        <w:t>Parameter Derating Information</w:t>
      </w:r>
      <w:bookmarkEnd w:id="5"/>
    </w:p>
    <w:p w14:paraId="46BCE9EE" w14:textId="77777777" w:rsidR="00AB4C14" w:rsidRPr="0068692E" w:rsidRDefault="00AB4C14" w:rsidP="00AC06D8">
      <w:r w:rsidRPr="0068692E">
        <w:t>The parameter derating information applicable to the capacitors specified herein is shown in Figure 1.</w:t>
      </w:r>
    </w:p>
    <w:p w14:paraId="46BCE9EF" w14:textId="77777777" w:rsidR="006C0DEB" w:rsidRDefault="00AB4C14" w:rsidP="007D77C5">
      <w:pPr>
        <w:pStyle w:val="Heading2"/>
      </w:pPr>
      <w:bookmarkStart w:id="6" w:name="_Toc370906444"/>
      <w:r>
        <w:t>Physical Dimensions</w:t>
      </w:r>
      <w:bookmarkEnd w:id="6"/>
    </w:p>
    <w:p w14:paraId="46BCE9F0" w14:textId="77777777" w:rsidR="00AB4C14" w:rsidRPr="0068692E" w:rsidRDefault="00AB4C14" w:rsidP="00AB4C14">
      <w:r w:rsidRPr="0068692E">
        <w:t>The physical dimensions of the capacitors specified herein are shown in Figure 2.</w:t>
      </w:r>
    </w:p>
    <w:p w14:paraId="46BCE9F1" w14:textId="77777777" w:rsidR="00AB4C14" w:rsidRDefault="00AB4C14" w:rsidP="007D77C5">
      <w:pPr>
        <w:pStyle w:val="Heading2"/>
      </w:pPr>
      <w:bookmarkStart w:id="7" w:name="_Toc370906445"/>
      <w:r>
        <w:t>Functional Diagram</w:t>
      </w:r>
      <w:bookmarkEnd w:id="7"/>
    </w:p>
    <w:p w14:paraId="46BCE9F2" w14:textId="77777777" w:rsidR="00AB4C14" w:rsidRPr="0068692E" w:rsidRDefault="00AB4C14" w:rsidP="00AB4C14">
      <w:r w:rsidRPr="0068692E">
        <w:t>The functional diagram for the capacitors specified herein is shown in Figure 3.</w:t>
      </w:r>
    </w:p>
    <w:p w14:paraId="46BCE9F3" w14:textId="77777777" w:rsidR="00AB4C14" w:rsidRDefault="00AB4C14" w:rsidP="007D77C5">
      <w:pPr>
        <w:pStyle w:val="Heading1"/>
      </w:pPr>
      <w:bookmarkStart w:id="8" w:name="_Toc370906446"/>
      <w:r>
        <w:t>Applicable Documents</w:t>
      </w:r>
      <w:bookmarkEnd w:id="8"/>
    </w:p>
    <w:p w14:paraId="46BCE9F4" w14:textId="77777777" w:rsidR="00AB4C14" w:rsidRPr="0068692E" w:rsidRDefault="00AB4C14" w:rsidP="00AB4C14">
      <w:r w:rsidRPr="0068692E">
        <w:t xml:space="preserve">The following documents form part of this specification and shall </w:t>
      </w:r>
      <w:r>
        <w:t>be read in conjunction with it:</w:t>
      </w:r>
    </w:p>
    <w:p w14:paraId="46BCE9F5" w14:textId="77777777" w:rsidR="00AB4C14" w:rsidRPr="00AB4C14" w:rsidRDefault="00AB4C14" w:rsidP="004A4098">
      <w:pPr>
        <w:pStyle w:val="alphabeticallist"/>
      </w:pPr>
      <w:r w:rsidRPr="0068692E">
        <w:t>ESCC Generic Specification No. 3012 for Capacitors, Leadless Surface Mounted, Tantalum, Solid Electrolyte, Enclosed Anode Connection</w:t>
      </w:r>
    </w:p>
    <w:p w14:paraId="46BCE9F6" w14:textId="77777777" w:rsidR="006C0DEB" w:rsidRDefault="00AB4C14" w:rsidP="007D77C5">
      <w:pPr>
        <w:pStyle w:val="Heading1"/>
        <w:rPr>
          <w:rStyle w:val="Strong"/>
        </w:rPr>
      </w:pPr>
      <w:bookmarkStart w:id="9" w:name="_Toc370906447"/>
      <w:r>
        <w:rPr>
          <w:rStyle w:val="Strong"/>
        </w:rPr>
        <w:t>Terms, Definitions, Abbreviations, Symbols and Units</w:t>
      </w:r>
      <w:bookmarkEnd w:id="9"/>
    </w:p>
    <w:p w14:paraId="46BCE9F7" w14:textId="77777777" w:rsidR="00AB4C14" w:rsidRDefault="00AB4C14" w:rsidP="00AB4C14">
      <w:r w:rsidRPr="0068692E">
        <w:t>For the purpose of this specification, the terms, definitions, abbreviations, symbols and units specified in ESCC Basic specification No. 21300 shall apply.</w:t>
      </w:r>
    </w:p>
    <w:p w14:paraId="46BCE9F8" w14:textId="43F6FDDC" w:rsidR="00AC06D8" w:rsidRDefault="00AC06D8" w:rsidP="006A6A96">
      <w:pPr>
        <w:pStyle w:val="TableTitle"/>
      </w:pPr>
      <w:r>
        <w:t>Table 1(</w:t>
      </w:r>
      <w:r w:rsidR="00013149">
        <w:rPr>
          <w:caps w:val="0"/>
        </w:rPr>
        <w:t>a</w:t>
      </w:r>
      <w:r>
        <w:t>) - TYPE VARIANTS AND RANGE OF COMPONENTS</w:t>
      </w:r>
    </w:p>
    <w:tbl>
      <w:tblPr>
        <w:tblW w:w="0" w:type="auto"/>
        <w:tblInd w:w="1418" w:type="dxa"/>
        <w:tblLayout w:type="fixed"/>
        <w:tblCellMar>
          <w:top w:w="80" w:type="dxa"/>
          <w:left w:w="80" w:type="dxa"/>
          <w:bottom w:w="80" w:type="dxa"/>
          <w:right w:w="80" w:type="dxa"/>
        </w:tblCellMar>
        <w:tblLook w:val="0000" w:firstRow="0" w:lastRow="0" w:firstColumn="0" w:lastColumn="0" w:noHBand="0" w:noVBand="0"/>
      </w:tblPr>
      <w:tblGrid>
        <w:gridCol w:w="940"/>
        <w:gridCol w:w="960"/>
        <w:gridCol w:w="1780"/>
        <w:gridCol w:w="1000"/>
        <w:gridCol w:w="1720"/>
        <w:gridCol w:w="1280"/>
        <w:gridCol w:w="920"/>
      </w:tblGrid>
      <w:tr w:rsidR="00AC06D8" w14:paraId="46BCEA0B" w14:textId="77777777" w:rsidTr="00013149">
        <w:trPr>
          <w:trHeight w:val="1540"/>
          <w:tblHeader/>
        </w:trPr>
        <w:tc>
          <w:tcPr>
            <w:tcW w:w="940"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9F9" w14:textId="77777777" w:rsidR="00AC06D8" w:rsidRPr="000D5575" w:rsidRDefault="00AC06D8" w:rsidP="006A6A96">
            <w:pPr>
              <w:pStyle w:val="Aligncenter"/>
            </w:pPr>
            <w:r w:rsidRPr="000D5575">
              <w:t>Variant</w:t>
            </w:r>
          </w:p>
          <w:p w14:paraId="46BCE9FA" w14:textId="77777777" w:rsidR="00AC06D8" w:rsidRPr="000D5575" w:rsidRDefault="00AC06D8" w:rsidP="006A6A96">
            <w:pPr>
              <w:pStyle w:val="Aligncenter"/>
            </w:pPr>
            <w:r w:rsidRPr="000D5575">
              <w:t>Number</w:t>
            </w:r>
          </w:p>
        </w:tc>
        <w:tc>
          <w:tcPr>
            <w:tcW w:w="96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9FB" w14:textId="77777777" w:rsidR="00AC06D8" w:rsidRPr="000D5575" w:rsidRDefault="00AC06D8" w:rsidP="006A6A96">
            <w:pPr>
              <w:pStyle w:val="Aligncenter"/>
            </w:pPr>
            <w:r w:rsidRPr="000D5575">
              <w:t>Case Code (Style) (Note 1)</w:t>
            </w:r>
          </w:p>
        </w:tc>
        <w:tc>
          <w:tcPr>
            <w:tcW w:w="17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9FC" w14:textId="77777777" w:rsidR="00AC06D8" w:rsidRPr="000D5575" w:rsidRDefault="00AC06D8" w:rsidP="006A6A96">
            <w:pPr>
              <w:pStyle w:val="Aligncenter"/>
            </w:pPr>
            <w:r w:rsidRPr="000D5575">
              <w:t>Capacitance Range</w:t>
            </w:r>
          </w:p>
          <w:p w14:paraId="46BCE9FD" w14:textId="77777777" w:rsidR="00AC06D8" w:rsidRPr="000D5575" w:rsidRDefault="00AC06D8" w:rsidP="006A6A96">
            <w:pPr>
              <w:pStyle w:val="Aligncenter"/>
            </w:pPr>
            <w:r w:rsidRPr="000D5575">
              <w:t>C</w:t>
            </w:r>
            <w:r w:rsidRPr="003D3049">
              <w:rPr>
                <w:vertAlign w:val="subscript"/>
              </w:rPr>
              <w:t>n</w:t>
            </w:r>
          </w:p>
          <w:p w14:paraId="46BCE9FE" w14:textId="77777777" w:rsidR="00AC06D8" w:rsidRPr="000D5575" w:rsidRDefault="00AC06D8" w:rsidP="006A6A96">
            <w:pPr>
              <w:pStyle w:val="Aligncenter"/>
            </w:pPr>
            <w:r w:rsidRPr="000D5575">
              <w:t>(</w:t>
            </w:r>
            <w:r w:rsidR="006A743B">
              <w:t>µ</w:t>
            </w:r>
            <w:r w:rsidRPr="000D5575">
              <w:t>F)</w:t>
            </w:r>
          </w:p>
          <w:p w14:paraId="46BCE9FF" w14:textId="77777777" w:rsidR="00AC06D8" w:rsidRPr="000D5575" w:rsidRDefault="00AC06D8" w:rsidP="006A6A96">
            <w:pPr>
              <w:pStyle w:val="Aligncenter"/>
            </w:pPr>
            <w:r w:rsidRPr="000D5575">
              <w:t>(Notes 2, 3)</w:t>
            </w:r>
          </w:p>
        </w:tc>
        <w:tc>
          <w:tcPr>
            <w:tcW w:w="100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A00" w14:textId="77777777" w:rsidR="00AC06D8" w:rsidRPr="000D5575" w:rsidRDefault="00AC06D8" w:rsidP="006A6A96">
            <w:pPr>
              <w:pStyle w:val="Aligncenter"/>
            </w:pPr>
            <w:r w:rsidRPr="000D5575">
              <w:t>Rated Voltage</w:t>
            </w:r>
          </w:p>
          <w:p w14:paraId="46BCEA01" w14:textId="77777777" w:rsidR="00AC06D8" w:rsidRPr="000D5575" w:rsidRDefault="00AC06D8" w:rsidP="006A6A96">
            <w:pPr>
              <w:pStyle w:val="Aligncenter"/>
            </w:pPr>
            <w:r w:rsidRPr="000D5575">
              <w:t>UR</w:t>
            </w:r>
          </w:p>
          <w:p w14:paraId="46BCEA02" w14:textId="77777777" w:rsidR="00AC06D8" w:rsidRPr="000D5575" w:rsidRDefault="00AC06D8" w:rsidP="006A6A96">
            <w:pPr>
              <w:pStyle w:val="Aligncenter"/>
            </w:pPr>
            <w:r w:rsidRPr="000D5575">
              <w:t>(V)</w:t>
            </w:r>
          </w:p>
          <w:p w14:paraId="46BCEA03" w14:textId="77777777" w:rsidR="00AC06D8" w:rsidRPr="000D5575" w:rsidRDefault="00AC06D8" w:rsidP="006A6A96">
            <w:pPr>
              <w:pStyle w:val="Aligncenter"/>
            </w:pPr>
            <w:r w:rsidRPr="000D5575">
              <w:t>(Note 2)</w:t>
            </w:r>
          </w:p>
          <w:p w14:paraId="46BCEA04" w14:textId="77777777" w:rsidR="00AC06D8" w:rsidRDefault="00AC06D8" w:rsidP="006A6A96">
            <w:pPr>
              <w:pStyle w:val="Aligncenter"/>
            </w:pPr>
          </w:p>
        </w:tc>
        <w:tc>
          <w:tcPr>
            <w:tcW w:w="172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A05" w14:textId="77777777" w:rsidR="00AC06D8" w:rsidRPr="000D5575" w:rsidRDefault="00AC06D8" w:rsidP="006A6A96">
            <w:pPr>
              <w:pStyle w:val="Aligncenter"/>
            </w:pPr>
            <w:r w:rsidRPr="000D5575">
              <w:t>Maximum Equivalent Series Resistance (ESR)</w:t>
            </w:r>
          </w:p>
          <w:p w14:paraId="46BCEA06" w14:textId="77777777" w:rsidR="00AC06D8" w:rsidRPr="000D5575" w:rsidRDefault="00AC06D8" w:rsidP="006A6A96">
            <w:pPr>
              <w:pStyle w:val="Aligncenter"/>
            </w:pPr>
            <w:r w:rsidRPr="000D5575">
              <w:t>(m</w:t>
            </w:r>
            <w:r w:rsidR="006A743B">
              <w:t>Ω</w:t>
            </w:r>
            <w:r w:rsidRPr="000D5575">
              <w:t>)</w:t>
            </w:r>
          </w:p>
          <w:p w14:paraId="46BCEA07" w14:textId="77777777" w:rsidR="00AC06D8" w:rsidRPr="000D5575" w:rsidRDefault="00AC06D8" w:rsidP="006A6A96">
            <w:pPr>
              <w:pStyle w:val="Aligncenter"/>
            </w:pPr>
            <w:r w:rsidRPr="000D5575">
              <w:t>(Note 2)</w:t>
            </w:r>
          </w:p>
        </w:tc>
        <w:tc>
          <w:tcPr>
            <w:tcW w:w="12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A08" w14:textId="77777777" w:rsidR="00AC06D8" w:rsidRPr="000D5575" w:rsidRDefault="00AC06D8" w:rsidP="006A6A96">
            <w:pPr>
              <w:pStyle w:val="Aligncenter"/>
            </w:pPr>
            <w:r w:rsidRPr="000D5575">
              <w:t>Terminal Material and Finish</w:t>
            </w:r>
          </w:p>
        </w:tc>
        <w:tc>
          <w:tcPr>
            <w:tcW w:w="92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A09" w14:textId="77777777" w:rsidR="00AC06D8" w:rsidRPr="000D5575" w:rsidRDefault="00AC06D8" w:rsidP="006A6A96">
            <w:pPr>
              <w:pStyle w:val="Aligncenter"/>
            </w:pPr>
            <w:r w:rsidRPr="000D5575">
              <w:t>Weight Max</w:t>
            </w:r>
          </w:p>
          <w:p w14:paraId="46BCEA0A" w14:textId="77777777" w:rsidR="00AC06D8" w:rsidRPr="000D5575" w:rsidRDefault="00AC06D8" w:rsidP="006A6A96">
            <w:pPr>
              <w:pStyle w:val="Aligncenter"/>
            </w:pPr>
            <w:r w:rsidRPr="000D5575">
              <w:t>(g)</w:t>
            </w:r>
          </w:p>
        </w:tc>
      </w:tr>
      <w:tr w:rsidR="00AC06D8" w14:paraId="46BCEA14" w14:textId="77777777" w:rsidTr="00013149">
        <w:trPr>
          <w:trHeight w:val="580"/>
        </w:trPr>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0C" w14:textId="77777777" w:rsidR="00AC06D8" w:rsidRPr="000D5575" w:rsidRDefault="00AC06D8" w:rsidP="006A6A96">
            <w:pPr>
              <w:pStyle w:val="Aligncenter"/>
            </w:pPr>
            <w:r w:rsidRPr="000D5575">
              <w:t>01</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0D" w14:textId="77777777" w:rsidR="00AC06D8" w:rsidRPr="000D5575" w:rsidRDefault="00AC06D8" w:rsidP="006A6A96">
            <w:pPr>
              <w:pStyle w:val="Aligncenter"/>
            </w:pPr>
            <w:r w:rsidRPr="000D5575">
              <w:t>A</w:t>
            </w:r>
          </w:p>
          <w:p w14:paraId="46BCEA0E" w14:textId="77777777" w:rsidR="00AC06D8" w:rsidRPr="000D5575" w:rsidRDefault="00AC06D8" w:rsidP="006A6A96">
            <w:pPr>
              <w:pStyle w:val="Aligncenter"/>
            </w:pPr>
            <w:r w:rsidRPr="000D5575">
              <w:t>(1206)</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0F" w14:textId="77777777" w:rsidR="00AC06D8" w:rsidRPr="000D5575" w:rsidRDefault="00AC06D8" w:rsidP="006A6A96">
            <w:pPr>
              <w:pStyle w:val="Aligncenter"/>
            </w:pPr>
            <w:r w:rsidRPr="000D5575">
              <w:t>1 to 22</w:t>
            </w:r>
          </w:p>
        </w:tc>
        <w:tc>
          <w:tcPr>
            <w:tcW w:w="1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0" w14:textId="77777777" w:rsidR="00AC06D8" w:rsidRPr="000D5575" w:rsidRDefault="00AC06D8" w:rsidP="006A6A96">
            <w:pPr>
              <w:pStyle w:val="Aligncenter"/>
            </w:pPr>
            <w:r w:rsidRPr="000D5575">
              <w:t>6.3 to 25</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1" w14:textId="77777777" w:rsidR="00AC06D8" w:rsidRPr="000D5575" w:rsidRDefault="00AC06D8" w:rsidP="006A6A96">
            <w:pPr>
              <w:pStyle w:val="Aligncenter"/>
            </w:pPr>
            <w:r w:rsidRPr="000D5575">
              <w:t>900 to 3000</w:t>
            </w:r>
          </w:p>
        </w:tc>
        <w:tc>
          <w:tcPr>
            <w:tcW w:w="12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2" w14:textId="4A65EF4A" w:rsidR="00AC06D8" w:rsidRPr="000D5575" w:rsidRDefault="00AE4C6E" w:rsidP="006A6A96">
            <w:pPr>
              <w:pStyle w:val="Aligncenter"/>
            </w:pPr>
            <w:r>
              <w:t>G16</w:t>
            </w:r>
          </w:p>
        </w:tc>
        <w:tc>
          <w:tcPr>
            <w:tcW w:w="9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3" w14:textId="77777777" w:rsidR="00AC06D8" w:rsidRPr="000D5575" w:rsidRDefault="00AC06D8" w:rsidP="006A6A96">
            <w:pPr>
              <w:pStyle w:val="Aligncenter"/>
            </w:pPr>
            <w:r w:rsidRPr="000D5575">
              <w:t>0.1</w:t>
            </w:r>
          </w:p>
        </w:tc>
      </w:tr>
      <w:tr w:rsidR="00AC06D8" w14:paraId="46BCEA1D" w14:textId="77777777" w:rsidTr="00013149">
        <w:trPr>
          <w:trHeight w:val="580"/>
        </w:trPr>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A15" w14:textId="77777777" w:rsidR="00AC06D8" w:rsidRPr="000D5575" w:rsidRDefault="00AC06D8" w:rsidP="006A6A96">
            <w:pPr>
              <w:pStyle w:val="Aligncenter"/>
            </w:pPr>
            <w:r w:rsidRPr="000D5575">
              <w:t>02</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6" w14:textId="77777777" w:rsidR="00AC06D8" w:rsidRPr="000D5575" w:rsidRDefault="00AC06D8" w:rsidP="006A6A96">
            <w:pPr>
              <w:pStyle w:val="Aligncenter"/>
            </w:pPr>
            <w:r w:rsidRPr="000D5575">
              <w:t>B</w:t>
            </w:r>
          </w:p>
          <w:p w14:paraId="46BCEA17" w14:textId="77777777" w:rsidR="00AC06D8" w:rsidRPr="000D5575" w:rsidRDefault="00AC06D8" w:rsidP="006A6A96">
            <w:pPr>
              <w:pStyle w:val="Aligncenter"/>
            </w:pPr>
            <w:r w:rsidRPr="000D5575">
              <w:t>(1210)</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8" w14:textId="77777777" w:rsidR="00AC06D8" w:rsidRPr="000D5575" w:rsidRDefault="00AC06D8" w:rsidP="006A6A96">
            <w:pPr>
              <w:pStyle w:val="Aligncenter"/>
            </w:pPr>
            <w:r w:rsidRPr="000D5575">
              <w:t>1 to 47</w:t>
            </w:r>
          </w:p>
        </w:tc>
        <w:tc>
          <w:tcPr>
            <w:tcW w:w="1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9" w14:textId="77777777" w:rsidR="00AC06D8" w:rsidRPr="000D5575" w:rsidRDefault="00AC06D8" w:rsidP="006A6A96">
            <w:pPr>
              <w:pStyle w:val="Aligncenter"/>
            </w:pPr>
            <w:r w:rsidRPr="000D5575">
              <w:t>6.3 to 50</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A" w14:textId="77777777" w:rsidR="00AC06D8" w:rsidRPr="000D5575" w:rsidRDefault="00AC06D8" w:rsidP="006A6A96">
            <w:pPr>
              <w:pStyle w:val="Aligncenter"/>
            </w:pPr>
            <w:r w:rsidRPr="000D5575">
              <w:t>500 to 2000</w:t>
            </w:r>
          </w:p>
        </w:tc>
        <w:tc>
          <w:tcPr>
            <w:tcW w:w="12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B" w14:textId="7D8E6FE3" w:rsidR="00AC06D8" w:rsidRPr="000D5575" w:rsidRDefault="00AE4C6E" w:rsidP="006A6A96">
            <w:pPr>
              <w:pStyle w:val="Aligncenter"/>
            </w:pPr>
            <w:r>
              <w:t>G16</w:t>
            </w:r>
          </w:p>
        </w:tc>
        <w:tc>
          <w:tcPr>
            <w:tcW w:w="9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C" w14:textId="77777777" w:rsidR="00AC06D8" w:rsidRPr="000D5575" w:rsidRDefault="00AC06D8" w:rsidP="006A6A96">
            <w:pPr>
              <w:pStyle w:val="Aligncenter"/>
            </w:pPr>
            <w:r w:rsidRPr="000D5575">
              <w:t>0.2</w:t>
            </w:r>
          </w:p>
        </w:tc>
      </w:tr>
      <w:tr w:rsidR="00AC06D8" w14:paraId="46BCEA26" w14:textId="77777777" w:rsidTr="00013149">
        <w:trPr>
          <w:trHeight w:val="580"/>
        </w:trPr>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A1E" w14:textId="77777777" w:rsidR="00AC06D8" w:rsidRPr="000D5575" w:rsidRDefault="00AC06D8" w:rsidP="006A6A96">
            <w:pPr>
              <w:pStyle w:val="Aligncenter"/>
            </w:pPr>
            <w:r w:rsidRPr="000D5575">
              <w:t>03</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1F" w14:textId="77777777" w:rsidR="00AC06D8" w:rsidRPr="000D5575" w:rsidRDefault="00AC06D8" w:rsidP="006A6A96">
            <w:pPr>
              <w:pStyle w:val="Aligncenter"/>
            </w:pPr>
            <w:r w:rsidRPr="000D5575">
              <w:t>C</w:t>
            </w:r>
          </w:p>
          <w:p w14:paraId="46BCEA20" w14:textId="77777777" w:rsidR="00AC06D8" w:rsidRPr="000D5575" w:rsidRDefault="00AC06D8" w:rsidP="006A6A96">
            <w:pPr>
              <w:pStyle w:val="Aligncenter"/>
            </w:pPr>
            <w:r w:rsidRPr="000D5575">
              <w:t>(2312)</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1" w14:textId="77777777" w:rsidR="00AC06D8" w:rsidRPr="000D5575" w:rsidRDefault="00AC06D8" w:rsidP="006A6A96">
            <w:pPr>
              <w:pStyle w:val="Aligncenter"/>
            </w:pPr>
            <w:r w:rsidRPr="000D5575">
              <w:t>3.3 to 150</w:t>
            </w:r>
          </w:p>
        </w:tc>
        <w:tc>
          <w:tcPr>
            <w:tcW w:w="1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2" w14:textId="77777777" w:rsidR="00AC06D8" w:rsidRPr="000D5575" w:rsidRDefault="00AC06D8" w:rsidP="006A6A96">
            <w:pPr>
              <w:pStyle w:val="Aligncenter"/>
            </w:pPr>
            <w:r w:rsidRPr="000D5575">
              <w:t>6.3 to 50</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3" w14:textId="77777777" w:rsidR="00AC06D8" w:rsidRPr="000D5575" w:rsidRDefault="00AC06D8" w:rsidP="006A6A96">
            <w:pPr>
              <w:pStyle w:val="Aligncenter"/>
            </w:pPr>
            <w:r w:rsidRPr="000D5575">
              <w:t>300 to 1000</w:t>
            </w:r>
          </w:p>
        </w:tc>
        <w:tc>
          <w:tcPr>
            <w:tcW w:w="12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4" w14:textId="66110F7E" w:rsidR="00AC06D8" w:rsidRPr="000D5575" w:rsidRDefault="00AE4C6E" w:rsidP="006A6A96">
            <w:pPr>
              <w:pStyle w:val="Aligncenter"/>
            </w:pPr>
            <w:r>
              <w:t>G16</w:t>
            </w:r>
          </w:p>
        </w:tc>
        <w:tc>
          <w:tcPr>
            <w:tcW w:w="9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5" w14:textId="77777777" w:rsidR="00AC06D8" w:rsidRPr="000D5575" w:rsidRDefault="00AC06D8" w:rsidP="006A6A96">
            <w:pPr>
              <w:pStyle w:val="Aligncenter"/>
            </w:pPr>
            <w:r w:rsidRPr="000D5575">
              <w:t>0.3</w:t>
            </w:r>
          </w:p>
        </w:tc>
      </w:tr>
      <w:tr w:rsidR="00AC06D8" w14:paraId="46BCEA2F" w14:textId="77777777" w:rsidTr="00013149">
        <w:trPr>
          <w:trHeight w:val="580"/>
        </w:trPr>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A27" w14:textId="77777777" w:rsidR="00AC06D8" w:rsidRPr="000D5575" w:rsidRDefault="00AC06D8" w:rsidP="006A6A96">
            <w:pPr>
              <w:pStyle w:val="Aligncenter"/>
            </w:pPr>
            <w:r w:rsidRPr="000D5575">
              <w:t>04</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8" w14:textId="77777777" w:rsidR="00AC06D8" w:rsidRPr="000D5575" w:rsidRDefault="00AC06D8" w:rsidP="006A6A96">
            <w:pPr>
              <w:pStyle w:val="Aligncenter"/>
            </w:pPr>
            <w:r w:rsidRPr="000D5575">
              <w:t>D</w:t>
            </w:r>
          </w:p>
          <w:p w14:paraId="46BCEA29" w14:textId="77777777" w:rsidR="00AC06D8" w:rsidRPr="000D5575" w:rsidRDefault="00AC06D8" w:rsidP="006A6A96">
            <w:pPr>
              <w:pStyle w:val="Aligncenter"/>
            </w:pPr>
            <w:r w:rsidRPr="000D5575">
              <w:t>(2917)</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A" w14:textId="77777777" w:rsidR="00AC06D8" w:rsidRPr="000D5575" w:rsidRDefault="00AC06D8" w:rsidP="006A6A96">
            <w:pPr>
              <w:pStyle w:val="Aligncenter"/>
            </w:pPr>
            <w:r w:rsidRPr="000D5575">
              <w:t>4.7 to 330</w:t>
            </w:r>
          </w:p>
        </w:tc>
        <w:tc>
          <w:tcPr>
            <w:tcW w:w="1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B" w14:textId="77777777" w:rsidR="00AC06D8" w:rsidRPr="000D5575" w:rsidRDefault="00AC06D8" w:rsidP="006A6A96">
            <w:pPr>
              <w:pStyle w:val="Aligncenter"/>
            </w:pPr>
            <w:r w:rsidRPr="000D5575">
              <w:t>6.3 to 50</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C" w14:textId="77777777" w:rsidR="00AC06D8" w:rsidRPr="000D5575" w:rsidRDefault="00AC06D8" w:rsidP="006A6A96">
            <w:pPr>
              <w:pStyle w:val="Aligncenter"/>
            </w:pPr>
            <w:r w:rsidRPr="000D5575">
              <w:t>35 to 200</w:t>
            </w:r>
          </w:p>
        </w:tc>
        <w:tc>
          <w:tcPr>
            <w:tcW w:w="12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D" w14:textId="683DA77C" w:rsidR="00AC06D8" w:rsidRPr="000D5575" w:rsidRDefault="00AE4C6E" w:rsidP="006A6A96">
            <w:pPr>
              <w:pStyle w:val="Aligncenter"/>
            </w:pPr>
            <w:r>
              <w:t>P17</w:t>
            </w:r>
          </w:p>
        </w:tc>
        <w:tc>
          <w:tcPr>
            <w:tcW w:w="9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2E" w14:textId="77777777" w:rsidR="00AC06D8" w:rsidRPr="000D5575" w:rsidRDefault="00AC06D8" w:rsidP="006A6A96">
            <w:pPr>
              <w:pStyle w:val="Aligncenter"/>
            </w:pPr>
            <w:r w:rsidRPr="000D5575">
              <w:t>0.5</w:t>
            </w:r>
          </w:p>
        </w:tc>
      </w:tr>
      <w:tr w:rsidR="00AC06D8" w14:paraId="46BCEA38" w14:textId="77777777" w:rsidTr="00013149">
        <w:trPr>
          <w:trHeight w:val="580"/>
        </w:trPr>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A30" w14:textId="77777777" w:rsidR="00AC06D8" w:rsidRPr="000D5575" w:rsidRDefault="00AC06D8" w:rsidP="006A6A96">
            <w:pPr>
              <w:pStyle w:val="Aligncenter"/>
            </w:pPr>
            <w:r w:rsidRPr="000D5575">
              <w:t>05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31" w14:textId="77777777" w:rsidR="00AC06D8" w:rsidRPr="000D5575" w:rsidRDefault="00AC06D8" w:rsidP="006A6A96">
            <w:pPr>
              <w:pStyle w:val="Aligncenter"/>
            </w:pPr>
            <w:r w:rsidRPr="000D5575">
              <w:t>E</w:t>
            </w:r>
          </w:p>
          <w:p w14:paraId="46BCEA32" w14:textId="77777777" w:rsidR="00AC06D8" w:rsidRPr="000D5575" w:rsidRDefault="00AC06D8" w:rsidP="006A6A96">
            <w:pPr>
              <w:pStyle w:val="Aligncenter"/>
            </w:pPr>
            <w:r w:rsidRPr="000D5575">
              <w:t>(2917)</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33" w14:textId="54A6CEFC" w:rsidR="00AC06D8" w:rsidRPr="000D5575" w:rsidRDefault="00AE4C6E" w:rsidP="006A6A96">
            <w:pPr>
              <w:pStyle w:val="Aligncenter"/>
            </w:pPr>
            <w:r>
              <w:t>33</w:t>
            </w:r>
            <w:r w:rsidR="00AC06D8" w:rsidRPr="000D5575">
              <w:t>to 470</w:t>
            </w:r>
          </w:p>
        </w:tc>
        <w:tc>
          <w:tcPr>
            <w:tcW w:w="10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34" w14:textId="52DF8056" w:rsidR="00AC06D8" w:rsidRPr="000D5575" w:rsidRDefault="00AC06D8" w:rsidP="00AE4C6E">
            <w:pPr>
              <w:pStyle w:val="Aligncenter"/>
            </w:pPr>
            <w:r w:rsidRPr="000D5575">
              <w:t xml:space="preserve">6.3 to </w:t>
            </w:r>
            <w:r w:rsidR="00AE4C6E">
              <w:t>35</w:t>
            </w:r>
          </w:p>
        </w:tc>
        <w:tc>
          <w:tcPr>
            <w:tcW w:w="1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35" w14:textId="3DC2394F" w:rsidR="00AC06D8" w:rsidRPr="000D5575" w:rsidRDefault="00AE4C6E" w:rsidP="006A6A96">
            <w:pPr>
              <w:pStyle w:val="Aligncenter"/>
            </w:pPr>
            <w:r>
              <w:t>30 to 65</w:t>
            </w:r>
          </w:p>
        </w:tc>
        <w:tc>
          <w:tcPr>
            <w:tcW w:w="12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36" w14:textId="0845FBB6" w:rsidR="00AC06D8" w:rsidRPr="000D5575" w:rsidRDefault="00AE4C6E" w:rsidP="006A6A96">
            <w:pPr>
              <w:pStyle w:val="Aligncenter"/>
            </w:pPr>
            <w:r>
              <w:t>P17</w:t>
            </w:r>
          </w:p>
        </w:tc>
        <w:tc>
          <w:tcPr>
            <w:tcW w:w="9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37" w14:textId="77777777" w:rsidR="00AC06D8" w:rsidRPr="000D5575" w:rsidRDefault="00AC06D8" w:rsidP="006A6A96">
            <w:pPr>
              <w:pStyle w:val="Aligncenter"/>
            </w:pPr>
            <w:r w:rsidRPr="000D5575">
              <w:t>0.7</w:t>
            </w:r>
          </w:p>
        </w:tc>
      </w:tr>
    </w:tbl>
    <w:p w14:paraId="46BCEA39" w14:textId="77777777" w:rsidR="00AC06D8" w:rsidRPr="00AC06D8" w:rsidRDefault="00AC06D8" w:rsidP="00286B9E">
      <w:pPr>
        <w:pStyle w:val="NOTES"/>
      </w:pPr>
      <w:r w:rsidRPr="00AC06D8">
        <w:t>NOTES</w:t>
      </w:r>
      <w:r>
        <w:t>:</w:t>
      </w:r>
    </w:p>
    <w:p w14:paraId="46BCEA3A" w14:textId="77777777" w:rsidR="00286B9E" w:rsidRPr="00286B9E" w:rsidRDefault="00286B9E" w:rsidP="000D5575">
      <w:pPr>
        <w:pStyle w:val="numericallist"/>
      </w:pPr>
      <w:r w:rsidRPr="00286B9E">
        <w:t>See Figure 2.</w:t>
      </w:r>
    </w:p>
    <w:p w14:paraId="46BCEA3B" w14:textId="77777777" w:rsidR="00AC06D8" w:rsidRPr="00286B9E" w:rsidRDefault="00286B9E" w:rsidP="00286B9E">
      <w:pPr>
        <w:pStyle w:val="numericallist"/>
      </w:pPr>
      <w:r w:rsidRPr="00286B9E">
        <w:t>The following rated Capacitance (C</w:t>
      </w:r>
      <w:r w:rsidRPr="003D3049">
        <w:rPr>
          <w:vertAlign w:val="subscript"/>
        </w:rPr>
        <w:t>n</w:t>
      </w:r>
      <w:r w:rsidRPr="00286B9E">
        <w:t>), maximum Rated Voltage (U</w:t>
      </w:r>
      <w:r w:rsidRPr="003D3049">
        <w:rPr>
          <w:vertAlign w:val="subscript"/>
        </w:rPr>
        <w:t>R</w:t>
      </w:r>
      <w:r w:rsidRPr="00286B9E">
        <w:t>) and maximum Equivalent Series Resistance values (ESR) are available related to the Case Code (letters indicate Case Code; numbers indicate maximum ESR in mW):</w:t>
      </w:r>
    </w:p>
    <w:tbl>
      <w:tblPr>
        <w:tblW w:w="0" w:type="auto"/>
        <w:tblInd w:w="1418" w:type="dxa"/>
        <w:tblLayout w:type="fixed"/>
        <w:tblCellMar>
          <w:top w:w="80" w:type="dxa"/>
          <w:left w:w="80" w:type="dxa"/>
          <w:bottom w:w="80" w:type="dxa"/>
          <w:right w:w="80" w:type="dxa"/>
        </w:tblCellMar>
        <w:tblLook w:val="0000" w:firstRow="0" w:lastRow="0" w:firstColumn="0" w:lastColumn="0" w:noHBand="0" w:noVBand="0"/>
      </w:tblPr>
      <w:tblGrid>
        <w:gridCol w:w="1840"/>
        <w:gridCol w:w="960"/>
        <w:gridCol w:w="960"/>
        <w:gridCol w:w="960"/>
        <w:gridCol w:w="960"/>
        <w:gridCol w:w="960"/>
        <w:gridCol w:w="960"/>
        <w:gridCol w:w="960"/>
      </w:tblGrid>
      <w:tr w:rsidR="00286B9E" w14:paraId="46BCEA3F" w14:textId="77777777" w:rsidTr="00013149">
        <w:trPr>
          <w:trHeight w:val="340"/>
        </w:trPr>
        <w:tc>
          <w:tcPr>
            <w:tcW w:w="184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A3C" w14:textId="77777777" w:rsidR="00286B9E" w:rsidRPr="000D5575" w:rsidRDefault="00286B9E" w:rsidP="006A6A96">
            <w:pPr>
              <w:pStyle w:val="Aligncenter"/>
            </w:pPr>
            <w:r w:rsidRPr="000D5575">
              <w:t>Capacitance C</w:t>
            </w:r>
            <w:r w:rsidRPr="003D3049">
              <w:rPr>
                <w:vertAlign w:val="subscript"/>
              </w:rPr>
              <w:t>n</w:t>
            </w:r>
          </w:p>
          <w:p w14:paraId="46BCEA3D" w14:textId="77777777" w:rsidR="00286B9E" w:rsidRPr="006A6A96" w:rsidRDefault="00286B9E" w:rsidP="006A6A96">
            <w:pPr>
              <w:pStyle w:val="Aligncenter"/>
              <w:rPr>
                <w:rFonts w:ascii="MS Shell Dlg 2" w:hAnsi="MS Shell Dlg 2" w:cs="MS Shell Dlg 2"/>
                <w:sz w:val="17"/>
                <w:szCs w:val="17"/>
              </w:rPr>
            </w:pPr>
            <w:r w:rsidRPr="000D5575">
              <w:t>(</w:t>
            </w:r>
            <w:r w:rsidR="006A6A96">
              <w:rPr>
                <w:rFonts w:ascii="Symbol" w:hAnsi="Symbol" w:cs="Symbol"/>
                <w:sz w:val="23"/>
                <w:szCs w:val="23"/>
              </w:rPr>
              <w:t></w:t>
            </w:r>
            <w:r w:rsidRPr="000D5575">
              <w:t>F)</w:t>
            </w:r>
          </w:p>
        </w:tc>
        <w:tc>
          <w:tcPr>
            <w:tcW w:w="6720" w:type="dxa"/>
            <w:gridSpan w:val="7"/>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A3E" w14:textId="77777777" w:rsidR="00286B9E" w:rsidRPr="000D5575" w:rsidRDefault="00286B9E" w:rsidP="006A6A96">
            <w:pPr>
              <w:pStyle w:val="Aligncenter"/>
            </w:pPr>
            <w:r w:rsidRPr="000D5575">
              <w:t>Rated Voltage UR</w:t>
            </w:r>
          </w:p>
        </w:tc>
      </w:tr>
      <w:tr w:rsidR="00286B9E" w14:paraId="46BCEA48" w14:textId="77777777" w:rsidTr="00013149">
        <w:trPr>
          <w:trHeight w:val="340"/>
        </w:trPr>
        <w:tc>
          <w:tcPr>
            <w:tcW w:w="1840" w:type="dxa"/>
            <w:vMerge/>
            <w:tcBorders>
              <w:top w:val="single" w:sz="2" w:space="0" w:color="000000"/>
              <w:left w:val="single" w:sz="2" w:space="0" w:color="000000"/>
              <w:bottom w:val="single" w:sz="4" w:space="0" w:color="auto"/>
              <w:right w:val="single" w:sz="4" w:space="0" w:color="000000"/>
            </w:tcBorders>
            <w:shd w:val="clear" w:color="auto" w:fill="auto"/>
          </w:tcPr>
          <w:p w14:paraId="46BCEA40" w14:textId="77777777" w:rsidR="00286B9E" w:rsidRPr="000D5575" w:rsidRDefault="00286B9E" w:rsidP="006A6A96">
            <w:pPr>
              <w:pStyle w:val="Aligncenter"/>
            </w:pPr>
          </w:p>
        </w:tc>
        <w:tc>
          <w:tcPr>
            <w:tcW w:w="960"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6BCEA41" w14:textId="77777777" w:rsidR="00286B9E" w:rsidRPr="000D5575" w:rsidRDefault="00286B9E" w:rsidP="006A6A96">
            <w:pPr>
              <w:pStyle w:val="Aligncenter"/>
            </w:pPr>
            <w:r w:rsidRPr="000D5575">
              <w:t>6.3V</w:t>
            </w:r>
          </w:p>
        </w:tc>
        <w:tc>
          <w:tcPr>
            <w:tcW w:w="960"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6BCEA42" w14:textId="77777777" w:rsidR="00286B9E" w:rsidRPr="000D5575" w:rsidRDefault="00286B9E" w:rsidP="006A6A96">
            <w:pPr>
              <w:pStyle w:val="Aligncenter"/>
            </w:pPr>
            <w:r w:rsidRPr="000D5575">
              <w:t>10V</w:t>
            </w:r>
          </w:p>
        </w:tc>
        <w:tc>
          <w:tcPr>
            <w:tcW w:w="960"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6BCEA43" w14:textId="77777777" w:rsidR="00286B9E" w:rsidRPr="000D5575" w:rsidRDefault="00286B9E" w:rsidP="006A6A96">
            <w:pPr>
              <w:pStyle w:val="Aligncenter"/>
            </w:pPr>
            <w:r w:rsidRPr="000D5575">
              <w:t>16V</w:t>
            </w:r>
          </w:p>
        </w:tc>
        <w:tc>
          <w:tcPr>
            <w:tcW w:w="960"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6BCEA44" w14:textId="77777777" w:rsidR="00286B9E" w:rsidRPr="000D5575" w:rsidRDefault="00286B9E" w:rsidP="006A6A96">
            <w:pPr>
              <w:pStyle w:val="Aligncenter"/>
            </w:pPr>
            <w:r w:rsidRPr="000D5575">
              <w:t>20V</w:t>
            </w:r>
          </w:p>
        </w:tc>
        <w:tc>
          <w:tcPr>
            <w:tcW w:w="960"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6BCEA45" w14:textId="77777777" w:rsidR="00286B9E" w:rsidRPr="000D5575" w:rsidRDefault="00286B9E" w:rsidP="006A6A96">
            <w:pPr>
              <w:pStyle w:val="Aligncenter"/>
            </w:pPr>
            <w:r w:rsidRPr="000D5575">
              <w:t>25V</w:t>
            </w:r>
          </w:p>
        </w:tc>
        <w:tc>
          <w:tcPr>
            <w:tcW w:w="960" w:type="dxa"/>
            <w:tcBorders>
              <w:top w:val="nil"/>
              <w:left w:val="single" w:sz="4" w:space="0" w:color="000000"/>
              <w:bottom w:val="single" w:sz="4" w:space="0" w:color="auto"/>
              <w:right w:val="single" w:sz="4" w:space="0" w:color="000000"/>
            </w:tcBorders>
            <w:shd w:val="clear" w:color="auto" w:fill="auto"/>
            <w:tcMar>
              <w:top w:w="80" w:type="dxa"/>
              <w:left w:w="80" w:type="dxa"/>
              <w:bottom w:w="80" w:type="dxa"/>
              <w:right w:w="80" w:type="dxa"/>
            </w:tcMar>
          </w:tcPr>
          <w:p w14:paraId="46BCEA46" w14:textId="77777777" w:rsidR="00286B9E" w:rsidRPr="000D5575" w:rsidRDefault="00286B9E" w:rsidP="006A6A96">
            <w:pPr>
              <w:pStyle w:val="Aligncenter"/>
            </w:pPr>
            <w:r w:rsidRPr="000D5575">
              <w:t>35V</w:t>
            </w:r>
          </w:p>
        </w:tc>
        <w:tc>
          <w:tcPr>
            <w:tcW w:w="960" w:type="dxa"/>
            <w:tcBorders>
              <w:top w:val="nil"/>
              <w:left w:val="single" w:sz="4" w:space="0" w:color="000000"/>
              <w:bottom w:val="single" w:sz="4" w:space="0" w:color="auto"/>
              <w:right w:val="single" w:sz="2" w:space="0" w:color="000000"/>
            </w:tcBorders>
            <w:shd w:val="clear" w:color="auto" w:fill="auto"/>
            <w:tcMar>
              <w:top w:w="80" w:type="dxa"/>
              <w:left w:w="80" w:type="dxa"/>
              <w:bottom w:w="80" w:type="dxa"/>
              <w:right w:w="80" w:type="dxa"/>
            </w:tcMar>
          </w:tcPr>
          <w:p w14:paraId="46BCEA47" w14:textId="77777777" w:rsidR="00286B9E" w:rsidRPr="000D5575" w:rsidRDefault="00286B9E" w:rsidP="006A6A96">
            <w:pPr>
              <w:pStyle w:val="Aligncenter"/>
            </w:pPr>
            <w:r w:rsidRPr="000D5575">
              <w:t>50V</w:t>
            </w:r>
          </w:p>
        </w:tc>
      </w:tr>
      <w:tr w:rsidR="00286B9E" w14:paraId="46BCEA51" w14:textId="77777777" w:rsidTr="00013149">
        <w:trPr>
          <w:trHeight w:val="340"/>
        </w:trPr>
        <w:tc>
          <w:tcPr>
            <w:tcW w:w="184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9" w14:textId="77777777" w:rsidR="00286B9E" w:rsidRPr="000D5575" w:rsidRDefault="00286B9E" w:rsidP="006A6A96">
            <w:pPr>
              <w:pStyle w:val="Aligncenter"/>
            </w:pPr>
            <w:r w:rsidRPr="000D5575">
              <w:t>1</w:t>
            </w: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A" w14:textId="77777777" w:rsidR="00286B9E" w:rsidRDefault="00286B9E" w:rsidP="006A6A96">
            <w:pPr>
              <w:pStyle w:val="Aligncenter"/>
            </w:pP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B" w14:textId="77777777" w:rsidR="00286B9E" w:rsidRDefault="00286B9E" w:rsidP="006A6A96">
            <w:pPr>
              <w:pStyle w:val="Aligncenter"/>
            </w:pP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C" w14:textId="77777777" w:rsidR="00286B9E" w:rsidRDefault="00286B9E" w:rsidP="006A6A96">
            <w:pPr>
              <w:pStyle w:val="Aligncenter"/>
            </w:pP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D" w14:textId="77777777" w:rsidR="00286B9E" w:rsidRDefault="00286B9E" w:rsidP="006A6A96">
            <w:pPr>
              <w:pStyle w:val="Aligncenter"/>
            </w:pP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E" w14:textId="77777777" w:rsidR="00286B9E" w:rsidRPr="000D5575" w:rsidRDefault="00286B9E" w:rsidP="006A6A96">
            <w:pPr>
              <w:pStyle w:val="Aligncenter"/>
            </w:pPr>
            <w:r w:rsidRPr="000D5575">
              <w:t>A 3000</w:t>
            </w: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4F" w14:textId="77777777" w:rsidR="00286B9E" w:rsidRDefault="00286B9E" w:rsidP="006A6A96">
            <w:pPr>
              <w:pStyle w:val="Aligncenter"/>
            </w:pP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A50" w14:textId="77777777" w:rsidR="00286B9E" w:rsidRPr="000D5575" w:rsidRDefault="00286B9E" w:rsidP="006A6A96">
            <w:pPr>
              <w:pStyle w:val="Aligncenter"/>
            </w:pPr>
            <w:r w:rsidRPr="000D5575">
              <w:t>B 2000</w:t>
            </w:r>
          </w:p>
        </w:tc>
      </w:tr>
      <w:tr w:rsidR="00286B9E" w14:paraId="46BCEA5A"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2" w14:textId="77777777" w:rsidR="00286B9E" w:rsidRPr="000D5575" w:rsidRDefault="00286B9E" w:rsidP="006A6A96">
            <w:pPr>
              <w:pStyle w:val="Aligncenter"/>
            </w:pPr>
            <w:r w:rsidRPr="000D5575">
              <w:t>3.3</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3"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4"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5"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6" w14:textId="77777777" w:rsidR="00286B9E" w:rsidRPr="000D5575" w:rsidRDefault="00286B9E" w:rsidP="006A6A96">
            <w:pPr>
              <w:pStyle w:val="Aligncenter"/>
            </w:pPr>
            <w:r w:rsidRPr="000D5575">
              <w:t>A 2500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7"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8" w14:textId="77777777" w:rsidR="00286B9E" w:rsidRPr="000D5575" w:rsidRDefault="00286B9E" w:rsidP="006A6A96">
            <w:pPr>
              <w:pStyle w:val="Aligncenter"/>
            </w:pPr>
            <w:r w:rsidRPr="000D5575">
              <w:t>B 1000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9" w14:textId="77777777" w:rsidR="00286B9E" w:rsidRPr="000D5575" w:rsidRDefault="00286B9E" w:rsidP="006A6A96">
            <w:pPr>
              <w:pStyle w:val="Aligncenter"/>
            </w:pPr>
            <w:r w:rsidRPr="000D5575">
              <w:t>C 1000</w:t>
            </w:r>
          </w:p>
        </w:tc>
      </w:tr>
      <w:tr w:rsidR="00286B9E" w14:paraId="46BCEA63"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B" w14:textId="77777777" w:rsidR="00286B9E" w:rsidRPr="000D5575" w:rsidRDefault="00286B9E" w:rsidP="006A6A96">
            <w:pPr>
              <w:pStyle w:val="Aligncenter"/>
            </w:pPr>
            <w:r w:rsidRPr="000D5575">
              <w:t>4.7</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C"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D"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E" w14:textId="77777777" w:rsidR="00286B9E" w:rsidRPr="000D5575" w:rsidRDefault="00286B9E" w:rsidP="006A6A96">
            <w:pPr>
              <w:pStyle w:val="Aligncenter"/>
            </w:pPr>
            <w:r w:rsidRPr="000D5575">
              <w:t>A 2000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5F"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0" w14:textId="77777777" w:rsidR="00286B9E" w:rsidRPr="000D5575" w:rsidRDefault="00286B9E" w:rsidP="006A6A96">
            <w:pPr>
              <w:pStyle w:val="Aligncenter"/>
            </w:pPr>
            <w:r w:rsidRPr="000D5575">
              <w:t>B 1000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1" w14:textId="77777777" w:rsidR="00286B9E" w:rsidRPr="000D5575" w:rsidRDefault="00286B9E" w:rsidP="006A6A96">
            <w:pPr>
              <w:pStyle w:val="Aligncenter"/>
            </w:pPr>
            <w:r w:rsidRPr="000D5575">
              <w:t>C 600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2" w14:textId="77777777" w:rsidR="00286B9E" w:rsidRPr="000D5575" w:rsidRDefault="00286B9E" w:rsidP="006A6A96">
            <w:pPr>
              <w:pStyle w:val="Aligncenter"/>
            </w:pPr>
            <w:r w:rsidRPr="000D5575">
              <w:t>D 200</w:t>
            </w:r>
          </w:p>
        </w:tc>
      </w:tr>
      <w:tr w:rsidR="00286B9E" w14:paraId="46BCEA6C"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4" w14:textId="77777777" w:rsidR="00286B9E" w:rsidRPr="000D5575" w:rsidRDefault="00286B9E" w:rsidP="006A6A96">
            <w:pPr>
              <w:pStyle w:val="Aligncenter"/>
            </w:pPr>
            <w:r w:rsidRPr="000D5575">
              <w:t>10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5"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6" w14:textId="77777777" w:rsidR="00286B9E" w:rsidRPr="000D5575" w:rsidRDefault="00286B9E" w:rsidP="006A6A96">
            <w:pPr>
              <w:pStyle w:val="Aligncenter"/>
            </w:pPr>
            <w:r w:rsidRPr="000D5575">
              <w:t>A 1800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7"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8" w14:textId="77777777" w:rsidR="00286B9E" w:rsidRPr="000D5575" w:rsidRDefault="00286B9E" w:rsidP="006A6A96">
            <w:pPr>
              <w:pStyle w:val="Aligncenter"/>
            </w:pPr>
            <w:r w:rsidRPr="000D5575">
              <w:t>B 1000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9" w14:textId="77777777" w:rsidR="00286B9E" w:rsidRPr="000D5575" w:rsidRDefault="00286B9E" w:rsidP="006A6A96">
            <w:pPr>
              <w:pStyle w:val="Aligncenter"/>
            </w:pPr>
            <w:r w:rsidRPr="000D5575">
              <w:t>C 600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A" w14:textId="77777777" w:rsidR="00286B9E" w:rsidRPr="000D5575" w:rsidRDefault="00286B9E" w:rsidP="006A6A96">
            <w:pPr>
              <w:pStyle w:val="Aligncenter"/>
            </w:pPr>
            <w:r w:rsidRPr="000D5575">
              <w:t>D 120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B" w14:textId="77777777" w:rsidR="00286B9E" w:rsidRPr="000D5575" w:rsidRDefault="00286B9E" w:rsidP="006A6A96">
            <w:pPr>
              <w:pStyle w:val="Aligncenter"/>
            </w:pPr>
            <w:r w:rsidRPr="000D5575">
              <w:t>E 150</w:t>
            </w:r>
          </w:p>
        </w:tc>
      </w:tr>
      <w:tr w:rsidR="00286B9E" w14:paraId="46BCEA75"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D" w14:textId="77777777" w:rsidR="00286B9E" w:rsidRPr="000D5575" w:rsidRDefault="00286B9E" w:rsidP="006A6A96">
            <w:pPr>
              <w:pStyle w:val="Aligncenter"/>
            </w:pPr>
            <w:r w:rsidRPr="000D5575">
              <w:t>22</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E" w14:textId="77777777" w:rsidR="00286B9E" w:rsidRPr="000D5575" w:rsidRDefault="003D3049" w:rsidP="006A6A96">
            <w:pPr>
              <w:pStyle w:val="Aligncenter"/>
            </w:pPr>
            <w:r>
              <w:t xml:space="preserve">A </w:t>
            </w:r>
            <w:r w:rsidR="00286B9E" w:rsidRPr="000D5575">
              <w:t>900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6F"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0" w14:textId="77777777" w:rsidR="00286B9E" w:rsidRPr="000D5575" w:rsidRDefault="00286B9E" w:rsidP="006A6A96">
            <w:pPr>
              <w:pStyle w:val="Aligncenter"/>
            </w:pPr>
            <w:r w:rsidRPr="000D5575">
              <w:t>B 600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1" w14:textId="77777777" w:rsidR="00286B9E" w:rsidRPr="000D5575" w:rsidRDefault="00286B9E" w:rsidP="006A6A96">
            <w:pPr>
              <w:pStyle w:val="Aligncenter"/>
            </w:pPr>
            <w:r w:rsidRPr="000D5575">
              <w:t>C 400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2"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3" w14:textId="77777777" w:rsidR="00286B9E" w:rsidRPr="000D5575" w:rsidRDefault="00286B9E" w:rsidP="006A6A96">
            <w:pPr>
              <w:pStyle w:val="Aligncenter"/>
            </w:pPr>
            <w:r w:rsidRPr="000D5575">
              <w:t>D 100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4" w14:textId="77777777" w:rsidR="00286B9E" w:rsidRDefault="00286B9E" w:rsidP="006A6A96">
            <w:pPr>
              <w:pStyle w:val="Aligncenter"/>
            </w:pPr>
          </w:p>
        </w:tc>
      </w:tr>
      <w:tr w:rsidR="00286B9E" w14:paraId="46BCEA7E"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6" w14:textId="77777777" w:rsidR="00286B9E" w:rsidRPr="000D5575" w:rsidRDefault="00286B9E" w:rsidP="006A6A96">
            <w:pPr>
              <w:pStyle w:val="Aligncenter"/>
            </w:pPr>
            <w:r w:rsidRPr="000D5575">
              <w:t>33</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7"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8" w14:textId="77777777" w:rsidR="00286B9E" w:rsidRPr="000D5575" w:rsidRDefault="00286B9E" w:rsidP="006A6A96">
            <w:pPr>
              <w:pStyle w:val="Aligncenter"/>
            </w:pPr>
            <w:r w:rsidRPr="000D5575">
              <w:t>B 650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9"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A" w14:textId="77777777" w:rsidR="00286B9E" w:rsidRPr="000D5575" w:rsidRDefault="00286B9E" w:rsidP="006A6A96">
            <w:pPr>
              <w:pStyle w:val="Aligncenter"/>
            </w:pPr>
            <w:r w:rsidRPr="000D5575">
              <w:t>C 300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B" w14:textId="77777777" w:rsidR="00286B9E" w:rsidRPr="000D5575" w:rsidRDefault="00286B9E" w:rsidP="006A6A96">
            <w:pPr>
              <w:pStyle w:val="Aligncenter"/>
            </w:pPr>
            <w:r w:rsidRPr="000D5575">
              <w:t>D 65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C" w14:textId="77777777" w:rsidR="00286B9E" w:rsidRPr="000D5575" w:rsidRDefault="00286B9E" w:rsidP="006A6A96">
            <w:pPr>
              <w:pStyle w:val="Aligncenter"/>
            </w:pPr>
            <w:r w:rsidRPr="000D5575">
              <w:t>E 65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D" w14:textId="77777777" w:rsidR="00286B9E" w:rsidRDefault="00286B9E" w:rsidP="006A6A96">
            <w:pPr>
              <w:pStyle w:val="Aligncenter"/>
            </w:pPr>
          </w:p>
        </w:tc>
      </w:tr>
      <w:tr w:rsidR="00286B9E" w14:paraId="46BCEA87"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7F" w14:textId="77777777" w:rsidR="00286B9E" w:rsidRPr="000D5575" w:rsidRDefault="00286B9E" w:rsidP="006A6A96">
            <w:pPr>
              <w:pStyle w:val="Aligncenter"/>
            </w:pPr>
            <w:r w:rsidRPr="000D5575">
              <w:t>47</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0" w14:textId="77777777" w:rsidR="00286B9E" w:rsidRPr="000D5575" w:rsidRDefault="00286B9E" w:rsidP="006A6A96">
            <w:pPr>
              <w:pStyle w:val="Aligncenter"/>
            </w:pPr>
            <w:r w:rsidRPr="000D5575">
              <w:t>B 500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1"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2" w14:textId="77777777" w:rsidR="00286B9E" w:rsidRPr="000D5575" w:rsidRDefault="00286B9E" w:rsidP="006A6A96">
            <w:pPr>
              <w:pStyle w:val="Aligncenter"/>
            </w:pPr>
            <w:r w:rsidRPr="000D5575">
              <w:t>C 350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3" w14:textId="77777777" w:rsidR="00286B9E" w:rsidRPr="000D5575" w:rsidRDefault="00286B9E" w:rsidP="006A6A96">
            <w:pPr>
              <w:pStyle w:val="Aligncenter"/>
            </w:pPr>
            <w:r w:rsidRPr="000D5575">
              <w:t>D 55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4" w14:textId="77777777" w:rsidR="00286B9E" w:rsidRPr="000D5575" w:rsidRDefault="00286B9E" w:rsidP="006A6A96">
            <w:pPr>
              <w:pStyle w:val="Aligncenter"/>
            </w:pPr>
            <w:r w:rsidRPr="000D5575">
              <w:t>E 65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5"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6" w14:textId="77777777" w:rsidR="00286B9E" w:rsidRDefault="00286B9E" w:rsidP="006A6A96">
            <w:pPr>
              <w:pStyle w:val="Aligncenter"/>
            </w:pPr>
          </w:p>
        </w:tc>
      </w:tr>
      <w:tr w:rsidR="00286B9E" w14:paraId="46BCEA90"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8" w14:textId="77777777" w:rsidR="00286B9E" w:rsidRPr="000D5575" w:rsidRDefault="00286B9E" w:rsidP="006A6A96">
            <w:pPr>
              <w:pStyle w:val="Aligncenter"/>
            </w:pPr>
            <w:r w:rsidRPr="000D5575">
              <w:t>100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9"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A" w14:textId="77777777" w:rsidR="00286B9E" w:rsidRPr="000D5575" w:rsidRDefault="00286B9E" w:rsidP="006A6A96">
            <w:pPr>
              <w:pStyle w:val="Aligncenter"/>
            </w:pPr>
            <w:r w:rsidRPr="000D5575">
              <w:t>C 200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B" w14:textId="77777777" w:rsidR="00286B9E" w:rsidRPr="000D5575" w:rsidRDefault="00286B9E" w:rsidP="006A6A96">
            <w:pPr>
              <w:pStyle w:val="Aligncenter"/>
            </w:pPr>
            <w:r w:rsidRPr="000D5575">
              <w:t>D 55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C" w14:textId="77777777" w:rsidR="00286B9E" w:rsidRPr="000D5575" w:rsidRDefault="00286B9E" w:rsidP="006A6A96">
            <w:pPr>
              <w:pStyle w:val="Aligncenter"/>
            </w:pPr>
            <w:r w:rsidRPr="000D5575">
              <w:t>E 45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D"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E"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8F" w14:textId="77777777" w:rsidR="00286B9E" w:rsidRDefault="00286B9E" w:rsidP="006A6A96">
            <w:pPr>
              <w:pStyle w:val="Aligncenter"/>
            </w:pPr>
          </w:p>
        </w:tc>
      </w:tr>
      <w:tr w:rsidR="00286B9E" w14:paraId="46BCEA99"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1" w14:textId="77777777" w:rsidR="00286B9E" w:rsidRPr="000D5575" w:rsidRDefault="00286B9E" w:rsidP="006A6A96">
            <w:pPr>
              <w:pStyle w:val="Aligncenter"/>
            </w:pPr>
            <w:r w:rsidRPr="000D5575">
              <w:t>150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2" w14:textId="77777777" w:rsidR="00286B9E" w:rsidRPr="000D5575" w:rsidRDefault="00286B9E" w:rsidP="006A6A96">
            <w:pPr>
              <w:pStyle w:val="Aligncenter"/>
            </w:pPr>
            <w:r w:rsidRPr="000D5575">
              <w:t>C 300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3" w14:textId="77777777" w:rsidR="00286B9E" w:rsidRPr="000D5575" w:rsidRDefault="00286B9E" w:rsidP="006A6A96">
            <w:pPr>
              <w:pStyle w:val="Aligncenter"/>
            </w:pPr>
            <w:r w:rsidRPr="000D5575">
              <w:t>D 45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4" w14:textId="77777777" w:rsidR="00286B9E" w:rsidRPr="000D5575" w:rsidRDefault="00286B9E" w:rsidP="006A6A96">
            <w:pPr>
              <w:pStyle w:val="Aligncenter"/>
            </w:pPr>
            <w:r w:rsidRPr="000D5575">
              <w:t>E40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5"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6"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7"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8" w14:textId="77777777" w:rsidR="00286B9E" w:rsidRDefault="00286B9E" w:rsidP="006A6A96">
            <w:pPr>
              <w:pStyle w:val="Aligncenter"/>
            </w:pPr>
          </w:p>
        </w:tc>
      </w:tr>
      <w:tr w:rsidR="00286B9E" w14:paraId="46BCEAA2"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A" w14:textId="77777777" w:rsidR="00286B9E" w:rsidRPr="000D5575" w:rsidRDefault="00286B9E" w:rsidP="006A6A96">
            <w:pPr>
              <w:pStyle w:val="Aligncenter"/>
            </w:pPr>
            <w:r w:rsidRPr="000D5575">
              <w:t>220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B"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C" w14:textId="77777777" w:rsidR="00286B9E" w:rsidRPr="000D5575" w:rsidRDefault="00286B9E" w:rsidP="006A6A96">
            <w:pPr>
              <w:pStyle w:val="Aligncenter"/>
            </w:pPr>
            <w:r w:rsidRPr="000D5575">
              <w:t>D 35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D"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E"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9F"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0"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1" w14:textId="77777777" w:rsidR="00286B9E" w:rsidRDefault="00286B9E" w:rsidP="006A6A96">
            <w:pPr>
              <w:pStyle w:val="Aligncenter"/>
            </w:pPr>
          </w:p>
        </w:tc>
      </w:tr>
      <w:tr w:rsidR="00286B9E" w14:paraId="46BCEAAB"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3" w14:textId="77777777" w:rsidR="00286B9E" w:rsidRPr="000D5575" w:rsidRDefault="00286B9E" w:rsidP="006A6A96">
            <w:pPr>
              <w:pStyle w:val="Aligncenter"/>
            </w:pPr>
            <w:r w:rsidRPr="000D5575">
              <w:t>330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4" w14:textId="77777777" w:rsidR="00286B9E" w:rsidRPr="000D5575" w:rsidRDefault="00286B9E" w:rsidP="006A6A96">
            <w:pPr>
              <w:pStyle w:val="Aligncenter"/>
            </w:pPr>
            <w:r w:rsidRPr="000D5575">
              <w:t>D 35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5" w14:textId="77777777" w:rsidR="00286B9E" w:rsidRPr="000D5575" w:rsidRDefault="00286B9E" w:rsidP="006A6A96">
            <w:pPr>
              <w:pStyle w:val="Aligncenter"/>
            </w:pPr>
            <w:r w:rsidRPr="000D5575">
              <w:t>E 35</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6"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7"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8"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9"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A" w14:textId="77777777" w:rsidR="00286B9E" w:rsidRDefault="00286B9E" w:rsidP="006A6A96">
            <w:pPr>
              <w:pStyle w:val="Aligncenter"/>
            </w:pPr>
          </w:p>
        </w:tc>
      </w:tr>
      <w:tr w:rsidR="00286B9E" w14:paraId="46BCEAB4" w14:textId="77777777" w:rsidTr="00013149">
        <w:trPr>
          <w:trHeight w:val="340"/>
        </w:trPr>
        <w:tc>
          <w:tcPr>
            <w:tcW w:w="18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C" w14:textId="77777777" w:rsidR="00286B9E" w:rsidRPr="000D5575" w:rsidRDefault="00286B9E" w:rsidP="006A6A96">
            <w:pPr>
              <w:pStyle w:val="Aligncenter"/>
            </w:pPr>
            <w:r w:rsidRPr="000D5575">
              <w:t>470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D" w14:textId="77777777" w:rsidR="00286B9E" w:rsidRPr="000D5575" w:rsidRDefault="00286B9E" w:rsidP="006A6A96">
            <w:pPr>
              <w:pStyle w:val="Aligncenter"/>
            </w:pPr>
            <w:r w:rsidRPr="000D5575">
              <w:t>E 30</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E"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AF"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B0"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B1"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B2" w14:textId="77777777" w:rsidR="00286B9E" w:rsidRDefault="00286B9E" w:rsidP="006A6A96">
            <w:pPr>
              <w:pStyle w:val="Aligncenter"/>
            </w:pP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AB3" w14:textId="77777777" w:rsidR="00286B9E" w:rsidRDefault="00286B9E" w:rsidP="006A6A96">
            <w:pPr>
              <w:pStyle w:val="Aligncenter"/>
            </w:pPr>
          </w:p>
        </w:tc>
      </w:tr>
    </w:tbl>
    <w:p w14:paraId="46BCEAB5" w14:textId="77777777" w:rsidR="00AB4C14" w:rsidRDefault="005B7CF2" w:rsidP="00286B9E">
      <w:pPr>
        <w:pStyle w:val="numericallist"/>
      </w:pPr>
      <w:r>
        <w:t>The following Capacitance Tolerances are available:</w:t>
      </w:r>
    </w:p>
    <w:p w14:paraId="46BCEAB6" w14:textId="77777777" w:rsidR="005B7CF2" w:rsidRPr="000D5575" w:rsidRDefault="00F417D9" w:rsidP="00013149">
      <w:pPr>
        <w:pStyle w:val="numericallist"/>
        <w:numPr>
          <w:ilvl w:val="0"/>
          <w:numId w:val="0"/>
        </w:numPr>
        <w:ind w:left="1872"/>
      </w:pPr>
      <w:r>
        <w:t>±</w:t>
      </w:r>
      <w:r w:rsidR="005B7CF2" w:rsidRPr="000D5575">
        <w:t>10% (K)</w:t>
      </w:r>
    </w:p>
    <w:p w14:paraId="46BCEAB7" w14:textId="77777777" w:rsidR="005B7CF2" w:rsidRPr="000D5575" w:rsidRDefault="00F417D9" w:rsidP="00013149">
      <w:pPr>
        <w:pStyle w:val="numericallist"/>
        <w:numPr>
          <w:ilvl w:val="0"/>
          <w:numId w:val="0"/>
        </w:numPr>
        <w:ind w:left="1872"/>
      </w:pPr>
      <w:r>
        <w:t>±</w:t>
      </w:r>
      <w:r w:rsidR="005B7CF2" w:rsidRPr="000D5575">
        <w:t>20% (M)</w:t>
      </w:r>
    </w:p>
    <w:p w14:paraId="46BCEAB8" w14:textId="6C6B3C69" w:rsidR="005B7CF2" w:rsidRDefault="005B7CF2" w:rsidP="00537EB9">
      <w:pPr>
        <w:pStyle w:val="TableTitle"/>
      </w:pPr>
      <w:r>
        <w:t>Table 1(</w:t>
      </w:r>
      <w:r w:rsidR="00013149">
        <w:rPr>
          <w:caps w:val="0"/>
        </w:rPr>
        <w:t>b</w:t>
      </w:r>
      <w:r>
        <w:t>) - MAXIMUM RATINGS</w:t>
      </w:r>
    </w:p>
    <w:tbl>
      <w:tblPr>
        <w:tblStyle w:val="TableGrid"/>
        <w:tblW w:w="9288" w:type="dxa"/>
        <w:tblInd w:w="1440" w:type="dxa"/>
        <w:tblLayout w:type="fixed"/>
        <w:tblLook w:val="0000" w:firstRow="0" w:lastRow="0" w:firstColumn="0" w:lastColumn="0" w:noHBand="0" w:noVBand="0"/>
      </w:tblPr>
      <w:tblGrid>
        <w:gridCol w:w="670"/>
        <w:gridCol w:w="3038"/>
        <w:gridCol w:w="1131"/>
        <w:gridCol w:w="880"/>
        <w:gridCol w:w="1131"/>
        <w:gridCol w:w="754"/>
        <w:gridCol w:w="1684"/>
      </w:tblGrid>
      <w:tr w:rsidR="005B7CF2" w14:paraId="46BCEAC0" w14:textId="77777777" w:rsidTr="00013149">
        <w:trPr>
          <w:trHeight w:val="617"/>
          <w:tblHeader/>
        </w:trPr>
        <w:tc>
          <w:tcPr>
            <w:tcW w:w="670" w:type="dxa"/>
            <w:shd w:val="clear" w:color="auto" w:fill="auto"/>
            <w:vAlign w:val="center"/>
          </w:tcPr>
          <w:p w14:paraId="46BCEAB9" w14:textId="77777777" w:rsidR="005B7CF2" w:rsidRPr="000D5575" w:rsidRDefault="005B7CF2" w:rsidP="00344F6A">
            <w:pPr>
              <w:pStyle w:val="clCellAlignCenter"/>
            </w:pPr>
            <w:r w:rsidRPr="000D5575">
              <w:t>No.</w:t>
            </w:r>
          </w:p>
        </w:tc>
        <w:tc>
          <w:tcPr>
            <w:tcW w:w="3038" w:type="dxa"/>
            <w:shd w:val="clear" w:color="auto" w:fill="auto"/>
            <w:vAlign w:val="center"/>
          </w:tcPr>
          <w:p w14:paraId="46BCEABA" w14:textId="77777777" w:rsidR="005B7CF2" w:rsidRPr="000D5575" w:rsidRDefault="005B7CF2" w:rsidP="00344F6A">
            <w:pPr>
              <w:pStyle w:val="clCellAlignCenter"/>
            </w:pPr>
            <w:r w:rsidRPr="000D5575">
              <w:t>Characteristics</w:t>
            </w:r>
          </w:p>
        </w:tc>
        <w:tc>
          <w:tcPr>
            <w:tcW w:w="1131" w:type="dxa"/>
            <w:shd w:val="clear" w:color="auto" w:fill="auto"/>
            <w:vAlign w:val="center"/>
          </w:tcPr>
          <w:p w14:paraId="46BCEABB" w14:textId="77777777" w:rsidR="005B7CF2" w:rsidRPr="000D5575" w:rsidRDefault="005B7CF2" w:rsidP="00344F6A">
            <w:pPr>
              <w:pStyle w:val="clCellAlignCenter"/>
            </w:pPr>
            <w:r w:rsidRPr="000D5575">
              <w:t>Symbols</w:t>
            </w:r>
          </w:p>
        </w:tc>
        <w:tc>
          <w:tcPr>
            <w:tcW w:w="2011" w:type="dxa"/>
            <w:gridSpan w:val="2"/>
            <w:shd w:val="clear" w:color="auto" w:fill="auto"/>
            <w:vAlign w:val="center"/>
          </w:tcPr>
          <w:p w14:paraId="46BCEABC" w14:textId="77777777" w:rsidR="005B7CF2" w:rsidRPr="000D5575" w:rsidRDefault="005B7CF2" w:rsidP="00344F6A">
            <w:pPr>
              <w:pStyle w:val="clCellAlignCenter"/>
            </w:pPr>
            <w:r w:rsidRPr="000D5575">
              <w:t>Maximum</w:t>
            </w:r>
          </w:p>
          <w:p w14:paraId="46BCEABD" w14:textId="77777777" w:rsidR="005B7CF2" w:rsidRPr="000D5575" w:rsidRDefault="005B7CF2" w:rsidP="00344F6A">
            <w:pPr>
              <w:pStyle w:val="clCellAlignCenter"/>
            </w:pPr>
            <w:r w:rsidRPr="000D5575">
              <w:t>Ratings</w:t>
            </w:r>
          </w:p>
        </w:tc>
        <w:tc>
          <w:tcPr>
            <w:tcW w:w="754" w:type="dxa"/>
            <w:shd w:val="clear" w:color="auto" w:fill="auto"/>
            <w:vAlign w:val="center"/>
          </w:tcPr>
          <w:p w14:paraId="46BCEABE" w14:textId="77777777" w:rsidR="005B7CF2" w:rsidRPr="000D5575" w:rsidRDefault="005B7CF2" w:rsidP="00344F6A">
            <w:pPr>
              <w:pStyle w:val="clCellAlignCenter"/>
            </w:pPr>
            <w:r w:rsidRPr="000D5575">
              <w:t>Units</w:t>
            </w:r>
          </w:p>
        </w:tc>
        <w:tc>
          <w:tcPr>
            <w:tcW w:w="1684" w:type="dxa"/>
            <w:shd w:val="clear" w:color="auto" w:fill="auto"/>
            <w:vAlign w:val="center"/>
          </w:tcPr>
          <w:p w14:paraId="46BCEABF" w14:textId="77777777" w:rsidR="005B7CF2" w:rsidRPr="000D5575" w:rsidRDefault="005B7CF2" w:rsidP="00344F6A">
            <w:pPr>
              <w:pStyle w:val="clCellAlignCenter"/>
            </w:pPr>
            <w:r w:rsidRPr="000D5575">
              <w:t>Remarks</w:t>
            </w:r>
          </w:p>
        </w:tc>
      </w:tr>
      <w:tr w:rsidR="005B7CF2" w14:paraId="46BCEAC7" w14:textId="77777777" w:rsidTr="00D22ED2">
        <w:trPr>
          <w:trHeight w:val="361"/>
        </w:trPr>
        <w:tc>
          <w:tcPr>
            <w:tcW w:w="670" w:type="dxa"/>
            <w:vAlign w:val="center"/>
          </w:tcPr>
          <w:p w14:paraId="46BCEAC1" w14:textId="77777777" w:rsidR="005B7CF2" w:rsidRPr="000D5575" w:rsidRDefault="005B7CF2" w:rsidP="00344F6A">
            <w:pPr>
              <w:pStyle w:val="clCellAlignCenter"/>
            </w:pPr>
            <w:r w:rsidRPr="000D5575">
              <w:t>1</w:t>
            </w:r>
          </w:p>
        </w:tc>
        <w:tc>
          <w:tcPr>
            <w:tcW w:w="3038" w:type="dxa"/>
            <w:vAlign w:val="center"/>
          </w:tcPr>
          <w:p w14:paraId="46BCEAC2" w14:textId="77777777" w:rsidR="005B7CF2" w:rsidRPr="000D5575" w:rsidRDefault="005B7CF2" w:rsidP="00344F6A">
            <w:pPr>
              <w:pStyle w:val="Body"/>
              <w:jc w:val="left"/>
            </w:pPr>
            <w:r w:rsidRPr="000D5575">
              <w:t>Rated Voltage</w:t>
            </w:r>
          </w:p>
        </w:tc>
        <w:tc>
          <w:tcPr>
            <w:tcW w:w="1131" w:type="dxa"/>
            <w:vAlign w:val="center"/>
          </w:tcPr>
          <w:p w14:paraId="46BCEAC3" w14:textId="77777777" w:rsidR="005B7CF2" w:rsidRPr="000D5575" w:rsidRDefault="005B7CF2" w:rsidP="00344F6A">
            <w:pPr>
              <w:pStyle w:val="clCellAlignCenter"/>
            </w:pPr>
            <w:r w:rsidRPr="000D5575">
              <w:t>U</w:t>
            </w:r>
            <w:r w:rsidRPr="006A743B">
              <w:rPr>
                <w:vertAlign w:val="subscript"/>
              </w:rPr>
              <w:t>R</w:t>
            </w:r>
          </w:p>
        </w:tc>
        <w:tc>
          <w:tcPr>
            <w:tcW w:w="2011" w:type="dxa"/>
            <w:gridSpan w:val="2"/>
            <w:vAlign w:val="center"/>
          </w:tcPr>
          <w:p w14:paraId="46BCEAC4" w14:textId="77777777" w:rsidR="005B7CF2" w:rsidRPr="000D5575" w:rsidRDefault="005B7CF2" w:rsidP="00344F6A">
            <w:pPr>
              <w:pStyle w:val="clCellAlignCenter"/>
            </w:pPr>
            <w:r w:rsidRPr="000D5575">
              <w:t>See Table 1(a)</w:t>
            </w:r>
          </w:p>
        </w:tc>
        <w:tc>
          <w:tcPr>
            <w:tcW w:w="754" w:type="dxa"/>
            <w:vAlign w:val="center"/>
          </w:tcPr>
          <w:p w14:paraId="46BCEAC5" w14:textId="77777777" w:rsidR="005B7CF2" w:rsidRPr="000D5575" w:rsidRDefault="005B7CF2" w:rsidP="00344F6A">
            <w:pPr>
              <w:pStyle w:val="clCellAlignCenter"/>
            </w:pPr>
            <w:r w:rsidRPr="000D5575">
              <w:t>V</w:t>
            </w:r>
          </w:p>
        </w:tc>
        <w:tc>
          <w:tcPr>
            <w:tcW w:w="1684" w:type="dxa"/>
            <w:vAlign w:val="center"/>
          </w:tcPr>
          <w:p w14:paraId="46BCEAC6" w14:textId="77777777" w:rsidR="005B7CF2" w:rsidRPr="000D5575" w:rsidRDefault="005B7CF2" w:rsidP="00344F6A">
            <w:pPr>
              <w:pStyle w:val="Aligncenter"/>
            </w:pPr>
            <w:r w:rsidRPr="000D5575">
              <w:t>Note 1</w:t>
            </w:r>
          </w:p>
        </w:tc>
      </w:tr>
      <w:tr w:rsidR="005B7CF2" w14:paraId="46BCEACF" w14:textId="77777777" w:rsidTr="00D22ED2">
        <w:trPr>
          <w:trHeight w:val="361"/>
        </w:trPr>
        <w:tc>
          <w:tcPr>
            <w:tcW w:w="670" w:type="dxa"/>
            <w:vAlign w:val="center"/>
          </w:tcPr>
          <w:p w14:paraId="46BCEAC8" w14:textId="77777777" w:rsidR="005B7CF2" w:rsidRPr="000D5575" w:rsidRDefault="005B7CF2" w:rsidP="00344F6A">
            <w:pPr>
              <w:pStyle w:val="clCellAlignCenter"/>
            </w:pPr>
            <w:r w:rsidRPr="000D5575">
              <w:t>2</w:t>
            </w:r>
          </w:p>
        </w:tc>
        <w:tc>
          <w:tcPr>
            <w:tcW w:w="3038" w:type="dxa"/>
            <w:vAlign w:val="center"/>
          </w:tcPr>
          <w:p w14:paraId="46BCEAC9" w14:textId="77777777" w:rsidR="005B7CF2" w:rsidRPr="000D5575" w:rsidRDefault="005B7CF2" w:rsidP="00344F6A">
            <w:pPr>
              <w:pStyle w:val="Body"/>
              <w:jc w:val="left"/>
            </w:pPr>
            <w:r w:rsidRPr="000D5575">
              <w:t>Surge Voltage</w:t>
            </w:r>
          </w:p>
        </w:tc>
        <w:tc>
          <w:tcPr>
            <w:tcW w:w="1131" w:type="dxa"/>
            <w:vAlign w:val="center"/>
          </w:tcPr>
          <w:p w14:paraId="46BCEACA" w14:textId="77777777" w:rsidR="005B7CF2" w:rsidRPr="000D5575" w:rsidRDefault="005B7CF2" w:rsidP="00344F6A">
            <w:pPr>
              <w:pStyle w:val="clCellAlignCenter"/>
            </w:pPr>
            <w:r w:rsidRPr="000D5575">
              <w:t>U</w:t>
            </w:r>
            <w:r w:rsidRPr="006A743B">
              <w:rPr>
                <w:vertAlign w:val="subscript"/>
              </w:rPr>
              <w:t>S</w:t>
            </w:r>
          </w:p>
        </w:tc>
        <w:tc>
          <w:tcPr>
            <w:tcW w:w="880" w:type="dxa"/>
            <w:vAlign w:val="center"/>
          </w:tcPr>
          <w:p w14:paraId="46BCEACB" w14:textId="77777777" w:rsidR="005B7CF2" w:rsidRPr="000D5575" w:rsidRDefault="005B7CF2" w:rsidP="00344F6A">
            <w:pPr>
              <w:pStyle w:val="clCellAlignCenter"/>
            </w:pPr>
            <w:r w:rsidRPr="000D5575">
              <w:t>-</w:t>
            </w:r>
          </w:p>
        </w:tc>
        <w:tc>
          <w:tcPr>
            <w:tcW w:w="1131" w:type="dxa"/>
            <w:vAlign w:val="center"/>
          </w:tcPr>
          <w:p w14:paraId="46BCEACC" w14:textId="77777777" w:rsidR="005B7CF2" w:rsidRPr="000D5575" w:rsidRDefault="005B7CF2" w:rsidP="00344F6A">
            <w:pPr>
              <w:pStyle w:val="Body"/>
              <w:jc w:val="center"/>
            </w:pPr>
            <w:r w:rsidRPr="000D5575">
              <w:t>1.3 x U</w:t>
            </w:r>
            <w:r w:rsidRPr="003D3049">
              <w:rPr>
                <w:vertAlign w:val="subscript"/>
              </w:rPr>
              <w:t>R</w:t>
            </w:r>
          </w:p>
        </w:tc>
        <w:tc>
          <w:tcPr>
            <w:tcW w:w="754" w:type="dxa"/>
            <w:vAlign w:val="center"/>
          </w:tcPr>
          <w:p w14:paraId="46BCEACD" w14:textId="77777777" w:rsidR="005B7CF2" w:rsidRPr="000D5575" w:rsidRDefault="005B7CF2" w:rsidP="00344F6A">
            <w:pPr>
              <w:pStyle w:val="clCellAlignCenter"/>
            </w:pPr>
            <w:r w:rsidRPr="000D5575">
              <w:t>V</w:t>
            </w:r>
          </w:p>
        </w:tc>
        <w:tc>
          <w:tcPr>
            <w:tcW w:w="1684" w:type="dxa"/>
            <w:vAlign w:val="center"/>
          </w:tcPr>
          <w:p w14:paraId="46BCEACE" w14:textId="77777777" w:rsidR="005B7CF2" w:rsidRPr="000D5575" w:rsidRDefault="005B7CF2" w:rsidP="00344F6A">
            <w:pPr>
              <w:pStyle w:val="Aligncenter"/>
            </w:pPr>
            <w:r w:rsidRPr="000D5575">
              <w:t>T</w:t>
            </w:r>
            <w:r w:rsidRPr="00F417D9">
              <w:rPr>
                <w:vertAlign w:val="subscript"/>
              </w:rPr>
              <w:t>amb</w:t>
            </w:r>
            <w:r w:rsidR="00F417D9">
              <w:t>≤+</w:t>
            </w:r>
            <w:r w:rsidRPr="000D5575">
              <w:t>85</w:t>
            </w:r>
            <w:r w:rsidRPr="00F417D9">
              <w:rPr>
                <w:vertAlign w:val="superscript"/>
              </w:rPr>
              <w:t>o</w:t>
            </w:r>
            <w:r w:rsidRPr="000D5575">
              <w:t>C</w:t>
            </w:r>
          </w:p>
        </w:tc>
      </w:tr>
      <w:tr w:rsidR="005B7CF2" w14:paraId="46BCEAD7" w14:textId="77777777" w:rsidTr="00D22ED2">
        <w:trPr>
          <w:trHeight w:val="361"/>
        </w:trPr>
        <w:tc>
          <w:tcPr>
            <w:tcW w:w="670" w:type="dxa"/>
            <w:vAlign w:val="center"/>
          </w:tcPr>
          <w:p w14:paraId="46BCEAD0" w14:textId="77777777" w:rsidR="005B7CF2" w:rsidRPr="000D5575" w:rsidRDefault="005B7CF2" w:rsidP="00344F6A">
            <w:pPr>
              <w:pStyle w:val="clCellAlignCenter"/>
            </w:pPr>
            <w:r w:rsidRPr="000D5575">
              <w:t>3</w:t>
            </w:r>
          </w:p>
        </w:tc>
        <w:tc>
          <w:tcPr>
            <w:tcW w:w="3038" w:type="dxa"/>
            <w:vAlign w:val="center"/>
          </w:tcPr>
          <w:p w14:paraId="46BCEAD1" w14:textId="77777777" w:rsidR="005B7CF2" w:rsidRPr="000D5575" w:rsidRDefault="005B7CF2" w:rsidP="00344F6A">
            <w:pPr>
              <w:pStyle w:val="Body"/>
              <w:jc w:val="left"/>
            </w:pPr>
            <w:r w:rsidRPr="000D5575">
              <w:t>Category Voltage</w:t>
            </w:r>
          </w:p>
        </w:tc>
        <w:tc>
          <w:tcPr>
            <w:tcW w:w="1131" w:type="dxa"/>
            <w:vAlign w:val="center"/>
          </w:tcPr>
          <w:p w14:paraId="46BCEAD2" w14:textId="77777777" w:rsidR="005B7CF2" w:rsidRPr="000D5575" w:rsidRDefault="005B7CF2" w:rsidP="00344F6A">
            <w:pPr>
              <w:pStyle w:val="clCellAlignCenter"/>
            </w:pPr>
            <w:r w:rsidRPr="000D5575">
              <w:t>U</w:t>
            </w:r>
            <w:r w:rsidRPr="006A743B">
              <w:rPr>
                <w:vertAlign w:val="subscript"/>
              </w:rPr>
              <w:t>C</w:t>
            </w:r>
          </w:p>
        </w:tc>
        <w:tc>
          <w:tcPr>
            <w:tcW w:w="880" w:type="dxa"/>
            <w:vAlign w:val="center"/>
          </w:tcPr>
          <w:p w14:paraId="46BCEAD3" w14:textId="77777777" w:rsidR="005B7CF2" w:rsidRPr="000D5575" w:rsidRDefault="005B7CF2" w:rsidP="00344F6A">
            <w:pPr>
              <w:pStyle w:val="clCellAlignCenter"/>
            </w:pPr>
            <w:r w:rsidRPr="000D5575">
              <w:t>-</w:t>
            </w:r>
          </w:p>
        </w:tc>
        <w:tc>
          <w:tcPr>
            <w:tcW w:w="1131" w:type="dxa"/>
            <w:vAlign w:val="center"/>
          </w:tcPr>
          <w:p w14:paraId="46BCEAD4" w14:textId="77777777" w:rsidR="005B7CF2" w:rsidRPr="000D5575" w:rsidRDefault="00F417D9" w:rsidP="00344F6A">
            <w:pPr>
              <w:pStyle w:val="Body"/>
              <w:jc w:val="center"/>
            </w:pPr>
            <w:r>
              <w:t xml:space="preserve">0.66 </w:t>
            </w:r>
            <w:r w:rsidR="005B7CF2" w:rsidRPr="000D5575">
              <w:t>x U</w:t>
            </w:r>
            <w:r w:rsidR="005B7CF2" w:rsidRPr="003D3049">
              <w:rPr>
                <w:vertAlign w:val="subscript"/>
              </w:rPr>
              <w:t>R</w:t>
            </w:r>
          </w:p>
        </w:tc>
        <w:tc>
          <w:tcPr>
            <w:tcW w:w="754" w:type="dxa"/>
            <w:vAlign w:val="center"/>
          </w:tcPr>
          <w:p w14:paraId="46BCEAD5" w14:textId="77777777" w:rsidR="005B7CF2" w:rsidRPr="000D5575" w:rsidRDefault="005B7CF2" w:rsidP="00344F6A">
            <w:pPr>
              <w:pStyle w:val="clCellAlignCenter"/>
            </w:pPr>
            <w:r w:rsidRPr="000D5575">
              <w:t>V</w:t>
            </w:r>
          </w:p>
        </w:tc>
        <w:tc>
          <w:tcPr>
            <w:tcW w:w="1684" w:type="dxa"/>
            <w:vAlign w:val="center"/>
          </w:tcPr>
          <w:p w14:paraId="46BCEAD6" w14:textId="77777777" w:rsidR="005B7CF2" w:rsidRDefault="005B7CF2" w:rsidP="00344F6A">
            <w:pPr>
              <w:pStyle w:val="Aligncenter"/>
            </w:pPr>
          </w:p>
        </w:tc>
      </w:tr>
      <w:tr w:rsidR="00AE4C6E" w14:paraId="7FD8C321" w14:textId="77777777" w:rsidTr="00D22ED2">
        <w:trPr>
          <w:trHeight w:val="361"/>
        </w:trPr>
        <w:tc>
          <w:tcPr>
            <w:tcW w:w="670" w:type="dxa"/>
            <w:vAlign w:val="center"/>
          </w:tcPr>
          <w:p w14:paraId="3C3C2C09" w14:textId="39C2C37F" w:rsidR="00AE4C6E" w:rsidRPr="000D5575" w:rsidRDefault="00AE4C6E" w:rsidP="00344F6A">
            <w:pPr>
              <w:pStyle w:val="clCellAlignCenter"/>
            </w:pPr>
            <w:r>
              <w:t>4</w:t>
            </w:r>
          </w:p>
        </w:tc>
        <w:tc>
          <w:tcPr>
            <w:tcW w:w="3038" w:type="dxa"/>
            <w:vAlign w:val="center"/>
          </w:tcPr>
          <w:p w14:paraId="6B722464" w14:textId="7FD2B85F" w:rsidR="00AE4C6E" w:rsidRPr="000D5575" w:rsidRDefault="00AE4C6E" w:rsidP="00344F6A">
            <w:pPr>
              <w:pStyle w:val="Body"/>
              <w:jc w:val="left"/>
            </w:pPr>
            <w:r>
              <w:t>Ripple Current</w:t>
            </w:r>
          </w:p>
        </w:tc>
        <w:tc>
          <w:tcPr>
            <w:tcW w:w="1131" w:type="dxa"/>
            <w:vAlign w:val="center"/>
          </w:tcPr>
          <w:p w14:paraId="14EB0957" w14:textId="51F82187" w:rsidR="00AE4C6E" w:rsidRPr="000D5575" w:rsidRDefault="00AE4C6E" w:rsidP="00344F6A">
            <w:pPr>
              <w:pStyle w:val="clCellAlignCenter"/>
            </w:pPr>
            <w:r>
              <w:t>Iripple</w:t>
            </w:r>
          </w:p>
        </w:tc>
        <w:tc>
          <w:tcPr>
            <w:tcW w:w="880" w:type="dxa"/>
            <w:vAlign w:val="center"/>
          </w:tcPr>
          <w:p w14:paraId="17D20F92" w14:textId="372B0C0A" w:rsidR="00AE4C6E" w:rsidRPr="000D5575" w:rsidRDefault="00AE4C6E" w:rsidP="00344F6A">
            <w:pPr>
              <w:pStyle w:val="clCellAlignCenter"/>
            </w:pPr>
            <w:r>
              <w:t>-</w:t>
            </w:r>
          </w:p>
        </w:tc>
        <w:tc>
          <w:tcPr>
            <w:tcW w:w="1131" w:type="dxa"/>
            <w:vAlign w:val="center"/>
          </w:tcPr>
          <w:p w14:paraId="70AC1A05" w14:textId="0979A6DD" w:rsidR="00AE4C6E" w:rsidRDefault="00AE4C6E" w:rsidP="00344F6A">
            <w:pPr>
              <w:pStyle w:val="Body"/>
              <w:jc w:val="center"/>
            </w:pPr>
            <w:r>
              <w:t>See Note 2</w:t>
            </w:r>
          </w:p>
        </w:tc>
        <w:tc>
          <w:tcPr>
            <w:tcW w:w="754" w:type="dxa"/>
            <w:vAlign w:val="center"/>
          </w:tcPr>
          <w:p w14:paraId="156F24AF" w14:textId="1B032DDA" w:rsidR="00AE4C6E" w:rsidRPr="000D5575" w:rsidRDefault="00AE4C6E" w:rsidP="00344F6A">
            <w:pPr>
              <w:pStyle w:val="clCellAlignCenter"/>
            </w:pPr>
            <w:r>
              <w:t>mA</w:t>
            </w:r>
          </w:p>
        </w:tc>
        <w:tc>
          <w:tcPr>
            <w:tcW w:w="1684" w:type="dxa"/>
            <w:vAlign w:val="center"/>
          </w:tcPr>
          <w:p w14:paraId="63DF1295" w14:textId="6402B532" w:rsidR="00AE4C6E" w:rsidRDefault="00AE4C6E" w:rsidP="00344F6A">
            <w:pPr>
              <w:pStyle w:val="Aligncenter"/>
            </w:pPr>
            <w:r>
              <w:t>f=100kHz, Note 3</w:t>
            </w:r>
          </w:p>
        </w:tc>
      </w:tr>
      <w:tr w:rsidR="005B7CF2" w14:paraId="46BCEADE" w14:textId="77777777" w:rsidTr="00D22ED2">
        <w:trPr>
          <w:trHeight w:val="361"/>
        </w:trPr>
        <w:tc>
          <w:tcPr>
            <w:tcW w:w="670" w:type="dxa"/>
            <w:vAlign w:val="center"/>
          </w:tcPr>
          <w:p w14:paraId="46BCEAD8" w14:textId="77777777" w:rsidR="005B7CF2" w:rsidRPr="000D5575" w:rsidRDefault="005B7CF2" w:rsidP="00344F6A">
            <w:pPr>
              <w:pStyle w:val="clCellAlignCenter"/>
            </w:pPr>
            <w:r w:rsidRPr="000D5575">
              <w:t>4</w:t>
            </w:r>
          </w:p>
        </w:tc>
        <w:tc>
          <w:tcPr>
            <w:tcW w:w="3038" w:type="dxa"/>
            <w:vAlign w:val="center"/>
          </w:tcPr>
          <w:p w14:paraId="46BCEAD9" w14:textId="77777777" w:rsidR="005B7CF2" w:rsidRPr="000D5575" w:rsidRDefault="006A743B" w:rsidP="00344F6A">
            <w:pPr>
              <w:pStyle w:val="Body"/>
              <w:jc w:val="left"/>
            </w:pPr>
            <w:r>
              <w:t>Operating Temperature Range</w:t>
            </w:r>
          </w:p>
        </w:tc>
        <w:tc>
          <w:tcPr>
            <w:tcW w:w="1131" w:type="dxa"/>
            <w:vAlign w:val="center"/>
          </w:tcPr>
          <w:p w14:paraId="46BCEADA" w14:textId="77777777" w:rsidR="005B7CF2" w:rsidRPr="000D5575" w:rsidRDefault="005B7CF2" w:rsidP="00344F6A">
            <w:pPr>
              <w:pStyle w:val="clCellAlignCenter"/>
            </w:pPr>
            <w:r w:rsidRPr="000D5575">
              <w:t>T</w:t>
            </w:r>
            <w:r w:rsidRPr="006A743B">
              <w:rPr>
                <w:vertAlign w:val="subscript"/>
              </w:rPr>
              <w:t>op</w:t>
            </w:r>
          </w:p>
        </w:tc>
        <w:tc>
          <w:tcPr>
            <w:tcW w:w="2011" w:type="dxa"/>
            <w:gridSpan w:val="2"/>
            <w:vAlign w:val="center"/>
          </w:tcPr>
          <w:p w14:paraId="46BCEADB" w14:textId="77777777" w:rsidR="005B7CF2" w:rsidRPr="000D5575" w:rsidRDefault="005B7CF2" w:rsidP="00344F6A">
            <w:pPr>
              <w:pStyle w:val="clCellAlignCenter"/>
            </w:pPr>
            <w:r w:rsidRPr="000D5575">
              <w:t>-55 to +125</w:t>
            </w:r>
          </w:p>
        </w:tc>
        <w:tc>
          <w:tcPr>
            <w:tcW w:w="754" w:type="dxa"/>
            <w:vAlign w:val="center"/>
          </w:tcPr>
          <w:p w14:paraId="46BCEADC" w14:textId="77777777" w:rsidR="005B7CF2" w:rsidRPr="000D5575" w:rsidRDefault="005B7CF2" w:rsidP="00344F6A">
            <w:pPr>
              <w:pStyle w:val="clCellAlignCenter"/>
            </w:pPr>
            <w:r w:rsidRPr="006A743B">
              <w:rPr>
                <w:vertAlign w:val="superscript"/>
              </w:rPr>
              <w:t>o</w:t>
            </w:r>
            <w:r w:rsidRPr="000D5575">
              <w:t>C</w:t>
            </w:r>
          </w:p>
        </w:tc>
        <w:tc>
          <w:tcPr>
            <w:tcW w:w="1684" w:type="dxa"/>
            <w:vAlign w:val="center"/>
          </w:tcPr>
          <w:p w14:paraId="46BCEADD" w14:textId="77777777" w:rsidR="005B7CF2" w:rsidRPr="000D5575" w:rsidRDefault="005B7CF2" w:rsidP="00344F6A">
            <w:pPr>
              <w:pStyle w:val="Aligncenter"/>
            </w:pPr>
            <w:r w:rsidRPr="000D5575">
              <w:t>T</w:t>
            </w:r>
            <w:r w:rsidRPr="00F417D9">
              <w:rPr>
                <w:vertAlign w:val="subscript"/>
              </w:rPr>
              <w:t>amb</w:t>
            </w:r>
          </w:p>
        </w:tc>
      </w:tr>
      <w:tr w:rsidR="005B7CF2" w14:paraId="46BCEAE6" w14:textId="77777777" w:rsidTr="00D22ED2">
        <w:trPr>
          <w:trHeight w:val="361"/>
        </w:trPr>
        <w:tc>
          <w:tcPr>
            <w:tcW w:w="670" w:type="dxa"/>
            <w:vAlign w:val="center"/>
          </w:tcPr>
          <w:p w14:paraId="46BCEADF" w14:textId="77777777" w:rsidR="005B7CF2" w:rsidRPr="000D5575" w:rsidRDefault="005B7CF2" w:rsidP="00344F6A">
            <w:pPr>
              <w:pStyle w:val="clCellAlignCenter"/>
            </w:pPr>
            <w:r w:rsidRPr="000D5575">
              <w:t>5</w:t>
            </w:r>
          </w:p>
        </w:tc>
        <w:tc>
          <w:tcPr>
            <w:tcW w:w="3038" w:type="dxa"/>
            <w:vAlign w:val="center"/>
          </w:tcPr>
          <w:p w14:paraId="46BCEAE0" w14:textId="77777777" w:rsidR="005B7CF2" w:rsidRPr="000D5575" w:rsidRDefault="005B7CF2" w:rsidP="00344F6A">
            <w:pPr>
              <w:pStyle w:val="Body"/>
              <w:jc w:val="left"/>
            </w:pPr>
            <w:r w:rsidRPr="000D5575">
              <w:t>Rated Temperature</w:t>
            </w:r>
          </w:p>
        </w:tc>
        <w:tc>
          <w:tcPr>
            <w:tcW w:w="1131" w:type="dxa"/>
            <w:vAlign w:val="center"/>
          </w:tcPr>
          <w:p w14:paraId="46BCEAE1" w14:textId="77777777" w:rsidR="005B7CF2" w:rsidRPr="000D5575" w:rsidRDefault="005B7CF2" w:rsidP="00344F6A">
            <w:pPr>
              <w:pStyle w:val="clCellAlignCenter"/>
            </w:pPr>
            <w:r w:rsidRPr="000D5575">
              <w:t>T</w:t>
            </w:r>
            <w:r w:rsidRPr="006A743B">
              <w:rPr>
                <w:vertAlign w:val="subscript"/>
              </w:rPr>
              <w:t>R</w:t>
            </w:r>
          </w:p>
        </w:tc>
        <w:tc>
          <w:tcPr>
            <w:tcW w:w="880" w:type="dxa"/>
            <w:vAlign w:val="center"/>
          </w:tcPr>
          <w:p w14:paraId="46BCEAE2" w14:textId="77777777" w:rsidR="005B7CF2" w:rsidRPr="000D5575" w:rsidRDefault="005B7CF2" w:rsidP="00344F6A">
            <w:pPr>
              <w:pStyle w:val="clCellAlignCenter"/>
            </w:pPr>
            <w:r w:rsidRPr="000D5575">
              <w:t>-</w:t>
            </w:r>
          </w:p>
        </w:tc>
        <w:tc>
          <w:tcPr>
            <w:tcW w:w="1131" w:type="dxa"/>
            <w:vAlign w:val="center"/>
          </w:tcPr>
          <w:p w14:paraId="46BCEAE3" w14:textId="77777777" w:rsidR="005B7CF2" w:rsidRPr="000D5575" w:rsidRDefault="005B7CF2" w:rsidP="00344F6A">
            <w:pPr>
              <w:pStyle w:val="clCellAlignCenter"/>
            </w:pPr>
            <w:r w:rsidRPr="000D5575">
              <w:t>+85</w:t>
            </w:r>
          </w:p>
        </w:tc>
        <w:tc>
          <w:tcPr>
            <w:tcW w:w="754" w:type="dxa"/>
            <w:vAlign w:val="center"/>
          </w:tcPr>
          <w:p w14:paraId="46BCEAE4" w14:textId="77777777" w:rsidR="005B7CF2" w:rsidRPr="000D5575" w:rsidRDefault="005B7CF2" w:rsidP="00344F6A">
            <w:pPr>
              <w:pStyle w:val="clCellAlignCenter"/>
            </w:pPr>
            <w:r w:rsidRPr="006A743B">
              <w:rPr>
                <w:vertAlign w:val="superscript"/>
              </w:rPr>
              <w:t>o</w:t>
            </w:r>
            <w:r w:rsidRPr="000D5575">
              <w:t>C</w:t>
            </w:r>
          </w:p>
        </w:tc>
        <w:tc>
          <w:tcPr>
            <w:tcW w:w="1684" w:type="dxa"/>
            <w:vAlign w:val="center"/>
          </w:tcPr>
          <w:p w14:paraId="46BCEAE5" w14:textId="77777777" w:rsidR="005B7CF2" w:rsidRDefault="005B7CF2" w:rsidP="00344F6A">
            <w:pPr>
              <w:pStyle w:val="Aligncenter"/>
            </w:pPr>
          </w:p>
        </w:tc>
      </w:tr>
      <w:tr w:rsidR="005B7CF2" w14:paraId="46BCEAEE" w14:textId="77777777" w:rsidTr="00D22ED2">
        <w:trPr>
          <w:trHeight w:val="361"/>
        </w:trPr>
        <w:tc>
          <w:tcPr>
            <w:tcW w:w="670" w:type="dxa"/>
            <w:vAlign w:val="center"/>
          </w:tcPr>
          <w:p w14:paraId="46BCEAE7" w14:textId="77777777" w:rsidR="005B7CF2" w:rsidRPr="000D5575" w:rsidRDefault="005B7CF2" w:rsidP="00344F6A">
            <w:pPr>
              <w:pStyle w:val="clCellAlignCenter"/>
            </w:pPr>
            <w:r w:rsidRPr="000D5575">
              <w:t>6</w:t>
            </w:r>
          </w:p>
        </w:tc>
        <w:tc>
          <w:tcPr>
            <w:tcW w:w="3038" w:type="dxa"/>
            <w:vAlign w:val="center"/>
          </w:tcPr>
          <w:p w14:paraId="46BCEAE8" w14:textId="77777777" w:rsidR="005B7CF2" w:rsidRPr="000D5575" w:rsidRDefault="005B7CF2" w:rsidP="00344F6A">
            <w:pPr>
              <w:pStyle w:val="Body"/>
              <w:jc w:val="left"/>
            </w:pPr>
            <w:r w:rsidRPr="000D5575">
              <w:t>Upper Category Temperature</w:t>
            </w:r>
          </w:p>
        </w:tc>
        <w:tc>
          <w:tcPr>
            <w:tcW w:w="1131" w:type="dxa"/>
            <w:vAlign w:val="center"/>
          </w:tcPr>
          <w:p w14:paraId="46BCEAE9" w14:textId="77777777" w:rsidR="005B7CF2" w:rsidRPr="000D5575" w:rsidRDefault="005B7CF2" w:rsidP="00344F6A">
            <w:pPr>
              <w:pStyle w:val="clCellAlignCenter"/>
            </w:pPr>
            <w:r w:rsidRPr="000D5575">
              <w:t>T</w:t>
            </w:r>
            <w:r w:rsidRPr="006A743B">
              <w:rPr>
                <w:vertAlign w:val="subscript"/>
              </w:rPr>
              <w:t>C</w:t>
            </w:r>
          </w:p>
        </w:tc>
        <w:tc>
          <w:tcPr>
            <w:tcW w:w="880" w:type="dxa"/>
            <w:vAlign w:val="center"/>
          </w:tcPr>
          <w:p w14:paraId="46BCEAEA" w14:textId="77777777" w:rsidR="005B7CF2" w:rsidRPr="000D5575" w:rsidRDefault="005B7CF2" w:rsidP="00344F6A">
            <w:pPr>
              <w:pStyle w:val="clCellAlignCenter"/>
            </w:pPr>
            <w:r w:rsidRPr="000D5575">
              <w:t>-</w:t>
            </w:r>
          </w:p>
        </w:tc>
        <w:tc>
          <w:tcPr>
            <w:tcW w:w="1131" w:type="dxa"/>
            <w:vAlign w:val="center"/>
          </w:tcPr>
          <w:p w14:paraId="46BCEAEB" w14:textId="77777777" w:rsidR="005B7CF2" w:rsidRPr="000D5575" w:rsidRDefault="005B7CF2" w:rsidP="00344F6A">
            <w:pPr>
              <w:pStyle w:val="clCellAlignCenter"/>
            </w:pPr>
            <w:r w:rsidRPr="000D5575">
              <w:t>+125</w:t>
            </w:r>
          </w:p>
        </w:tc>
        <w:tc>
          <w:tcPr>
            <w:tcW w:w="754" w:type="dxa"/>
            <w:vAlign w:val="center"/>
          </w:tcPr>
          <w:p w14:paraId="46BCEAEC" w14:textId="77777777" w:rsidR="005B7CF2" w:rsidRPr="000D5575" w:rsidRDefault="006A743B" w:rsidP="00344F6A">
            <w:pPr>
              <w:pStyle w:val="clCellAlignCenter"/>
            </w:pPr>
            <w:r w:rsidRPr="006A743B">
              <w:rPr>
                <w:vertAlign w:val="superscript"/>
              </w:rPr>
              <w:t>o</w:t>
            </w:r>
            <w:r w:rsidR="005B7CF2" w:rsidRPr="000D5575">
              <w:t>C</w:t>
            </w:r>
          </w:p>
        </w:tc>
        <w:tc>
          <w:tcPr>
            <w:tcW w:w="1684" w:type="dxa"/>
            <w:vAlign w:val="center"/>
          </w:tcPr>
          <w:p w14:paraId="46BCEAED" w14:textId="77777777" w:rsidR="005B7CF2" w:rsidRDefault="005B7CF2" w:rsidP="00344F6A">
            <w:pPr>
              <w:pStyle w:val="Aligncenter"/>
            </w:pPr>
          </w:p>
        </w:tc>
      </w:tr>
      <w:tr w:rsidR="005B7CF2" w14:paraId="46BCEAF5" w14:textId="77777777" w:rsidTr="00D22ED2">
        <w:trPr>
          <w:trHeight w:val="361"/>
        </w:trPr>
        <w:tc>
          <w:tcPr>
            <w:tcW w:w="670" w:type="dxa"/>
            <w:vAlign w:val="center"/>
          </w:tcPr>
          <w:p w14:paraId="46BCEAEF" w14:textId="77777777" w:rsidR="005B7CF2" w:rsidRPr="000D5575" w:rsidRDefault="005B7CF2" w:rsidP="00344F6A">
            <w:pPr>
              <w:pStyle w:val="clCellAlignCenter"/>
            </w:pPr>
            <w:r w:rsidRPr="000D5575">
              <w:t>7</w:t>
            </w:r>
          </w:p>
        </w:tc>
        <w:tc>
          <w:tcPr>
            <w:tcW w:w="3038" w:type="dxa"/>
            <w:vAlign w:val="center"/>
          </w:tcPr>
          <w:p w14:paraId="46BCEAF0" w14:textId="77777777" w:rsidR="005B7CF2" w:rsidRPr="000D5575" w:rsidRDefault="005B7CF2" w:rsidP="00344F6A">
            <w:pPr>
              <w:pStyle w:val="Body"/>
              <w:jc w:val="left"/>
            </w:pPr>
            <w:r w:rsidRPr="000D5575">
              <w:t>Storage Temperature Range</w:t>
            </w:r>
          </w:p>
        </w:tc>
        <w:tc>
          <w:tcPr>
            <w:tcW w:w="1131" w:type="dxa"/>
            <w:vAlign w:val="center"/>
          </w:tcPr>
          <w:p w14:paraId="46BCEAF1" w14:textId="77777777" w:rsidR="005B7CF2" w:rsidRPr="000D5575" w:rsidRDefault="005B7CF2" w:rsidP="00344F6A">
            <w:pPr>
              <w:pStyle w:val="clCellAlignCenter"/>
            </w:pPr>
            <w:r w:rsidRPr="000D5575">
              <w:t>T</w:t>
            </w:r>
            <w:r w:rsidRPr="006A743B">
              <w:rPr>
                <w:vertAlign w:val="subscript"/>
              </w:rPr>
              <w:t>stg</w:t>
            </w:r>
          </w:p>
        </w:tc>
        <w:tc>
          <w:tcPr>
            <w:tcW w:w="2011" w:type="dxa"/>
            <w:gridSpan w:val="2"/>
            <w:vAlign w:val="center"/>
          </w:tcPr>
          <w:p w14:paraId="46BCEAF2" w14:textId="77777777" w:rsidR="005B7CF2" w:rsidRPr="000D5575" w:rsidRDefault="005B7CF2" w:rsidP="00344F6A">
            <w:pPr>
              <w:pStyle w:val="clCellAlignCenter"/>
            </w:pPr>
            <w:r w:rsidRPr="000D5575">
              <w:t>-55 to +125</w:t>
            </w:r>
          </w:p>
        </w:tc>
        <w:tc>
          <w:tcPr>
            <w:tcW w:w="754" w:type="dxa"/>
            <w:vAlign w:val="center"/>
          </w:tcPr>
          <w:p w14:paraId="46BCEAF3" w14:textId="77777777" w:rsidR="005B7CF2" w:rsidRPr="000D5575" w:rsidRDefault="006A743B" w:rsidP="00344F6A">
            <w:pPr>
              <w:pStyle w:val="clCellAlignCenter"/>
            </w:pPr>
            <w:r w:rsidRPr="006A743B">
              <w:rPr>
                <w:vertAlign w:val="superscript"/>
              </w:rPr>
              <w:t>o</w:t>
            </w:r>
            <w:r w:rsidR="005B7CF2" w:rsidRPr="000D5575">
              <w:t>C</w:t>
            </w:r>
          </w:p>
        </w:tc>
        <w:tc>
          <w:tcPr>
            <w:tcW w:w="1684" w:type="dxa"/>
            <w:vAlign w:val="center"/>
          </w:tcPr>
          <w:p w14:paraId="46BCEAF4" w14:textId="77777777" w:rsidR="005B7CF2" w:rsidRDefault="005B7CF2" w:rsidP="00344F6A">
            <w:pPr>
              <w:pStyle w:val="Aligncenter"/>
            </w:pPr>
          </w:p>
        </w:tc>
      </w:tr>
      <w:tr w:rsidR="005B7CF2" w14:paraId="46BCEAFD" w14:textId="77777777" w:rsidTr="00D22ED2">
        <w:trPr>
          <w:trHeight w:val="361"/>
        </w:trPr>
        <w:tc>
          <w:tcPr>
            <w:tcW w:w="670" w:type="dxa"/>
            <w:vAlign w:val="center"/>
          </w:tcPr>
          <w:p w14:paraId="46BCEAF6" w14:textId="77777777" w:rsidR="005B7CF2" w:rsidRPr="000D5575" w:rsidRDefault="005B7CF2" w:rsidP="00344F6A">
            <w:pPr>
              <w:pStyle w:val="clCellAlignCenter"/>
            </w:pPr>
            <w:r w:rsidRPr="000D5575">
              <w:t>8</w:t>
            </w:r>
          </w:p>
        </w:tc>
        <w:tc>
          <w:tcPr>
            <w:tcW w:w="3038" w:type="dxa"/>
            <w:vAlign w:val="center"/>
          </w:tcPr>
          <w:p w14:paraId="46BCEAF7" w14:textId="77777777" w:rsidR="005B7CF2" w:rsidRPr="000D5575" w:rsidRDefault="005B7CF2" w:rsidP="00344F6A">
            <w:pPr>
              <w:pStyle w:val="Body"/>
              <w:jc w:val="left"/>
            </w:pPr>
            <w:r w:rsidRPr="000D5575">
              <w:t>Soldering Temperature</w:t>
            </w:r>
          </w:p>
        </w:tc>
        <w:tc>
          <w:tcPr>
            <w:tcW w:w="1131" w:type="dxa"/>
            <w:vAlign w:val="center"/>
          </w:tcPr>
          <w:p w14:paraId="46BCEAF8" w14:textId="77777777" w:rsidR="005B7CF2" w:rsidRPr="000D5575" w:rsidRDefault="005B7CF2" w:rsidP="00344F6A">
            <w:pPr>
              <w:pStyle w:val="clCellAlignCenter"/>
            </w:pPr>
            <w:r w:rsidRPr="000D5575">
              <w:t>T</w:t>
            </w:r>
            <w:r w:rsidRPr="006A743B">
              <w:rPr>
                <w:vertAlign w:val="subscript"/>
              </w:rPr>
              <w:t>sol</w:t>
            </w:r>
          </w:p>
        </w:tc>
        <w:tc>
          <w:tcPr>
            <w:tcW w:w="880" w:type="dxa"/>
            <w:vAlign w:val="center"/>
          </w:tcPr>
          <w:p w14:paraId="46BCEAF9" w14:textId="77777777" w:rsidR="005B7CF2" w:rsidRPr="000D5575" w:rsidRDefault="005B7CF2" w:rsidP="00344F6A">
            <w:pPr>
              <w:pStyle w:val="clCellAlignCenter"/>
            </w:pPr>
            <w:r w:rsidRPr="000D5575">
              <w:t>-</w:t>
            </w:r>
          </w:p>
        </w:tc>
        <w:tc>
          <w:tcPr>
            <w:tcW w:w="1131" w:type="dxa"/>
            <w:vAlign w:val="center"/>
          </w:tcPr>
          <w:p w14:paraId="46BCEAFA" w14:textId="77777777" w:rsidR="005B7CF2" w:rsidRPr="000D5575" w:rsidRDefault="005B7CF2" w:rsidP="00344F6A">
            <w:pPr>
              <w:pStyle w:val="clCellAlignCenter"/>
            </w:pPr>
            <w:r w:rsidRPr="000D5575">
              <w:t>+260</w:t>
            </w:r>
          </w:p>
        </w:tc>
        <w:tc>
          <w:tcPr>
            <w:tcW w:w="754" w:type="dxa"/>
            <w:vAlign w:val="center"/>
          </w:tcPr>
          <w:p w14:paraId="46BCEAFB" w14:textId="77777777" w:rsidR="005B7CF2" w:rsidRPr="000D5575" w:rsidRDefault="006A743B" w:rsidP="00344F6A">
            <w:pPr>
              <w:pStyle w:val="clCellAlignCenter"/>
            </w:pPr>
            <w:r w:rsidRPr="006A743B">
              <w:rPr>
                <w:vertAlign w:val="superscript"/>
              </w:rPr>
              <w:t>o</w:t>
            </w:r>
            <w:r w:rsidR="005B7CF2" w:rsidRPr="000D5575">
              <w:t>C</w:t>
            </w:r>
          </w:p>
        </w:tc>
        <w:tc>
          <w:tcPr>
            <w:tcW w:w="1684" w:type="dxa"/>
            <w:vAlign w:val="center"/>
          </w:tcPr>
          <w:p w14:paraId="46BCEAFC" w14:textId="77777777" w:rsidR="005B7CF2" w:rsidRPr="000D5575" w:rsidRDefault="005B7CF2" w:rsidP="00344F6A">
            <w:pPr>
              <w:pStyle w:val="Aligncenter"/>
            </w:pPr>
            <w:r w:rsidRPr="000D5575">
              <w:t>Note 2</w:t>
            </w:r>
          </w:p>
        </w:tc>
      </w:tr>
    </w:tbl>
    <w:p w14:paraId="46BCEAFF" w14:textId="77777777" w:rsidR="005B7CF2" w:rsidRDefault="00EC6AFB" w:rsidP="00EC6AFB">
      <w:pPr>
        <w:pStyle w:val="NOTES"/>
      </w:pPr>
      <w:r>
        <w:t>Notes:</w:t>
      </w:r>
    </w:p>
    <w:p w14:paraId="46BCEB00" w14:textId="56EE376C" w:rsidR="00EC6AFB" w:rsidRDefault="00EC6AFB" w:rsidP="00013149">
      <w:pPr>
        <w:pStyle w:val="numericallist"/>
        <w:numPr>
          <w:ilvl w:val="6"/>
          <w:numId w:val="35"/>
        </w:numPr>
      </w:pPr>
      <w:r>
        <w:t>At T</w:t>
      </w:r>
      <w:r w:rsidRPr="00013149">
        <w:rPr>
          <w:vertAlign w:val="subscript"/>
        </w:rPr>
        <w:t>amb</w:t>
      </w:r>
      <w:r>
        <w:t xml:space="preserve"> </w:t>
      </w:r>
      <w:r w:rsidR="006A743B">
        <w:t>≤</w:t>
      </w:r>
      <w:r>
        <w:t>+85</w:t>
      </w:r>
      <w:r w:rsidR="006A743B" w:rsidRPr="00013149">
        <w:rPr>
          <w:vertAlign w:val="superscript"/>
        </w:rPr>
        <w:t>o</w:t>
      </w:r>
      <w:r>
        <w:t>C. For derating at T</w:t>
      </w:r>
      <w:r w:rsidRPr="00013149">
        <w:rPr>
          <w:vertAlign w:val="subscript"/>
        </w:rPr>
        <w:t>amb</w:t>
      </w:r>
      <w:r>
        <w:t xml:space="preserve"> &gt; +85</w:t>
      </w:r>
      <w:r w:rsidRPr="00013149">
        <w:rPr>
          <w:vertAlign w:val="superscript"/>
        </w:rPr>
        <w:t>o</w:t>
      </w:r>
      <w:r>
        <w:t>C see Figure 1</w:t>
      </w:r>
      <w:r w:rsidR="00AE4C6E">
        <w:t>(a)</w:t>
      </w:r>
      <w:r>
        <w:t>.</w:t>
      </w:r>
    </w:p>
    <w:p w14:paraId="46BCEB01" w14:textId="77777777" w:rsidR="00EC6AFB" w:rsidRDefault="00EC6AFB" w:rsidP="00EC6AFB">
      <w:pPr>
        <w:pStyle w:val="numericallist"/>
      </w:pPr>
      <w:r w:rsidRPr="00EC6AFB">
        <w:t>Duration 5 seconds maximum for wave soldering and 10 seconds maximum for reflow soldering.</w:t>
      </w:r>
    </w:p>
    <w:p w14:paraId="46BCEB02" w14:textId="77777777" w:rsidR="00EC6AFB" w:rsidRPr="00EC6AFB" w:rsidRDefault="00EC6AFB" w:rsidP="00013149">
      <w:pPr>
        <w:pStyle w:val="FigureTitle"/>
      </w:pPr>
      <w:r w:rsidRPr="00EC6AFB">
        <w:t>FIGURE 1 - PARAMETER DERATING INFORMATION</w:t>
      </w:r>
    </w:p>
    <w:p w14:paraId="46BCEB03" w14:textId="226AEE03" w:rsidR="00EC6AFB" w:rsidRPr="00EC6AFB" w:rsidRDefault="00013149" w:rsidP="00013149">
      <w:pPr>
        <w:keepNext/>
        <w:ind w:left="1411" w:right="-58"/>
        <w:jc w:val="center"/>
      </w:pPr>
      <w:r>
        <w:rPr>
          <w:noProof/>
          <w:lang w:eastAsia="en-GB"/>
        </w:rPr>
        <w:drawing>
          <wp:inline distT="0" distB="0" distL="0" distR="0" wp14:anchorId="7B39BDC1" wp14:editId="4199724E">
            <wp:extent cx="5541434" cy="3224108"/>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EED6.tmp"/>
                    <pic:cNvPicPr/>
                  </pic:nvPicPr>
                  <pic:blipFill>
                    <a:blip r:embed="rId16">
                      <a:extLst>
                        <a:ext uri="{28A0092B-C50C-407E-A947-70E740481C1C}">
                          <a14:useLocalDpi xmlns:a14="http://schemas.microsoft.com/office/drawing/2010/main" val="0"/>
                        </a:ext>
                      </a:extLst>
                    </a:blip>
                    <a:stretch>
                      <a:fillRect/>
                    </a:stretch>
                  </pic:blipFill>
                  <pic:spPr>
                    <a:xfrm>
                      <a:off x="0" y="0"/>
                      <a:ext cx="5542208" cy="3224558"/>
                    </a:xfrm>
                    <a:prstGeom prst="rect">
                      <a:avLst/>
                    </a:prstGeom>
                  </pic:spPr>
                </pic:pic>
              </a:graphicData>
            </a:graphic>
          </wp:inline>
        </w:drawing>
      </w:r>
    </w:p>
    <w:p w14:paraId="46BCEB05" w14:textId="77777777" w:rsidR="00EC6AFB" w:rsidRPr="00EC6AFB" w:rsidRDefault="00EC6AFB" w:rsidP="00013149">
      <w:pPr>
        <w:pStyle w:val="FigureTitle"/>
      </w:pPr>
      <w:r w:rsidRPr="00EC6AFB">
        <w:t>FIGURE 2 - PHYSICAL DIMENSIONS</w:t>
      </w:r>
    </w:p>
    <w:p w14:paraId="46BCEB06" w14:textId="7FAEEB17" w:rsidR="00EC6AFB" w:rsidRDefault="00013149" w:rsidP="00013149">
      <w:pPr>
        <w:jc w:val="center"/>
      </w:pPr>
      <w:r>
        <w:rPr>
          <w:noProof/>
          <w:lang w:eastAsia="en-GB"/>
        </w:rPr>
        <w:drawing>
          <wp:inline distT="0" distB="0" distL="0" distR="0" wp14:anchorId="747DDD3E" wp14:editId="3752E51A">
            <wp:extent cx="5576710" cy="2476558"/>
            <wp:effectExtent l="0" t="0" r="508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4A10.tmp"/>
                    <pic:cNvPicPr/>
                  </pic:nvPicPr>
                  <pic:blipFill>
                    <a:blip r:embed="rId17">
                      <a:extLst>
                        <a:ext uri="{28A0092B-C50C-407E-A947-70E740481C1C}">
                          <a14:useLocalDpi xmlns:a14="http://schemas.microsoft.com/office/drawing/2010/main" val="0"/>
                        </a:ext>
                      </a:extLst>
                    </a:blip>
                    <a:stretch>
                      <a:fillRect/>
                    </a:stretch>
                  </pic:blipFill>
                  <pic:spPr>
                    <a:xfrm>
                      <a:off x="0" y="0"/>
                      <a:ext cx="5579470" cy="2477784"/>
                    </a:xfrm>
                    <a:prstGeom prst="rect">
                      <a:avLst/>
                    </a:prstGeom>
                  </pic:spPr>
                </pic:pic>
              </a:graphicData>
            </a:graphic>
          </wp:inline>
        </w:drawing>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900"/>
        <w:gridCol w:w="820"/>
        <w:gridCol w:w="700"/>
        <w:gridCol w:w="620"/>
        <w:gridCol w:w="620"/>
        <w:gridCol w:w="620"/>
        <w:gridCol w:w="700"/>
        <w:gridCol w:w="620"/>
        <w:gridCol w:w="620"/>
        <w:gridCol w:w="620"/>
        <w:gridCol w:w="620"/>
        <w:gridCol w:w="700"/>
        <w:gridCol w:w="740"/>
        <w:gridCol w:w="680"/>
        <w:gridCol w:w="680"/>
      </w:tblGrid>
      <w:tr w:rsidR="00EC6AFB" w14:paraId="46BCEB0E" w14:textId="77777777" w:rsidTr="00C5597F">
        <w:trPr>
          <w:trHeight w:val="340"/>
          <w:jc w:val="center"/>
        </w:trPr>
        <w:tc>
          <w:tcPr>
            <w:tcW w:w="90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07" w14:textId="77777777" w:rsidR="00EC6AFB" w:rsidRPr="000D5575" w:rsidRDefault="00EC6AFB" w:rsidP="006A6A96">
            <w:pPr>
              <w:pStyle w:val="Aligncenter"/>
            </w:pPr>
            <w:r w:rsidRPr="000D5575">
              <w:t>Variant</w:t>
            </w:r>
          </w:p>
          <w:p w14:paraId="46BCEB08" w14:textId="77777777" w:rsidR="00EC6AFB" w:rsidRPr="000D5575" w:rsidRDefault="00EC6AFB" w:rsidP="006A6A96">
            <w:pPr>
              <w:pStyle w:val="Aligncenter"/>
            </w:pPr>
            <w:r w:rsidRPr="000D5575">
              <w:t>Number</w:t>
            </w:r>
          </w:p>
          <w:p w14:paraId="46BCEB09" w14:textId="77777777" w:rsidR="00EC6AFB" w:rsidRDefault="00EC6AFB" w:rsidP="006A6A96">
            <w:pPr>
              <w:pStyle w:val="Aligncenter"/>
            </w:pPr>
          </w:p>
        </w:tc>
        <w:tc>
          <w:tcPr>
            <w:tcW w:w="820" w:type="dxa"/>
            <w:vMerge w:val="restart"/>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0A" w14:textId="77777777" w:rsidR="00EC6AFB" w:rsidRPr="000D5575" w:rsidRDefault="00EC6AFB" w:rsidP="006A6A96">
            <w:pPr>
              <w:pStyle w:val="Aligncenter"/>
            </w:pPr>
            <w:r w:rsidRPr="000D5575">
              <w:t>Case</w:t>
            </w:r>
          </w:p>
          <w:p w14:paraId="46BCEB0B" w14:textId="77777777" w:rsidR="00EC6AFB" w:rsidRPr="000D5575" w:rsidRDefault="00EC6AFB" w:rsidP="006A6A96">
            <w:pPr>
              <w:pStyle w:val="Aligncenter"/>
            </w:pPr>
            <w:r w:rsidRPr="000D5575">
              <w:t>Code</w:t>
            </w:r>
          </w:p>
          <w:p w14:paraId="46BCEB0C" w14:textId="77777777" w:rsidR="00EC6AFB" w:rsidRDefault="00EC6AFB" w:rsidP="006A6A96">
            <w:pPr>
              <w:pStyle w:val="Aligncenter"/>
            </w:pPr>
          </w:p>
        </w:tc>
        <w:tc>
          <w:tcPr>
            <w:tcW w:w="8540" w:type="dxa"/>
            <w:gridSpan w:val="1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0D" w14:textId="77777777" w:rsidR="00EC6AFB" w:rsidRPr="000D5575" w:rsidRDefault="00EC6AFB" w:rsidP="006A6A96">
            <w:pPr>
              <w:pStyle w:val="Aligncenter"/>
            </w:pPr>
            <w:r w:rsidRPr="000D5575">
              <w:t>Dimensions (mm)</w:t>
            </w:r>
          </w:p>
        </w:tc>
      </w:tr>
      <w:tr w:rsidR="00EC6AFB" w14:paraId="46BCEB1B" w14:textId="77777777" w:rsidTr="00C5597F">
        <w:trPr>
          <w:trHeight w:val="580"/>
          <w:jc w:val="center"/>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Pr>
          <w:p w14:paraId="46BCEB0F" w14:textId="77777777" w:rsidR="00EC6AFB" w:rsidRPr="000D5575" w:rsidRDefault="00EC6AFB" w:rsidP="006A6A96">
            <w:pPr>
              <w:pStyle w:val="Aligncenter"/>
            </w:pPr>
          </w:p>
        </w:tc>
        <w:tc>
          <w:tcPr>
            <w:tcW w:w="820" w:type="dxa"/>
            <w:vMerge/>
            <w:tcBorders>
              <w:top w:val="nil"/>
              <w:left w:val="single" w:sz="4" w:space="0" w:color="000000"/>
              <w:bottom w:val="single" w:sz="4" w:space="0" w:color="000000"/>
              <w:right w:val="single" w:sz="4" w:space="0" w:color="000000"/>
            </w:tcBorders>
            <w:shd w:val="clear" w:color="auto" w:fill="auto"/>
          </w:tcPr>
          <w:p w14:paraId="46BCEB10" w14:textId="77777777" w:rsidR="00EC6AFB" w:rsidRPr="000D5575" w:rsidRDefault="00EC6AFB" w:rsidP="006A6A96">
            <w:pPr>
              <w:pStyle w:val="Aligncenter"/>
            </w:pP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1" w14:textId="77777777" w:rsidR="00EC6AFB" w:rsidRPr="000D5575" w:rsidRDefault="00EC6AFB" w:rsidP="006A6A96">
            <w:pPr>
              <w:pStyle w:val="Aligncenter"/>
            </w:pPr>
            <w:r w:rsidRPr="000D5575">
              <w:t>L</w:t>
            </w:r>
          </w:p>
          <w:p w14:paraId="46BCEB12" w14:textId="77777777" w:rsidR="00EC6AFB" w:rsidRDefault="00EC6AFB" w:rsidP="006A6A96">
            <w:pPr>
              <w:pStyle w:val="Aligncenter"/>
            </w:pPr>
          </w:p>
        </w:tc>
        <w:tc>
          <w:tcPr>
            <w:tcW w:w="12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3" w14:textId="77777777" w:rsidR="00EC6AFB" w:rsidRPr="000D5575" w:rsidRDefault="00EC6AFB" w:rsidP="006A6A96">
            <w:pPr>
              <w:pStyle w:val="Aligncenter"/>
            </w:pPr>
            <w:r w:rsidRPr="000D5575">
              <w:t>W</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4" w14:textId="77777777" w:rsidR="00EC6AFB" w:rsidRPr="000D5575" w:rsidRDefault="00EC6AFB" w:rsidP="006A6A96">
            <w:pPr>
              <w:pStyle w:val="Aligncenter"/>
            </w:pPr>
            <w:r w:rsidRPr="000D5575">
              <w:t>H</w:t>
            </w:r>
          </w:p>
        </w:tc>
        <w:tc>
          <w:tcPr>
            <w:tcW w:w="12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5" w14:textId="77777777" w:rsidR="00EC6AFB" w:rsidRPr="000D5575" w:rsidRDefault="00EC6AFB" w:rsidP="006A6A96">
            <w:pPr>
              <w:pStyle w:val="Aligncenter"/>
            </w:pPr>
            <w:r w:rsidRPr="000D5575">
              <w:t>W1</w:t>
            </w:r>
          </w:p>
        </w:tc>
        <w:tc>
          <w:tcPr>
            <w:tcW w:w="124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6" w14:textId="77777777" w:rsidR="00EC6AFB" w:rsidRPr="000D5575" w:rsidRDefault="00EC6AFB" w:rsidP="006A6A96">
            <w:pPr>
              <w:pStyle w:val="Aligncenter"/>
            </w:pPr>
            <w:r w:rsidRPr="000D5575">
              <w:t>A</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7" w14:textId="77777777" w:rsidR="00EC6AFB" w:rsidRPr="000D5575" w:rsidRDefault="00EC6AFB" w:rsidP="006A6A96">
            <w:pPr>
              <w:pStyle w:val="Aligncenter"/>
            </w:pPr>
            <w:r w:rsidRPr="000D5575">
              <w:t>S</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8" w14:textId="77777777" w:rsidR="00EC6AFB" w:rsidRPr="000D5575" w:rsidRDefault="00EC6AFB" w:rsidP="006A6A96">
            <w:pPr>
              <w:pStyle w:val="Aligncenter"/>
            </w:pPr>
            <w:r w:rsidRPr="000D5575">
              <w:t>H1</w:t>
            </w:r>
          </w:p>
          <w:p w14:paraId="46BCEB19" w14:textId="77777777" w:rsidR="00EC6AFB" w:rsidRDefault="00EC6AFB" w:rsidP="006A6A96">
            <w:pPr>
              <w:pStyle w:val="Aligncenter"/>
            </w:pP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A" w14:textId="77777777" w:rsidR="00EC6AFB" w:rsidRPr="000D5575" w:rsidRDefault="00EC6AFB" w:rsidP="006A6A96">
            <w:pPr>
              <w:pStyle w:val="Aligncenter"/>
            </w:pPr>
            <w:r w:rsidRPr="000D5575">
              <w:t>W2</w:t>
            </w:r>
          </w:p>
        </w:tc>
      </w:tr>
      <w:tr w:rsidR="00EC6AFB" w14:paraId="46BCEB2B" w14:textId="77777777" w:rsidTr="00C5597F">
        <w:trPr>
          <w:trHeight w:val="340"/>
          <w:jc w:val="center"/>
        </w:trPr>
        <w:tc>
          <w:tcPr>
            <w:tcW w:w="900" w:type="dxa"/>
            <w:vMerge/>
            <w:tcBorders>
              <w:top w:val="single" w:sz="4" w:space="0" w:color="000000"/>
              <w:left w:val="single" w:sz="4" w:space="0" w:color="000000"/>
              <w:bottom w:val="single" w:sz="4" w:space="0" w:color="000000"/>
              <w:right w:val="single" w:sz="4" w:space="0" w:color="000000"/>
            </w:tcBorders>
            <w:shd w:val="clear" w:color="auto" w:fill="auto"/>
          </w:tcPr>
          <w:p w14:paraId="46BCEB1C" w14:textId="77777777" w:rsidR="00EC6AFB" w:rsidRPr="000D5575" w:rsidRDefault="00EC6AFB" w:rsidP="006A6A96">
            <w:pPr>
              <w:pStyle w:val="Aligncenter"/>
            </w:pPr>
          </w:p>
        </w:tc>
        <w:tc>
          <w:tcPr>
            <w:tcW w:w="820" w:type="dxa"/>
            <w:vMerge/>
            <w:tcBorders>
              <w:top w:val="nil"/>
              <w:left w:val="single" w:sz="4" w:space="0" w:color="000000"/>
              <w:bottom w:val="single" w:sz="4" w:space="0" w:color="000000"/>
              <w:right w:val="single" w:sz="4" w:space="0" w:color="000000"/>
            </w:tcBorders>
            <w:shd w:val="clear" w:color="auto" w:fill="auto"/>
          </w:tcPr>
          <w:p w14:paraId="46BCEB1D" w14:textId="77777777" w:rsidR="00EC6AFB" w:rsidRPr="000D5575" w:rsidRDefault="00EC6AFB" w:rsidP="006A6A96">
            <w:pPr>
              <w:pStyle w:val="Aligncenter"/>
            </w:pP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E" w14:textId="77777777" w:rsidR="00EC6AFB" w:rsidRPr="000D5575" w:rsidRDefault="00EC6AFB" w:rsidP="006A6A96">
            <w:pPr>
              <w:pStyle w:val="Aligncenter"/>
            </w:pPr>
            <w:r w:rsidRPr="000D5575">
              <w:t>Min</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1F" w14:textId="77777777" w:rsidR="00EC6AFB" w:rsidRPr="000D5575" w:rsidRDefault="00EC6AFB" w:rsidP="006A6A96">
            <w:pPr>
              <w:pStyle w:val="Aligncenter"/>
            </w:pPr>
            <w:r w:rsidRPr="000D5575">
              <w:t>Max</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0" w14:textId="77777777" w:rsidR="00EC6AFB" w:rsidRPr="000D5575" w:rsidRDefault="00EC6AFB" w:rsidP="006A6A96">
            <w:pPr>
              <w:pStyle w:val="Aligncenter"/>
            </w:pPr>
            <w:r w:rsidRPr="000D5575">
              <w:t>Min</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1" w14:textId="77777777" w:rsidR="00EC6AFB" w:rsidRPr="000D5575" w:rsidRDefault="00EC6AFB" w:rsidP="006A6A96">
            <w:pPr>
              <w:pStyle w:val="Aligncenter"/>
            </w:pPr>
            <w:r w:rsidRPr="000D5575">
              <w:t>Max</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2" w14:textId="77777777" w:rsidR="00EC6AFB" w:rsidRPr="000D5575" w:rsidRDefault="00EC6AFB" w:rsidP="006A6A96">
            <w:pPr>
              <w:pStyle w:val="Aligncenter"/>
            </w:pPr>
            <w:r w:rsidRPr="000D5575">
              <w:t>Max</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3" w14:textId="77777777" w:rsidR="00EC6AFB" w:rsidRPr="000D5575" w:rsidRDefault="00EC6AFB" w:rsidP="006A6A96">
            <w:pPr>
              <w:pStyle w:val="Aligncenter"/>
            </w:pPr>
            <w:r w:rsidRPr="000D5575">
              <w:t>Min</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4" w14:textId="77777777" w:rsidR="00EC6AFB" w:rsidRPr="000D5575" w:rsidRDefault="00EC6AFB" w:rsidP="006A6A96">
            <w:pPr>
              <w:pStyle w:val="Aligncenter"/>
            </w:pPr>
            <w:r w:rsidRPr="000D5575">
              <w:t>Max</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5" w14:textId="77777777" w:rsidR="00EC6AFB" w:rsidRPr="000D5575" w:rsidRDefault="00EC6AFB" w:rsidP="006A6A96">
            <w:pPr>
              <w:pStyle w:val="Aligncenter"/>
            </w:pPr>
            <w:r w:rsidRPr="000D5575">
              <w:t>Min</w:t>
            </w:r>
          </w:p>
        </w:tc>
        <w:tc>
          <w:tcPr>
            <w:tcW w:w="62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6" w14:textId="77777777" w:rsidR="00EC6AFB" w:rsidRPr="000D5575" w:rsidRDefault="00EC6AFB" w:rsidP="006A6A96">
            <w:pPr>
              <w:pStyle w:val="Aligncenter"/>
            </w:pPr>
            <w:r w:rsidRPr="000D5575">
              <w:t>Max</w:t>
            </w:r>
          </w:p>
        </w:tc>
        <w:tc>
          <w:tcPr>
            <w:tcW w:w="7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7" w14:textId="77777777" w:rsidR="00EC6AFB" w:rsidRPr="000D5575" w:rsidRDefault="00EC6AFB" w:rsidP="006A6A96">
            <w:pPr>
              <w:pStyle w:val="Aligncenter"/>
            </w:pPr>
            <w:r w:rsidRPr="000D5575">
              <w:t>Min</w:t>
            </w:r>
          </w:p>
        </w:tc>
        <w:tc>
          <w:tcPr>
            <w:tcW w:w="74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8" w14:textId="77777777" w:rsidR="00EC6AFB" w:rsidRPr="000D5575" w:rsidRDefault="00EC6AFB" w:rsidP="006A6A96">
            <w:pPr>
              <w:pStyle w:val="Aligncenter"/>
            </w:pPr>
            <w:r w:rsidRPr="000D5575">
              <w:t>Min</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9" w14:textId="77777777" w:rsidR="00EC6AFB" w:rsidRPr="000D5575" w:rsidRDefault="00EC6AFB" w:rsidP="006A6A96">
            <w:pPr>
              <w:pStyle w:val="Aligncenter"/>
            </w:pPr>
            <w:r w:rsidRPr="000D5575">
              <w:t>Min</w:t>
            </w:r>
          </w:p>
        </w:tc>
        <w:tc>
          <w:tcPr>
            <w:tcW w:w="68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B2A" w14:textId="77777777" w:rsidR="00EC6AFB" w:rsidRPr="000D5575" w:rsidRDefault="00EC6AFB" w:rsidP="006A6A96">
            <w:pPr>
              <w:pStyle w:val="Aligncenter"/>
            </w:pPr>
            <w:r w:rsidRPr="000D5575">
              <w:t>Max</w:t>
            </w:r>
          </w:p>
        </w:tc>
      </w:tr>
      <w:tr w:rsidR="00EC6AFB" w14:paraId="46BCEB3B" w14:textId="77777777" w:rsidTr="00FC769C">
        <w:trPr>
          <w:trHeight w:val="340"/>
          <w:jc w:val="center"/>
        </w:trPr>
        <w:tc>
          <w:tcPr>
            <w:tcW w:w="9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2C" w14:textId="77777777" w:rsidR="00EC6AFB" w:rsidRPr="000D5575" w:rsidRDefault="00EC6AFB" w:rsidP="006A6A96">
            <w:pPr>
              <w:pStyle w:val="Aligncenter"/>
            </w:pPr>
            <w:r w:rsidRPr="000D5575">
              <w:t>01</w:t>
            </w:r>
          </w:p>
        </w:tc>
        <w:tc>
          <w:tcPr>
            <w:tcW w:w="8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2D" w14:textId="77777777" w:rsidR="00EC6AFB" w:rsidRPr="000D5575" w:rsidRDefault="00EC6AFB" w:rsidP="006A6A96">
            <w:pPr>
              <w:pStyle w:val="Aligncenter"/>
            </w:pPr>
            <w:r w:rsidRPr="000D5575">
              <w:t>A</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2E" w14:textId="77777777" w:rsidR="00EC6AFB" w:rsidRPr="000D5575" w:rsidRDefault="00EC6AFB" w:rsidP="006A6A96">
            <w:pPr>
              <w:pStyle w:val="Aligncenter"/>
            </w:pPr>
            <w:r w:rsidRPr="000D5575">
              <w:t>3</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2F" w14:textId="77777777" w:rsidR="00EC6AFB" w:rsidRPr="000D5575" w:rsidRDefault="00EC6AFB" w:rsidP="006A6A96">
            <w:pPr>
              <w:pStyle w:val="Aligncenter"/>
            </w:pPr>
            <w:r w:rsidRPr="000D5575">
              <w:t>3.4</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0" w14:textId="77777777" w:rsidR="00EC6AFB" w:rsidRPr="000D5575" w:rsidRDefault="00EC6AFB" w:rsidP="006A6A96">
            <w:pPr>
              <w:pStyle w:val="Aligncenter"/>
            </w:pPr>
            <w:r w:rsidRPr="000D5575">
              <w:t>1.5</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1" w14:textId="77777777" w:rsidR="00EC6AFB" w:rsidRPr="000D5575" w:rsidRDefault="00EC6AFB" w:rsidP="006A6A96">
            <w:pPr>
              <w:pStyle w:val="Aligncenter"/>
            </w:pPr>
            <w:r w:rsidRPr="000D5575">
              <w:t>1.8</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2" w14:textId="77777777" w:rsidR="00EC6AFB" w:rsidRPr="000D5575" w:rsidRDefault="00EC6AFB" w:rsidP="006A6A96">
            <w:pPr>
              <w:pStyle w:val="Aligncenter"/>
            </w:pPr>
            <w:r w:rsidRPr="000D5575">
              <w:t>1.8</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3" w14:textId="77777777" w:rsidR="00EC6AFB" w:rsidRPr="000D5575" w:rsidRDefault="00EC6AFB" w:rsidP="006A6A96">
            <w:pPr>
              <w:pStyle w:val="Aligncenter"/>
            </w:pPr>
            <w:r w:rsidRPr="000D5575">
              <w:t>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4" w14:textId="77777777" w:rsidR="00EC6AFB" w:rsidRPr="000D5575" w:rsidRDefault="00EC6AFB" w:rsidP="006A6A96">
            <w:pPr>
              <w:pStyle w:val="Aligncenter"/>
            </w:pPr>
            <w:r w:rsidRPr="000D5575">
              <w:t>1.4</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5" w14:textId="77777777" w:rsidR="00EC6AFB" w:rsidRPr="000D5575" w:rsidRDefault="00EC6AFB" w:rsidP="006A6A96">
            <w:pPr>
              <w:pStyle w:val="Aligncenter"/>
            </w:pPr>
            <w:r w:rsidRPr="000D5575">
              <w:t>0.6</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6" w14:textId="77777777" w:rsidR="00EC6AFB" w:rsidRPr="000D5575" w:rsidRDefault="00EC6AFB" w:rsidP="006A6A96">
            <w:pPr>
              <w:pStyle w:val="Aligncenter"/>
            </w:pPr>
            <w:r w:rsidRPr="000D5575">
              <w:t>1.1</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7" w14:textId="77777777" w:rsidR="00EC6AFB" w:rsidRPr="000D5575" w:rsidRDefault="00EC6AFB" w:rsidP="006A6A96">
            <w:pPr>
              <w:pStyle w:val="Aligncenter"/>
            </w:pPr>
            <w:r w:rsidRPr="000D5575">
              <w:t>1.1</w:t>
            </w:r>
          </w:p>
        </w:tc>
        <w:tc>
          <w:tcPr>
            <w:tcW w:w="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8" w14:textId="77777777" w:rsidR="00EC6AFB" w:rsidRPr="000D5575" w:rsidRDefault="00EC6AFB" w:rsidP="006A6A96">
            <w:pPr>
              <w:pStyle w:val="Aligncenter"/>
            </w:pPr>
            <w:r w:rsidRPr="000D5575">
              <w:t>0.7</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9" w14:textId="77777777" w:rsidR="00EC6AFB" w:rsidRPr="000D5575" w:rsidRDefault="00EC6AFB" w:rsidP="006A6A96">
            <w:pPr>
              <w:pStyle w:val="Aligncenter"/>
            </w:pPr>
            <w:r w:rsidRPr="000D5575">
              <w:t>0.05</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A" w14:textId="77777777" w:rsidR="00EC6AFB" w:rsidRPr="000D5575" w:rsidRDefault="00EC6AFB" w:rsidP="006A6A96">
            <w:pPr>
              <w:pStyle w:val="Aligncenter"/>
            </w:pPr>
            <w:r w:rsidRPr="000D5575">
              <w:t>0.4</w:t>
            </w:r>
          </w:p>
        </w:tc>
      </w:tr>
      <w:tr w:rsidR="00EC6AFB" w14:paraId="46BCEB4B" w14:textId="77777777" w:rsidTr="00FC769C">
        <w:trPr>
          <w:trHeight w:val="340"/>
          <w:jc w:val="center"/>
        </w:trPr>
        <w:tc>
          <w:tcPr>
            <w:tcW w:w="9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C" w14:textId="77777777" w:rsidR="00EC6AFB" w:rsidRPr="000D5575" w:rsidRDefault="00EC6AFB" w:rsidP="006A6A96">
            <w:pPr>
              <w:pStyle w:val="Aligncenter"/>
            </w:pPr>
            <w:r w:rsidRPr="000D5575">
              <w:t>02</w:t>
            </w:r>
          </w:p>
        </w:tc>
        <w:tc>
          <w:tcPr>
            <w:tcW w:w="8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D" w14:textId="77777777" w:rsidR="00EC6AFB" w:rsidRPr="000D5575" w:rsidRDefault="00EC6AFB" w:rsidP="006A6A96">
            <w:pPr>
              <w:pStyle w:val="Aligncenter"/>
            </w:pPr>
            <w:r w:rsidRPr="000D5575">
              <w:t>B</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E" w14:textId="77777777" w:rsidR="00EC6AFB" w:rsidRPr="000D5575" w:rsidRDefault="00EC6AFB" w:rsidP="006A6A96">
            <w:pPr>
              <w:pStyle w:val="Aligncenter"/>
            </w:pPr>
            <w:r w:rsidRPr="000D5575">
              <w:t>3.3</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3F" w14:textId="77777777" w:rsidR="00EC6AFB" w:rsidRPr="000D5575" w:rsidRDefault="00EC6AFB" w:rsidP="006A6A96">
            <w:pPr>
              <w:pStyle w:val="Aligncenter"/>
            </w:pPr>
            <w:r w:rsidRPr="000D5575">
              <w:t>3.7</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0" w14:textId="77777777" w:rsidR="00EC6AFB" w:rsidRPr="000D5575" w:rsidRDefault="00EC6AFB" w:rsidP="006A6A96">
            <w:pPr>
              <w:pStyle w:val="Aligncenter"/>
            </w:pPr>
            <w:r w:rsidRPr="000D5575">
              <w:t>2.7</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1" w14:textId="77777777" w:rsidR="00EC6AFB" w:rsidRPr="000D5575" w:rsidRDefault="00EC6AFB" w:rsidP="006A6A96">
            <w:pPr>
              <w:pStyle w:val="Aligncenter"/>
            </w:pPr>
            <w:r w:rsidRPr="000D5575">
              <w:t>3</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2" w14:textId="77777777" w:rsidR="00EC6AFB" w:rsidRPr="000D5575" w:rsidRDefault="00EC6AFB" w:rsidP="006A6A96">
            <w:pPr>
              <w:pStyle w:val="Aligncenter"/>
            </w:pPr>
            <w:r w:rsidRPr="000D5575">
              <w:t>2.1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3" w14:textId="77777777" w:rsidR="00EC6AFB" w:rsidRPr="000D5575" w:rsidRDefault="00EC6AFB" w:rsidP="006A6A96">
            <w:pPr>
              <w:pStyle w:val="Aligncenter"/>
            </w:pPr>
            <w:r w:rsidRPr="000D5575">
              <w:t>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4" w14:textId="77777777" w:rsidR="00EC6AFB" w:rsidRPr="000D5575" w:rsidRDefault="00EC6AFB" w:rsidP="006A6A96">
            <w:pPr>
              <w:pStyle w:val="Aligncenter"/>
            </w:pPr>
            <w:r w:rsidRPr="000D5575">
              <w:t>2.4</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5" w14:textId="77777777" w:rsidR="00EC6AFB" w:rsidRPr="000D5575" w:rsidRDefault="00EC6AFB" w:rsidP="006A6A96">
            <w:pPr>
              <w:pStyle w:val="Aligncenter"/>
            </w:pPr>
            <w:r w:rsidRPr="000D5575">
              <w:t>0.6</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6" w14:textId="77777777" w:rsidR="00EC6AFB" w:rsidRPr="000D5575" w:rsidRDefault="00EC6AFB" w:rsidP="006A6A96">
            <w:pPr>
              <w:pStyle w:val="Aligncenter"/>
            </w:pPr>
            <w:r w:rsidRPr="000D5575">
              <w:t>1.1</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7" w14:textId="77777777" w:rsidR="00EC6AFB" w:rsidRPr="000D5575" w:rsidRDefault="00EC6AFB" w:rsidP="006A6A96">
            <w:pPr>
              <w:pStyle w:val="Aligncenter"/>
            </w:pPr>
            <w:r w:rsidRPr="000D5575">
              <w:t>1.4</w:t>
            </w:r>
          </w:p>
        </w:tc>
        <w:tc>
          <w:tcPr>
            <w:tcW w:w="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8" w14:textId="77777777" w:rsidR="00EC6AFB" w:rsidRPr="000D5575" w:rsidRDefault="00EC6AFB" w:rsidP="006A6A96">
            <w:pPr>
              <w:pStyle w:val="Aligncenter"/>
            </w:pPr>
            <w:r w:rsidRPr="000D5575">
              <w:t>0.7</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9" w14:textId="77777777" w:rsidR="00EC6AFB" w:rsidRPr="000D5575" w:rsidRDefault="00EC6AFB" w:rsidP="006A6A96">
            <w:pPr>
              <w:pStyle w:val="Aligncenter"/>
            </w:pPr>
            <w:r w:rsidRPr="000D5575">
              <w:t>0.15</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A" w14:textId="77777777" w:rsidR="00EC6AFB" w:rsidRPr="000D5575" w:rsidRDefault="00EC6AFB" w:rsidP="006A6A96">
            <w:pPr>
              <w:pStyle w:val="Aligncenter"/>
            </w:pPr>
            <w:r w:rsidRPr="000D5575">
              <w:t>0.5</w:t>
            </w:r>
          </w:p>
        </w:tc>
      </w:tr>
      <w:tr w:rsidR="00EC6AFB" w14:paraId="46BCEB5B" w14:textId="77777777" w:rsidTr="00FC769C">
        <w:trPr>
          <w:trHeight w:val="340"/>
          <w:jc w:val="center"/>
        </w:trPr>
        <w:tc>
          <w:tcPr>
            <w:tcW w:w="9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C" w14:textId="77777777" w:rsidR="00EC6AFB" w:rsidRPr="000D5575" w:rsidRDefault="00EC6AFB" w:rsidP="006A6A96">
            <w:pPr>
              <w:pStyle w:val="Aligncenter"/>
            </w:pPr>
            <w:r w:rsidRPr="000D5575">
              <w:t>03</w:t>
            </w:r>
          </w:p>
        </w:tc>
        <w:tc>
          <w:tcPr>
            <w:tcW w:w="8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D" w14:textId="77777777" w:rsidR="00EC6AFB" w:rsidRPr="000D5575" w:rsidRDefault="00EC6AFB" w:rsidP="006A6A96">
            <w:pPr>
              <w:pStyle w:val="Aligncenter"/>
            </w:pPr>
            <w:r w:rsidRPr="000D5575">
              <w:t>C</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E" w14:textId="77777777" w:rsidR="00EC6AFB" w:rsidRPr="000D5575" w:rsidRDefault="00EC6AFB" w:rsidP="006A6A96">
            <w:pPr>
              <w:pStyle w:val="Aligncenter"/>
            </w:pPr>
            <w:r w:rsidRPr="000D5575">
              <w:t>5.8</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4F" w14:textId="77777777" w:rsidR="00EC6AFB" w:rsidRPr="000D5575" w:rsidRDefault="00EC6AFB" w:rsidP="006A6A96">
            <w:pPr>
              <w:pStyle w:val="Aligncenter"/>
            </w:pPr>
            <w:r w:rsidRPr="000D5575">
              <w:t>6.2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0" w14:textId="77777777" w:rsidR="00EC6AFB" w:rsidRPr="000D5575" w:rsidRDefault="00EC6AFB" w:rsidP="006A6A96">
            <w:pPr>
              <w:pStyle w:val="Aligncenter"/>
            </w:pPr>
            <w:r w:rsidRPr="000D5575">
              <w:t>3.1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1" w14:textId="77777777" w:rsidR="00EC6AFB" w:rsidRPr="000D5575" w:rsidRDefault="00EC6AFB" w:rsidP="006A6A96">
            <w:pPr>
              <w:pStyle w:val="Aligncenter"/>
            </w:pPr>
            <w:r w:rsidRPr="000D5575">
              <w:t>3.4</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2" w14:textId="77777777" w:rsidR="00EC6AFB" w:rsidRPr="000D5575" w:rsidRDefault="00EC6AFB" w:rsidP="006A6A96">
            <w:pPr>
              <w:pStyle w:val="Aligncenter"/>
            </w:pPr>
            <w:r w:rsidRPr="000D5575">
              <w:t>2.8</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3" w14:textId="77777777" w:rsidR="00EC6AFB" w:rsidRPr="000D5575" w:rsidRDefault="00EC6AFB" w:rsidP="006A6A96">
            <w:pPr>
              <w:pStyle w:val="Aligncenter"/>
            </w:pPr>
            <w:r w:rsidRPr="000D5575">
              <w:t>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4" w14:textId="77777777" w:rsidR="00EC6AFB" w:rsidRPr="000D5575" w:rsidRDefault="00EC6AFB" w:rsidP="006A6A96">
            <w:pPr>
              <w:pStyle w:val="Aligncenter"/>
            </w:pPr>
            <w:r w:rsidRPr="000D5575">
              <w:t>2.4</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5" w14:textId="77777777" w:rsidR="00EC6AFB" w:rsidRPr="000D5575" w:rsidRDefault="00EC6AFB" w:rsidP="006A6A96">
            <w:pPr>
              <w:pStyle w:val="Aligncenter"/>
            </w:pPr>
            <w:r w:rsidRPr="000D5575">
              <w:t>1.1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6" w14:textId="77777777" w:rsidR="00EC6AFB" w:rsidRPr="000D5575" w:rsidRDefault="00EC6AFB" w:rsidP="006A6A96">
            <w:pPr>
              <w:pStyle w:val="Aligncenter"/>
            </w:pPr>
            <w:r w:rsidRPr="000D5575">
              <w:t>1.6</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7" w14:textId="77777777" w:rsidR="00EC6AFB" w:rsidRPr="000D5575" w:rsidRDefault="00EC6AFB" w:rsidP="006A6A96">
            <w:pPr>
              <w:pStyle w:val="Aligncenter"/>
            </w:pPr>
            <w:r w:rsidRPr="000D5575">
              <w:t>2.9</w:t>
            </w:r>
          </w:p>
        </w:tc>
        <w:tc>
          <w:tcPr>
            <w:tcW w:w="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8" w14:textId="77777777" w:rsidR="00EC6AFB" w:rsidRPr="000D5575" w:rsidRDefault="00EC6AFB" w:rsidP="006A6A96">
            <w:pPr>
              <w:pStyle w:val="Aligncenter"/>
            </w:pPr>
            <w:r w:rsidRPr="000D5575">
              <w:t>0.7</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9" w14:textId="77777777" w:rsidR="00EC6AFB" w:rsidRPr="000D5575" w:rsidRDefault="00EC6AFB" w:rsidP="006A6A96">
            <w:pPr>
              <w:pStyle w:val="Aligncenter"/>
            </w:pPr>
            <w:r w:rsidRPr="000D5575">
              <w:t>0.35</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A" w14:textId="77777777" w:rsidR="00EC6AFB" w:rsidRPr="000D5575" w:rsidRDefault="00EC6AFB" w:rsidP="006A6A96">
            <w:pPr>
              <w:pStyle w:val="Aligncenter"/>
            </w:pPr>
            <w:r w:rsidRPr="000D5575">
              <w:t>0.7</w:t>
            </w:r>
          </w:p>
        </w:tc>
      </w:tr>
      <w:tr w:rsidR="00EC6AFB" w14:paraId="46BCEB6B" w14:textId="77777777" w:rsidTr="00FC769C">
        <w:trPr>
          <w:trHeight w:val="340"/>
          <w:jc w:val="center"/>
        </w:trPr>
        <w:tc>
          <w:tcPr>
            <w:tcW w:w="9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C" w14:textId="77777777" w:rsidR="00EC6AFB" w:rsidRPr="000D5575" w:rsidRDefault="00EC6AFB" w:rsidP="006A6A96">
            <w:pPr>
              <w:pStyle w:val="Aligncenter"/>
            </w:pPr>
            <w:r w:rsidRPr="000D5575">
              <w:t>04</w:t>
            </w:r>
          </w:p>
        </w:tc>
        <w:tc>
          <w:tcPr>
            <w:tcW w:w="8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D" w14:textId="77777777" w:rsidR="00EC6AFB" w:rsidRPr="000D5575" w:rsidRDefault="00EC6AFB" w:rsidP="006A6A96">
            <w:pPr>
              <w:pStyle w:val="Aligncenter"/>
            </w:pPr>
            <w:r w:rsidRPr="000D5575">
              <w:t>D</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E" w14:textId="77777777" w:rsidR="00EC6AFB" w:rsidRPr="000D5575" w:rsidRDefault="00EC6AFB" w:rsidP="006A6A96">
            <w:pPr>
              <w:pStyle w:val="Aligncenter"/>
            </w:pPr>
            <w:r w:rsidRPr="000D5575">
              <w:t>7.1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5F" w14:textId="77777777" w:rsidR="00EC6AFB" w:rsidRPr="000D5575" w:rsidRDefault="00EC6AFB" w:rsidP="006A6A96">
            <w:pPr>
              <w:pStyle w:val="Aligncenter"/>
            </w:pPr>
            <w:r w:rsidRPr="000D5575">
              <w:t>7.5</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0" w14:textId="77777777" w:rsidR="00EC6AFB" w:rsidRPr="000D5575" w:rsidRDefault="00EC6AFB" w:rsidP="006A6A96">
            <w:pPr>
              <w:pStyle w:val="Aligncenter"/>
            </w:pPr>
            <w:r w:rsidRPr="000D5575">
              <w:t>4.2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1" w14:textId="77777777" w:rsidR="00EC6AFB" w:rsidRPr="000D5575" w:rsidRDefault="00EC6AFB" w:rsidP="006A6A96">
            <w:pPr>
              <w:pStyle w:val="Aligncenter"/>
            </w:pPr>
            <w:r w:rsidRPr="000D5575">
              <w:t>4.5</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2" w14:textId="77777777" w:rsidR="00EC6AFB" w:rsidRPr="000D5575" w:rsidRDefault="00EC6AFB" w:rsidP="006A6A96">
            <w:pPr>
              <w:pStyle w:val="Aligncenter"/>
            </w:pPr>
            <w:r w:rsidRPr="000D5575">
              <w:t>3.1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3" w14:textId="77777777" w:rsidR="00EC6AFB" w:rsidRPr="000D5575" w:rsidRDefault="00EC6AFB" w:rsidP="006A6A96">
            <w:pPr>
              <w:pStyle w:val="Aligncenter"/>
            </w:pPr>
            <w:r w:rsidRPr="000D5575">
              <w:t>2.2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4" w14:textId="77777777" w:rsidR="00EC6AFB" w:rsidRPr="000D5575" w:rsidRDefault="00EC6AFB" w:rsidP="006A6A96">
            <w:pPr>
              <w:pStyle w:val="Aligncenter"/>
            </w:pPr>
            <w:r w:rsidRPr="000D5575">
              <w:t>2.6</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5" w14:textId="77777777" w:rsidR="00EC6AFB" w:rsidRPr="000D5575" w:rsidRDefault="00EC6AFB" w:rsidP="006A6A96">
            <w:pPr>
              <w:pStyle w:val="Aligncenter"/>
            </w:pPr>
            <w:r w:rsidRPr="000D5575">
              <w:t>1.1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6" w14:textId="77777777" w:rsidR="00EC6AFB" w:rsidRPr="000D5575" w:rsidRDefault="00EC6AFB" w:rsidP="006A6A96">
            <w:pPr>
              <w:pStyle w:val="Aligncenter"/>
            </w:pPr>
            <w:r w:rsidRPr="000D5575">
              <w:t>1.6</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7" w14:textId="77777777" w:rsidR="00EC6AFB" w:rsidRPr="000D5575" w:rsidRDefault="00EC6AFB" w:rsidP="006A6A96">
            <w:pPr>
              <w:pStyle w:val="Aligncenter"/>
            </w:pPr>
            <w:r w:rsidRPr="000D5575">
              <w:t>4.4</w:t>
            </w:r>
          </w:p>
        </w:tc>
        <w:tc>
          <w:tcPr>
            <w:tcW w:w="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8" w14:textId="77777777" w:rsidR="00EC6AFB" w:rsidRPr="000D5575" w:rsidRDefault="00EC6AFB" w:rsidP="006A6A96">
            <w:pPr>
              <w:pStyle w:val="Aligncenter"/>
            </w:pPr>
            <w:r w:rsidRPr="000D5575">
              <w:t>0.7</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9" w14:textId="77777777" w:rsidR="00EC6AFB" w:rsidRPr="000D5575" w:rsidRDefault="00EC6AFB" w:rsidP="006A6A96">
            <w:pPr>
              <w:pStyle w:val="Aligncenter"/>
            </w:pPr>
            <w:r w:rsidRPr="000D5575">
              <w:t>0.8</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A" w14:textId="77777777" w:rsidR="00EC6AFB" w:rsidRPr="000D5575" w:rsidRDefault="00EC6AFB" w:rsidP="006A6A96">
            <w:pPr>
              <w:pStyle w:val="Aligncenter"/>
            </w:pPr>
            <w:r w:rsidRPr="000D5575">
              <w:t>1.15</w:t>
            </w:r>
          </w:p>
        </w:tc>
      </w:tr>
      <w:tr w:rsidR="00EC6AFB" w14:paraId="46BCEB7B" w14:textId="77777777" w:rsidTr="00FC769C">
        <w:trPr>
          <w:trHeight w:val="340"/>
          <w:jc w:val="center"/>
        </w:trPr>
        <w:tc>
          <w:tcPr>
            <w:tcW w:w="9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C" w14:textId="77777777" w:rsidR="00EC6AFB" w:rsidRPr="000D5575" w:rsidRDefault="00EC6AFB" w:rsidP="006A6A96">
            <w:pPr>
              <w:pStyle w:val="Aligncenter"/>
            </w:pPr>
            <w:r w:rsidRPr="000D5575">
              <w:t>05</w:t>
            </w:r>
          </w:p>
        </w:tc>
        <w:tc>
          <w:tcPr>
            <w:tcW w:w="8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D" w14:textId="77777777" w:rsidR="00EC6AFB" w:rsidRPr="000D5575" w:rsidRDefault="00EC6AFB" w:rsidP="006A6A96">
            <w:pPr>
              <w:pStyle w:val="Aligncenter"/>
            </w:pPr>
            <w:r w:rsidRPr="000D5575">
              <w:t>E</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E" w14:textId="77777777" w:rsidR="00EC6AFB" w:rsidRPr="000D5575" w:rsidRDefault="00EC6AFB" w:rsidP="006A6A96">
            <w:pPr>
              <w:pStyle w:val="Aligncenter"/>
            </w:pPr>
            <w:r w:rsidRPr="000D5575">
              <w:t>7.1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6F" w14:textId="77777777" w:rsidR="00EC6AFB" w:rsidRPr="000D5575" w:rsidRDefault="00EC6AFB" w:rsidP="006A6A96">
            <w:pPr>
              <w:pStyle w:val="Aligncenter"/>
            </w:pPr>
            <w:r w:rsidRPr="000D5575">
              <w:t>7.5</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0" w14:textId="77777777" w:rsidR="00EC6AFB" w:rsidRPr="000D5575" w:rsidRDefault="00EC6AFB" w:rsidP="006A6A96">
            <w:pPr>
              <w:pStyle w:val="Aligncenter"/>
            </w:pPr>
            <w:r w:rsidRPr="000D5575">
              <w:t>4.2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1" w14:textId="77777777" w:rsidR="00EC6AFB" w:rsidRPr="000D5575" w:rsidRDefault="00EC6AFB" w:rsidP="006A6A96">
            <w:pPr>
              <w:pStyle w:val="Aligncenter"/>
            </w:pPr>
            <w:r w:rsidRPr="000D5575">
              <w:t>4.5</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2" w14:textId="77777777" w:rsidR="00EC6AFB" w:rsidRPr="000D5575" w:rsidRDefault="00EC6AFB" w:rsidP="006A6A96">
            <w:pPr>
              <w:pStyle w:val="Aligncenter"/>
            </w:pPr>
            <w:r w:rsidRPr="000D5575">
              <w:t>4.3</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3" w14:textId="77777777" w:rsidR="00EC6AFB" w:rsidRPr="000D5575" w:rsidRDefault="00EC6AFB" w:rsidP="006A6A96">
            <w:pPr>
              <w:pStyle w:val="Aligncenter"/>
            </w:pPr>
            <w:r w:rsidRPr="000D5575">
              <w:t>2.2</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4" w14:textId="77777777" w:rsidR="00EC6AFB" w:rsidRPr="000D5575" w:rsidRDefault="00EC6AFB" w:rsidP="006A6A96">
            <w:pPr>
              <w:pStyle w:val="Aligncenter"/>
            </w:pPr>
            <w:r w:rsidRPr="000D5575">
              <w:t>2.6</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5" w14:textId="77777777" w:rsidR="00EC6AFB" w:rsidRPr="000D5575" w:rsidRDefault="00EC6AFB" w:rsidP="006A6A96">
            <w:pPr>
              <w:pStyle w:val="Aligncenter"/>
            </w:pPr>
            <w:r w:rsidRPr="000D5575">
              <w:t>1.1</w:t>
            </w:r>
          </w:p>
        </w:tc>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6" w14:textId="77777777" w:rsidR="00EC6AFB" w:rsidRPr="000D5575" w:rsidRDefault="00EC6AFB" w:rsidP="006A6A96">
            <w:pPr>
              <w:pStyle w:val="Aligncenter"/>
            </w:pPr>
            <w:r w:rsidRPr="000D5575">
              <w:t>1.6</w:t>
            </w:r>
          </w:p>
        </w:tc>
        <w:tc>
          <w:tcPr>
            <w:tcW w:w="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7" w14:textId="77777777" w:rsidR="00EC6AFB" w:rsidRPr="000D5575" w:rsidRDefault="00EC6AFB" w:rsidP="006A6A96">
            <w:pPr>
              <w:pStyle w:val="Aligncenter"/>
            </w:pPr>
            <w:r w:rsidRPr="000D5575">
              <w:t>4.4</w:t>
            </w:r>
          </w:p>
        </w:tc>
        <w:tc>
          <w:tcPr>
            <w:tcW w:w="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8" w14:textId="77777777" w:rsidR="00EC6AFB" w:rsidRPr="000D5575" w:rsidRDefault="00EC6AFB" w:rsidP="006A6A96">
            <w:pPr>
              <w:pStyle w:val="Aligncenter"/>
            </w:pPr>
            <w:r w:rsidRPr="000D5575">
              <w:t>0.7</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9" w14:textId="77777777" w:rsidR="00EC6AFB" w:rsidRPr="000D5575" w:rsidRDefault="00EC6AFB" w:rsidP="006A6A96">
            <w:pPr>
              <w:pStyle w:val="Aligncenter"/>
            </w:pPr>
            <w:r w:rsidRPr="000D5575">
              <w:t>0.8</w:t>
            </w:r>
          </w:p>
        </w:tc>
        <w:tc>
          <w:tcPr>
            <w:tcW w:w="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B7A" w14:textId="77777777" w:rsidR="00EC6AFB" w:rsidRPr="000D5575" w:rsidRDefault="00EC6AFB" w:rsidP="006A6A96">
            <w:pPr>
              <w:pStyle w:val="Aligncenter"/>
            </w:pPr>
            <w:r w:rsidRPr="000D5575">
              <w:t>1.15</w:t>
            </w:r>
          </w:p>
        </w:tc>
      </w:tr>
    </w:tbl>
    <w:p w14:paraId="695B2DBF" w14:textId="022BE75F" w:rsidR="005874F4" w:rsidRDefault="005874F4">
      <w:pPr>
        <w:ind w:left="0"/>
        <w:jc w:val="left"/>
        <w:rPr>
          <w:rFonts w:ascii="Helvetica" w:eastAsiaTheme="minorEastAsia" w:hAnsi="Helvetica" w:cs="Helvetica"/>
          <w:color w:val="000000"/>
          <w:w w:val="0"/>
        </w:rPr>
      </w:pPr>
    </w:p>
    <w:p w14:paraId="46BCEB7F" w14:textId="77777777" w:rsidR="00EC6AFB" w:rsidRPr="000D5575" w:rsidRDefault="00EC6AFB" w:rsidP="005874F4">
      <w:pPr>
        <w:pStyle w:val="FigureTitle"/>
      </w:pPr>
      <w:r>
        <w:t>Figure 3 – functional diagram</w:t>
      </w:r>
    </w:p>
    <w:p w14:paraId="46BCEB80" w14:textId="2473C3E7" w:rsidR="000F3340" w:rsidRPr="000F3340" w:rsidRDefault="00013149" w:rsidP="00013149">
      <w:pPr>
        <w:jc w:val="center"/>
      </w:pPr>
      <w:r>
        <w:rPr>
          <w:noProof/>
          <w:lang w:eastAsia="en-GB"/>
        </w:rPr>
        <w:drawing>
          <wp:inline distT="0" distB="0" distL="0" distR="0" wp14:anchorId="082F34B0" wp14:editId="0DD7633E">
            <wp:extent cx="2579422" cy="15524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18">
                      <a:extLst>
                        <a:ext uri="{28A0092B-C50C-407E-A947-70E740481C1C}">
                          <a14:useLocalDpi xmlns:a14="http://schemas.microsoft.com/office/drawing/2010/main" val="0"/>
                        </a:ext>
                      </a:extLst>
                    </a:blip>
                    <a:stretch>
                      <a:fillRect/>
                    </a:stretch>
                  </pic:blipFill>
                  <pic:spPr>
                    <a:xfrm>
                      <a:off x="0" y="0"/>
                      <a:ext cx="2588140" cy="1557677"/>
                    </a:xfrm>
                    <a:prstGeom prst="rect">
                      <a:avLst/>
                    </a:prstGeom>
                  </pic:spPr>
                </pic:pic>
              </a:graphicData>
            </a:graphic>
          </wp:inline>
        </w:drawing>
      </w:r>
    </w:p>
    <w:p w14:paraId="46BCEB81" w14:textId="77777777" w:rsidR="00510E8F" w:rsidRDefault="00510E8F" w:rsidP="00510E8F">
      <w:pPr>
        <w:pStyle w:val="Heading1"/>
      </w:pPr>
      <w:bookmarkStart w:id="10" w:name="_Toc370906448"/>
      <w:r>
        <w:t>REQUIREMENTS</w:t>
      </w:r>
      <w:bookmarkEnd w:id="10"/>
    </w:p>
    <w:p w14:paraId="46BCEB82" w14:textId="77777777" w:rsidR="00510E8F" w:rsidRDefault="00510E8F" w:rsidP="00510E8F">
      <w:pPr>
        <w:pStyle w:val="Heading2"/>
      </w:pPr>
      <w:bookmarkStart w:id="11" w:name="_Toc370906449"/>
      <w:r>
        <w:t>GENERAL</w:t>
      </w:r>
      <w:bookmarkEnd w:id="11"/>
    </w:p>
    <w:p w14:paraId="46BCEB83" w14:textId="77777777" w:rsidR="00510E8F" w:rsidRDefault="00510E8F" w:rsidP="00510E8F">
      <w:r>
        <w:t>The complete requirements for procurement of the components specified herein are stated in this specification and ESCC Generic Specification No. 3012. Deviations from the Generic Specification, applicable to this specification only, are detailed in Para. 4.2.</w:t>
      </w:r>
    </w:p>
    <w:p w14:paraId="46BCEB84" w14:textId="77777777" w:rsidR="00510E8F" w:rsidRDefault="00510E8F" w:rsidP="00510E8F">
      <w:r>
        <w:t>Deviations from the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46BCEB85" w14:textId="77777777" w:rsidR="00510E8F" w:rsidRDefault="00510E8F" w:rsidP="00510E8F">
      <w:pPr>
        <w:pStyle w:val="Heading2"/>
      </w:pPr>
      <w:bookmarkStart w:id="12" w:name="_Toc370906450"/>
      <w:r>
        <w:t>DEVIATIONS FROM GENERIC SPECIFICATION</w:t>
      </w:r>
      <w:bookmarkEnd w:id="12"/>
    </w:p>
    <w:p w14:paraId="46BCEB86" w14:textId="77777777" w:rsidR="00510E8F" w:rsidRDefault="00510E8F" w:rsidP="00510E8F">
      <w:pPr>
        <w:pStyle w:val="Heading3"/>
      </w:pPr>
      <w:bookmarkStart w:id="13" w:name="_Toc370906451"/>
      <w:r>
        <w:t>Deviations from Special In-Process Controls</w:t>
      </w:r>
      <w:bookmarkEnd w:id="13"/>
    </w:p>
    <w:p w14:paraId="46BCEB87" w14:textId="77777777" w:rsidR="00510E8F" w:rsidRDefault="00510E8F" w:rsidP="00510E8F">
      <w:r>
        <w:t>None.</w:t>
      </w:r>
    </w:p>
    <w:p w14:paraId="46BCEB88" w14:textId="77777777" w:rsidR="00510E8F" w:rsidRDefault="00510E8F" w:rsidP="00510E8F">
      <w:pPr>
        <w:pStyle w:val="Heading3"/>
      </w:pPr>
      <w:bookmarkStart w:id="14" w:name="_Toc370906452"/>
      <w:r>
        <w:t>Deviations from Final Production Tests (Chart II)</w:t>
      </w:r>
      <w:bookmarkEnd w:id="14"/>
    </w:p>
    <w:p w14:paraId="46BCEB89" w14:textId="77777777" w:rsidR="00510E8F" w:rsidRDefault="00510E8F" w:rsidP="00510E8F">
      <w:r>
        <w:t>None.</w:t>
      </w:r>
    </w:p>
    <w:p w14:paraId="46BCEB8A" w14:textId="77777777" w:rsidR="00510E8F" w:rsidRDefault="00510E8F" w:rsidP="00510E8F">
      <w:pPr>
        <w:pStyle w:val="Heading3"/>
      </w:pPr>
      <w:bookmarkStart w:id="15" w:name="_Toc370906453"/>
      <w:r>
        <w:t>Deviations from Burn-in and Electrical Measurements (Chart III)</w:t>
      </w:r>
      <w:bookmarkEnd w:id="15"/>
    </w:p>
    <w:p w14:paraId="46BCEB8B" w14:textId="77777777" w:rsidR="00510E8F" w:rsidRDefault="00510E8F" w:rsidP="00510E8F">
      <w:r>
        <w:t>None</w:t>
      </w:r>
    </w:p>
    <w:p w14:paraId="46BCEB8C" w14:textId="77777777" w:rsidR="00510E8F" w:rsidRDefault="00510E8F" w:rsidP="00510E8F">
      <w:pPr>
        <w:pStyle w:val="Heading3"/>
      </w:pPr>
      <w:bookmarkStart w:id="16" w:name="_Toc370906454"/>
      <w:r>
        <w:t>Deviations from Qualification Tests (Chart IV)</w:t>
      </w:r>
      <w:bookmarkEnd w:id="16"/>
    </w:p>
    <w:p w14:paraId="46BCEB8D" w14:textId="77777777" w:rsidR="00510E8F" w:rsidRDefault="00510E8F" w:rsidP="009D2EDA">
      <w:pPr>
        <w:pStyle w:val="alphabeticallist"/>
      </w:pPr>
      <w:r>
        <w:t>Para. 9.19, Solderability: The solderable area is the termination pad and up to 1/3 the height of the tab.</w:t>
      </w:r>
    </w:p>
    <w:p w14:paraId="46BCEB8E" w14:textId="77777777" w:rsidR="00510E8F" w:rsidRDefault="00510E8F" w:rsidP="00FC3BD6">
      <w:pPr>
        <w:pStyle w:val="Heading3"/>
      </w:pPr>
      <w:bookmarkStart w:id="17" w:name="_Toc370906455"/>
      <w:r>
        <w:t>Deviations from Lot Acceptance Tests (Chart V)</w:t>
      </w:r>
      <w:bookmarkEnd w:id="17"/>
    </w:p>
    <w:p w14:paraId="46BCEB8F" w14:textId="77777777" w:rsidR="00510E8F" w:rsidRPr="00FC3BD6" w:rsidRDefault="00510E8F" w:rsidP="009D2EDA">
      <w:pPr>
        <w:pStyle w:val="alphabeticallist"/>
      </w:pPr>
      <w:r w:rsidRPr="00FC3BD6">
        <w:t>Para. 9.19, Solderability: The solderable area is the termination pad and up to 1/3 the height of the tab.</w:t>
      </w:r>
    </w:p>
    <w:p w14:paraId="46BCEB90" w14:textId="77777777" w:rsidR="00510E8F" w:rsidRDefault="00510E8F" w:rsidP="00FC3BD6">
      <w:pPr>
        <w:pStyle w:val="Heading2"/>
      </w:pPr>
      <w:bookmarkStart w:id="18" w:name="_Toc370906456"/>
      <w:r>
        <w:t>MECHANICAL REQUIREMENTS</w:t>
      </w:r>
      <w:bookmarkEnd w:id="18"/>
    </w:p>
    <w:p w14:paraId="46BCEB91" w14:textId="77777777" w:rsidR="00510E8F" w:rsidRDefault="00510E8F" w:rsidP="00FC3BD6">
      <w:pPr>
        <w:pStyle w:val="Heading3"/>
      </w:pPr>
      <w:bookmarkStart w:id="19" w:name="_Toc370906457"/>
      <w:r>
        <w:t>Dimension Check</w:t>
      </w:r>
      <w:bookmarkEnd w:id="19"/>
    </w:p>
    <w:p w14:paraId="46BCEB92" w14:textId="77777777" w:rsidR="00510E8F" w:rsidRDefault="00510E8F" w:rsidP="00510E8F">
      <w:r>
        <w:t>The dimensions of the components specified herein shall be verified in accordance with the requirements set out in Para. 9.6 of ESCC Generic Specification No. 3012 and they shall conform to those shown in Figure 2 of this specification.</w:t>
      </w:r>
    </w:p>
    <w:p w14:paraId="46BCEB93" w14:textId="77777777" w:rsidR="00510E8F" w:rsidRDefault="00510E8F" w:rsidP="00FC3BD6">
      <w:pPr>
        <w:pStyle w:val="Heading3"/>
      </w:pPr>
      <w:bookmarkStart w:id="20" w:name="_Toc370906458"/>
      <w:r>
        <w:t>Weight</w:t>
      </w:r>
      <w:bookmarkEnd w:id="20"/>
    </w:p>
    <w:p w14:paraId="46BCEB94" w14:textId="77777777" w:rsidR="00510E8F" w:rsidRDefault="00510E8F" w:rsidP="00510E8F">
      <w:r>
        <w:t>The maximum weight of the components specified herein shall be as given in Table 1(a).</w:t>
      </w:r>
    </w:p>
    <w:p w14:paraId="46BCEB95" w14:textId="77777777" w:rsidR="00510E8F" w:rsidRDefault="00510E8F" w:rsidP="0015525A">
      <w:pPr>
        <w:pStyle w:val="Heading2"/>
      </w:pPr>
      <w:bookmarkStart w:id="21" w:name="_Toc370906459"/>
      <w:r>
        <w:t>MATERIALS AND FINISHES</w:t>
      </w:r>
      <w:bookmarkEnd w:id="21"/>
    </w:p>
    <w:p w14:paraId="46BCEB96" w14:textId="77777777" w:rsidR="00510E8F" w:rsidRDefault="00510E8F" w:rsidP="00510E8F">
      <w:r>
        <w:t>The materials and finishes shall be as specified herein. Where a definite material is not specified, a material which will enable the capacitors specified herein to meet the performance requirements of this specification shall be used. Acceptance or approval of any constituent material does not guarantee acceptance of the finished product.</w:t>
      </w:r>
    </w:p>
    <w:p w14:paraId="46BCEB97" w14:textId="77777777" w:rsidR="00510E8F" w:rsidRDefault="00510E8F" w:rsidP="00FC3BD6">
      <w:pPr>
        <w:pStyle w:val="Heading3"/>
      </w:pPr>
      <w:bookmarkStart w:id="22" w:name="_Toc370906460"/>
      <w:r>
        <w:t>Terminal Material and Finish</w:t>
      </w:r>
      <w:bookmarkEnd w:id="22"/>
    </w:p>
    <w:p w14:paraId="46BCEB98" w14:textId="77777777" w:rsidR="00510E8F" w:rsidRDefault="00510E8F" w:rsidP="00510E8F">
      <w:r>
        <w:t>The terminal material and finish shall be as specified in Table 1(a) in accordance with the requirements of ESCC Basic Specification No. 23500.</w:t>
      </w:r>
    </w:p>
    <w:p w14:paraId="46BCEB99" w14:textId="77777777" w:rsidR="00510E8F" w:rsidRDefault="00510E8F" w:rsidP="0015525A">
      <w:pPr>
        <w:pStyle w:val="Heading2"/>
      </w:pPr>
      <w:bookmarkStart w:id="23" w:name="_Toc370906461"/>
      <w:r>
        <w:t>MARKING</w:t>
      </w:r>
      <w:bookmarkEnd w:id="23"/>
    </w:p>
    <w:p w14:paraId="46BCEB9A" w14:textId="77777777" w:rsidR="00510E8F" w:rsidRPr="0015525A" w:rsidRDefault="00510E8F" w:rsidP="0015525A">
      <w:pPr>
        <w:pStyle w:val="Heading3"/>
      </w:pPr>
      <w:bookmarkStart w:id="24" w:name="_Toc370906462"/>
      <w:r w:rsidRPr="0015525A">
        <w:t>General</w:t>
      </w:r>
      <w:bookmarkEnd w:id="24"/>
    </w:p>
    <w:p w14:paraId="46BCEB9B" w14:textId="77777777" w:rsidR="00510E8F" w:rsidRDefault="00510E8F" w:rsidP="00510E8F">
      <w:r>
        <w:t>The marking of all components delivered to this specification shall be in accordance with the requirements of ESCC Basic Specification No. 21700 and the following paragraphs. When the component is too small to accommodate all of the marking specified, as much as space permits shall be marked and the marking information, in full, shall accompany each component in its primary package.</w:t>
      </w:r>
    </w:p>
    <w:p w14:paraId="46BCEB9C" w14:textId="77777777" w:rsidR="00510E8F" w:rsidRDefault="00510E8F" w:rsidP="00510E8F">
      <w:r>
        <w:t>The information to be marked and the order of precedence, shall be as follows:</w:t>
      </w:r>
    </w:p>
    <w:p w14:paraId="46BCEB9D" w14:textId="77777777" w:rsidR="0015525A" w:rsidRPr="000D5575" w:rsidRDefault="0015525A" w:rsidP="009D2EDA">
      <w:pPr>
        <w:pStyle w:val="alphabeticallist"/>
      </w:pPr>
      <w:r w:rsidRPr="0015525A">
        <w:t>The ESCC Component Number.</w:t>
      </w:r>
    </w:p>
    <w:p w14:paraId="46BCEB9E" w14:textId="77777777" w:rsidR="0015525A" w:rsidRPr="000D5575" w:rsidRDefault="00510E8F" w:rsidP="009D2EDA">
      <w:pPr>
        <w:pStyle w:val="alphabeticallist"/>
      </w:pPr>
      <w:r w:rsidRPr="00082F30">
        <w:t>Electric</w:t>
      </w:r>
      <w:r w:rsidR="0015525A" w:rsidRPr="00082F30">
        <w:t>al Characteristics and Ratings</w:t>
      </w:r>
      <w:r w:rsidR="0015525A" w:rsidRPr="000D5575">
        <w:t>.</w:t>
      </w:r>
    </w:p>
    <w:p w14:paraId="46BCEB9F" w14:textId="77777777" w:rsidR="0015525A" w:rsidRPr="000D5575" w:rsidRDefault="0015525A" w:rsidP="009D2EDA">
      <w:pPr>
        <w:pStyle w:val="alphabeticallist"/>
      </w:pPr>
      <w:r w:rsidRPr="0015525A">
        <w:t>Traceability Information.</w:t>
      </w:r>
    </w:p>
    <w:p w14:paraId="46BCEBA0" w14:textId="77777777" w:rsidR="0015525A" w:rsidRDefault="0015525A" w:rsidP="0015525A">
      <w:pPr>
        <w:pStyle w:val="Heading3"/>
      </w:pPr>
      <w:bookmarkStart w:id="25" w:name="_Toc370906463"/>
      <w:r w:rsidRPr="000D5575">
        <w:t>The ESCC Component Number</w:t>
      </w:r>
      <w:bookmarkEnd w:id="25"/>
      <w:r>
        <w:t xml:space="preserve"> </w:t>
      </w:r>
    </w:p>
    <w:p w14:paraId="46BCEBA1" w14:textId="77777777" w:rsidR="00510E8F" w:rsidRPr="0015525A" w:rsidRDefault="00510E8F" w:rsidP="00554A05">
      <w:r w:rsidRPr="0015525A">
        <w:t>The ESCC Component Number shall be constituted and marked as follows:</w:t>
      </w:r>
    </w:p>
    <w:p w14:paraId="46BCEBA2" w14:textId="77777777" w:rsidR="00510E8F" w:rsidRDefault="00510E8F" w:rsidP="00510E8F">
      <w:r>
        <w:t>301200401B</w:t>
      </w:r>
    </w:p>
    <w:p w14:paraId="46BCEBA3" w14:textId="77777777" w:rsidR="00510E8F" w:rsidRPr="00554A05" w:rsidRDefault="00510E8F" w:rsidP="00554A05">
      <w:pPr>
        <w:pStyle w:val="BulletList"/>
      </w:pPr>
      <w:r w:rsidRPr="00554A05">
        <w:t>Detail Specification Number: 3012004</w:t>
      </w:r>
    </w:p>
    <w:p w14:paraId="46BCEBA4" w14:textId="77777777" w:rsidR="00510E8F" w:rsidRDefault="00510E8F" w:rsidP="00554A05">
      <w:pPr>
        <w:pStyle w:val="BulletList"/>
      </w:pPr>
      <w:r>
        <w:t>Type Variant (see Table 1(a)): 01</w:t>
      </w:r>
    </w:p>
    <w:p w14:paraId="46BCEBA5" w14:textId="77777777" w:rsidR="00510E8F" w:rsidRDefault="00510E8F" w:rsidP="00554A05">
      <w:pPr>
        <w:pStyle w:val="BulletList"/>
      </w:pPr>
      <w:r>
        <w:t>Testing Level (B or C, as applicable): B</w:t>
      </w:r>
    </w:p>
    <w:p w14:paraId="46BCEBA6" w14:textId="77777777" w:rsidR="00510E8F" w:rsidRDefault="00510E8F" w:rsidP="00554A05">
      <w:pPr>
        <w:pStyle w:val="Heading3"/>
      </w:pPr>
      <w:bookmarkStart w:id="26" w:name="_Toc370906464"/>
      <w:r>
        <w:t>Electrical Characteristics and Ratings</w:t>
      </w:r>
      <w:bookmarkEnd w:id="26"/>
    </w:p>
    <w:p w14:paraId="46BCEBA7" w14:textId="77777777" w:rsidR="00510E8F" w:rsidRDefault="00510E8F" w:rsidP="00510E8F">
      <w:r>
        <w:t>The electrical characteristics and ratings to be marked in the following order of precedence are:</w:t>
      </w:r>
    </w:p>
    <w:p w14:paraId="46BCEBA8" w14:textId="77777777" w:rsidR="00510E8F" w:rsidRDefault="00510E8F" w:rsidP="009D2EDA">
      <w:pPr>
        <w:pStyle w:val="alphabeticallist"/>
      </w:pPr>
      <w:r>
        <w:t>Polarity.</w:t>
      </w:r>
    </w:p>
    <w:p w14:paraId="46BCEBA9" w14:textId="77777777" w:rsidR="00510E8F" w:rsidRDefault="00510E8F" w:rsidP="009D2EDA">
      <w:pPr>
        <w:pStyle w:val="alphabeticallist"/>
      </w:pPr>
      <w:r>
        <w:t>Capacitance Value.</w:t>
      </w:r>
    </w:p>
    <w:p w14:paraId="46BCEBAA" w14:textId="77777777" w:rsidR="00510E8F" w:rsidRDefault="00510E8F" w:rsidP="009D2EDA">
      <w:pPr>
        <w:pStyle w:val="alphabeticallist"/>
      </w:pPr>
      <w:r>
        <w:t>Tolerance.</w:t>
      </w:r>
    </w:p>
    <w:p w14:paraId="46BCEBAB" w14:textId="77777777" w:rsidR="00510E8F" w:rsidRDefault="00510E8F" w:rsidP="009D2EDA">
      <w:pPr>
        <w:pStyle w:val="alphabeticallist"/>
      </w:pPr>
      <w:r>
        <w:t>Rated Voltage.</w:t>
      </w:r>
    </w:p>
    <w:p w14:paraId="46BCEBAC" w14:textId="77777777" w:rsidR="00554A05" w:rsidRPr="000D5575" w:rsidRDefault="00510E8F" w:rsidP="009D2EDA">
      <w:pPr>
        <w:pStyle w:val="alphabeticallist"/>
      </w:pPr>
      <w:r>
        <w:t>Equivalent Series Resistance.</w:t>
      </w:r>
    </w:p>
    <w:p w14:paraId="46BCEBAD" w14:textId="77777777" w:rsidR="00510E8F" w:rsidRDefault="00510E8F" w:rsidP="00554A05">
      <w:pPr>
        <w:pStyle w:val="Paragraphwithspacingabove"/>
      </w:pPr>
      <w:r>
        <w:t>The information shall be constituted and marked as follows:</w:t>
      </w:r>
    </w:p>
    <w:p w14:paraId="46BCEBAE" w14:textId="77777777" w:rsidR="00510E8F" w:rsidRDefault="00510E8F" w:rsidP="00510E8F">
      <w:r>
        <w:t>Example: 106KE0600</w:t>
      </w:r>
    </w:p>
    <w:p w14:paraId="46BCEBAF" w14:textId="77777777" w:rsidR="00510E8F" w:rsidRDefault="00510E8F" w:rsidP="00554A05">
      <w:pPr>
        <w:pStyle w:val="BulletList"/>
      </w:pPr>
      <w:r>
        <w:t>Capacitance Value (10</w:t>
      </w:r>
      <w:r>
        <w:t>F): 106</w:t>
      </w:r>
    </w:p>
    <w:p w14:paraId="46BCEBB0" w14:textId="77777777" w:rsidR="00510E8F" w:rsidRDefault="0003564C" w:rsidP="00554A05">
      <w:pPr>
        <w:pStyle w:val="BulletList"/>
      </w:pPr>
      <w:r>
        <w:t>Tolerance (</w:t>
      </w:r>
      <w:r>
        <w:rPr>
          <w:rFonts w:cstheme="minorHAnsi"/>
        </w:rPr>
        <w:t>±</w:t>
      </w:r>
      <w:r w:rsidR="00510E8F">
        <w:t>10%): K</w:t>
      </w:r>
    </w:p>
    <w:p w14:paraId="46BCEBB1" w14:textId="77777777" w:rsidR="00510E8F" w:rsidRDefault="00510E8F" w:rsidP="00554A05">
      <w:pPr>
        <w:pStyle w:val="BulletList"/>
      </w:pPr>
      <w:r>
        <w:t>Rated Voltage (25V): E</w:t>
      </w:r>
    </w:p>
    <w:p w14:paraId="46BCEBB2" w14:textId="77777777" w:rsidR="00510E8F" w:rsidRDefault="00510E8F" w:rsidP="00554A05">
      <w:pPr>
        <w:pStyle w:val="BulletList"/>
      </w:pPr>
      <w:r>
        <w:t>Equ</w:t>
      </w:r>
      <w:r w:rsidR="0003564C">
        <w:t>ivalent Series Resistance (600m</w:t>
      </w:r>
      <w:r w:rsidR="0003564C">
        <w:rPr>
          <w:rFonts w:cstheme="minorHAnsi"/>
        </w:rPr>
        <w:t>Ω</w:t>
      </w:r>
      <w:r>
        <w:t>): 0600</w:t>
      </w:r>
    </w:p>
    <w:p w14:paraId="46BCEBB3" w14:textId="77777777" w:rsidR="00510E8F" w:rsidRPr="00554A05" w:rsidRDefault="00510E8F" w:rsidP="00013149">
      <w:pPr>
        <w:pStyle w:val="Heading4"/>
        <w:numPr>
          <w:ilvl w:val="3"/>
          <w:numId w:val="36"/>
        </w:numPr>
      </w:pPr>
      <w:r w:rsidRPr="00554A05">
        <w:t>Polarity</w:t>
      </w:r>
    </w:p>
    <w:p w14:paraId="46BCEBB4" w14:textId="77777777" w:rsidR="00510E8F" w:rsidRPr="00E93FF6" w:rsidRDefault="00510E8F" w:rsidP="00E93FF6">
      <w:r>
        <w:t>The anode terminal shall be indicated by a polarity stripe marked on the top surface of the component.</w:t>
      </w:r>
    </w:p>
    <w:p w14:paraId="46BCEBB5" w14:textId="77777777" w:rsidR="00510E8F" w:rsidRDefault="000F315F" w:rsidP="000F315F">
      <w:pPr>
        <w:pStyle w:val="Heading4"/>
      </w:pPr>
      <w:r>
        <w:t>Capacitance Value</w:t>
      </w:r>
    </w:p>
    <w:p w14:paraId="46BCEBB6" w14:textId="77777777" w:rsidR="00FC769C" w:rsidRPr="0068692E" w:rsidRDefault="00510E8F" w:rsidP="00A22730">
      <w:r>
        <w:t>The capacitance value shall be indicated by the following codes. The unit quantity for marking shall be picofarad.</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1700"/>
        <w:gridCol w:w="2060"/>
      </w:tblGrid>
      <w:tr w:rsidR="00F70BBC" w14:paraId="46BCEBB9" w14:textId="77777777" w:rsidTr="00C5597F">
        <w:trPr>
          <w:trHeight w:val="580"/>
          <w:jc w:val="center"/>
        </w:trPr>
        <w:tc>
          <w:tcPr>
            <w:tcW w:w="170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6BCEBB7" w14:textId="77777777" w:rsidR="00F70BBC" w:rsidRPr="000D5575" w:rsidRDefault="00F70BBC" w:rsidP="006A6A96">
            <w:pPr>
              <w:pStyle w:val="Aligncenter"/>
            </w:pPr>
            <w:r w:rsidRPr="000D5575">
              <w:t>Capacitance C</w:t>
            </w:r>
            <w:r w:rsidRPr="00013149">
              <w:rPr>
                <w:vertAlign w:val="subscript"/>
              </w:rPr>
              <w:t>n</w:t>
            </w:r>
            <w:r w:rsidRPr="000D5575">
              <w:t xml:space="preserve"> (pF)</w:t>
            </w:r>
          </w:p>
        </w:tc>
        <w:tc>
          <w:tcPr>
            <w:tcW w:w="206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6BCEBB8" w14:textId="77777777" w:rsidR="00F70BBC" w:rsidRPr="000D5575" w:rsidRDefault="00F70BBC" w:rsidP="006A6A96">
            <w:pPr>
              <w:pStyle w:val="Aligncenter"/>
            </w:pPr>
            <w:r w:rsidRPr="000D5575">
              <w:t>Code</w:t>
            </w:r>
          </w:p>
        </w:tc>
      </w:tr>
      <w:tr w:rsidR="00F70BBC" w14:paraId="46BCEBBC"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BA" w14:textId="77777777" w:rsidR="00F70BBC" w:rsidRPr="000D5575" w:rsidRDefault="00F70BBC" w:rsidP="006A6A96">
            <w:pPr>
              <w:pStyle w:val="Aligncenter"/>
            </w:pPr>
            <w:r w:rsidRPr="000D5575">
              <w:t>XX10</w:t>
            </w:r>
            <w:r w:rsidRPr="00013149">
              <w:rPr>
                <w:vertAlign w:val="superscript"/>
              </w:rPr>
              <w:t>5</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BB" w14:textId="77777777" w:rsidR="00F70BBC" w:rsidRPr="000D5575" w:rsidRDefault="00F70BBC" w:rsidP="006A6A96">
            <w:pPr>
              <w:pStyle w:val="Aligncenter"/>
            </w:pPr>
            <w:r w:rsidRPr="000D5575">
              <w:t>XX5</w:t>
            </w:r>
          </w:p>
        </w:tc>
      </w:tr>
      <w:tr w:rsidR="00F70BBC" w14:paraId="46BCEBBF"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BD" w14:textId="77777777" w:rsidR="00F70BBC" w:rsidRPr="000D5575" w:rsidRDefault="00F70BBC" w:rsidP="006A6A96">
            <w:pPr>
              <w:pStyle w:val="Aligncenter"/>
            </w:pPr>
            <w:r w:rsidRPr="000D5575">
              <w:t>XX10</w:t>
            </w:r>
            <w:r w:rsidRPr="00013149">
              <w:rPr>
                <w:vertAlign w:val="superscript"/>
              </w:rPr>
              <w:t>6</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BE" w14:textId="77777777" w:rsidR="00F70BBC" w:rsidRPr="000D5575" w:rsidRDefault="00F70BBC" w:rsidP="006A6A96">
            <w:pPr>
              <w:pStyle w:val="Aligncenter"/>
            </w:pPr>
            <w:r w:rsidRPr="000D5575">
              <w:t>XX6</w:t>
            </w:r>
          </w:p>
        </w:tc>
      </w:tr>
      <w:tr w:rsidR="00F70BBC" w14:paraId="46BCEBC2"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C0" w14:textId="77777777" w:rsidR="00F70BBC" w:rsidRPr="000D5575" w:rsidRDefault="00F70BBC" w:rsidP="006A6A96">
            <w:pPr>
              <w:pStyle w:val="Aligncenter"/>
            </w:pPr>
            <w:r w:rsidRPr="000D5575">
              <w:t>XX10</w:t>
            </w:r>
            <w:r w:rsidRPr="00013149">
              <w:rPr>
                <w:vertAlign w:val="superscript"/>
              </w:rPr>
              <w:t>7</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C1" w14:textId="77777777" w:rsidR="00F70BBC" w:rsidRPr="000D5575" w:rsidRDefault="00F70BBC" w:rsidP="006A6A96">
            <w:pPr>
              <w:pStyle w:val="Aligncenter"/>
            </w:pPr>
            <w:r w:rsidRPr="000D5575">
              <w:t>XX7</w:t>
            </w:r>
          </w:p>
        </w:tc>
      </w:tr>
    </w:tbl>
    <w:p w14:paraId="46BCEBC4" w14:textId="77777777" w:rsidR="00FC769C" w:rsidRPr="0068692E" w:rsidRDefault="00FC769C" w:rsidP="00A22730">
      <w:pPr>
        <w:pStyle w:val="Heading4"/>
      </w:pPr>
      <w:r w:rsidRPr="0068692E">
        <w:t>Tolerance</w:t>
      </w:r>
    </w:p>
    <w:p w14:paraId="46BCEBC5" w14:textId="77777777" w:rsidR="00FC769C" w:rsidRPr="0068692E" w:rsidRDefault="00FC769C" w:rsidP="00FC769C">
      <w:r w:rsidRPr="0068692E">
        <w:t>The tolerance on capacitance value shall be indicated by the following code letters.</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1700"/>
        <w:gridCol w:w="2060"/>
      </w:tblGrid>
      <w:tr w:rsidR="00F70BBC" w14:paraId="46BCEBC8" w14:textId="77777777" w:rsidTr="00C5597F">
        <w:trPr>
          <w:trHeight w:val="340"/>
          <w:jc w:val="center"/>
        </w:trPr>
        <w:tc>
          <w:tcPr>
            <w:tcW w:w="170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6BCEBC6" w14:textId="77777777" w:rsidR="00F70BBC" w:rsidRPr="000D5575" w:rsidRDefault="00F70BBC" w:rsidP="006A6A96">
            <w:pPr>
              <w:pStyle w:val="Aligncenter"/>
            </w:pPr>
            <w:r w:rsidRPr="000D5575">
              <w:t>Tolerance (%)</w:t>
            </w:r>
          </w:p>
        </w:tc>
        <w:tc>
          <w:tcPr>
            <w:tcW w:w="206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6BCEBC7" w14:textId="77777777" w:rsidR="00F70BBC" w:rsidRPr="000D5575" w:rsidRDefault="00F70BBC" w:rsidP="006A6A96">
            <w:pPr>
              <w:pStyle w:val="Aligncenter"/>
            </w:pPr>
            <w:r w:rsidRPr="000D5575">
              <w:t>Code Letter</w:t>
            </w:r>
          </w:p>
        </w:tc>
      </w:tr>
      <w:tr w:rsidR="00F70BBC" w14:paraId="46BCEBCB"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C9" w14:textId="77777777" w:rsidR="00F70BBC" w:rsidRPr="000D5575" w:rsidRDefault="006A6A96" w:rsidP="006A6A96">
            <w:pPr>
              <w:pStyle w:val="Aligncenter"/>
            </w:pPr>
            <w:r>
              <w:t>±</w:t>
            </w:r>
            <w:r w:rsidR="00F70BBC" w:rsidRPr="000D5575">
              <w:t>10</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CA" w14:textId="77777777" w:rsidR="00F70BBC" w:rsidRPr="000D5575" w:rsidRDefault="00F70BBC" w:rsidP="006A6A96">
            <w:pPr>
              <w:pStyle w:val="Aligncenter"/>
            </w:pPr>
            <w:r w:rsidRPr="000D5575">
              <w:t>K</w:t>
            </w:r>
          </w:p>
        </w:tc>
      </w:tr>
      <w:tr w:rsidR="00F70BBC" w14:paraId="46BCEBCE"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CC" w14:textId="77777777" w:rsidR="00F70BBC" w:rsidRPr="000D5575" w:rsidRDefault="006A6A96" w:rsidP="006A6A96">
            <w:pPr>
              <w:pStyle w:val="Aligncenter"/>
            </w:pPr>
            <w:r>
              <w:t>±</w:t>
            </w:r>
            <w:r w:rsidR="00F70BBC" w:rsidRPr="000D5575">
              <w:t>20</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CD" w14:textId="77777777" w:rsidR="00F70BBC" w:rsidRPr="000D5575" w:rsidRDefault="00F70BBC" w:rsidP="006A6A96">
            <w:pPr>
              <w:pStyle w:val="Aligncenter"/>
            </w:pPr>
            <w:r w:rsidRPr="000D5575">
              <w:t>M</w:t>
            </w:r>
          </w:p>
        </w:tc>
      </w:tr>
    </w:tbl>
    <w:p w14:paraId="46BCEBD0" w14:textId="77777777" w:rsidR="00FC769C" w:rsidRPr="0068692E" w:rsidRDefault="00FC769C" w:rsidP="00A22730">
      <w:pPr>
        <w:pStyle w:val="Heading4"/>
      </w:pPr>
      <w:r w:rsidRPr="0068692E">
        <w:t>Rated Voltage</w:t>
      </w:r>
    </w:p>
    <w:p w14:paraId="46BCEBD1" w14:textId="77777777" w:rsidR="00FC769C" w:rsidRPr="0068692E" w:rsidRDefault="00FC769C" w:rsidP="00FC769C">
      <w:r w:rsidRPr="0068692E">
        <w:t>The rated voltage shall be indicated by the following code letters.</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1700"/>
        <w:gridCol w:w="2060"/>
      </w:tblGrid>
      <w:tr w:rsidR="00F70BBC" w14:paraId="46BCEBD4" w14:textId="77777777" w:rsidTr="00C5597F">
        <w:trPr>
          <w:trHeight w:val="580"/>
          <w:jc w:val="center"/>
        </w:trPr>
        <w:tc>
          <w:tcPr>
            <w:tcW w:w="170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6BCEBD2" w14:textId="77777777" w:rsidR="00F70BBC" w:rsidRPr="000D5575" w:rsidRDefault="00F70BBC" w:rsidP="006A6A96">
            <w:pPr>
              <w:pStyle w:val="Aligncenter"/>
            </w:pPr>
            <w:r w:rsidRPr="000D5575">
              <w:t>Rated Voltage U</w:t>
            </w:r>
            <w:r w:rsidRPr="003D3049">
              <w:rPr>
                <w:vertAlign w:val="subscript"/>
              </w:rPr>
              <w:t>R</w:t>
            </w:r>
            <w:r w:rsidRPr="000D5575">
              <w:t xml:space="preserve"> (V)</w:t>
            </w:r>
          </w:p>
        </w:tc>
        <w:tc>
          <w:tcPr>
            <w:tcW w:w="206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6BCEBD3" w14:textId="77777777" w:rsidR="00F70BBC" w:rsidRPr="000D5575" w:rsidRDefault="00F70BBC" w:rsidP="006A6A96">
            <w:pPr>
              <w:pStyle w:val="Aligncenter"/>
            </w:pPr>
            <w:r w:rsidRPr="000D5575">
              <w:t>Code Letter</w:t>
            </w:r>
          </w:p>
        </w:tc>
      </w:tr>
      <w:tr w:rsidR="00F70BBC" w14:paraId="46BCEBD7"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5" w14:textId="77777777" w:rsidR="00F70BBC" w:rsidRPr="000D5575" w:rsidRDefault="00F70BBC" w:rsidP="006A6A96">
            <w:pPr>
              <w:pStyle w:val="Aligncenter"/>
            </w:pPr>
            <w:r w:rsidRPr="000D5575">
              <w:t>6.3</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6" w14:textId="77777777" w:rsidR="00F70BBC" w:rsidRPr="000D5575" w:rsidRDefault="00F70BBC" w:rsidP="006A6A96">
            <w:pPr>
              <w:pStyle w:val="Aligncenter"/>
            </w:pPr>
            <w:r w:rsidRPr="000D5575">
              <w:t>J</w:t>
            </w:r>
          </w:p>
        </w:tc>
      </w:tr>
      <w:tr w:rsidR="00F70BBC" w14:paraId="46BCEBDA"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8" w14:textId="77777777" w:rsidR="00F70BBC" w:rsidRPr="000D5575" w:rsidRDefault="00F70BBC" w:rsidP="006A6A96">
            <w:pPr>
              <w:pStyle w:val="Aligncenter"/>
            </w:pPr>
            <w:r w:rsidRPr="000D5575">
              <w:t>10</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9" w14:textId="77777777" w:rsidR="00F70BBC" w:rsidRPr="000D5575" w:rsidRDefault="00F70BBC" w:rsidP="006A6A96">
            <w:pPr>
              <w:pStyle w:val="Aligncenter"/>
            </w:pPr>
            <w:r w:rsidRPr="000D5575">
              <w:t>A</w:t>
            </w:r>
          </w:p>
        </w:tc>
      </w:tr>
      <w:tr w:rsidR="00F70BBC" w14:paraId="46BCEBDD"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B" w14:textId="77777777" w:rsidR="00F70BBC" w:rsidRPr="000D5575" w:rsidRDefault="00F70BBC" w:rsidP="006A6A96">
            <w:pPr>
              <w:pStyle w:val="Aligncenter"/>
            </w:pPr>
            <w:r w:rsidRPr="000D5575">
              <w:t>16</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C" w14:textId="77777777" w:rsidR="00F70BBC" w:rsidRPr="000D5575" w:rsidRDefault="00F70BBC" w:rsidP="006A6A96">
            <w:pPr>
              <w:pStyle w:val="Aligncenter"/>
            </w:pPr>
            <w:r w:rsidRPr="000D5575">
              <w:t>C</w:t>
            </w:r>
          </w:p>
        </w:tc>
      </w:tr>
      <w:tr w:rsidR="00F70BBC" w14:paraId="46BCEBE0"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E" w14:textId="77777777" w:rsidR="00F70BBC" w:rsidRPr="000D5575" w:rsidRDefault="00F70BBC" w:rsidP="006A6A96">
            <w:pPr>
              <w:pStyle w:val="Aligncenter"/>
            </w:pPr>
            <w:r w:rsidRPr="000D5575">
              <w:t>20</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DF" w14:textId="77777777" w:rsidR="00F70BBC" w:rsidRPr="000D5575" w:rsidRDefault="00F70BBC" w:rsidP="006A6A96">
            <w:pPr>
              <w:pStyle w:val="Aligncenter"/>
            </w:pPr>
            <w:r w:rsidRPr="000D5575">
              <w:t>D</w:t>
            </w:r>
          </w:p>
        </w:tc>
      </w:tr>
      <w:tr w:rsidR="00F70BBC" w14:paraId="46BCEBE3"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E1" w14:textId="77777777" w:rsidR="00F70BBC" w:rsidRPr="000D5575" w:rsidRDefault="00F70BBC" w:rsidP="006A6A96">
            <w:pPr>
              <w:pStyle w:val="Aligncenter"/>
            </w:pPr>
            <w:r w:rsidRPr="000D5575">
              <w:t>25</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E2" w14:textId="77777777" w:rsidR="00F70BBC" w:rsidRPr="000D5575" w:rsidRDefault="00F70BBC" w:rsidP="006A6A96">
            <w:pPr>
              <w:pStyle w:val="Aligncenter"/>
            </w:pPr>
            <w:r w:rsidRPr="000D5575">
              <w:t>E</w:t>
            </w:r>
          </w:p>
        </w:tc>
      </w:tr>
      <w:tr w:rsidR="00F70BBC" w14:paraId="46BCEBE6"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E4" w14:textId="77777777" w:rsidR="00F70BBC" w:rsidRPr="000D5575" w:rsidRDefault="00F70BBC" w:rsidP="006A6A96">
            <w:pPr>
              <w:pStyle w:val="Aligncenter"/>
            </w:pPr>
            <w:r w:rsidRPr="000D5575">
              <w:t>35</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E5" w14:textId="77777777" w:rsidR="00F70BBC" w:rsidRPr="000D5575" w:rsidRDefault="00F70BBC" w:rsidP="006A6A96">
            <w:pPr>
              <w:pStyle w:val="Aligncenter"/>
            </w:pPr>
            <w:r w:rsidRPr="000D5575">
              <w:t>V</w:t>
            </w:r>
          </w:p>
        </w:tc>
      </w:tr>
      <w:tr w:rsidR="00F70BBC" w14:paraId="46BCEBE9" w14:textId="77777777" w:rsidTr="009C342E">
        <w:trPr>
          <w:trHeight w:val="340"/>
          <w:jc w:val="center"/>
        </w:trPr>
        <w:tc>
          <w:tcPr>
            <w:tcW w:w="17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E7" w14:textId="77777777" w:rsidR="00F70BBC" w:rsidRPr="000D5575" w:rsidRDefault="00F70BBC" w:rsidP="006A6A96">
            <w:pPr>
              <w:pStyle w:val="Aligncenter"/>
            </w:pPr>
            <w:r w:rsidRPr="000D5575">
              <w:t>50</w:t>
            </w:r>
          </w:p>
        </w:tc>
        <w:tc>
          <w:tcPr>
            <w:tcW w:w="20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E8" w14:textId="77777777" w:rsidR="00F70BBC" w:rsidRPr="000D5575" w:rsidRDefault="00F70BBC" w:rsidP="006A6A96">
            <w:pPr>
              <w:pStyle w:val="Aligncenter"/>
            </w:pPr>
            <w:r w:rsidRPr="000D5575">
              <w:t>T</w:t>
            </w:r>
          </w:p>
        </w:tc>
      </w:tr>
    </w:tbl>
    <w:p w14:paraId="46BCEBEB" w14:textId="77777777" w:rsidR="00FC769C" w:rsidRPr="0068692E" w:rsidRDefault="00FC769C" w:rsidP="00A22730">
      <w:pPr>
        <w:pStyle w:val="Heading4"/>
      </w:pPr>
      <w:r w:rsidRPr="0068692E">
        <w:t>Equivalent Series Resistance</w:t>
      </w:r>
    </w:p>
    <w:p w14:paraId="46BCEBEC" w14:textId="77777777" w:rsidR="00FC769C" w:rsidRPr="0068692E" w:rsidRDefault="00FC769C" w:rsidP="00FC769C">
      <w:r w:rsidRPr="0068692E">
        <w:t>The Equivalent Series Resistance maximum value shall be indicated by the following codes. The unit quantity for marking shall be milliohm.</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2780"/>
        <w:gridCol w:w="3380"/>
      </w:tblGrid>
      <w:tr w:rsidR="00F70BBC" w14:paraId="46BCEBF0" w14:textId="77777777" w:rsidTr="00C5597F">
        <w:trPr>
          <w:trHeight w:val="580"/>
          <w:jc w:val="center"/>
        </w:trPr>
        <w:tc>
          <w:tcPr>
            <w:tcW w:w="2780" w:type="dxa"/>
            <w:tcBorders>
              <w:top w:val="single" w:sz="2" w:space="0" w:color="000000"/>
              <w:left w:val="single" w:sz="2" w:space="0" w:color="000000"/>
              <w:bottom w:val="single" w:sz="4" w:space="0" w:color="000000"/>
              <w:right w:val="single" w:sz="4" w:space="0" w:color="000000"/>
            </w:tcBorders>
            <w:shd w:val="clear" w:color="auto" w:fill="auto"/>
            <w:tcMar>
              <w:top w:w="80" w:type="dxa"/>
              <w:left w:w="80" w:type="dxa"/>
              <w:bottom w:w="80" w:type="dxa"/>
              <w:right w:w="80" w:type="dxa"/>
            </w:tcMar>
          </w:tcPr>
          <w:p w14:paraId="46BCEBED" w14:textId="77777777" w:rsidR="00F70BBC" w:rsidRPr="000D5575" w:rsidRDefault="00F70BBC" w:rsidP="006A6A96">
            <w:pPr>
              <w:pStyle w:val="Aligncenter"/>
            </w:pPr>
            <w:r w:rsidRPr="000D5575">
              <w:t>Equivalent Series Resistance</w:t>
            </w:r>
          </w:p>
          <w:p w14:paraId="46BCEBEE" w14:textId="77777777" w:rsidR="00F70BBC" w:rsidRPr="000D5575" w:rsidRDefault="00F70BBC" w:rsidP="003D3049">
            <w:pPr>
              <w:pStyle w:val="Aligncenter"/>
            </w:pPr>
            <w:r w:rsidRPr="000D5575">
              <w:t>ESR (m</w:t>
            </w:r>
            <w:r w:rsidR="003D3049">
              <w:t>Ω</w:t>
            </w:r>
            <w:r w:rsidRPr="000D5575">
              <w:t>)</w:t>
            </w:r>
          </w:p>
        </w:tc>
        <w:tc>
          <w:tcPr>
            <w:tcW w:w="3380" w:type="dxa"/>
            <w:tcBorders>
              <w:top w:val="single" w:sz="2" w:space="0" w:color="000000"/>
              <w:left w:val="single" w:sz="4" w:space="0" w:color="000000"/>
              <w:bottom w:val="single" w:sz="4" w:space="0" w:color="000000"/>
              <w:right w:val="single" w:sz="2" w:space="0" w:color="000000"/>
            </w:tcBorders>
            <w:shd w:val="clear" w:color="auto" w:fill="auto"/>
            <w:tcMar>
              <w:top w:w="80" w:type="dxa"/>
              <w:left w:w="80" w:type="dxa"/>
              <w:bottom w:w="80" w:type="dxa"/>
              <w:right w:w="80" w:type="dxa"/>
            </w:tcMar>
          </w:tcPr>
          <w:p w14:paraId="46BCEBEF" w14:textId="77777777" w:rsidR="00F70BBC" w:rsidRPr="000D5575" w:rsidRDefault="00F70BBC" w:rsidP="006A6A96">
            <w:pPr>
              <w:pStyle w:val="Aligncenter"/>
            </w:pPr>
            <w:r w:rsidRPr="000D5575">
              <w:t>Code</w:t>
            </w:r>
          </w:p>
        </w:tc>
      </w:tr>
      <w:tr w:rsidR="00F70BBC" w14:paraId="46BCEBF3" w14:textId="77777777" w:rsidTr="009C342E">
        <w:trPr>
          <w:trHeight w:val="340"/>
          <w:jc w:val="center"/>
        </w:trPr>
        <w:tc>
          <w:tcPr>
            <w:tcW w:w="2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F1" w14:textId="77777777" w:rsidR="00F70BBC" w:rsidRPr="000D5575" w:rsidRDefault="00F70BBC" w:rsidP="006A6A96">
            <w:pPr>
              <w:pStyle w:val="Aligncenter"/>
            </w:pPr>
            <w:r w:rsidRPr="000D5575">
              <w:t>XX</w:t>
            </w:r>
          </w:p>
        </w:tc>
        <w:tc>
          <w:tcPr>
            <w:tcW w:w="338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46BCEBF2" w14:textId="77777777" w:rsidR="00F70BBC" w:rsidRPr="000D5575" w:rsidRDefault="00F70BBC" w:rsidP="006A6A96">
            <w:pPr>
              <w:pStyle w:val="Aligncenter"/>
            </w:pPr>
            <w:r w:rsidRPr="000D5575">
              <w:t>00XX</w:t>
            </w:r>
          </w:p>
        </w:tc>
      </w:tr>
      <w:tr w:rsidR="00F70BBC" w14:paraId="46BCEBF6" w14:textId="77777777" w:rsidTr="009C342E">
        <w:trPr>
          <w:trHeight w:val="340"/>
          <w:jc w:val="center"/>
        </w:trPr>
        <w:tc>
          <w:tcPr>
            <w:tcW w:w="2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F4" w14:textId="77777777" w:rsidR="00F70BBC" w:rsidRPr="000D5575" w:rsidRDefault="00F70BBC" w:rsidP="006A6A96">
            <w:pPr>
              <w:pStyle w:val="Aligncenter"/>
            </w:pPr>
            <w:r w:rsidRPr="000D5575">
              <w:t>XXX</w:t>
            </w:r>
          </w:p>
        </w:tc>
        <w:tc>
          <w:tcPr>
            <w:tcW w:w="338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46BCEBF5" w14:textId="77777777" w:rsidR="00F70BBC" w:rsidRPr="000D5575" w:rsidRDefault="00F70BBC" w:rsidP="006A6A96">
            <w:pPr>
              <w:pStyle w:val="Aligncenter"/>
            </w:pPr>
            <w:r w:rsidRPr="000D5575">
              <w:t>0XXX</w:t>
            </w:r>
          </w:p>
        </w:tc>
      </w:tr>
      <w:tr w:rsidR="00F70BBC" w14:paraId="46BCEBF9" w14:textId="77777777" w:rsidTr="009C342E">
        <w:trPr>
          <w:trHeight w:val="340"/>
          <w:jc w:val="center"/>
        </w:trPr>
        <w:tc>
          <w:tcPr>
            <w:tcW w:w="27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BF7" w14:textId="77777777" w:rsidR="00F70BBC" w:rsidRPr="000D5575" w:rsidRDefault="00F70BBC" w:rsidP="006A6A96">
            <w:pPr>
              <w:pStyle w:val="Aligncenter"/>
            </w:pPr>
            <w:r w:rsidRPr="000D5575">
              <w:t>XXXX</w:t>
            </w:r>
          </w:p>
        </w:tc>
        <w:tc>
          <w:tcPr>
            <w:tcW w:w="338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46BCEBF8" w14:textId="77777777" w:rsidR="00F70BBC" w:rsidRPr="000D5575" w:rsidRDefault="00F70BBC" w:rsidP="006A6A96">
            <w:pPr>
              <w:pStyle w:val="Aligncenter"/>
            </w:pPr>
            <w:r w:rsidRPr="000D5575">
              <w:t>XXXX</w:t>
            </w:r>
          </w:p>
        </w:tc>
      </w:tr>
    </w:tbl>
    <w:p w14:paraId="46BCEBFB" w14:textId="77777777" w:rsidR="00FC769C" w:rsidRPr="0068692E" w:rsidRDefault="00FC769C" w:rsidP="00A22730">
      <w:pPr>
        <w:pStyle w:val="Heading3"/>
      </w:pPr>
      <w:bookmarkStart w:id="27" w:name="_Toc370906465"/>
      <w:r w:rsidRPr="0068692E">
        <w:t>Traceability Information</w:t>
      </w:r>
      <w:bookmarkEnd w:id="27"/>
    </w:p>
    <w:p w14:paraId="46BCEBFC" w14:textId="77777777" w:rsidR="00FC769C" w:rsidRPr="0068692E" w:rsidRDefault="00FC769C" w:rsidP="00FC769C">
      <w:r w:rsidRPr="0068692E">
        <w:t>Traceability information shall be marked in accordance with the requirements of ESCC Basic Specification No. 21700.</w:t>
      </w:r>
    </w:p>
    <w:p w14:paraId="46BCEBFD" w14:textId="77777777" w:rsidR="00FC769C" w:rsidRPr="0068692E" w:rsidRDefault="00FC769C" w:rsidP="00A22730">
      <w:pPr>
        <w:pStyle w:val="Heading2"/>
      </w:pPr>
      <w:bookmarkStart w:id="28" w:name="_Toc370906466"/>
      <w:r w:rsidRPr="0068692E">
        <w:t>Electrical Measurements</w:t>
      </w:r>
      <w:bookmarkEnd w:id="28"/>
    </w:p>
    <w:p w14:paraId="46BCEBFE" w14:textId="77777777" w:rsidR="00FC769C" w:rsidRPr="0068692E" w:rsidRDefault="00FC769C" w:rsidP="00A22730">
      <w:pPr>
        <w:pStyle w:val="Heading3"/>
      </w:pPr>
      <w:bookmarkStart w:id="29" w:name="_Toc370906467"/>
      <w:r w:rsidRPr="0068692E">
        <w:t>Electrical Measurements at Room Temperature</w:t>
      </w:r>
      <w:bookmarkEnd w:id="29"/>
    </w:p>
    <w:p w14:paraId="46BCEBFF" w14:textId="1FAAA7F4" w:rsidR="00FC769C" w:rsidRPr="0068692E" w:rsidRDefault="00FC769C" w:rsidP="00FC769C">
      <w:r w:rsidRPr="0068692E">
        <w:t>The parameters to be measured at room temperature are scheduled in Table 2. Unless otherwise specified the measurements shall be performed at T</w:t>
      </w:r>
      <w:r w:rsidRPr="0003564C">
        <w:rPr>
          <w:vertAlign w:val="subscript"/>
        </w:rPr>
        <w:t>amb</w:t>
      </w:r>
      <w:r w:rsidRPr="0068692E">
        <w:t>=+22</w:t>
      </w:r>
      <w:r w:rsidR="00013149">
        <w:rPr>
          <w:rFonts w:cs="Arial"/>
        </w:rPr>
        <w:t>±</w:t>
      </w:r>
      <w:r w:rsidRPr="0068692E">
        <w:t>3</w:t>
      </w:r>
      <w:r w:rsidRPr="003D3049">
        <w:rPr>
          <w:vertAlign w:val="superscript"/>
        </w:rPr>
        <w:t>o</w:t>
      </w:r>
      <w:r w:rsidRPr="0068692E">
        <w:t>C.</w:t>
      </w:r>
    </w:p>
    <w:p w14:paraId="46BCEC00" w14:textId="77777777" w:rsidR="00FC769C" w:rsidRPr="0068692E" w:rsidRDefault="00FC769C" w:rsidP="00A22730">
      <w:pPr>
        <w:pStyle w:val="Heading3"/>
      </w:pPr>
      <w:bookmarkStart w:id="30" w:name="_Toc370906468"/>
      <w:r w:rsidRPr="0068692E">
        <w:t>Electrical Measurements at High and Low Temperatures</w:t>
      </w:r>
      <w:bookmarkEnd w:id="30"/>
    </w:p>
    <w:p w14:paraId="46BCEC01" w14:textId="77777777" w:rsidR="00FC769C" w:rsidRPr="0068692E" w:rsidRDefault="00FC769C" w:rsidP="00FC769C">
      <w:r w:rsidRPr="0068692E">
        <w:t>The parameters to be measured at high and low temperatures are scheduled in Table 3.</w:t>
      </w:r>
    </w:p>
    <w:p w14:paraId="46BCEC02" w14:textId="77777777" w:rsidR="00FC769C" w:rsidRPr="0068692E" w:rsidRDefault="00FC769C" w:rsidP="00A22730">
      <w:pPr>
        <w:pStyle w:val="Heading3"/>
      </w:pPr>
      <w:bookmarkStart w:id="31" w:name="_Toc370906469"/>
      <w:r w:rsidRPr="0068692E">
        <w:t>Circuits for Electrical Measurements (Figure 4)</w:t>
      </w:r>
      <w:bookmarkEnd w:id="31"/>
    </w:p>
    <w:p w14:paraId="46BCEC03" w14:textId="77777777" w:rsidR="00FC769C" w:rsidRPr="0068692E" w:rsidRDefault="00FC769C" w:rsidP="00FC769C">
      <w:r w:rsidRPr="0068692E">
        <w:t>Not applicable.</w:t>
      </w:r>
    </w:p>
    <w:p w14:paraId="46BCEC04" w14:textId="77777777" w:rsidR="00FC769C" w:rsidRPr="0068692E" w:rsidRDefault="00FC769C" w:rsidP="00A22730">
      <w:pPr>
        <w:pStyle w:val="Heading2"/>
      </w:pPr>
      <w:bookmarkStart w:id="32" w:name="_Toc370906470"/>
      <w:r w:rsidRPr="0068692E">
        <w:t>Burn-in Tests</w:t>
      </w:r>
      <w:bookmarkEnd w:id="32"/>
    </w:p>
    <w:p w14:paraId="46BCEC05" w14:textId="77777777" w:rsidR="00FC769C" w:rsidRPr="0068692E" w:rsidRDefault="00FC769C" w:rsidP="00A22730">
      <w:pPr>
        <w:pStyle w:val="Heading3"/>
      </w:pPr>
      <w:bookmarkStart w:id="33" w:name="_Toc370906471"/>
      <w:r w:rsidRPr="0068692E">
        <w:t>Parameter Drift Values</w:t>
      </w:r>
      <w:bookmarkEnd w:id="33"/>
    </w:p>
    <w:p w14:paraId="46BCEC06" w14:textId="77777777" w:rsidR="00FC769C" w:rsidRPr="0068692E" w:rsidRDefault="00FC769C" w:rsidP="00FC769C">
      <w:r w:rsidRPr="0068692E">
        <w:t>The parameter drift values applicable to Burn-in are as specified in Table 4 of this specification. Unless otherwise stated, measurements shall be performed at T</w:t>
      </w:r>
      <w:r w:rsidRPr="003D3049">
        <w:rPr>
          <w:vertAlign w:val="subscript"/>
        </w:rPr>
        <w:t>amb</w:t>
      </w:r>
      <w:r w:rsidRPr="0068692E">
        <w:t>=+22</w:t>
      </w:r>
      <w:r w:rsidR="003D3049">
        <w:rPr>
          <w:rFonts w:cstheme="minorHAnsi"/>
        </w:rPr>
        <w:t>±</w:t>
      </w:r>
      <w:r w:rsidRPr="0068692E">
        <w:t>3</w:t>
      </w:r>
      <w:r w:rsidRPr="003D3049">
        <w:rPr>
          <w:vertAlign w:val="superscript"/>
        </w:rPr>
        <w:t>o</w:t>
      </w:r>
      <w:r w:rsidRPr="0068692E">
        <w:t xml:space="preserve">C. </w:t>
      </w:r>
    </w:p>
    <w:p w14:paraId="46BCEC07" w14:textId="77777777" w:rsidR="00FC769C" w:rsidRPr="0068692E" w:rsidRDefault="00FC769C" w:rsidP="00FC769C">
      <w:r w:rsidRPr="0068692E">
        <w:t>The parameter drift values (D) applicable to the parameters scheduled shall not be exceeded. In addition to these drift value requirements for a given parameter, the appropriate limit values specified in Table 2 shall not be exceeded.</w:t>
      </w:r>
    </w:p>
    <w:p w14:paraId="46BCEC08" w14:textId="77777777" w:rsidR="00FC769C" w:rsidRPr="0068692E" w:rsidRDefault="00FC769C" w:rsidP="00A22730">
      <w:pPr>
        <w:pStyle w:val="Heading3"/>
      </w:pPr>
      <w:bookmarkStart w:id="34" w:name="_Toc370906472"/>
      <w:r w:rsidRPr="0068692E">
        <w:t>Conditions for Burn-in</w:t>
      </w:r>
      <w:bookmarkEnd w:id="34"/>
    </w:p>
    <w:p w14:paraId="46BCEC09" w14:textId="77777777" w:rsidR="00FC769C" w:rsidRPr="0068692E" w:rsidRDefault="00FC769C" w:rsidP="00FC769C">
      <w:r w:rsidRPr="0068692E">
        <w:t>The requirements for Burn-in are specified in Section 7 of ESCC Generic Specification No. 3012. The conditions for Burn-in shall be as specified in Table 5 of this specification.</w:t>
      </w:r>
    </w:p>
    <w:p w14:paraId="46BCEC0A" w14:textId="77777777" w:rsidR="00FC769C" w:rsidRPr="0068692E" w:rsidRDefault="00FC769C" w:rsidP="00A22730">
      <w:pPr>
        <w:pStyle w:val="Heading3"/>
      </w:pPr>
      <w:bookmarkStart w:id="35" w:name="_Toc370906473"/>
      <w:r w:rsidRPr="0068692E">
        <w:t>Electrical Circuit for Burn-in (Figure 5)</w:t>
      </w:r>
      <w:bookmarkEnd w:id="35"/>
    </w:p>
    <w:p w14:paraId="46BCEC0B" w14:textId="77777777" w:rsidR="00FC769C" w:rsidRDefault="00FC769C" w:rsidP="00FC769C">
      <w:r w:rsidRPr="0068692E">
        <w:t>Not applicable</w:t>
      </w:r>
    </w:p>
    <w:p w14:paraId="46BCEC0E" w14:textId="77777777" w:rsidR="00F70BBC" w:rsidRDefault="00F70BBC" w:rsidP="00364662">
      <w:pPr>
        <w:pStyle w:val="TableTitle"/>
      </w:pPr>
      <w:r>
        <w:t xml:space="preserve">Table 2 – ELECTRICAL </w:t>
      </w:r>
      <w:r w:rsidR="00364662">
        <w:t>MEASUREMENTS AT ROOM TEMPERATURE</w:t>
      </w:r>
    </w:p>
    <w:tbl>
      <w:tblPr>
        <w:tblW w:w="10740" w:type="dxa"/>
        <w:jc w:val="center"/>
        <w:tblLayout w:type="fixed"/>
        <w:tblCellMar>
          <w:top w:w="80" w:type="dxa"/>
          <w:left w:w="80" w:type="dxa"/>
          <w:bottom w:w="80" w:type="dxa"/>
          <w:right w:w="80" w:type="dxa"/>
        </w:tblCellMar>
        <w:tblLook w:val="0000" w:firstRow="0" w:lastRow="0" w:firstColumn="0" w:lastColumn="0" w:noHBand="0" w:noVBand="0"/>
      </w:tblPr>
      <w:tblGrid>
        <w:gridCol w:w="620"/>
        <w:gridCol w:w="1980"/>
        <w:gridCol w:w="960"/>
        <w:gridCol w:w="2120"/>
        <w:gridCol w:w="1120"/>
        <w:gridCol w:w="1120"/>
        <w:gridCol w:w="940"/>
        <w:gridCol w:w="1280"/>
        <w:gridCol w:w="600"/>
      </w:tblGrid>
      <w:tr w:rsidR="00F70BBC" w14:paraId="46BCEC17" w14:textId="77777777" w:rsidTr="00013149">
        <w:trPr>
          <w:trHeight w:val="340"/>
          <w:jc w:val="center"/>
        </w:trPr>
        <w:tc>
          <w:tcPr>
            <w:tcW w:w="62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C0F" w14:textId="77777777" w:rsidR="00F70BBC" w:rsidRPr="000D5575" w:rsidRDefault="00F70BBC" w:rsidP="006A6A96">
            <w:pPr>
              <w:pStyle w:val="Aligncenter"/>
            </w:pPr>
            <w:r w:rsidRPr="000D5575">
              <w:t>No.</w:t>
            </w:r>
          </w:p>
        </w:tc>
        <w:tc>
          <w:tcPr>
            <w:tcW w:w="198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0" w14:textId="77777777" w:rsidR="00F70BBC" w:rsidRPr="000D5575" w:rsidRDefault="00F70BBC" w:rsidP="006A6A96">
            <w:pPr>
              <w:pStyle w:val="Aligncenter"/>
            </w:pPr>
            <w:r w:rsidRPr="000D5575">
              <w:t>Characteristics</w:t>
            </w:r>
          </w:p>
        </w:tc>
        <w:tc>
          <w:tcPr>
            <w:tcW w:w="96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1" w14:textId="77777777" w:rsidR="00F70BBC" w:rsidRPr="000D5575" w:rsidRDefault="00F70BBC" w:rsidP="006A6A96">
            <w:pPr>
              <w:pStyle w:val="Aligncenter"/>
            </w:pPr>
            <w:r w:rsidRPr="000D5575">
              <w:t>Symbols</w:t>
            </w:r>
          </w:p>
        </w:tc>
        <w:tc>
          <w:tcPr>
            <w:tcW w:w="212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2" w14:textId="77777777" w:rsidR="00F70BBC" w:rsidRPr="000D5575" w:rsidRDefault="00F70BBC" w:rsidP="006A6A96">
            <w:pPr>
              <w:pStyle w:val="Aligncenter"/>
            </w:pPr>
            <w:r w:rsidRPr="000D5575">
              <w:t>ESCC 3012 Test Method</w:t>
            </w:r>
          </w:p>
        </w:tc>
        <w:tc>
          <w:tcPr>
            <w:tcW w:w="112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3" w14:textId="77777777" w:rsidR="00F70BBC" w:rsidRPr="000D5575" w:rsidRDefault="00F70BBC" w:rsidP="006A6A96">
            <w:pPr>
              <w:pStyle w:val="Aligncenter"/>
            </w:pPr>
            <w:r w:rsidRPr="000D5575">
              <w:t>Rated Voltage</w:t>
            </w:r>
          </w:p>
        </w:tc>
        <w:tc>
          <w:tcPr>
            <w:tcW w:w="112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4" w14:textId="77777777" w:rsidR="00F70BBC" w:rsidRPr="000D5575" w:rsidRDefault="00F70BBC" w:rsidP="006A6A96">
            <w:pPr>
              <w:pStyle w:val="Aligncenter"/>
            </w:pPr>
            <w:r w:rsidRPr="000D5575">
              <w:t>Tolerance</w:t>
            </w:r>
          </w:p>
        </w:tc>
        <w:tc>
          <w:tcPr>
            <w:tcW w:w="222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5" w14:textId="77777777" w:rsidR="00F70BBC" w:rsidRPr="000D5575" w:rsidRDefault="00F70BBC" w:rsidP="006A6A96">
            <w:pPr>
              <w:pStyle w:val="Aligncenter"/>
            </w:pPr>
            <w:r w:rsidRPr="000D5575">
              <w:t>Limits</w:t>
            </w:r>
          </w:p>
        </w:tc>
        <w:tc>
          <w:tcPr>
            <w:tcW w:w="60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C16" w14:textId="77777777" w:rsidR="00F70BBC" w:rsidRPr="000D5575" w:rsidRDefault="00F70BBC" w:rsidP="006A6A96">
            <w:pPr>
              <w:pStyle w:val="Aligncenter"/>
            </w:pPr>
            <w:r w:rsidRPr="000D5575">
              <w:t>Unit</w:t>
            </w:r>
          </w:p>
        </w:tc>
      </w:tr>
      <w:tr w:rsidR="00F70BBC" w14:paraId="46BCEC21" w14:textId="77777777" w:rsidTr="00013149">
        <w:trPr>
          <w:trHeight w:val="340"/>
          <w:jc w:val="center"/>
        </w:trPr>
        <w:tc>
          <w:tcPr>
            <w:tcW w:w="620" w:type="dxa"/>
            <w:vMerge/>
            <w:tcBorders>
              <w:top w:val="single" w:sz="2" w:space="0" w:color="000000"/>
              <w:left w:val="single" w:sz="2" w:space="0" w:color="000000"/>
              <w:bottom w:val="single" w:sz="2" w:space="0" w:color="000000"/>
              <w:right w:val="single" w:sz="4" w:space="0" w:color="000000"/>
            </w:tcBorders>
          </w:tcPr>
          <w:p w14:paraId="46BCEC18" w14:textId="77777777" w:rsidR="00F70BBC" w:rsidRPr="000D5575" w:rsidRDefault="00F70BBC" w:rsidP="006A6A96">
            <w:pPr>
              <w:pStyle w:val="Aligncenter"/>
            </w:pPr>
          </w:p>
        </w:tc>
        <w:tc>
          <w:tcPr>
            <w:tcW w:w="1980" w:type="dxa"/>
            <w:vMerge/>
            <w:tcBorders>
              <w:top w:val="nil"/>
              <w:left w:val="single" w:sz="4" w:space="0" w:color="000000"/>
              <w:bottom w:val="single" w:sz="2" w:space="0" w:color="000000"/>
              <w:right w:val="single" w:sz="4" w:space="0" w:color="000000"/>
            </w:tcBorders>
          </w:tcPr>
          <w:p w14:paraId="46BCEC19" w14:textId="77777777" w:rsidR="00F70BBC" w:rsidRPr="000D5575" w:rsidRDefault="00F70BBC" w:rsidP="006A6A96">
            <w:pPr>
              <w:pStyle w:val="Aligncenter"/>
            </w:pPr>
          </w:p>
        </w:tc>
        <w:tc>
          <w:tcPr>
            <w:tcW w:w="960" w:type="dxa"/>
            <w:vMerge/>
            <w:tcBorders>
              <w:top w:val="nil"/>
              <w:left w:val="single" w:sz="4" w:space="0" w:color="000000"/>
              <w:bottom w:val="single" w:sz="2" w:space="0" w:color="000000"/>
              <w:right w:val="single" w:sz="4" w:space="0" w:color="000000"/>
            </w:tcBorders>
          </w:tcPr>
          <w:p w14:paraId="46BCEC1A" w14:textId="77777777" w:rsidR="00F70BBC" w:rsidRPr="000D5575" w:rsidRDefault="00F70BBC" w:rsidP="006A6A96">
            <w:pPr>
              <w:pStyle w:val="Aligncenter"/>
            </w:pPr>
          </w:p>
        </w:tc>
        <w:tc>
          <w:tcPr>
            <w:tcW w:w="2120" w:type="dxa"/>
            <w:vMerge/>
            <w:tcBorders>
              <w:top w:val="nil"/>
              <w:left w:val="single" w:sz="4" w:space="0" w:color="000000"/>
              <w:bottom w:val="single" w:sz="2" w:space="0" w:color="000000"/>
              <w:right w:val="single" w:sz="4" w:space="0" w:color="000000"/>
            </w:tcBorders>
          </w:tcPr>
          <w:p w14:paraId="46BCEC1B" w14:textId="77777777" w:rsidR="00F70BBC" w:rsidRPr="000D5575" w:rsidRDefault="00F70BBC" w:rsidP="006A6A96">
            <w:pPr>
              <w:pStyle w:val="Aligncenter"/>
            </w:pPr>
          </w:p>
        </w:tc>
        <w:tc>
          <w:tcPr>
            <w:tcW w:w="1120" w:type="dxa"/>
            <w:vMerge/>
            <w:tcBorders>
              <w:top w:val="nil"/>
              <w:left w:val="single" w:sz="4" w:space="0" w:color="000000"/>
              <w:bottom w:val="single" w:sz="2" w:space="0" w:color="000000"/>
              <w:right w:val="single" w:sz="4" w:space="0" w:color="000000"/>
            </w:tcBorders>
          </w:tcPr>
          <w:p w14:paraId="46BCEC1C" w14:textId="77777777" w:rsidR="00F70BBC" w:rsidRPr="000D5575" w:rsidRDefault="00F70BBC" w:rsidP="006A6A96">
            <w:pPr>
              <w:pStyle w:val="Aligncenter"/>
            </w:pPr>
          </w:p>
        </w:tc>
        <w:tc>
          <w:tcPr>
            <w:tcW w:w="1120" w:type="dxa"/>
            <w:vMerge/>
            <w:tcBorders>
              <w:top w:val="nil"/>
              <w:left w:val="single" w:sz="4" w:space="0" w:color="000000"/>
              <w:bottom w:val="single" w:sz="2" w:space="0" w:color="000000"/>
              <w:right w:val="single" w:sz="4" w:space="0" w:color="000000"/>
            </w:tcBorders>
          </w:tcPr>
          <w:p w14:paraId="46BCEC1D" w14:textId="77777777" w:rsidR="00F70BBC" w:rsidRPr="000D5575" w:rsidRDefault="00F70BBC" w:rsidP="006A6A96">
            <w:pPr>
              <w:pStyle w:val="Aligncenter"/>
            </w:pPr>
          </w:p>
        </w:tc>
        <w:tc>
          <w:tcPr>
            <w:tcW w:w="94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E" w14:textId="77777777" w:rsidR="00F70BBC" w:rsidRPr="000D5575" w:rsidRDefault="00F70BBC" w:rsidP="006A6A96">
            <w:pPr>
              <w:pStyle w:val="Aligncenter"/>
            </w:pPr>
            <w:r w:rsidRPr="000D5575">
              <w:t>Min</w:t>
            </w:r>
          </w:p>
        </w:tc>
        <w:tc>
          <w:tcPr>
            <w:tcW w:w="128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1F" w14:textId="77777777" w:rsidR="00F70BBC" w:rsidRPr="000D5575" w:rsidRDefault="00F70BBC" w:rsidP="006A6A96">
            <w:pPr>
              <w:pStyle w:val="Aligncenter"/>
            </w:pPr>
            <w:r w:rsidRPr="000D5575">
              <w:t>Max</w:t>
            </w:r>
          </w:p>
        </w:tc>
        <w:tc>
          <w:tcPr>
            <w:tcW w:w="600" w:type="dxa"/>
            <w:vMerge/>
            <w:tcBorders>
              <w:top w:val="nil"/>
              <w:left w:val="single" w:sz="4" w:space="0" w:color="000000"/>
              <w:bottom w:val="single" w:sz="2" w:space="0" w:color="000000"/>
              <w:right w:val="single" w:sz="2" w:space="0" w:color="000000"/>
            </w:tcBorders>
          </w:tcPr>
          <w:p w14:paraId="46BCEC20" w14:textId="77777777" w:rsidR="00F70BBC" w:rsidRPr="000D5575" w:rsidRDefault="00F70BBC" w:rsidP="006A6A96">
            <w:pPr>
              <w:pStyle w:val="Aligncenter"/>
            </w:pPr>
          </w:p>
        </w:tc>
      </w:tr>
      <w:tr w:rsidR="00F70BBC" w14:paraId="46BCEC31" w14:textId="77777777" w:rsidTr="00013149">
        <w:trPr>
          <w:trHeight w:val="820"/>
          <w:jc w:val="center"/>
        </w:trPr>
        <w:tc>
          <w:tcPr>
            <w:tcW w:w="6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2" w14:textId="77777777" w:rsidR="00F70BBC" w:rsidRPr="000D5575" w:rsidRDefault="00F70BBC" w:rsidP="006A6A96">
            <w:pPr>
              <w:pStyle w:val="Aligncenter"/>
            </w:pPr>
            <w:r w:rsidRPr="000D5575">
              <w:t>1</w:t>
            </w:r>
          </w:p>
        </w:tc>
        <w:tc>
          <w:tcPr>
            <w:tcW w:w="19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3" w14:textId="77777777" w:rsidR="00F70BBC" w:rsidRDefault="00F70BBC" w:rsidP="006A6A96">
            <w:pPr>
              <w:pStyle w:val="Aligncenter"/>
            </w:pPr>
            <w:r w:rsidRPr="000D5575">
              <w:t>Capacitance</w:t>
            </w:r>
          </w:p>
        </w:tc>
        <w:tc>
          <w:tcPr>
            <w:tcW w:w="9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4" w14:textId="77777777" w:rsidR="00F70BBC" w:rsidRPr="000D5575" w:rsidRDefault="00F70BBC" w:rsidP="006A6A96">
            <w:pPr>
              <w:pStyle w:val="Aligncenter"/>
            </w:pPr>
            <w:r w:rsidRPr="000D5575">
              <w:t>C</w:t>
            </w:r>
          </w:p>
          <w:p w14:paraId="46BCEC25" w14:textId="77777777" w:rsidR="00F70BBC" w:rsidRDefault="00F70BBC" w:rsidP="006A6A96">
            <w:pPr>
              <w:pStyle w:val="Aligncenter"/>
            </w:pPr>
          </w:p>
        </w:tc>
        <w:tc>
          <w:tcPr>
            <w:tcW w:w="21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6" w14:textId="77777777" w:rsidR="00F70BBC" w:rsidRPr="000D5575" w:rsidRDefault="00F70BBC" w:rsidP="006A6A96">
            <w:pPr>
              <w:pStyle w:val="Aligncenter"/>
            </w:pPr>
            <w:r w:rsidRPr="000D5575">
              <w:t>Para. 9.4.1.1</w:t>
            </w:r>
          </w:p>
        </w:tc>
        <w:tc>
          <w:tcPr>
            <w:tcW w:w="11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7" w14:textId="77777777" w:rsidR="00F70BBC" w:rsidRPr="000D5575" w:rsidRDefault="00F70BBC" w:rsidP="006A6A96">
            <w:pPr>
              <w:pStyle w:val="Aligncenter"/>
            </w:pPr>
            <w:r w:rsidRPr="000D5575">
              <w:t>All</w:t>
            </w:r>
          </w:p>
          <w:p w14:paraId="46BCEC28" w14:textId="77777777" w:rsidR="00F70BBC" w:rsidRDefault="00F70BBC" w:rsidP="006A6A96">
            <w:pPr>
              <w:pStyle w:val="Aligncenter"/>
            </w:pPr>
          </w:p>
        </w:tc>
        <w:tc>
          <w:tcPr>
            <w:tcW w:w="11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9" w14:textId="77777777" w:rsidR="00F70BBC" w:rsidRPr="000D5575" w:rsidRDefault="006D3B4E" w:rsidP="006A6A96">
            <w:pPr>
              <w:pStyle w:val="Aligncenter"/>
            </w:pPr>
            <w:r>
              <w:t>±</w:t>
            </w:r>
            <w:r w:rsidR="00F70BBC" w:rsidRPr="000D5575">
              <w:t>10%</w:t>
            </w:r>
          </w:p>
          <w:p w14:paraId="46BCEC2A" w14:textId="77777777" w:rsidR="00F70BBC" w:rsidRPr="000D5575" w:rsidRDefault="006D3B4E" w:rsidP="006A6A96">
            <w:pPr>
              <w:pStyle w:val="Aligncenter"/>
            </w:pPr>
            <w:r>
              <w:t>±</w:t>
            </w:r>
            <w:r w:rsidR="00F70BBC" w:rsidRPr="000D5575">
              <w:t>20%</w:t>
            </w:r>
          </w:p>
          <w:p w14:paraId="46BCEC2B" w14:textId="77777777" w:rsidR="00F70BBC" w:rsidRDefault="00F70BBC" w:rsidP="006A6A96">
            <w:pPr>
              <w:pStyle w:val="Aligncenter"/>
            </w:pP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C" w14:textId="77777777" w:rsidR="00F70BBC" w:rsidRPr="000D5575" w:rsidRDefault="00F70BBC" w:rsidP="006A6A96">
            <w:pPr>
              <w:pStyle w:val="Aligncenter"/>
            </w:pPr>
            <w:r w:rsidRPr="000D5575">
              <w:t>0.9C</w:t>
            </w:r>
            <w:r w:rsidRPr="006D3B4E">
              <w:rPr>
                <w:vertAlign w:val="subscript"/>
              </w:rPr>
              <w:t>n</w:t>
            </w:r>
          </w:p>
          <w:p w14:paraId="46BCEC2D" w14:textId="77777777" w:rsidR="00F70BBC" w:rsidRPr="000D5575" w:rsidRDefault="00F70BBC" w:rsidP="006A6A96">
            <w:pPr>
              <w:pStyle w:val="Aligncenter"/>
            </w:pPr>
            <w:r w:rsidRPr="000D5575">
              <w:t>0.8C</w:t>
            </w:r>
            <w:r w:rsidRPr="006D3B4E">
              <w:rPr>
                <w:vertAlign w:val="subscript"/>
              </w:rPr>
              <w:t>n</w:t>
            </w:r>
          </w:p>
        </w:tc>
        <w:tc>
          <w:tcPr>
            <w:tcW w:w="12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2E" w14:textId="77777777" w:rsidR="00F70BBC" w:rsidRPr="000D5575" w:rsidRDefault="00F70BBC" w:rsidP="006A6A96">
            <w:pPr>
              <w:pStyle w:val="Aligncenter"/>
            </w:pPr>
            <w:r w:rsidRPr="000D5575">
              <w:t>1.1C</w:t>
            </w:r>
            <w:r w:rsidRPr="006D3B4E">
              <w:rPr>
                <w:vertAlign w:val="subscript"/>
              </w:rPr>
              <w:t>n</w:t>
            </w:r>
          </w:p>
          <w:p w14:paraId="46BCEC2F" w14:textId="77777777" w:rsidR="00F70BBC" w:rsidRPr="000D5575" w:rsidRDefault="00F70BBC" w:rsidP="006A6A96">
            <w:pPr>
              <w:pStyle w:val="Aligncenter"/>
            </w:pPr>
            <w:r w:rsidRPr="000D5575">
              <w:t>1.2C</w:t>
            </w:r>
            <w:r w:rsidRPr="006D3B4E">
              <w:rPr>
                <w:vertAlign w:val="subscript"/>
              </w:rPr>
              <w:t>n</w:t>
            </w:r>
          </w:p>
        </w:tc>
        <w:tc>
          <w:tcPr>
            <w:tcW w:w="6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30" w14:textId="77777777" w:rsidR="00F70BBC" w:rsidRPr="000D5575" w:rsidRDefault="006D3B4E" w:rsidP="006A6A96">
            <w:pPr>
              <w:pStyle w:val="Aligncenter"/>
            </w:pPr>
            <w:r>
              <w:t>µ</w:t>
            </w:r>
            <w:r w:rsidR="00F70BBC" w:rsidRPr="000D5575">
              <w:t>F</w:t>
            </w:r>
          </w:p>
        </w:tc>
      </w:tr>
      <w:tr w:rsidR="00F70BBC" w14:paraId="46BCEC3D" w14:textId="77777777" w:rsidTr="00013149">
        <w:trPr>
          <w:trHeight w:val="820"/>
          <w:jc w:val="center"/>
        </w:trPr>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2" w14:textId="77777777" w:rsidR="00F70BBC" w:rsidRPr="000D5575" w:rsidRDefault="00F70BBC" w:rsidP="006A6A96">
            <w:pPr>
              <w:pStyle w:val="Aligncenter"/>
            </w:pPr>
            <w:r w:rsidRPr="000D5575">
              <w:t>2</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3" w14:textId="77777777" w:rsidR="00F70BBC" w:rsidRDefault="00F70BBC" w:rsidP="006A6A96">
            <w:pPr>
              <w:pStyle w:val="Aligncenter"/>
            </w:pPr>
            <w:r w:rsidRPr="000D5575">
              <w:t>DC Leakage Current</w:t>
            </w:r>
          </w:p>
        </w:tc>
        <w:tc>
          <w:tcPr>
            <w:tcW w:w="9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4" w14:textId="77777777" w:rsidR="00F70BBC" w:rsidRPr="000D5575" w:rsidRDefault="00F70BBC" w:rsidP="006A6A96">
            <w:pPr>
              <w:pStyle w:val="Aligncenter"/>
            </w:pPr>
            <w:r w:rsidRPr="000D5575">
              <w:t>I</w:t>
            </w:r>
            <w:r w:rsidRPr="006D3B4E">
              <w:rPr>
                <w:vertAlign w:val="subscript"/>
              </w:rPr>
              <w:t>L</w:t>
            </w:r>
          </w:p>
        </w:tc>
        <w:tc>
          <w:tcPr>
            <w:tcW w:w="2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5" w14:textId="77777777" w:rsidR="00F70BBC" w:rsidRPr="000D5575" w:rsidRDefault="00F70BBC" w:rsidP="006A6A96">
            <w:pPr>
              <w:pStyle w:val="Aligncenter"/>
            </w:pPr>
            <w:r w:rsidRPr="000D5575">
              <w:t>Para. 9.4.1.2</w:t>
            </w:r>
          </w:p>
        </w:tc>
        <w:tc>
          <w:tcPr>
            <w:tcW w:w="11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36" w14:textId="77777777" w:rsidR="00F70BBC" w:rsidRPr="000D5575" w:rsidRDefault="00F70BBC" w:rsidP="006A6A96">
            <w:pPr>
              <w:pStyle w:val="Aligncenter"/>
            </w:pPr>
            <w:r w:rsidRPr="000D5575">
              <w:t>All</w:t>
            </w:r>
          </w:p>
          <w:p w14:paraId="46BCEC37" w14:textId="77777777" w:rsidR="00F70BBC" w:rsidRDefault="00F70BBC" w:rsidP="006A6A96">
            <w:pPr>
              <w:pStyle w:val="Aligncenter"/>
            </w:pPr>
          </w:p>
        </w:tc>
        <w:tc>
          <w:tcPr>
            <w:tcW w:w="1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8" w14:textId="77777777" w:rsidR="00F70BBC" w:rsidRPr="000D5575" w:rsidRDefault="00F70BBC" w:rsidP="006A6A96">
            <w:pPr>
              <w:pStyle w:val="Aligncenter"/>
            </w:pPr>
            <w:r w:rsidRPr="000D5575">
              <w:t>All</w:t>
            </w:r>
          </w:p>
        </w:tc>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9" w14:textId="77777777" w:rsidR="00F70BBC" w:rsidRPr="000D5575" w:rsidRDefault="00F70BBC" w:rsidP="006A6A96">
            <w:pPr>
              <w:pStyle w:val="Aligncenter"/>
            </w:pPr>
            <w:r w:rsidRPr="000D5575">
              <w:t>-</w:t>
            </w:r>
          </w:p>
        </w:tc>
        <w:tc>
          <w:tcPr>
            <w:tcW w:w="1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A" w14:textId="77777777" w:rsidR="00F70BBC" w:rsidRPr="000D5575" w:rsidRDefault="00F70BBC" w:rsidP="006A6A96">
            <w:pPr>
              <w:pStyle w:val="Aligncenter"/>
            </w:pPr>
            <w:r w:rsidRPr="000D5575">
              <w:t>0.01C</w:t>
            </w:r>
            <w:r w:rsidRPr="006D3B4E">
              <w:rPr>
                <w:vertAlign w:val="subscript"/>
              </w:rPr>
              <w:t>n</w:t>
            </w:r>
            <w:r w:rsidRPr="000D5575">
              <w:t xml:space="preserve"> x U</w:t>
            </w:r>
            <w:r w:rsidRPr="006D3B4E">
              <w:rPr>
                <w:vertAlign w:val="subscript"/>
              </w:rPr>
              <w:t>R</w:t>
            </w:r>
            <w:r w:rsidRPr="000D5575">
              <w:t xml:space="preserve"> or (Note 1)</w:t>
            </w:r>
          </w:p>
          <w:p w14:paraId="46BCEC3B" w14:textId="77777777" w:rsidR="00F70BBC" w:rsidRPr="000D5575" w:rsidRDefault="00F70BBC" w:rsidP="006A6A96">
            <w:pPr>
              <w:pStyle w:val="Aligncenter"/>
            </w:pPr>
            <w:r w:rsidRPr="000D5575">
              <w:t>1</w:t>
            </w:r>
          </w:p>
        </w:tc>
        <w:tc>
          <w:tcPr>
            <w:tcW w:w="6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C" w14:textId="77777777" w:rsidR="00F70BBC" w:rsidRPr="000D5575" w:rsidRDefault="006D3B4E" w:rsidP="006A6A96">
            <w:pPr>
              <w:pStyle w:val="Aligncenter"/>
            </w:pPr>
            <w:r>
              <w:t>µ</w:t>
            </w:r>
            <w:r w:rsidR="00F70BBC" w:rsidRPr="000D5575">
              <w:t>A</w:t>
            </w:r>
          </w:p>
        </w:tc>
      </w:tr>
      <w:tr w:rsidR="00F70BBC" w14:paraId="46BCEC49" w14:textId="77777777" w:rsidTr="00013149">
        <w:trPr>
          <w:trHeight w:val="580"/>
          <w:jc w:val="center"/>
        </w:trPr>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E" w14:textId="77777777" w:rsidR="00F70BBC" w:rsidRPr="000D5575" w:rsidRDefault="00F70BBC" w:rsidP="006A6A96">
            <w:pPr>
              <w:pStyle w:val="Aligncenter"/>
            </w:pPr>
            <w:r w:rsidRPr="000D5575">
              <w:t>3</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3F" w14:textId="77777777" w:rsidR="00F70BBC" w:rsidRDefault="00F70BBC" w:rsidP="006A6A96">
            <w:pPr>
              <w:pStyle w:val="Aligncenter"/>
            </w:pPr>
            <w:r w:rsidRPr="000D5575">
              <w:t>Dissipation Factor</w:t>
            </w:r>
          </w:p>
        </w:tc>
        <w:tc>
          <w:tcPr>
            <w:tcW w:w="9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0" w14:textId="77777777" w:rsidR="00F70BBC" w:rsidRPr="000D5575" w:rsidRDefault="00F70BBC" w:rsidP="006A6A96">
            <w:pPr>
              <w:pStyle w:val="Aligncenter"/>
            </w:pPr>
            <w:r w:rsidRPr="000D5575">
              <w:t>DF</w:t>
            </w:r>
          </w:p>
        </w:tc>
        <w:tc>
          <w:tcPr>
            <w:tcW w:w="2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1" w14:textId="77777777" w:rsidR="00F70BBC" w:rsidRPr="000D5575" w:rsidRDefault="00F70BBC" w:rsidP="006A6A96">
            <w:pPr>
              <w:pStyle w:val="Aligncenter"/>
            </w:pPr>
            <w:r w:rsidRPr="000D5575">
              <w:t>Para. 9.4.1.3</w:t>
            </w:r>
          </w:p>
        </w:tc>
        <w:tc>
          <w:tcPr>
            <w:tcW w:w="1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2" w14:textId="77777777" w:rsidR="00F70BBC" w:rsidRPr="000D5575" w:rsidRDefault="00F70BBC" w:rsidP="006A6A96">
            <w:pPr>
              <w:pStyle w:val="Aligncenter"/>
            </w:pPr>
            <w:r w:rsidRPr="000D5575">
              <w:t>UR &lt; 10V</w:t>
            </w:r>
          </w:p>
          <w:p w14:paraId="46BCEC43" w14:textId="77777777" w:rsidR="00F70BBC" w:rsidRPr="000D5575" w:rsidRDefault="00F70BBC" w:rsidP="006D3B4E">
            <w:pPr>
              <w:pStyle w:val="Aligncenter"/>
            </w:pPr>
            <w:r w:rsidRPr="000D5575">
              <w:t xml:space="preserve">UR </w:t>
            </w:r>
            <w:r w:rsidR="006D3B4E">
              <w:t>≥</w:t>
            </w:r>
            <w:r w:rsidRPr="000D5575">
              <w:t xml:space="preserve"> 10V</w:t>
            </w:r>
          </w:p>
        </w:tc>
        <w:tc>
          <w:tcPr>
            <w:tcW w:w="1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4" w14:textId="77777777" w:rsidR="00F70BBC" w:rsidRPr="000D5575" w:rsidRDefault="00F70BBC" w:rsidP="006A6A96">
            <w:pPr>
              <w:pStyle w:val="Aligncenter"/>
            </w:pPr>
            <w:r w:rsidRPr="000D5575">
              <w:t>All</w:t>
            </w:r>
          </w:p>
        </w:tc>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5" w14:textId="77777777" w:rsidR="00F70BBC" w:rsidRPr="000D5575" w:rsidRDefault="00F70BBC" w:rsidP="006A6A96">
            <w:pPr>
              <w:pStyle w:val="Aligncenter"/>
            </w:pPr>
            <w:r w:rsidRPr="000D5575">
              <w:t>-</w:t>
            </w:r>
          </w:p>
        </w:tc>
        <w:tc>
          <w:tcPr>
            <w:tcW w:w="1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6" w14:textId="77777777" w:rsidR="00F70BBC" w:rsidRPr="000D5575" w:rsidRDefault="00F70BBC" w:rsidP="006A6A96">
            <w:pPr>
              <w:pStyle w:val="Aligncenter"/>
            </w:pPr>
            <w:r w:rsidRPr="000D5575">
              <w:t>10</w:t>
            </w:r>
          </w:p>
          <w:p w14:paraId="46BCEC47" w14:textId="77777777" w:rsidR="00F70BBC" w:rsidRPr="000D5575" w:rsidRDefault="00F70BBC" w:rsidP="006A6A96">
            <w:pPr>
              <w:pStyle w:val="Aligncenter"/>
            </w:pPr>
            <w:r w:rsidRPr="000D5575">
              <w:t>6</w:t>
            </w:r>
          </w:p>
        </w:tc>
        <w:tc>
          <w:tcPr>
            <w:tcW w:w="6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8" w14:textId="77777777" w:rsidR="00F70BBC" w:rsidRPr="000D5575" w:rsidRDefault="00F70BBC" w:rsidP="006A6A96">
            <w:pPr>
              <w:pStyle w:val="Aligncenter"/>
            </w:pPr>
            <w:r w:rsidRPr="000D5575">
              <w:t>%</w:t>
            </w:r>
          </w:p>
        </w:tc>
      </w:tr>
      <w:tr w:rsidR="00F70BBC" w14:paraId="46BCEC54" w14:textId="77777777" w:rsidTr="00013149">
        <w:trPr>
          <w:trHeight w:val="580"/>
          <w:jc w:val="center"/>
        </w:trPr>
        <w:tc>
          <w:tcPr>
            <w:tcW w:w="6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A" w14:textId="77777777" w:rsidR="00F70BBC" w:rsidRPr="000D5575" w:rsidRDefault="00F70BBC" w:rsidP="006A6A96">
            <w:pPr>
              <w:pStyle w:val="Aligncenter"/>
            </w:pPr>
            <w:r w:rsidRPr="000D5575">
              <w:t>4</w:t>
            </w:r>
          </w:p>
        </w:tc>
        <w:tc>
          <w:tcPr>
            <w:tcW w:w="19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B" w14:textId="77777777" w:rsidR="00F70BBC" w:rsidRPr="000D5575" w:rsidRDefault="00F70BBC" w:rsidP="006A6A96">
            <w:pPr>
              <w:pStyle w:val="Aligncenter"/>
            </w:pPr>
            <w:r w:rsidRPr="000D5575">
              <w:t xml:space="preserve">Equivalent Series </w:t>
            </w:r>
          </w:p>
          <w:p w14:paraId="46BCEC4C" w14:textId="77777777" w:rsidR="00F70BBC" w:rsidRDefault="00F70BBC" w:rsidP="006A6A96">
            <w:pPr>
              <w:pStyle w:val="Aligncenter"/>
            </w:pPr>
            <w:r w:rsidRPr="000D5575">
              <w:t>Resistance</w:t>
            </w:r>
          </w:p>
        </w:tc>
        <w:tc>
          <w:tcPr>
            <w:tcW w:w="9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D" w14:textId="77777777" w:rsidR="00F70BBC" w:rsidRPr="000D5575" w:rsidRDefault="00F70BBC" w:rsidP="006A6A96">
            <w:pPr>
              <w:pStyle w:val="Aligncenter"/>
            </w:pPr>
            <w:r w:rsidRPr="000D5575">
              <w:t>ESR</w:t>
            </w:r>
          </w:p>
        </w:tc>
        <w:tc>
          <w:tcPr>
            <w:tcW w:w="2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E" w14:textId="77777777" w:rsidR="00F70BBC" w:rsidRPr="000D5575" w:rsidRDefault="00F70BBC" w:rsidP="006A6A96">
            <w:pPr>
              <w:pStyle w:val="Aligncenter"/>
            </w:pPr>
            <w:r w:rsidRPr="000D5575">
              <w:t>Para. 9.4.1.4</w:t>
            </w:r>
          </w:p>
        </w:tc>
        <w:tc>
          <w:tcPr>
            <w:tcW w:w="1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4F" w14:textId="77777777" w:rsidR="00F70BBC" w:rsidRPr="000D5575" w:rsidRDefault="00F70BBC" w:rsidP="006A6A96">
            <w:pPr>
              <w:pStyle w:val="Aligncenter"/>
            </w:pPr>
            <w:r w:rsidRPr="000D5575">
              <w:t>All</w:t>
            </w:r>
          </w:p>
        </w:tc>
        <w:tc>
          <w:tcPr>
            <w:tcW w:w="11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50" w14:textId="77777777" w:rsidR="00F70BBC" w:rsidRPr="000D5575" w:rsidRDefault="00F70BBC" w:rsidP="006A6A96">
            <w:pPr>
              <w:pStyle w:val="Aligncenter"/>
            </w:pPr>
            <w:r w:rsidRPr="000D5575">
              <w:t>All</w:t>
            </w:r>
          </w:p>
        </w:tc>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51" w14:textId="77777777" w:rsidR="00F70BBC" w:rsidRPr="000D5575" w:rsidRDefault="00F70BBC" w:rsidP="006A6A96">
            <w:pPr>
              <w:pStyle w:val="Aligncenter"/>
            </w:pPr>
            <w:r w:rsidRPr="000D5575">
              <w:t>-</w:t>
            </w:r>
          </w:p>
        </w:tc>
        <w:tc>
          <w:tcPr>
            <w:tcW w:w="12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52" w14:textId="77777777" w:rsidR="00F70BBC" w:rsidRPr="000D5575" w:rsidRDefault="00F70BBC" w:rsidP="006A6A96">
            <w:pPr>
              <w:pStyle w:val="Aligncenter"/>
            </w:pPr>
            <w:r w:rsidRPr="000D5575">
              <w:t>Note 2</w:t>
            </w:r>
          </w:p>
        </w:tc>
        <w:tc>
          <w:tcPr>
            <w:tcW w:w="60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53" w14:textId="77777777" w:rsidR="00F70BBC" w:rsidRPr="000D5575" w:rsidRDefault="00F70BBC" w:rsidP="006D3B4E">
            <w:pPr>
              <w:pStyle w:val="Aligncenter"/>
            </w:pPr>
            <w:r w:rsidRPr="000D5575">
              <w:t>m</w:t>
            </w:r>
            <w:r w:rsidR="006D3B4E">
              <w:t>Ω</w:t>
            </w:r>
          </w:p>
        </w:tc>
      </w:tr>
    </w:tbl>
    <w:p w14:paraId="03EF9BD1" w14:textId="20DF3E06" w:rsidR="00013149" w:rsidRPr="0068692E" w:rsidRDefault="00013149" w:rsidP="00013149">
      <w:pPr>
        <w:pStyle w:val="NOTES"/>
        <w:tabs>
          <w:tab w:val="left" w:pos="2649"/>
        </w:tabs>
      </w:pPr>
      <w:r w:rsidRPr="0068692E">
        <w:t>NOTES:</w:t>
      </w:r>
    </w:p>
    <w:p w14:paraId="1A3964AA" w14:textId="77777777" w:rsidR="00013149" w:rsidRPr="000D5575" w:rsidRDefault="00013149" w:rsidP="00013149">
      <w:pPr>
        <w:pStyle w:val="numericallist"/>
        <w:numPr>
          <w:ilvl w:val="6"/>
          <w:numId w:val="37"/>
        </w:numPr>
      </w:pPr>
      <w:r w:rsidRPr="000D5575">
        <w:t>Whichever is greater.</w:t>
      </w:r>
    </w:p>
    <w:p w14:paraId="26D78907" w14:textId="77777777" w:rsidR="00013149" w:rsidRPr="000D5575" w:rsidRDefault="00013149" w:rsidP="00013149">
      <w:pPr>
        <w:pStyle w:val="numericallist"/>
      </w:pPr>
      <w:r w:rsidRPr="0068692E">
        <w:t>See Table 1(a) Note 2.</w:t>
      </w:r>
    </w:p>
    <w:p w14:paraId="46BCEC56" w14:textId="77777777" w:rsidR="00FC769C" w:rsidRPr="000D5575" w:rsidRDefault="006D3B4E" w:rsidP="000D5575">
      <w:pPr>
        <w:pStyle w:val="TableTitle"/>
      </w:pPr>
      <w:r>
        <w:t>Table 3</w:t>
      </w:r>
      <w:r w:rsidR="00FC769C" w:rsidRPr="0068692E">
        <w:t xml:space="preserve"> - ELECTRICAL </w:t>
      </w:r>
      <w:r>
        <w:t>MEASUREMENTS AT HIGH AND LOW TEMPERATURES</w:t>
      </w:r>
    </w:p>
    <w:tbl>
      <w:tblPr>
        <w:tblW w:w="10800" w:type="dxa"/>
        <w:jc w:val="center"/>
        <w:tblLayout w:type="fixed"/>
        <w:tblCellMar>
          <w:top w:w="80" w:type="dxa"/>
          <w:left w:w="80" w:type="dxa"/>
          <w:bottom w:w="80" w:type="dxa"/>
          <w:right w:w="80" w:type="dxa"/>
        </w:tblCellMar>
        <w:tblLook w:val="0000" w:firstRow="0" w:lastRow="0" w:firstColumn="0" w:lastColumn="0" w:noHBand="0" w:noVBand="0"/>
      </w:tblPr>
      <w:tblGrid>
        <w:gridCol w:w="540"/>
        <w:gridCol w:w="2080"/>
        <w:gridCol w:w="980"/>
        <w:gridCol w:w="1582"/>
        <w:gridCol w:w="2178"/>
        <w:gridCol w:w="940"/>
        <w:gridCol w:w="1540"/>
        <w:gridCol w:w="960"/>
      </w:tblGrid>
      <w:tr w:rsidR="00364662" w14:paraId="46BCEC5F" w14:textId="77777777" w:rsidTr="00013149">
        <w:trPr>
          <w:trHeight w:val="340"/>
          <w:tblHeader/>
          <w:jc w:val="center"/>
        </w:trPr>
        <w:tc>
          <w:tcPr>
            <w:tcW w:w="54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C57" w14:textId="77777777" w:rsidR="00364662" w:rsidRPr="000D5575" w:rsidRDefault="00364662" w:rsidP="00013149">
            <w:pPr>
              <w:pStyle w:val="Body"/>
            </w:pPr>
            <w:r w:rsidRPr="000D5575">
              <w:t>No.</w:t>
            </w:r>
          </w:p>
        </w:tc>
        <w:tc>
          <w:tcPr>
            <w:tcW w:w="208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58" w14:textId="77777777" w:rsidR="00364662" w:rsidRPr="000D5575" w:rsidRDefault="00364662" w:rsidP="00013149">
            <w:pPr>
              <w:pStyle w:val="Body"/>
            </w:pPr>
            <w:r w:rsidRPr="000D5575">
              <w:t>Characteristics</w:t>
            </w:r>
          </w:p>
        </w:tc>
        <w:tc>
          <w:tcPr>
            <w:tcW w:w="98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59" w14:textId="77777777" w:rsidR="00364662" w:rsidRPr="000D5575" w:rsidRDefault="00364662" w:rsidP="00013149">
            <w:pPr>
              <w:pStyle w:val="Aligncenter"/>
              <w:keepNext w:val="0"/>
            </w:pPr>
            <w:r w:rsidRPr="000D5575">
              <w:t>Symbols</w:t>
            </w:r>
          </w:p>
        </w:tc>
        <w:tc>
          <w:tcPr>
            <w:tcW w:w="1582"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5A" w14:textId="77777777" w:rsidR="00364662" w:rsidRPr="000D5575" w:rsidRDefault="00364662" w:rsidP="00013149">
            <w:pPr>
              <w:pStyle w:val="Aligncenter"/>
              <w:keepNext w:val="0"/>
            </w:pPr>
            <w:r w:rsidRPr="000D5575">
              <w:t>ESCC 3012 Test Method</w:t>
            </w:r>
          </w:p>
        </w:tc>
        <w:tc>
          <w:tcPr>
            <w:tcW w:w="2178"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5B" w14:textId="77777777" w:rsidR="00364662" w:rsidRPr="000D5575" w:rsidRDefault="00364662" w:rsidP="00013149">
            <w:pPr>
              <w:pStyle w:val="Aligncenter"/>
              <w:keepNext w:val="0"/>
            </w:pPr>
            <w:r w:rsidRPr="000D5575">
              <w:t>Test Conditions</w:t>
            </w:r>
          </w:p>
          <w:p w14:paraId="46BCEC5C" w14:textId="77777777" w:rsidR="00364662" w:rsidRPr="000D5575" w:rsidRDefault="00364662" w:rsidP="00013149">
            <w:pPr>
              <w:pStyle w:val="Aligncenter"/>
              <w:keepNext w:val="0"/>
            </w:pPr>
            <w:r w:rsidRPr="000D5575">
              <w:t>(Notes 1)</w:t>
            </w:r>
          </w:p>
        </w:tc>
        <w:tc>
          <w:tcPr>
            <w:tcW w:w="248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5D" w14:textId="77777777" w:rsidR="00364662" w:rsidRPr="000D5575" w:rsidRDefault="00364662" w:rsidP="00013149">
            <w:pPr>
              <w:pStyle w:val="Aligncenter"/>
              <w:keepNext w:val="0"/>
            </w:pPr>
            <w:r w:rsidRPr="000D5575">
              <w:t>Limits</w:t>
            </w:r>
          </w:p>
        </w:tc>
        <w:tc>
          <w:tcPr>
            <w:tcW w:w="960"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C5E" w14:textId="77777777" w:rsidR="00364662" w:rsidRPr="000D5575" w:rsidRDefault="00364662" w:rsidP="00013149">
            <w:pPr>
              <w:pStyle w:val="Aligncenter"/>
              <w:keepNext w:val="0"/>
            </w:pPr>
            <w:r w:rsidRPr="000D5575">
              <w:t>Unit</w:t>
            </w:r>
          </w:p>
        </w:tc>
      </w:tr>
      <w:tr w:rsidR="00364662" w14:paraId="46BCEC68" w14:textId="77777777" w:rsidTr="00013149">
        <w:trPr>
          <w:trHeight w:val="340"/>
          <w:tblHeader/>
          <w:jc w:val="center"/>
        </w:trPr>
        <w:tc>
          <w:tcPr>
            <w:tcW w:w="540" w:type="dxa"/>
            <w:vMerge/>
            <w:tcBorders>
              <w:top w:val="single" w:sz="2" w:space="0" w:color="000000"/>
              <w:left w:val="single" w:sz="2" w:space="0" w:color="000000"/>
              <w:bottom w:val="single" w:sz="2" w:space="0" w:color="000000"/>
              <w:right w:val="single" w:sz="4" w:space="0" w:color="000000"/>
            </w:tcBorders>
            <w:shd w:val="clear" w:color="auto" w:fill="auto"/>
          </w:tcPr>
          <w:p w14:paraId="46BCEC60" w14:textId="77777777" w:rsidR="00364662" w:rsidRPr="000D5575" w:rsidRDefault="00364662" w:rsidP="00013149">
            <w:pPr>
              <w:widowControl w:val="0"/>
            </w:pPr>
          </w:p>
        </w:tc>
        <w:tc>
          <w:tcPr>
            <w:tcW w:w="2080" w:type="dxa"/>
            <w:vMerge/>
            <w:tcBorders>
              <w:top w:val="nil"/>
              <w:left w:val="single" w:sz="4" w:space="0" w:color="000000"/>
              <w:bottom w:val="single" w:sz="2" w:space="0" w:color="000000"/>
              <w:right w:val="single" w:sz="4" w:space="0" w:color="000000"/>
            </w:tcBorders>
            <w:shd w:val="clear" w:color="auto" w:fill="auto"/>
          </w:tcPr>
          <w:p w14:paraId="46BCEC61" w14:textId="77777777" w:rsidR="00364662" w:rsidRPr="000D5575" w:rsidRDefault="00364662" w:rsidP="00013149">
            <w:pPr>
              <w:widowControl w:val="0"/>
            </w:pPr>
          </w:p>
        </w:tc>
        <w:tc>
          <w:tcPr>
            <w:tcW w:w="980" w:type="dxa"/>
            <w:vMerge/>
            <w:tcBorders>
              <w:top w:val="nil"/>
              <w:left w:val="single" w:sz="4" w:space="0" w:color="000000"/>
              <w:bottom w:val="single" w:sz="2" w:space="0" w:color="000000"/>
              <w:right w:val="single" w:sz="4" w:space="0" w:color="000000"/>
            </w:tcBorders>
            <w:shd w:val="clear" w:color="auto" w:fill="auto"/>
          </w:tcPr>
          <w:p w14:paraId="46BCEC62" w14:textId="77777777" w:rsidR="00364662" w:rsidRPr="000D5575" w:rsidRDefault="00364662" w:rsidP="00013149">
            <w:pPr>
              <w:pStyle w:val="Aligncenter"/>
              <w:keepNext w:val="0"/>
            </w:pPr>
          </w:p>
        </w:tc>
        <w:tc>
          <w:tcPr>
            <w:tcW w:w="1582" w:type="dxa"/>
            <w:vMerge/>
            <w:tcBorders>
              <w:top w:val="nil"/>
              <w:left w:val="single" w:sz="4" w:space="0" w:color="000000"/>
              <w:bottom w:val="single" w:sz="2" w:space="0" w:color="000000"/>
              <w:right w:val="single" w:sz="4" w:space="0" w:color="000000"/>
            </w:tcBorders>
            <w:shd w:val="clear" w:color="auto" w:fill="auto"/>
          </w:tcPr>
          <w:p w14:paraId="46BCEC63" w14:textId="77777777" w:rsidR="00364662" w:rsidRPr="000D5575" w:rsidRDefault="00364662" w:rsidP="00013149">
            <w:pPr>
              <w:pStyle w:val="Aligncenter"/>
              <w:keepNext w:val="0"/>
            </w:pPr>
          </w:p>
        </w:tc>
        <w:tc>
          <w:tcPr>
            <w:tcW w:w="2178" w:type="dxa"/>
            <w:vMerge/>
            <w:tcBorders>
              <w:top w:val="nil"/>
              <w:left w:val="single" w:sz="4" w:space="0" w:color="000000"/>
              <w:bottom w:val="single" w:sz="2" w:space="0" w:color="000000"/>
              <w:right w:val="single" w:sz="4" w:space="0" w:color="000000"/>
            </w:tcBorders>
            <w:shd w:val="clear" w:color="auto" w:fill="auto"/>
          </w:tcPr>
          <w:p w14:paraId="46BCEC64" w14:textId="77777777" w:rsidR="00364662" w:rsidRPr="000D5575" w:rsidRDefault="00364662" w:rsidP="00013149">
            <w:pPr>
              <w:pStyle w:val="Aligncenter"/>
              <w:keepNext w:val="0"/>
            </w:pPr>
          </w:p>
        </w:tc>
        <w:tc>
          <w:tcPr>
            <w:tcW w:w="94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65" w14:textId="77777777" w:rsidR="00364662" w:rsidRPr="000D5575" w:rsidRDefault="00364662" w:rsidP="00013149">
            <w:pPr>
              <w:pStyle w:val="Aligncenter"/>
              <w:keepNext w:val="0"/>
            </w:pPr>
            <w:r w:rsidRPr="000D5575">
              <w:t>Min</w:t>
            </w:r>
          </w:p>
        </w:tc>
        <w:tc>
          <w:tcPr>
            <w:tcW w:w="1540" w:type="dxa"/>
            <w:tcBorders>
              <w:top w:val="nil"/>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66" w14:textId="77777777" w:rsidR="00364662" w:rsidRPr="000D5575" w:rsidRDefault="00364662" w:rsidP="00013149">
            <w:pPr>
              <w:pStyle w:val="Aligncenter"/>
              <w:keepNext w:val="0"/>
            </w:pPr>
            <w:r w:rsidRPr="000D5575">
              <w:t>Max</w:t>
            </w:r>
          </w:p>
        </w:tc>
        <w:tc>
          <w:tcPr>
            <w:tcW w:w="960" w:type="dxa"/>
            <w:vMerge/>
            <w:tcBorders>
              <w:top w:val="nil"/>
              <w:left w:val="single" w:sz="4" w:space="0" w:color="000000"/>
              <w:bottom w:val="single" w:sz="2" w:space="0" w:color="000000"/>
              <w:right w:val="single" w:sz="2" w:space="0" w:color="000000"/>
            </w:tcBorders>
            <w:shd w:val="clear" w:color="auto" w:fill="auto"/>
          </w:tcPr>
          <w:p w14:paraId="46BCEC67" w14:textId="77777777" w:rsidR="00364662" w:rsidRPr="000D5575" w:rsidRDefault="00364662" w:rsidP="00013149">
            <w:pPr>
              <w:pStyle w:val="Aligncenter"/>
              <w:keepNext w:val="0"/>
            </w:pPr>
          </w:p>
        </w:tc>
      </w:tr>
      <w:tr w:rsidR="00364662" w14:paraId="46BCEC73" w14:textId="77777777" w:rsidTr="003D3049">
        <w:trPr>
          <w:trHeight w:val="340"/>
          <w:jc w:val="center"/>
        </w:trPr>
        <w:tc>
          <w:tcPr>
            <w:tcW w:w="540" w:type="dxa"/>
            <w:tcBorders>
              <w:top w:val="single" w:sz="2" w:space="0" w:color="000000"/>
              <w:left w:val="single" w:sz="4" w:space="0" w:color="000000"/>
              <w:bottom w:val="nil"/>
              <w:right w:val="single" w:sz="4" w:space="0" w:color="000000"/>
            </w:tcBorders>
            <w:tcMar>
              <w:top w:w="80" w:type="dxa"/>
              <w:left w:w="80" w:type="dxa"/>
              <w:bottom w:w="80" w:type="dxa"/>
              <w:right w:w="80" w:type="dxa"/>
            </w:tcMar>
          </w:tcPr>
          <w:p w14:paraId="46BCEC69" w14:textId="77777777" w:rsidR="00364662" w:rsidRPr="000D5575" w:rsidRDefault="00364662" w:rsidP="00013149">
            <w:pPr>
              <w:pStyle w:val="Aligncenter"/>
              <w:keepNext w:val="0"/>
            </w:pPr>
            <w:r w:rsidRPr="000D5575">
              <w:t>1</w:t>
            </w:r>
          </w:p>
        </w:tc>
        <w:tc>
          <w:tcPr>
            <w:tcW w:w="2080" w:type="dxa"/>
            <w:tcBorders>
              <w:top w:val="single" w:sz="2" w:space="0" w:color="000000"/>
              <w:left w:val="single" w:sz="4" w:space="0" w:color="000000"/>
              <w:bottom w:val="nil"/>
              <w:right w:val="single" w:sz="4" w:space="0" w:color="000000"/>
            </w:tcBorders>
            <w:tcMar>
              <w:top w:w="80" w:type="dxa"/>
              <w:left w:w="80" w:type="dxa"/>
              <w:bottom w:w="80" w:type="dxa"/>
              <w:right w:w="80" w:type="dxa"/>
            </w:tcMar>
          </w:tcPr>
          <w:p w14:paraId="46BCEC6A" w14:textId="77777777" w:rsidR="00364662" w:rsidRPr="000D5575" w:rsidRDefault="00364662" w:rsidP="00013149">
            <w:pPr>
              <w:pStyle w:val="clCellAlignLeft"/>
            </w:pPr>
            <w:r w:rsidRPr="000D5575">
              <w:t>Capacitance Change</w:t>
            </w:r>
          </w:p>
        </w:tc>
        <w:tc>
          <w:tcPr>
            <w:tcW w:w="980" w:type="dxa"/>
            <w:tcBorders>
              <w:top w:val="single" w:sz="2" w:space="0" w:color="000000"/>
              <w:left w:val="single" w:sz="4" w:space="0" w:color="000000"/>
              <w:bottom w:val="nil"/>
              <w:right w:val="single" w:sz="4" w:space="0" w:color="000000"/>
            </w:tcBorders>
            <w:tcMar>
              <w:top w:w="80" w:type="dxa"/>
              <w:left w:w="80" w:type="dxa"/>
              <w:bottom w:w="80" w:type="dxa"/>
              <w:right w:w="80" w:type="dxa"/>
            </w:tcMar>
          </w:tcPr>
          <w:p w14:paraId="46BCEC6B" w14:textId="77777777" w:rsidR="00364662" w:rsidRPr="000D5575" w:rsidRDefault="006A6A96" w:rsidP="00013149">
            <w:pPr>
              <w:pStyle w:val="Aligncenter"/>
              <w:keepNext w:val="0"/>
            </w:pPr>
            <w:r>
              <w:sym w:font="Symbol" w:char="F044"/>
            </w:r>
            <w:r w:rsidR="00364662" w:rsidRPr="000D5575">
              <w:t>C/C</w:t>
            </w:r>
          </w:p>
        </w:tc>
        <w:tc>
          <w:tcPr>
            <w:tcW w:w="1582" w:type="dxa"/>
            <w:tcBorders>
              <w:top w:val="single" w:sz="2" w:space="0" w:color="000000"/>
              <w:left w:val="single" w:sz="4" w:space="0" w:color="000000"/>
              <w:bottom w:val="nil"/>
              <w:right w:val="single" w:sz="4" w:space="0" w:color="000000"/>
            </w:tcBorders>
            <w:tcMar>
              <w:top w:w="80" w:type="dxa"/>
              <w:left w:w="80" w:type="dxa"/>
              <w:bottom w:w="80" w:type="dxa"/>
              <w:right w:w="80" w:type="dxa"/>
            </w:tcMar>
          </w:tcPr>
          <w:p w14:paraId="46BCEC6C" w14:textId="77777777" w:rsidR="00364662" w:rsidRPr="000D5575" w:rsidRDefault="00364662" w:rsidP="00013149">
            <w:pPr>
              <w:pStyle w:val="Aligncenter"/>
              <w:keepNext w:val="0"/>
            </w:pPr>
            <w:r w:rsidRPr="000D5575">
              <w:t>Para. 9.4.1.1</w:t>
            </w:r>
          </w:p>
        </w:tc>
        <w:tc>
          <w:tcPr>
            <w:tcW w:w="2178" w:type="dxa"/>
            <w:tcBorders>
              <w:top w:val="single" w:sz="2"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6D" w14:textId="77777777" w:rsidR="00364662" w:rsidRPr="000D5575" w:rsidRDefault="006D3B4E" w:rsidP="00013149">
            <w:pPr>
              <w:pStyle w:val="Aligncenter"/>
              <w:keepNext w:val="0"/>
            </w:pPr>
            <w:r>
              <w:t>T</w:t>
            </w:r>
            <w:r w:rsidRPr="0003564C">
              <w:rPr>
                <w:vertAlign w:val="subscript"/>
              </w:rPr>
              <w:t>amb</w:t>
            </w:r>
            <w:r>
              <w:t>=-55(+3</w:t>
            </w:r>
            <w:r w:rsidR="00364662" w:rsidRPr="000D5575">
              <w:t>-0)</w:t>
            </w:r>
            <w:r w:rsidR="00364662" w:rsidRPr="006A6A96">
              <w:rPr>
                <w:vertAlign w:val="superscript"/>
              </w:rPr>
              <w:t>o</w:t>
            </w:r>
            <w:r w:rsidR="00364662" w:rsidRPr="000D5575">
              <w:t>C</w:t>
            </w:r>
          </w:p>
        </w:tc>
        <w:tc>
          <w:tcPr>
            <w:tcW w:w="940" w:type="dxa"/>
            <w:tcBorders>
              <w:top w:val="single" w:sz="2"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6E" w14:textId="77777777" w:rsidR="00364662" w:rsidRPr="000D5575" w:rsidRDefault="00364662" w:rsidP="00013149">
            <w:pPr>
              <w:pStyle w:val="Aligncenter"/>
              <w:keepNext w:val="0"/>
            </w:pPr>
            <w:r w:rsidRPr="000D5575">
              <w:t>-10</w:t>
            </w:r>
          </w:p>
        </w:tc>
        <w:tc>
          <w:tcPr>
            <w:tcW w:w="1540" w:type="dxa"/>
            <w:tcBorders>
              <w:top w:val="single" w:sz="2"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6F" w14:textId="77777777" w:rsidR="00364662" w:rsidRPr="000D5575" w:rsidRDefault="00364662" w:rsidP="00013149">
            <w:pPr>
              <w:pStyle w:val="Aligncenter"/>
              <w:keepNext w:val="0"/>
            </w:pPr>
            <w:r w:rsidRPr="000D5575">
              <w:t>0</w:t>
            </w:r>
          </w:p>
        </w:tc>
        <w:tc>
          <w:tcPr>
            <w:tcW w:w="960" w:type="dxa"/>
            <w:vMerge w:val="restart"/>
            <w:tcBorders>
              <w:top w:val="single" w:sz="2" w:space="0" w:color="000000"/>
              <w:left w:val="single" w:sz="4" w:space="0" w:color="000000"/>
              <w:bottom w:val="nil"/>
              <w:right w:val="single" w:sz="4" w:space="0" w:color="000000"/>
            </w:tcBorders>
            <w:tcMar>
              <w:top w:w="80" w:type="dxa"/>
              <w:left w:w="80" w:type="dxa"/>
              <w:bottom w:w="80" w:type="dxa"/>
              <w:right w:w="80" w:type="dxa"/>
            </w:tcMar>
          </w:tcPr>
          <w:p w14:paraId="46BCEC70" w14:textId="77777777" w:rsidR="00364662" w:rsidRPr="000D5575" w:rsidRDefault="00364662" w:rsidP="00013149">
            <w:pPr>
              <w:pStyle w:val="Aligncenter"/>
              <w:keepNext w:val="0"/>
            </w:pPr>
            <w:r w:rsidRPr="000D5575">
              <w:t>%</w:t>
            </w:r>
          </w:p>
          <w:p w14:paraId="46BCEC71" w14:textId="77777777" w:rsidR="00364662" w:rsidRPr="000D5575" w:rsidRDefault="00364662" w:rsidP="00013149">
            <w:pPr>
              <w:pStyle w:val="Aligncenter"/>
              <w:keepNext w:val="0"/>
            </w:pPr>
            <w:r w:rsidRPr="000D5575">
              <w:t>(Note 2)</w:t>
            </w:r>
          </w:p>
          <w:p w14:paraId="46BCEC72" w14:textId="77777777" w:rsidR="00364662" w:rsidRDefault="00364662" w:rsidP="00013149">
            <w:pPr>
              <w:pStyle w:val="Aligncenter"/>
              <w:keepNext w:val="0"/>
            </w:pPr>
          </w:p>
        </w:tc>
      </w:tr>
      <w:tr w:rsidR="00364662" w14:paraId="46BCEC7C" w14:textId="77777777" w:rsidTr="003D3049">
        <w:trPr>
          <w:trHeight w:val="340"/>
          <w:jc w:val="center"/>
        </w:trPr>
        <w:tc>
          <w:tcPr>
            <w:tcW w:w="540" w:type="dxa"/>
            <w:tcBorders>
              <w:top w:val="nil"/>
              <w:left w:val="single" w:sz="4" w:space="0" w:color="000000"/>
              <w:bottom w:val="nil"/>
              <w:right w:val="single" w:sz="4" w:space="0" w:color="000000"/>
            </w:tcBorders>
            <w:tcMar>
              <w:top w:w="80" w:type="dxa"/>
              <w:left w:w="80" w:type="dxa"/>
              <w:bottom w:w="80" w:type="dxa"/>
              <w:right w:w="80" w:type="dxa"/>
            </w:tcMar>
          </w:tcPr>
          <w:p w14:paraId="46BCEC74" w14:textId="77777777" w:rsidR="00364662" w:rsidRDefault="00364662" w:rsidP="00013149">
            <w:pPr>
              <w:pStyle w:val="Aligncenter"/>
              <w:keepNext w:val="0"/>
            </w:pPr>
          </w:p>
        </w:tc>
        <w:tc>
          <w:tcPr>
            <w:tcW w:w="2080" w:type="dxa"/>
            <w:tcBorders>
              <w:top w:val="nil"/>
              <w:left w:val="single" w:sz="4" w:space="0" w:color="000000"/>
              <w:bottom w:val="nil"/>
              <w:right w:val="single" w:sz="4" w:space="0" w:color="000000"/>
            </w:tcBorders>
            <w:tcMar>
              <w:top w:w="80" w:type="dxa"/>
              <w:left w:w="80" w:type="dxa"/>
              <w:bottom w:w="80" w:type="dxa"/>
              <w:right w:w="80" w:type="dxa"/>
            </w:tcMar>
          </w:tcPr>
          <w:p w14:paraId="46BCEC75" w14:textId="77777777" w:rsidR="00364662" w:rsidRDefault="00364662" w:rsidP="00013149">
            <w:pPr>
              <w:pStyle w:val="Body"/>
            </w:pPr>
          </w:p>
        </w:tc>
        <w:tc>
          <w:tcPr>
            <w:tcW w:w="980" w:type="dxa"/>
            <w:tcBorders>
              <w:top w:val="nil"/>
              <w:left w:val="single" w:sz="4" w:space="0" w:color="000000"/>
              <w:bottom w:val="nil"/>
              <w:right w:val="single" w:sz="4" w:space="0" w:color="000000"/>
            </w:tcBorders>
            <w:tcMar>
              <w:top w:w="80" w:type="dxa"/>
              <w:left w:w="80" w:type="dxa"/>
              <w:bottom w:w="80" w:type="dxa"/>
              <w:right w:w="80" w:type="dxa"/>
            </w:tcMar>
          </w:tcPr>
          <w:p w14:paraId="46BCEC76" w14:textId="77777777" w:rsidR="00364662" w:rsidRDefault="00364662" w:rsidP="00013149">
            <w:pPr>
              <w:pStyle w:val="Aligncenter"/>
              <w:keepNext w:val="0"/>
            </w:pPr>
          </w:p>
        </w:tc>
        <w:tc>
          <w:tcPr>
            <w:tcW w:w="1582" w:type="dxa"/>
            <w:tcBorders>
              <w:top w:val="nil"/>
              <w:left w:val="single" w:sz="4" w:space="0" w:color="000000"/>
              <w:bottom w:val="nil"/>
              <w:right w:val="single" w:sz="4" w:space="0" w:color="000000"/>
            </w:tcBorders>
            <w:tcMar>
              <w:top w:w="80" w:type="dxa"/>
              <w:left w:w="80" w:type="dxa"/>
              <w:bottom w:w="80" w:type="dxa"/>
              <w:right w:w="80" w:type="dxa"/>
            </w:tcMar>
          </w:tcPr>
          <w:p w14:paraId="46BCEC77" w14:textId="77777777" w:rsidR="00364662" w:rsidRDefault="00364662" w:rsidP="00013149">
            <w:pPr>
              <w:pStyle w:val="Aligncenter"/>
              <w:keepNext w:val="0"/>
            </w:pPr>
          </w:p>
        </w:tc>
        <w:tc>
          <w:tcPr>
            <w:tcW w:w="2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78" w14:textId="77777777" w:rsidR="00364662" w:rsidRPr="000D5575" w:rsidRDefault="00364662" w:rsidP="00013149">
            <w:pPr>
              <w:pStyle w:val="Aligncenter"/>
              <w:keepNext w:val="0"/>
            </w:pPr>
            <w:r w:rsidRPr="000D5575">
              <w:t>T</w:t>
            </w:r>
            <w:r w:rsidRPr="00055A7F">
              <w:rPr>
                <w:vertAlign w:val="subscript"/>
              </w:rPr>
              <w:t>amb</w:t>
            </w:r>
            <w:r w:rsidRPr="000D5575">
              <w:t>=+85</w:t>
            </w:r>
            <w:r w:rsidR="006A6A96">
              <w:t>±</w:t>
            </w:r>
            <w:r w:rsidRPr="000D5575">
              <w:t>3</w:t>
            </w:r>
            <w:r w:rsidRPr="0012548A">
              <w:rPr>
                <w:vertAlign w:val="superscript"/>
              </w:rPr>
              <w:t>o</w:t>
            </w:r>
            <w:r w:rsidRPr="000D5575">
              <w:t>C</w:t>
            </w:r>
          </w:p>
        </w:tc>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79" w14:textId="77777777" w:rsidR="00364662" w:rsidRPr="000D5575" w:rsidRDefault="00364662" w:rsidP="00013149">
            <w:pPr>
              <w:pStyle w:val="Aligncenter"/>
              <w:keepNext w:val="0"/>
            </w:pPr>
            <w:r w:rsidRPr="000D5575">
              <w:t>0</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7A" w14:textId="77777777" w:rsidR="00364662" w:rsidRPr="000D5575" w:rsidRDefault="00364662" w:rsidP="00013149">
            <w:pPr>
              <w:pStyle w:val="Aligncenter"/>
              <w:keepNext w:val="0"/>
            </w:pPr>
            <w:r w:rsidRPr="000D5575">
              <w:t>+10</w:t>
            </w:r>
          </w:p>
        </w:tc>
        <w:tc>
          <w:tcPr>
            <w:tcW w:w="960" w:type="dxa"/>
            <w:vMerge/>
            <w:tcBorders>
              <w:top w:val="nil"/>
              <w:left w:val="single" w:sz="4" w:space="0" w:color="000000"/>
              <w:bottom w:val="nil"/>
              <w:right w:val="single" w:sz="4" w:space="0" w:color="000000"/>
            </w:tcBorders>
          </w:tcPr>
          <w:p w14:paraId="46BCEC7B" w14:textId="77777777" w:rsidR="00364662" w:rsidRPr="000D5575" w:rsidRDefault="00364662" w:rsidP="00013149">
            <w:pPr>
              <w:pStyle w:val="Aligncenter"/>
              <w:keepNext w:val="0"/>
            </w:pPr>
          </w:p>
        </w:tc>
      </w:tr>
      <w:tr w:rsidR="00364662" w14:paraId="46BCEC85" w14:textId="77777777" w:rsidTr="003D3049">
        <w:trPr>
          <w:trHeight w:val="340"/>
          <w:jc w:val="center"/>
        </w:trPr>
        <w:tc>
          <w:tcPr>
            <w:tcW w:w="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7D" w14:textId="77777777" w:rsidR="00364662" w:rsidRDefault="00364662" w:rsidP="00013149">
            <w:pPr>
              <w:pStyle w:val="Aligncenter"/>
              <w:keepNext w:val="0"/>
            </w:pPr>
          </w:p>
        </w:tc>
        <w:tc>
          <w:tcPr>
            <w:tcW w:w="20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7E" w14:textId="77777777" w:rsidR="00364662" w:rsidRDefault="00364662" w:rsidP="00013149">
            <w:pPr>
              <w:pStyle w:val="Body"/>
            </w:pPr>
          </w:p>
        </w:tc>
        <w:tc>
          <w:tcPr>
            <w:tcW w:w="9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7F" w14:textId="77777777" w:rsidR="00364662" w:rsidRDefault="00364662" w:rsidP="00013149">
            <w:pPr>
              <w:pStyle w:val="Aligncenter"/>
              <w:keepNext w:val="0"/>
            </w:pPr>
          </w:p>
        </w:tc>
        <w:tc>
          <w:tcPr>
            <w:tcW w:w="158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80" w14:textId="77777777" w:rsidR="00364662" w:rsidRDefault="00364662" w:rsidP="00013149">
            <w:pPr>
              <w:pStyle w:val="Aligncenter"/>
              <w:keepNext w:val="0"/>
            </w:pPr>
          </w:p>
        </w:tc>
        <w:tc>
          <w:tcPr>
            <w:tcW w:w="2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81" w14:textId="77777777" w:rsidR="00364662" w:rsidRPr="000D5575" w:rsidRDefault="006D3B4E" w:rsidP="00013149">
            <w:pPr>
              <w:pStyle w:val="Aligncenter"/>
              <w:keepNext w:val="0"/>
            </w:pPr>
            <w:r>
              <w:t>T</w:t>
            </w:r>
            <w:r w:rsidR="00055A7F">
              <w:t>h5</w:t>
            </w:r>
            <w:r>
              <w:t>=+125(+0-</w:t>
            </w:r>
            <w:r w:rsidR="00364662" w:rsidRPr="000D5575">
              <w:t>3)</w:t>
            </w:r>
            <w:r w:rsidR="00364662" w:rsidRPr="0012548A">
              <w:rPr>
                <w:vertAlign w:val="superscript"/>
              </w:rPr>
              <w:t>o</w:t>
            </w:r>
            <w:r w:rsidR="00364662" w:rsidRPr="000D5575">
              <w:t>C</w:t>
            </w:r>
          </w:p>
        </w:tc>
        <w:tc>
          <w:tcPr>
            <w:tcW w:w="9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82" w14:textId="77777777" w:rsidR="00364662" w:rsidRPr="000D5575" w:rsidRDefault="00364662" w:rsidP="00013149">
            <w:pPr>
              <w:pStyle w:val="Aligncenter"/>
              <w:keepNext w:val="0"/>
            </w:pPr>
            <w:r w:rsidRPr="000D5575">
              <w:t>0</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83" w14:textId="77777777" w:rsidR="00364662" w:rsidRPr="000D5575" w:rsidRDefault="00364662" w:rsidP="00013149">
            <w:pPr>
              <w:pStyle w:val="Aligncenter"/>
              <w:keepNext w:val="0"/>
            </w:pPr>
            <w:r w:rsidRPr="000D5575">
              <w:t>+12</w:t>
            </w:r>
          </w:p>
        </w:tc>
        <w:tc>
          <w:tcPr>
            <w:tcW w:w="960" w:type="dxa"/>
            <w:vMerge/>
            <w:tcBorders>
              <w:top w:val="nil"/>
              <w:left w:val="single" w:sz="4" w:space="0" w:color="000000"/>
              <w:bottom w:val="nil"/>
              <w:right w:val="single" w:sz="4" w:space="0" w:color="000000"/>
            </w:tcBorders>
          </w:tcPr>
          <w:p w14:paraId="46BCEC84" w14:textId="77777777" w:rsidR="00364662" w:rsidRPr="000D5575" w:rsidRDefault="00364662" w:rsidP="00013149">
            <w:pPr>
              <w:pStyle w:val="Aligncenter"/>
              <w:keepNext w:val="0"/>
            </w:pPr>
          </w:p>
        </w:tc>
      </w:tr>
      <w:tr w:rsidR="00364662" w14:paraId="46BCEC93" w14:textId="77777777" w:rsidTr="003D3049">
        <w:trPr>
          <w:trHeight w:val="820"/>
          <w:jc w:val="center"/>
        </w:trPr>
        <w:tc>
          <w:tcPr>
            <w:tcW w:w="5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86" w14:textId="77777777" w:rsidR="00364662" w:rsidRPr="000D5575" w:rsidRDefault="00364662" w:rsidP="00013149">
            <w:pPr>
              <w:pStyle w:val="Aligncenter"/>
              <w:keepNext w:val="0"/>
            </w:pPr>
            <w:r w:rsidRPr="000D5575">
              <w:t>2</w:t>
            </w:r>
          </w:p>
        </w:tc>
        <w:tc>
          <w:tcPr>
            <w:tcW w:w="20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87" w14:textId="77777777" w:rsidR="00364662" w:rsidRPr="000D5575" w:rsidRDefault="00364662" w:rsidP="00013149">
            <w:pPr>
              <w:pStyle w:val="clCellAlignLeft"/>
            </w:pPr>
            <w:r w:rsidRPr="000D5575">
              <w:t>DC Leakage Current</w:t>
            </w:r>
          </w:p>
        </w:tc>
        <w:tc>
          <w:tcPr>
            <w:tcW w:w="9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88" w14:textId="77777777" w:rsidR="00364662" w:rsidRPr="000D5575" w:rsidRDefault="00364662" w:rsidP="00013149">
            <w:pPr>
              <w:pStyle w:val="Aligncenter"/>
              <w:keepNext w:val="0"/>
            </w:pPr>
            <w:r w:rsidRPr="000D5575">
              <w:t>I</w:t>
            </w:r>
            <w:r w:rsidRPr="006D3B4E">
              <w:rPr>
                <w:vertAlign w:val="subscript"/>
              </w:rPr>
              <w:t>L</w:t>
            </w:r>
          </w:p>
        </w:tc>
        <w:tc>
          <w:tcPr>
            <w:tcW w:w="158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89" w14:textId="77777777" w:rsidR="00364662" w:rsidRPr="000D5575" w:rsidRDefault="00364662" w:rsidP="00013149">
            <w:pPr>
              <w:pStyle w:val="Aligncenter"/>
              <w:keepNext w:val="0"/>
            </w:pPr>
            <w:r w:rsidRPr="000D5575">
              <w:t>Para. 9.4.1.2</w:t>
            </w:r>
          </w:p>
        </w:tc>
        <w:tc>
          <w:tcPr>
            <w:tcW w:w="2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8A" w14:textId="77777777" w:rsidR="00364662" w:rsidRPr="000D5575" w:rsidRDefault="00364662" w:rsidP="00013149">
            <w:pPr>
              <w:pStyle w:val="Aligncenter"/>
              <w:keepNext w:val="0"/>
            </w:pPr>
            <w:r w:rsidRPr="000D5575">
              <w:t>T</w:t>
            </w:r>
            <w:r w:rsidRPr="00055A7F">
              <w:rPr>
                <w:vertAlign w:val="subscript"/>
              </w:rPr>
              <w:t>amb</w:t>
            </w:r>
            <w:r w:rsidRPr="000D5575">
              <w:t>=+85</w:t>
            </w:r>
            <w:r w:rsidR="0012548A">
              <w:t>±</w:t>
            </w:r>
            <w:r w:rsidRPr="000D5575">
              <w:t>3</w:t>
            </w:r>
            <w:r w:rsidRPr="0012548A">
              <w:rPr>
                <w:vertAlign w:val="superscript"/>
              </w:rPr>
              <w:t>o</w:t>
            </w:r>
            <w:r w:rsidRPr="000D5575">
              <w:t>C</w:t>
            </w:r>
          </w:p>
          <w:p w14:paraId="46BCEC8B" w14:textId="77777777" w:rsidR="00364662" w:rsidRPr="000D5575" w:rsidRDefault="00364662" w:rsidP="00013149">
            <w:pPr>
              <w:pStyle w:val="Aligncenter"/>
              <w:keepNext w:val="0"/>
            </w:pPr>
          </w:p>
          <w:p w14:paraId="46BCEC8C" w14:textId="77777777" w:rsidR="00364662" w:rsidRPr="000D5575" w:rsidRDefault="00364662" w:rsidP="00013149">
            <w:pPr>
              <w:pStyle w:val="Aligncenter"/>
              <w:keepNext w:val="0"/>
            </w:pPr>
            <w:r w:rsidRPr="000D5575">
              <w:t>V=UR</w:t>
            </w:r>
            <w:r w:rsidR="006A6A96">
              <w:t>±</w:t>
            </w:r>
            <w:r w:rsidRPr="000D5575">
              <w:t>2%</w:t>
            </w: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8D" w14:textId="77777777" w:rsidR="00364662" w:rsidRPr="000D5575" w:rsidRDefault="00364662" w:rsidP="00013149">
            <w:pPr>
              <w:pStyle w:val="Aligncenter"/>
              <w:keepNext w:val="0"/>
            </w:pPr>
            <w:r w:rsidRPr="000D5575">
              <w:t>-</w:t>
            </w: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8E" w14:textId="77777777" w:rsidR="00364662" w:rsidRPr="000D5575" w:rsidRDefault="00364662" w:rsidP="00013149">
            <w:pPr>
              <w:pStyle w:val="Aligncenter"/>
              <w:keepNext w:val="0"/>
            </w:pPr>
            <w:r w:rsidRPr="000D5575">
              <w:t>0.1C</w:t>
            </w:r>
            <w:r w:rsidRPr="003D3049">
              <w:rPr>
                <w:vertAlign w:val="subscript"/>
              </w:rPr>
              <w:t>n</w:t>
            </w:r>
            <w:r w:rsidRPr="000D5575">
              <w:t xml:space="preserve"> x U</w:t>
            </w:r>
            <w:r w:rsidRPr="006D3B4E">
              <w:rPr>
                <w:vertAlign w:val="subscript"/>
              </w:rPr>
              <w:t>R</w:t>
            </w:r>
            <w:r w:rsidRPr="000D5575">
              <w:t xml:space="preserve"> </w:t>
            </w:r>
          </w:p>
          <w:p w14:paraId="46BCEC8F" w14:textId="77777777" w:rsidR="00364662" w:rsidRPr="000D5575" w:rsidRDefault="00364662" w:rsidP="00013149">
            <w:pPr>
              <w:pStyle w:val="Aligncenter"/>
              <w:keepNext w:val="0"/>
            </w:pPr>
            <w:r w:rsidRPr="000D5575">
              <w:t>or (Note 3)</w:t>
            </w:r>
          </w:p>
          <w:p w14:paraId="46BCEC90" w14:textId="77777777" w:rsidR="00364662" w:rsidRPr="000D5575" w:rsidRDefault="00364662" w:rsidP="00013149">
            <w:pPr>
              <w:pStyle w:val="Aligncenter"/>
              <w:keepNext w:val="0"/>
            </w:pPr>
            <w:r w:rsidRPr="000D5575">
              <w:t>1</w:t>
            </w:r>
          </w:p>
        </w:tc>
        <w:tc>
          <w:tcPr>
            <w:tcW w:w="960"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91" w14:textId="77777777" w:rsidR="00364662" w:rsidRPr="000D5575" w:rsidRDefault="006D3B4E" w:rsidP="00013149">
            <w:pPr>
              <w:pStyle w:val="Aligncenter"/>
              <w:keepNext w:val="0"/>
            </w:pPr>
            <w:r>
              <w:t>µ</w:t>
            </w:r>
            <w:r w:rsidR="00364662" w:rsidRPr="000D5575">
              <w:t>A</w:t>
            </w:r>
          </w:p>
          <w:p w14:paraId="46BCEC92" w14:textId="77777777" w:rsidR="00364662" w:rsidRDefault="00364662" w:rsidP="00013149">
            <w:pPr>
              <w:pStyle w:val="Aligncenter"/>
              <w:keepNext w:val="0"/>
            </w:pPr>
          </w:p>
        </w:tc>
      </w:tr>
      <w:tr w:rsidR="00364662" w14:paraId="46BCEC9F" w14:textId="77777777" w:rsidTr="003D3049">
        <w:trPr>
          <w:trHeight w:val="820"/>
          <w:jc w:val="center"/>
        </w:trPr>
        <w:tc>
          <w:tcPr>
            <w:tcW w:w="540" w:type="dxa"/>
            <w:tcBorders>
              <w:top w:val="nil"/>
              <w:left w:val="single" w:sz="4" w:space="0" w:color="000000"/>
              <w:bottom w:val="nil"/>
              <w:right w:val="single" w:sz="4" w:space="0" w:color="000000"/>
            </w:tcBorders>
            <w:tcMar>
              <w:top w:w="80" w:type="dxa"/>
              <w:left w:w="80" w:type="dxa"/>
              <w:bottom w:w="80" w:type="dxa"/>
              <w:right w:w="80" w:type="dxa"/>
            </w:tcMar>
          </w:tcPr>
          <w:p w14:paraId="46BCEC94" w14:textId="77777777" w:rsidR="00364662" w:rsidRDefault="00364662" w:rsidP="00013149">
            <w:pPr>
              <w:pStyle w:val="Aligncenter"/>
              <w:keepNext w:val="0"/>
            </w:pPr>
          </w:p>
        </w:tc>
        <w:tc>
          <w:tcPr>
            <w:tcW w:w="2080" w:type="dxa"/>
            <w:tcBorders>
              <w:top w:val="nil"/>
              <w:left w:val="single" w:sz="4" w:space="0" w:color="000000"/>
              <w:bottom w:val="nil"/>
              <w:right w:val="single" w:sz="4" w:space="0" w:color="000000"/>
            </w:tcBorders>
            <w:tcMar>
              <w:top w:w="80" w:type="dxa"/>
              <w:left w:w="80" w:type="dxa"/>
              <w:bottom w:w="80" w:type="dxa"/>
              <w:right w:w="80" w:type="dxa"/>
            </w:tcMar>
          </w:tcPr>
          <w:p w14:paraId="46BCEC95" w14:textId="77777777" w:rsidR="00364662" w:rsidRDefault="00364662" w:rsidP="00013149">
            <w:pPr>
              <w:pStyle w:val="Body"/>
            </w:pPr>
          </w:p>
        </w:tc>
        <w:tc>
          <w:tcPr>
            <w:tcW w:w="980" w:type="dxa"/>
            <w:tcBorders>
              <w:top w:val="nil"/>
              <w:left w:val="single" w:sz="4" w:space="0" w:color="000000"/>
              <w:bottom w:val="nil"/>
              <w:right w:val="single" w:sz="4" w:space="0" w:color="000000"/>
            </w:tcBorders>
            <w:tcMar>
              <w:top w:w="80" w:type="dxa"/>
              <w:left w:w="80" w:type="dxa"/>
              <w:bottom w:w="80" w:type="dxa"/>
              <w:right w:w="80" w:type="dxa"/>
            </w:tcMar>
          </w:tcPr>
          <w:p w14:paraId="46BCEC96" w14:textId="77777777" w:rsidR="00364662" w:rsidRDefault="00364662" w:rsidP="00013149">
            <w:pPr>
              <w:pStyle w:val="Aligncenter"/>
              <w:keepNext w:val="0"/>
            </w:pPr>
          </w:p>
        </w:tc>
        <w:tc>
          <w:tcPr>
            <w:tcW w:w="1582" w:type="dxa"/>
            <w:tcBorders>
              <w:top w:val="nil"/>
              <w:left w:val="single" w:sz="4" w:space="0" w:color="000000"/>
              <w:bottom w:val="nil"/>
              <w:right w:val="single" w:sz="4" w:space="0" w:color="000000"/>
            </w:tcBorders>
            <w:tcMar>
              <w:top w:w="80" w:type="dxa"/>
              <w:left w:w="80" w:type="dxa"/>
              <w:bottom w:w="80" w:type="dxa"/>
              <w:right w:w="80" w:type="dxa"/>
            </w:tcMar>
          </w:tcPr>
          <w:p w14:paraId="46BCEC97" w14:textId="77777777" w:rsidR="00364662" w:rsidRDefault="00364662" w:rsidP="00013149">
            <w:pPr>
              <w:pStyle w:val="Aligncenter"/>
              <w:keepNext w:val="0"/>
            </w:pPr>
          </w:p>
        </w:tc>
        <w:tc>
          <w:tcPr>
            <w:tcW w:w="217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98" w14:textId="77777777" w:rsidR="00364662" w:rsidRPr="000D5575" w:rsidRDefault="0012548A" w:rsidP="00013149">
            <w:pPr>
              <w:pStyle w:val="Aligncenter"/>
              <w:keepNext w:val="0"/>
            </w:pPr>
            <w:r>
              <w:t>T</w:t>
            </w:r>
            <w:r w:rsidRPr="00055A7F">
              <w:rPr>
                <w:vertAlign w:val="subscript"/>
              </w:rPr>
              <w:t>amb</w:t>
            </w:r>
            <w:r>
              <w:t>=+125(+0-</w:t>
            </w:r>
            <w:r w:rsidR="00364662" w:rsidRPr="000D5575">
              <w:t>3)</w:t>
            </w:r>
            <w:r w:rsidR="00364662" w:rsidRPr="0012548A">
              <w:rPr>
                <w:vertAlign w:val="superscript"/>
              </w:rPr>
              <w:t>o</w:t>
            </w:r>
            <w:r w:rsidR="00364662" w:rsidRPr="000D5575">
              <w:t>C</w:t>
            </w:r>
          </w:p>
          <w:p w14:paraId="46BCEC99" w14:textId="77777777" w:rsidR="00364662" w:rsidRPr="000D5575" w:rsidRDefault="00364662" w:rsidP="00013149">
            <w:pPr>
              <w:pStyle w:val="Aligncenter"/>
              <w:keepNext w:val="0"/>
            </w:pPr>
          </w:p>
          <w:p w14:paraId="46BCEC9A" w14:textId="77777777" w:rsidR="00364662" w:rsidRPr="000D5575" w:rsidRDefault="00364662" w:rsidP="00013149">
            <w:pPr>
              <w:pStyle w:val="Aligncenter"/>
              <w:keepNext w:val="0"/>
            </w:pPr>
            <w:r w:rsidRPr="000D5575">
              <w:t>V=UC</w:t>
            </w:r>
            <w:r w:rsidR="006A6A96">
              <w:t>±</w:t>
            </w:r>
            <w:r w:rsidRPr="000D5575">
              <w:t>2%</w:t>
            </w: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9B" w14:textId="77777777" w:rsidR="00364662" w:rsidRDefault="00364662" w:rsidP="00013149">
            <w:pPr>
              <w:pStyle w:val="Aligncenter"/>
              <w:keepNext w:val="0"/>
            </w:pPr>
          </w:p>
        </w:tc>
        <w:tc>
          <w:tcPr>
            <w:tcW w:w="15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9C" w14:textId="77777777" w:rsidR="00364662" w:rsidRPr="000D5575" w:rsidRDefault="00364662" w:rsidP="00013149">
            <w:pPr>
              <w:pStyle w:val="Aligncenter"/>
              <w:keepNext w:val="0"/>
            </w:pPr>
            <w:r w:rsidRPr="000D5575">
              <w:t>0.125C</w:t>
            </w:r>
            <w:r w:rsidRPr="003D3049">
              <w:rPr>
                <w:vertAlign w:val="subscript"/>
              </w:rPr>
              <w:t>n</w:t>
            </w:r>
            <w:r w:rsidRPr="000D5575">
              <w:t xml:space="preserve"> x U</w:t>
            </w:r>
            <w:r w:rsidRPr="006D3B4E">
              <w:rPr>
                <w:vertAlign w:val="subscript"/>
              </w:rPr>
              <w:t>R</w:t>
            </w:r>
            <w:r w:rsidRPr="000D5575">
              <w:t xml:space="preserve"> or (Note 3)</w:t>
            </w:r>
          </w:p>
          <w:p w14:paraId="46BCEC9D" w14:textId="77777777" w:rsidR="00364662" w:rsidRPr="000D5575" w:rsidRDefault="00364662" w:rsidP="00013149">
            <w:pPr>
              <w:pStyle w:val="Aligncenter"/>
              <w:keepNext w:val="0"/>
            </w:pPr>
            <w:r w:rsidRPr="000D5575">
              <w:t>1</w:t>
            </w:r>
          </w:p>
        </w:tc>
        <w:tc>
          <w:tcPr>
            <w:tcW w:w="960" w:type="dxa"/>
            <w:vMerge/>
            <w:tcBorders>
              <w:top w:val="single" w:sz="4" w:space="0" w:color="000000"/>
              <w:left w:val="single" w:sz="4" w:space="0" w:color="000000"/>
              <w:bottom w:val="single" w:sz="4" w:space="0" w:color="000000"/>
              <w:right w:val="single" w:sz="4" w:space="0" w:color="000000"/>
            </w:tcBorders>
          </w:tcPr>
          <w:p w14:paraId="46BCEC9E" w14:textId="77777777" w:rsidR="00364662" w:rsidRPr="000D5575" w:rsidRDefault="00364662" w:rsidP="00013149">
            <w:pPr>
              <w:pStyle w:val="Aligncenter"/>
              <w:keepNext w:val="0"/>
            </w:pPr>
          </w:p>
        </w:tc>
      </w:tr>
      <w:tr w:rsidR="00364662" w14:paraId="46BCECAA" w14:textId="77777777" w:rsidTr="003D3049">
        <w:trPr>
          <w:trHeight w:val="340"/>
          <w:jc w:val="center"/>
        </w:trPr>
        <w:tc>
          <w:tcPr>
            <w:tcW w:w="5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A0" w14:textId="77777777" w:rsidR="00364662" w:rsidRPr="000D5575" w:rsidRDefault="00364662" w:rsidP="00013149">
            <w:pPr>
              <w:pStyle w:val="Aligncenter"/>
              <w:keepNext w:val="0"/>
            </w:pPr>
            <w:r w:rsidRPr="000D5575">
              <w:t>3</w:t>
            </w:r>
          </w:p>
        </w:tc>
        <w:tc>
          <w:tcPr>
            <w:tcW w:w="20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A1" w14:textId="77777777" w:rsidR="00364662" w:rsidRPr="000D5575" w:rsidRDefault="00364662" w:rsidP="00013149">
            <w:pPr>
              <w:pStyle w:val="clCellAlignLeft"/>
            </w:pPr>
            <w:r w:rsidRPr="000D5575">
              <w:t>Dissipation Factor</w:t>
            </w:r>
          </w:p>
        </w:tc>
        <w:tc>
          <w:tcPr>
            <w:tcW w:w="9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A2" w14:textId="77777777" w:rsidR="00364662" w:rsidRPr="000D5575" w:rsidRDefault="00364662" w:rsidP="00013149">
            <w:pPr>
              <w:pStyle w:val="Aligncenter"/>
              <w:keepNext w:val="0"/>
            </w:pPr>
            <w:r w:rsidRPr="000D5575">
              <w:t>DF</w:t>
            </w:r>
          </w:p>
        </w:tc>
        <w:tc>
          <w:tcPr>
            <w:tcW w:w="158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A3" w14:textId="77777777" w:rsidR="00364662" w:rsidRPr="000D5575" w:rsidRDefault="00364662" w:rsidP="00013149">
            <w:pPr>
              <w:pStyle w:val="Aligncenter"/>
              <w:keepNext w:val="0"/>
            </w:pPr>
            <w:r w:rsidRPr="000D5575">
              <w:t>Para. 9.4.1.3</w:t>
            </w:r>
          </w:p>
        </w:tc>
        <w:tc>
          <w:tcPr>
            <w:tcW w:w="217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A4" w14:textId="77777777" w:rsidR="00364662" w:rsidRPr="000D5575" w:rsidRDefault="0012548A" w:rsidP="00013149">
            <w:pPr>
              <w:pStyle w:val="Aligncenter"/>
              <w:keepNext w:val="0"/>
            </w:pPr>
            <w:r>
              <w:t>T</w:t>
            </w:r>
            <w:r w:rsidRPr="00055A7F">
              <w:rPr>
                <w:vertAlign w:val="subscript"/>
              </w:rPr>
              <w:t>amb</w:t>
            </w:r>
            <w:r>
              <w:t>=-55(+3</w:t>
            </w:r>
            <w:r w:rsidR="00364662" w:rsidRPr="000D5575">
              <w:t>-0)</w:t>
            </w:r>
            <w:r w:rsidR="00364662" w:rsidRPr="0012548A">
              <w:rPr>
                <w:vertAlign w:val="superscript"/>
              </w:rPr>
              <w:t>o</w:t>
            </w:r>
            <w:r w:rsidR="00364662" w:rsidRPr="000D5575">
              <w:t>C</w:t>
            </w: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A5" w14:textId="77777777" w:rsidR="00364662" w:rsidRPr="000D5575" w:rsidRDefault="00364662" w:rsidP="00013149">
            <w:pPr>
              <w:pStyle w:val="Aligncenter"/>
              <w:keepNext w:val="0"/>
            </w:pPr>
            <w:r w:rsidRPr="000D5575">
              <w:t>-</w:t>
            </w:r>
          </w:p>
        </w:tc>
        <w:tc>
          <w:tcPr>
            <w:tcW w:w="1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A6" w14:textId="77777777" w:rsidR="00364662" w:rsidRPr="000D5575" w:rsidRDefault="00364662" w:rsidP="00013149">
            <w:pPr>
              <w:pStyle w:val="Aligncenter"/>
              <w:keepNext w:val="0"/>
            </w:pPr>
            <w:r w:rsidRPr="000D5575">
              <w:t>+50</w:t>
            </w:r>
          </w:p>
        </w:tc>
        <w:tc>
          <w:tcPr>
            <w:tcW w:w="960" w:type="dxa"/>
            <w:vMerge w:val="restart"/>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A7" w14:textId="77777777" w:rsidR="00364662" w:rsidRPr="000D5575" w:rsidRDefault="00364662" w:rsidP="00013149">
            <w:pPr>
              <w:pStyle w:val="Aligncenter"/>
              <w:keepNext w:val="0"/>
            </w:pPr>
            <w:r w:rsidRPr="000D5575">
              <w:t>%</w:t>
            </w:r>
          </w:p>
          <w:p w14:paraId="46BCECA8" w14:textId="77777777" w:rsidR="00364662" w:rsidRPr="000D5575" w:rsidRDefault="00364662" w:rsidP="00013149">
            <w:pPr>
              <w:pStyle w:val="Aligncenter"/>
              <w:keepNext w:val="0"/>
            </w:pPr>
            <w:r w:rsidRPr="000D5575">
              <w:t>(Note 2)</w:t>
            </w:r>
          </w:p>
          <w:p w14:paraId="46BCECA9" w14:textId="77777777" w:rsidR="00364662" w:rsidRDefault="00364662" w:rsidP="00013149">
            <w:pPr>
              <w:pStyle w:val="Aligncenter"/>
              <w:keepNext w:val="0"/>
            </w:pPr>
          </w:p>
        </w:tc>
      </w:tr>
      <w:tr w:rsidR="00364662" w14:paraId="46BCECB3" w14:textId="77777777" w:rsidTr="003D3049">
        <w:trPr>
          <w:trHeight w:val="340"/>
          <w:jc w:val="center"/>
        </w:trPr>
        <w:tc>
          <w:tcPr>
            <w:tcW w:w="540" w:type="dxa"/>
            <w:tcBorders>
              <w:top w:val="nil"/>
              <w:left w:val="single" w:sz="4" w:space="0" w:color="000000"/>
              <w:bottom w:val="nil"/>
              <w:right w:val="single" w:sz="4" w:space="0" w:color="000000"/>
            </w:tcBorders>
            <w:tcMar>
              <w:top w:w="80" w:type="dxa"/>
              <w:left w:w="80" w:type="dxa"/>
              <w:bottom w:w="80" w:type="dxa"/>
              <w:right w:w="80" w:type="dxa"/>
            </w:tcMar>
          </w:tcPr>
          <w:p w14:paraId="46BCECAB" w14:textId="77777777" w:rsidR="00364662" w:rsidRDefault="00364662" w:rsidP="00013149">
            <w:pPr>
              <w:pStyle w:val="Aligncenter"/>
              <w:keepNext w:val="0"/>
            </w:pPr>
          </w:p>
        </w:tc>
        <w:tc>
          <w:tcPr>
            <w:tcW w:w="2080" w:type="dxa"/>
            <w:tcBorders>
              <w:top w:val="nil"/>
              <w:left w:val="single" w:sz="4" w:space="0" w:color="000000"/>
              <w:bottom w:val="nil"/>
              <w:right w:val="single" w:sz="4" w:space="0" w:color="000000"/>
            </w:tcBorders>
            <w:tcMar>
              <w:top w:w="80" w:type="dxa"/>
              <w:left w:w="80" w:type="dxa"/>
              <w:bottom w:w="80" w:type="dxa"/>
              <w:right w:w="80" w:type="dxa"/>
            </w:tcMar>
          </w:tcPr>
          <w:p w14:paraId="46BCECAC" w14:textId="77777777" w:rsidR="00364662" w:rsidRDefault="00364662" w:rsidP="00013149">
            <w:pPr>
              <w:pStyle w:val="Body"/>
            </w:pPr>
          </w:p>
        </w:tc>
        <w:tc>
          <w:tcPr>
            <w:tcW w:w="980" w:type="dxa"/>
            <w:tcBorders>
              <w:top w:val="nil"/>
              <w:left w:val="single" w:sz="4" w:space="0" w:color="000000"/>
              <w:bottom w:val="nil"/>
              <w:right w:val="single" w:sz="4" w:space="0" w:color="000000"/>
            </w:tcBorders>
            <w:tcMar>
              <w:top w:w="80" w:type="dxa"/>
              <w:left w:w="80" w:type="dxa"/>
              <w:bottom w:w="80" w:type="dxa"/>
              <w:right w:w="80" w:type="dxa"/>
            </w:tcMar>
          </w:tcPr>
          <w:p w14:paraId="46BCECAD" w14:textId="77777777" w:rsidR="00364662" w:rsidRDefault="00364662" w:rsidP="00013149">
            <w:pPr>
              <w:pStyle w:val="Aligncenter"/>
              <w:keepNext w:val="0"/>
            </w:pPr>
          </w:p>
        </w:tc>
        <w:tc>
          <w:tcPr>
            <w:tcW w:w="1582" w:type="dxa"/>
            <w:tcBorders>
              <w:top w:val="nil"/>
              <w:left w:val="single" w:sz="4" w:space="0" w:color="000000"/>
              <w:bottom w:val="nil"/>
              <w:right w:val="single" w:sz="4" w:space="0" w:color="000000"/>
            </w:tcBorders>
            <w:tcMar>
              <w:top w:w="80" w:type="dxa"/>
              <w:left w:w="80" w:type="dxa"/>
              <w:bottom w:w="80" w:type="dxa"/>
              <w:right w:w="80" w:type="dxa"/>
            </w:tcMar>
          </w:tcPr>
          <w:p w14:paraId="46BCECAE" w14:textId="77777777" w:rsidR="00364662" w:rsidRDefault="00364662" w:rsidP="00013149">
            <w:pPr>
              <w:pStyle w:val="Aligncenter"/>
              <w:keepNext w:val="0"/>
            </w:pPr>
          </w:p>
        </w:tc>
        <w:tc>
          <w:tcPr>
            <w:tcW w:w="2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AF" w14:textId="77777777" w:rsidR="00364662" w:rsidRPr="000D5575" w:rsidRDefault="00364662" w:rsidP="00013149">
            <w:pPr>
              <w:pStyle w:val="Aligncenter"/>
              <w:keepNext w:val="0"/>
            </w:pPr>
            <w:r w:rsidRPr="000D5575">
              <w:t>Tamb=+85</w:t>
            </w:r>
            <w:r w:rsidR="006A6A96">
              <w:t>±</w:t>
            </w:r>
            <w:r w:rsidRPr="000D5575">
              <w:t>3</w:t>
            </w:r>
            <w:r w:rsidRPr="0012548A">
              <w:rPr>
                <w:vertAlign w:val="superscript"/>
              </w:rPr>
              <w:t>o</w:t>
            </w:r>
            <w:r w:rsidRPr="000D5575">
              <w:t>C</w:t>
            </w: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0" w14:textId="77777777" w:rsidR="00364662" w:rsidRPr="000D5575" w:rsidRDefault="00364662" w:rsidP="00013149">
            <w:pPr>
              <w:pStyle w:val="Aligncenter"/>
              <w:keepNext w:val="0"/>
            </w:pPr>
            <w:r w:rsidRPr="000D5575">
              <w:t>-</w:t>
            </w:r>
          </w:p>
        </w:tc>
        <w:tc>
          <w:tcPr>
            <w:tcW w:w="1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1" w14:textId="77777777" w:rsidR="00364662" w:rsidRPr="000D5575" w:rsidRDefault="00364662" w:rsidP="00013149">
            <w:pPr>
              <w:pStyle w:val="Aligncenter"/>
              <w:keepNext w:val="0"/>
            </w:pPr>
            <w:r w:rsidRPr="000D5575">
              <w:t>+50</w:t>
            </w:r>
          </w:p>
        </w:tc>
        <w:tc>
          <w:tcPr>
            <w:tcW w:w="960" w:type="dxa"/>
            <w:vMerge/>
            <w:tcBorders>
              <w:top w:val="nil"/>
              <w:left w:val="single" w:sz="4" w:space="0" w:color="000000"/>
              <w:bottom w:val="single" w:sz="4" w:space="0" w:color="000000"/>
              <w:right w:val="single" w:sz="4" w:space="0" w:color="000000"/>
            </w:tcBorders>
          </w:tcPr>
          <w:p w14:paraId="46BCECB2" w14:textId="77777777" w:rsidR="00364662" w:rsidRPr="000D5575" w:rsidRDefault="00364662" w:rsidP="00013149">
            <w:pPr>
              <w:pStyle w:val="Aligncenter"/>
              <w:keepNext w:val="0"/>
            </w:pPr>
          </w:p>
        </w:tc>
      </w:tr>
      <w:tr w:rsidR="00364662" w14:paraId="46BCECBC" w14:textId="77777777" w:rsidTr="003D3049">
        <w:trPr>
          <w:trHeight w:val="340"/>
          <w:jc w:val="center"/>
        </w:trPr>
        <w:tc>
          <w:tcPr>
            <w:tcW w:w="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4" w14:textId="77777777" w:rsidR="00364662" w:rsidRDefault="00364662" w:rsidP="00013149">
            <w:pPr>
              <w:pStyle w:val="Aligncenter"/>
              <w:keepNext w:val="0"/>
            </w:pPr>
          </w:p>
        </w:tc>
        <w:tc>
          <w:tcPr>
            <w:tcW w:w="20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5" w14:textId="77777777" w:rsidR="00364662" w:rsidRDefault="00364662" w:rsidP="00013149">
            <w:pPr>
              <w:pStyle w:val="Body"/>
            </w:pPr>
          </w:p>
        </w:tc>
        <w:tc>
          <w:tcPr>
            <w:tcW w:w="9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6" w14:textId="77777777" w:rsidR="00364662" w:rsidRDefault="00364662" w:rsidP="00013149">
            <w:pPr>
              <w:pStyle w:val="Aligncenter"/>
              <w:keepNext w:val="0"/>
            </w:pPr>
          </w:p>
        </w:tc>
        <w:tc>
          <w:tcPr>
            <w:tcW w:w="158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7" w14:textId="77777777" w:rsidR="00364662" w:rsidRDefault="00364662" w:rsidP="00013149">
            <w:pPr>
              <w:pStyle w:val="Aligncenter"/>
              <w:keepNext w:val="0"/>
            </w:pPr>
          </w:p>
        </w:tc>
        <w:tc>
          <w:tcPr>
            <w:tcW w:w="2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B8" w14:textId="77777777" w:rsidR="00364662" w:rsidRPr="000D5575" w:rsidRDefault="0012548A" w:rsidP="00013149">
            <w:pPr>
              <w:pStyle w:val="Aligncenter"/>
              <w:keepNext w:val="0"/>
            </w:pPr>
            <w:r>
              <w:t>T</w:t>
            </w:r>
            <w:r w:rsidRPr="00055A7F">
              <w:rPr>
                <w:vertAlign w:val="subscript"/>
              </w:rPr>
              <w:t>amb</w:t>
            </w:r>
            <w:r>
              <w:t>=+125(+0</w:t>
            </w:r>
            <w:r w:rsidR="00364662" w:rsidRPr="000D5575">
              <w:t>-3)</w:t>
            </w:r>
            <w:r w:rsidRPr="0012548A">
              <w:rPr>
                <w:vertAlign w:val="superscript"/>
              </w:rPr>
              <w:t xml:space="preserve"> o</w:t>
            </w:r>
            <w:r w:rsidR="00364662" w:rsidRPr="000D5575">
              <w:t>C</w:t>
            </w: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9" w14:textId="77777777" w:rsidR="00364662" w:rsidRPr="000D5575" w:rsidRDefault="00364662" w:rsidP="00013149">
            <w:pPr>
              <w:pStyle w:val="Aligncenter"/>
              <w:keepNext w:val="0"/>
            </w:pPr>
            <w:r w:rsidRPr="000D5575">
              <w:t>-</w:t>
            </w:r>
          </w:p>
        </w:tc>
        <w:tc>
          <w:tcPr>
            <w:tcW w:w="1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BA" w14:textId="77777777" w:rsidR="00364662" w:rsidRPr="000D5575" w:rsidRDefault="00364662" w:rsidP="00013149">
            <w:pPr>
              <w:pStyle w:val="Aligncenter"/>
              <w:keepNext w:val="0"/>
            </w:pPr>
            <w:r w:rsidRPr="000D5575">
              <w:t>+100</w:t>
            </w:r>
          </w:p>
        </w:tc>
        <w:tc>
          <w:tcPr>
            <w:tcW w:w="960" w:type="dxa"/>
            <w:vMerge/>
            <w:tcBorders>
              <w:top w:val="nil"/>
              <w:left w:val="single" w:sz="4" w:space="0" w:color="000000"/>
              <w:bottom w:val="single" w:sz="4" w:space="0" w:color="000000"/>
              <w:right w:val="single" w:sz="4" w:space="0" w:color="000000"/>
            </w:tcBorders>
          </w:tcPr>
          <w:p w14:paraId="46BCECBB" w14:textId="77777777" w:rsidR="00364662" w:rsidRPr="000D5575" w:rsidRDefault="00364662" w:rsidP="00013149">
            <w:pPr>
              <w:pStyle w:val="Aligncenter"/>
              <w:keepNext w:val="0"/>
            </w:pPr>
          </w:p>
        </w:tc>
      </w:tr>
      <w:tr w:rsidR="00364662" w14:paraId="46BCECC7" w14:textId="77777777" w:rsidTr="003D3049">
        <w:trPr>
          <w:trHeight w:val="580"/>
          <w:jc w:val="center"/>
        </w:trPr>
        <w:tc>
          <w:tcPr>
            <w:tcW w:w="5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BD" w14:textId="77777777" w:rsidR="00364662" w:rsidRPr="000D5575" w:rsidRDefault="00364662" w:rsidP="00013149">
            <w:pPr>
              <w:pStyle w:val="Aligncenter"/>
              <w:keepNext w:val="0"/>
            </w:pPr>
            <w:r w:rsidRPr="000D5575">
              <w:t>4</w:t>
            </w:r>
          </w:p>
        </w:tc>
        <w:tc>
          <w:tcPr>
            <w:tcW w:w="20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BE" w14:textId="77777777" w:rsidR="00364662" w:rsidRPr="000D5575" w:rsidRDefault="00364662" w:rsidP="00013149">
            <w:pPr>
              <w:pStyle w:val="clCellAlignLeft"/>
            </w:pPr>
            <w:r w:rsidRPr="000D5575">
              <w:t xml:space="preserve">Equivalent Series </w:t>
            </w:r>
          </w:p>
          <w:p w14:paraId="46BCECBF" w14:textId="77777777" w:rsidR="00364662" w:rsidRPr="000D5575" w:rsidRDefault="00364662" w:rsidP="00013149">
            <w:pPr>
              <w:pStyle w:val="clCellAlignLeft"/>
            </w:pPr>
            <w:r w:rsidRPr="000D5575">
              <w:t>Resistance</w:t>
            </w:r>
          </w:p>
        </w:tc>
        <w:tc>
          <w:tcPr>
            <w:tcW w:w="9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C0" w14:textId="77777777" w:rsidR="00364662" w:rsidRPr="000D5575" w:rsidRDefault="00364662" w:rsidP="00013149">
            <w:pPr>
              <w:pStyle w:val="Aligncenter"/>
              <w:keepNext w:val="0"/>
            </w:pPr>
            <w:r w:rsidRPr="000D5575">
              <w:t>ESR</w:t>
            </w:r>
          </w:p>
        </w:tc>
        <w:tc>
          <w:tcPr>
            <w:tcW w:w="158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C1" w14:textId="77777777" w:rsidR="00364662" w:rsidRPr="000D5575" w:rsidRDefault="00364662" w:rsidP="00013149">
            <w:pPr>
              <w:pStyle w:val="Aligncenter"/>
              <w:keepNext w:val="0"/>
            </w:pPr>
            <w:r w:rsidRPr="000D5575">
              <w:t>Para. 9.4.1.4</w:t>
            </w:r>
          </w:p>
        </w:tc>
        <w:tc>
          <w:tcPr>
            <w:tcW w:w="217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C2" w14:textId="77777777" w:rsidR="00364662" w:rsidRPr="000D5575" w:rsidRDefault="0012548A" w:rsidP="00013149">
            <w:pPr>
              <w:pStyle w:val="Aligncenter"/>
              <w:keepNext w:val="0"/>
            </w:pPr>
            <w:r>
              <w:t>T</w:t>
            </w:r>
            <w:r w:rsidRPr="007A41EF">
              <w:rPr>
                <w:vertAlign w:val="subscript"/>
              </w:rPr>
              <w:t>amb</w:t>
            </w:r>
            <w:r>
              <w:t>=-55(+3</w:t>
            </w:r>
            <w:r w:rsidR="00364662" w:rsidRPr="000D5575">
              <w:t>-0)</w:t>
            </w:r>
            <w:r w:rsidRPr="0012548A">
              <w:rPr>
                <w:vertAlign w:val="superscript"/>
              </w:rPr>
              <w:t>o</w:t>
            </w:r>
            <w:r w:rsidR="00364662" w:rsidRPr="000D5575">
              <w:t>C</w:t>
            </w:r>
          </w:p>
        </w:tc>
        <w:tc>
          <w:tcPr>
            <w:tcW w:w="9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C3" w14:textId="77777777" w:rsidR="00364662" w:rsidRPr="000D5575" w:rsidRDefault="00364662" w:rsidP="00013149">
            <w:pPr>
              <w:pStyle w:val="Aligncenter"/>
              <w:keepNext w:val="0"/>
            </w:pPr>
            <w:r w:rsidRPr="000D5575">
              <w:t>-</w:t>
            </w:r>
          </w:p>
        </w:tc>
        <w:tc>
          <w:tcPr>
            <w:tcW w:w="15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C4" w14:textId="77777777" w:rsidR="00364662" w:rsidRPr="000D5575" w:rsidRDefault="00364662" w:rsidP="00013149">
            <w:pPr>
              <w:pStyle w:val="Aligncenter"/>
              <w:keepNext w:val="0"/>
            </w:pPr>
            <w:r w:rsidRPr="000D5575">
              <w:t>+150</w:t>
            </w:r>
          </w:p>
        </w:tc>
        <w:tc>
          <w:tcPr>
            <w:tcW w:w="96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CC5" w14:textId="77777777" w:rsidR="00364662" w:rsidRPr="000D5575" w:rsidRDefault="00364662" w:rsidP="00013149">
            <w:pPr>
              <w:pStyle w:val="Aligncenter"/>
              <w:keepNext w:val="0"/>
            </w:pPr>
            <w:r w:rsidRPr="000D5575">
              <w:t>%</w:t>
            </w:r>
          </w:p>
          <w:p w14:paraId="46BCECC6" w14:textId="77777777" w:rsidR="00364662" w:rsidRPr="000D5575" w:rsidRDefault="00364662" w:rsidP="00013149">
            <w:pPr>
              <w:pStyle w:val="Aligncenter"/>
              <w:keepNext w:val="0"/>
            </w:pPr>
            <w:r w:rsidRPr="000D5575">
              <w:t>(Note 2)</w:t>
            </w:r>
          </w:p>
        </w:tc>
      </w:tr>
      <w:tr w:rsidR="00364662" w14:paraId="46BCECD0" w14:textId="77777777" w:rsidTr="003D3049">
        <w:trPr>
          <w:trHeight w:val="340"/>
          <w:jc w:val="center"/>
        </w:trPr>
        <w:tc>
          <w:tcPr>
            <w:tcW w:w="54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8" w14:textId="77777777" w:rsidR="00364662" w:rsidRDefault="00364662" w:rsidP="00013149">
            <w:pPr>
              <w:pStyle w:val="Body"/>
            </w:pPr>
          </w:p>
        </w:tc>
        <w:tc>
          <w:tcPr>
            <w:tcW w:w="208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9" w14:textId="77777777" w:rsidR="00364662" w:rsidRDefault="00364662" w:rsidP="00013149">
            <w:pPr>
              <w:pStyle w:val="Body"/>
            </w:pPr>
          </w:p>
        </w:tc>
        <w:tc>
          <w:tcPr>
            <w:tcW w:w="98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A" w14:textId="77777777" w:rsidR="00364662" w:rsidRDefault="00364662" w:rsidP="00013149">
            <w:pPr>
              <w:pStyle w:val="Aligncenter"/>
              <w:keepNext w:val="0"/>
            </w:pPr>
          </w:p>
        </w:tc>
        <w:tc>
          <w:tcPr>
            <w:tcW w:w="1582"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B" w14:textId="77777777" w:rsidR="00364662" w:rsidRDefault="00364662" w:rsidP="00013149">
            <w:pPr>
              <w:pStyle w:val="Aligncenter"/>
              <w:keepNext w:val="0"/>
            </w:pPr>
          </w:p>
        </w:tc>
        <w:tc>
          <w:tcPr>
            <w:tcW w:w="2178"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ECCC" w14:textId="77777777" w:rsidR="00364662" w:rsidRPr="000D5575" w:rsidRDefault="00364662" w:rsidP="00013149">
            <w:pPr>
              <w:pStyle w:val="Aligncenter"/>
              <w:keepNext w:val="0"/>
            </w:pPr>
            <w:r w:rsidRPr="000D5575">
              <w:t>T</w:t>
            </w:r>
            <w:r w:rsidRPr="007A41EF">
              <w:rPr>
                <w:vertAlign w:val="subscript"/>
              </w:rPr>
              <w:t>amb</w:t>
            </w:r>
            <w:r w:rsidRPr="000D5575">
              <w:t>=+85</w:t>
            </w:r>
            <w:r w:rsidR="0012548A">
              <w:t>±</w:t>
            </w:r>
            <w:r w:rsidRPr="000D5575">
              <w:t>3</w:t>
            </w:r>
            <w:r w:rsidR="0012548A" w:rsidRPr="0012548A">
              <w:rPr>
                <w:vertAlign w:val="superscript"/>
              </w:rPr>
              <w:t>o</w:t>
            </w:r>
            <w:r w:rsidRPr="000D5575">
              <w:t>C</w:t>
            </w:r>
          </w:p>
        </w:tc>
        <w:tc>
          <w:tcPr>
            <w:tcW w:w="94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D" w14:textId="77777777" w:rsidR="00364662" w:rsidRPr="000D5575" w:rsidRDefault="00364662" w:rsidP="00013149">
            <w:pPr>
              <w:pStyle w:val="Aligncenter"/>
              <w:keepNext w:val="0"/>
            </w:pPr>
            <w:r w:rsidRPr="000D5575">
              <w:t>-</w:t>
            </w:r>
          </w:p>
        </w:tc>
        <w:tc>
          <w:tcPr>
            <w:tcW w:w="154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E" w14:textId="77777777" w:rsidR="00364662" w:rsidRPr="000D5575" w:rsidRDefault="00364662" w:rsidP="00013149">
            <w:pPr>
              <w:pStyle w:val="Aligncenter"/>
              <w:keepNext w:val="0"/>
            </w:pPr>
            <w:r w:rsidRPr="000D5575">
              <w:t>+50</w:t>
            </w:r>
          </w:p>
        </w:tc>
        <w:tc>
          <w:tcPr>
            <w:tcW w:w="96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CCF" w14:textId="77777777" w:rsidR="00364662" w:rsidRDefault="00364662" w:rsidP="00013149">
            <w:pPr>
              <w:pStyle w:val="Aligncenter"/>
              <w:keepNext w:val="0"/>
            </w:pPr>
          </w:p>
        </w:tc>
      </w:tr>
      <w:tr w:rsidR="00364662" w14:paraId="46BCECD9" w14:textId="77777777" w:rsidTr="003D3049">
        <w:trPr>
          <w:trHeight w:val="340"/>
          <w:jc w:val="center"/>
        </w:trPr>
        <w:tc>
          <w:tcPr>
            <w:tcW w:w="54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1" w14:textId="77777777" w:rsidR="00364662" w:rsidRDefault="00364662" w:rsidP="00013149">
            <w:pPr>
              <w:pStyle w:val="Body"/>
            </w:pPr>
          </w:p>
        </w:tc>
        <w:tc>
          <w:tcPr>
            <w:tcW w:w="208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2" w14:textId="77777777" w:rsidR="00364662" w:rsidRDefault="00364662" w:rsidP="00013149">
            <w:pPr>
              <w:pStyle w:val="Body"/>
            </w:pPr>
          </w:p>
        </w:tc>
        <w:tc>
          <w:tcPr>
            <w:tcW w:w="98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3" w14:textId="77777777" w:rsidR="00364662" w:rsidRDefault="00364662" w:rsidP="00013149">
            <w:pPr>
              <w:pStyle w:val="Aligncenter"/>
              <w:keepNext w:val="0"/>
            </w:pPr>
          </w:p>
        </w:tc>
        <w:tc>
          <w:tcPr>
            <w:tcW w:w="1582"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4" w14:textId="77777777" w:rsidR="00364662" w:rsidRDefault="00364662" w:rsidP="00013149">
            <w:pPr>
              <w:pStyle w:val="Aligncenter"/>
              <w:keepNext w:val="0"/>
            </w:pPr>
          </w:p>
        </w:tc>
        <w:tc>
          <w:tcPr>
            <w:tcW w:w="2178"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5" w14:textId="77777777" w:rsidR="00364662" w:rsidRPr="000D5575" w:rsidRDefault="0012548A" w:rsidP="00013149">
            <w:pPr>
              <w:pStyle w:val="Aligncenter"/>
              <w:keepNext w:val="0"/>
            </w:pPr>
            <w:r>
              <w:t>T</w:t>
            </w:r>
            <w:r w:rsidRPr="007A41EF">
              <w:rPr>
                <w:vertAlign w:val="subscript"/>
              </w:rPr>
              <w:t>amb</w:t>
            </w:r>
            <w:r>
              <w:t>=+125(+0</w:t>
            </w:r>
            <w:r w:rsidR="00364662" w:rsidRPr="000D5575">
              <w:t>3)</w:t>
            </w:r>
            <w:r w:rsidR="00364662" w:rsidRPr="0012548A">
              <w:rPr>
                <w:vertAlign w:val="superscript"/>
              </w:rPr>
              <w:t>o</w:t>
            </w:r>
            <w:r w:rsidR="00364662" w:rsidRPr="000D5575">
              <w:t>C</w:t>
            </w:r>
          </w:p>
        </w:tc>
        <w:tc>
          <w:tcPr>
            <w:tcW w:w="94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6" w14:textId="77777777" w:rsidR="00364662" w:rsidRPr="000D5575" w:rsidRDefault="00364662" w:rsidP="00013149">
            <w:pPr>
              <w:pStyle w:val="Aligncenter"/>
              <w:keepNext w:val="0"/>
            </w:pPr>
            <w:r w:rsidRPr="000D5575">
              <w:t>-</w:t>
            </w:r>
          </w:p>
        </w:tc>
        <w:tc>
          <w:tcPr>
            <w:tcW w:w="154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7" w14:textId="77777777" w:rsidR="00364662" w:rsidRPr="000D5575" w:rsidRDefault="00364662" w:rsidP="00013149">
            <w:pPr>
              <w:pStyle w:val="Aligncenter"/>
              <w:keepNext w:val="0"/>
            </w:pPr>
            <w:r w:rsidRPr="000D5575">
              <w:t>+50</w:t>
            </w:r>
          </w:p>
        </w:tc>
        <w:tc>
          <w:tcPr>
            <w:tcW w:w="96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ECD8" w14:textId="77777777" w:rsidR="00364662" w:rsidRDefault="00364662" w:rsidP="00013149">
            <w:pPr>
              <w:pStyle w:val="Aligncenter"/>
              <w:keepNext w:val="0"/>
            </w:pPr>
          </w:p>
        </w:tc>
      </w:tr>
    </w:tbl>
    <w:p w14:paraId="6D6C5402" w14:textId="77777777" w:rsidR="008E1CC8" w:rsidRPr="0068692E" w:rsidRDefault="008E1CC8" w:rsidP="008E1CC8">
      <w:pPr>
        <w:pStyle w:val="NOTES"/>
      </w:pPr>
      <w:r w:rsidRPr="0068692E">
        <w:t>NOTES:</w:t>
      </w:r>
    </w:p>
    <w:p w14:paraId="6FDFD38C" w14:textId="77777777" w:rsidR="008E1CC8" w:rsidRPr="0068692E" w:rsidRDefault="008E1CC8" w:rsidP="008E1CC8">
      <w:pPr>
        <w:pStyle w:val="numericallist"/>
        <w:numPr>
          <w:ilvl w:val="6"/>
          <w:numId w:val="39"/>
        </w:numPr>
      </w:pPr>
      <w:r w:rsidRPr="0068692E">
        <w:t>Inspection level II single sampling, AQL 2.5% for each capacitance value. Each capacitance value shall be considered as constituting a complete lot.</w:t>
      </w:r>
    </w:p>
    <w:p w14:paraId="78C3A79A" w14:textId="77777777" w:rsidR="008E1CC8" w:rsidRPr="0068692E" w:rsidRDefault="008E1CC8" w:rsidP="008E1CC8">
      <w:pPr>
        <w:pStyle w:val="numericallist"/>
        <w:numPr>
          <w:ilvl w:val="6"/>
          <w:numId w:val="39"/>
        </w:numPr>
      </w:pPr>
      <w:r w:rsidRPr="0068692E">
        <w:t>Related to the value measured in Table 2.</w:t>
      </w:r>
    </w:p>
    <w:p w14:paraId="0501C7FE" w14:textId="77777777" w:rsidR="008E1CC8" w:rsidRDefault="008E1CC8" w:rsidP="008E1CC8">
      <w:pPr>
        <w:pStyle w:val="numericallist"/>
        <w:numPr>
          <w:ilvl w:val="6"/>
          <w:numId w:val="39"/>
        </w:numPr>
      </w:pPr>
      <w:r w:rsidRPr="0068692E">
        <w:t>Whichever is greater.</w:t>
      </w:r>
    </w:p>
    <w:p w14:paraId="78406BCB" w14:textId="77777777" w:rsidR="008E1CC8" w:rsidRPr="0068692E" w:rsidRDefault="008E1CC8" w:rsidP="008E1CC8">
      <w:pPr>
        <w:pStyle w:val="FigureTitle"/>
      </w:pPr>
      <w:r w:rsidRPr="0068692E">
        <w:t>FIGURE 4 - CIRCUITS FOR ELECTRICAL MEASUREMENTS</w:t>
      </w:r>
    </w:p>
    <w:p w14:paraId="5A7440C2" w14:textId="77777777" w:rsidR="008E1CC8" w:rsidRPr="000D5575" w:rsidRDefault="008E1CC8" w:rsidP="008E1CC8">
      <w:pPr>
        <w:pStyle w:val="Aligncenter"/>
      </w:pPr>
      <w:r w:rsidRPr="0068692E">
        <w:t>Not applic</w:t>
      </w:r>
      <w:r w:rsidRPr="000D5575">
        <w:t>able.</w:t>
      </w:r>
    </w:p>
    <w:p w14:paraId="38E52F9D" w14:textId="77777777" w:rsidR="008E1CC8" w:rsidRPr="0068692E" w:rsidRDefault="008E1CC8" w:rsidP="008E1CC8">
      <w:pPr>
        <w:pStyle w:val="TableTitle"/>
      </w:pPr>
      <w:r w:rsidRPr="0068692E">
        <w:t>Table 4 - PARAMETER DRIFT VALUES</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640"/>
        <w:gridCol w:w="2380"/>
        <w:gridCol w:w="880"/>
        <w:gridCol w:w="1740"/>
        <w:gridCol w:w="1680"/>
        <w:gridCol w:w="2700"/>
        <w:gridCol w:w="600"/>
      </w:tblGrid>
      <w:tr w:rsidR="008E1CC8" w14:paraId="7AB35A56" w14:textId="77777777" w:rsidTr="00AE4C6E">
        <w:trPr>
          <w:trHeight w:val="580"/>
          <w:jc w:val="center"/>
        </w:trPr>
        <w:tc>
          <w:tcPr>
            <w:tcW w:w="640"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B606B68" w14:textId="77777777" w:rsidR="008E1CC8" w:rsidRPr="000D5575" w:rsidRDefault="008E1CC8" w:rsidP="00AE4C6E">
            <w:pPr>
              <w:pStyle w:val="Body"/>
            </w:pPr>
            <w:r w:rsidRPr="000D5575">
              <w:t>No.</w:t>
            </w:r>
          </w:p>
        </w:tc>
        <w:tc>
          <w:tcPr>
            <w:tcW w:w="23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D0558A9" w14:textId="77777777" w:rsidR="008E1CC8" w:rsidRPr="000D5575" w:rsidRDefault="008E1CC8" w:rsidP="00AE4C6E">
            <w:pPr>
              <w:pStyle w:val="Body"/>
            </w:pPr>
            <w:r w:rsidRPr="000D5575">
              <w:t>Characteristics</w:t>
            </w:r>
          </w:p>
        </w:tc>
        <w:tc>
          <w:tcPr>
            <w:tcW w:w="8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61272A1A" w14:textId="77777777" w:rsidR="008E1CC8" w:rsidRPr="000D5575" w:rsidRDefault="008E1CC8" w:rsidP="00AE4C6E">
            <w:pPr>
              <w:pStyle w:val="Aligncenter"/>
            </w:pPr>
            <w:r w:rsidRPr="000D5575">
              <w:t>Symbol</w:t>
            </w:r>
          </w:p>
        </w:tc>
        <w:tc>
          <w:tcPr>
            <w:tcW w:w="174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36871810" w14:textId="77777777" w:rsidR="008E1CC8" w:rsidRPr="000D5575" w:rsidRDefault="008E1CC8" w:rsidP="00AE4C6E">
            <w:pPr>
              <w:pStyle w:val="Aligncenter"/>
            </w:pPr>
            <w:r w:rsidRPr="000D5575">
              <w:t>Spec. and/or Test Method</w:t>
            </w:r>
          </w:p>
        </w:tc>
        <w:tc>
          <w:tcPr>
            <w:tcW w:w="16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77B2F7E0" w14:textId="77777777" w:rsidR="008E1CC8" w:rsidRPr="000D5575" w:rsidRDefault="008E1CC8" w:rsidP="00AE4C6E">
            <w:pPr>
              <w:pStyle w:val="Aligncenter"/>
            </w:pPr>
            <w:r w:rsidRPr="000D5575">
              <w:t>Test Conditions</w:t>
            </w:r>
          </w:p>
        </w:tc>
        <w:tc>
          <w:tcPr>
            <w:tcW w:w="270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27DC32F4" w14:textId="77777777" w:rsidR="008E1CC8" w:rsidRPr="000D5575" w:rsidRDefault="008E1CC8" w:rsidP="00AE4C6E">
            <w:pPr>
              <w:pStyle w:val="Aligncenter"/>
            </w:pPr>
            <w:r>
              <w:t>Change Limits (</w:t>
            </w:r>
            <w:r>
              <w:sym w:font="Symbol" w:char="F044"/>
            </w:r>
            <w:r>
              <w:t>)</w:t>
            </w:r>
          </w:p>
        </w:tc>
        <w:tc>
          <w:tcPr>
            <w:tcW w:w="60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59B87BE" w14:textId="77777777" w:rsidR="008E1CC8" w:rsidRPr="000D5575" w:rsidRDefault="008E1CC8" w:rsidP="00AE4C6E">
            <w:pPr>
              <w:pStyle w:val="Aligncenter"/>
            </w:pPr>
            <w:r w:rsidRPr="000D5575">
              <w:t>Unit</w:t>
            </w:r>
          </w:p>
        </w:tc>
      </w:tr>
      <w:tr w:rsidR="008E1CC8" w14:paraId="77035B88" w14:textId="77777777" w:rsidTr="00AE4C6E">
        <w:trPr>
          <w:trHeight w:val="580"/>
          <w:jc w:val="center"/>
        </w:trPr>
        <w:tc>
          <w:tcPr>
            <w:tcW w:w="6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D9D9F09" w14:textId="77777777" w:rsidR="008E1CC8" w:rsidRPr="000D5575" w:rsidRDefault="008E1CC8" w:rsidP="00AE4C6E">
            <w:pPr>
              <w:pStyle w:val="Body"/>
            </w:pPr>
            <w:r w:rsidRPr="000D5575">
              <w:t>1</w:t>
            </w:r>
          </w:p>
        </w:tc>
        <w:tc>
          <w:tcPr>
            <w:tcW w:w="23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32EAF79C" w14:textId="77777777" w:rsidR="008E1CC8" w:rsidRPr="000D5575" w:rsidRDefault="008E1CC8" w:rsidP="00AE4C6E">
            <w:pPr>
              <w:pStyle w:val="Body"/>
            </w:pPr>
            <w:r w:rsidRPr="000D5575">
              <w:t xml:space="preserve">Capacitance Change </w:t>
            </w:r>
          </w:p>
        </w:tc>
        <w:tc>
          <w:tcPr>
            <w:tcW w:w="8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7B29DF41" w14:textId="77777777" w:rsidR="008E1CC8" w:rsidRPr="000D5575" w:rsidRDefault="008E1CC8" w:rsidP="00AE4C6E">
            <w:pPr>
              <w:pStyle w:val="Aligncenter"/>
            </w:pPr>
            <w:r>
              <w:sym w:font="Symbol" w:char="F044"/>
            </w:r>
            <w:r w:rsidRPr="000D5575">
              <w:t>C/C</w:t>
            </w: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1066BAAD" w14:textId="77777777" w:rsidR="008E1CC8" w:rsidRPr="000D5575" w:rsidRDefault="008E1CC8" w:rsidP="00AE4C6E">
            <w:pPr>
              <w:pStyle w:val="Aligncenter"/>
            </w:pPr>
            <w:r w:rsidRPr="000D5575">
              <w:t>As per Table 2</w:t>
            </w:r>
          </w:p>
        </w:tc>
        <w:tc>
          <w:tcPr>
            <w:tcW w:w="16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50142E47" w14:textId="77777777" w:rsidR="008E1CC8" w:rsidRPr="000D5575" w:rsidRDefault="008E1CC8" w:rsidP="00AE4C6E">
            <w:pPr>
              <w:pStyle w:val="Aligncenter"/>
            </w:pPr>
            <w:r w:rsidRPr="000D5575">
              <w:t>As per Table 2</w:t>
            </w:r>
          </w:p>
        </w:tc>
        <w:tc>
          <w:tcPr>
            <w:tcW w:w="27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314032CF" w14:textId="77777777" w:rsidR="008E1CC8" w:rsidRPr="000D5575" w:rsidRDefault="008E1CC8" w:rsidP="00AE4C6E">
            <w:pPr>
              <w:pStyle w:val="Aligncenter"/>
            </w:pPr>
            <w:r>
              <w:t>±</w:t>
            </w:r>
            <w:r w:rsidRPr="000D5575">
              <w:t>5</w:t>
            </w:r>
          </w:p>
        </w:tc>
        <w:tc>
          <w:tcPr>
            <w:tcW w:w="600"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06EA00F3" w14:textId="77777777" w:rsidR="008E1CC8" w:rsidRPr="000D5575" w:rsidRDefault="008E1CC8" w:rsidP="00AE4C6E">
            <w:pPr>
              <w:pStyle w:val="Aligncenter"/>
            </w:pPr>
            <w:r w:rsidRPr="000D5575">
              <w:t>%</w:t>
            </w:r>
          </w:p>
          <w:p w14:paraId="5A332445" w14:textId="77777777" w:rsidR="008E1CC8" w:rsidRDefault="008E1CC8" w:rsidP="00AE4C6E">
            <w:pPr>
              <w:pStyle w:val="Aligncenter"/>
            </w:pPr>
          </w:p>
        </w:tc>
      </w:tr>
      <w:tr w:rsidR="008E1CC8" w14:paraId="31990CD7" w14:textId="77777777" w:rsidTr="00AE4C6E">
        <w:trPr>
          <w:trHeight w:val="820"/>
          <w:jc w:val="center"/>
        </w:trPr>
        <w:tc>
          <w:tcPr>
            <w:tcW w:w="640" w:type="dxa"/>
            <w:tcBorders>
              <w:top w:val="nil"/>
              <w:left w:val="single" w:sz="2" w:space="0" w:color="000000"/>
              <w:bottom w:val="single" w:sz="2" w:space="0" w:color="000000"/>
              <w:right w:val="single" w:sz="4" w:space="0" w:color="000000"/>
            </w:tcBorders>
            <w:tcMar>
              <w:top w:w="80" w:type="dxa"/>
              <w:left w:w="80" w:type="dxa"/>
              <w:bottom w:w="80" w:type="dxa"/>
              <w:right w:w="80" w:type="dxa"/>
            </w:tcMar>
          </w:tcPr>
          <w:p w14:paraId="56DB62E5" w14:textId="77777777" w:rsidR="008E1CC8" w:rsidRPr="000D5575" w:rsidRDefault="008E1CC8" w:rsidP="00AE4C6E">
            <w:pPr>
              <w:pStyle w:val="Body"/>
            </w:pPr>
            <w:r w:rsidRPr="000D5575">
              <w:t>2</w:t>
            </w:r>
          </w:p>
        </w:tc>
        <w:tc>
          <w:tcPr>
            <w:tcW w:w="2380" w:type="dxa"/>
            <w:tcBorders>
              <w:top w:val="nil"/>
              <w:left w:val="single" w:sz="4" w:space="0" w:color="000000"/>
              <w:bottom w:val="single" w:sz="2" w:space="0" w:color="000000"/>
              <w:right w:val="single" w:sz="4" w:space="0" w:color="000000"/>
            </w:tcBorders>
            <w:tcMar>
              <w:top w:w="80" w:type="dxa"/>
              <w:left w:w="80" w:type="dxa"/>
              <w:bottom w:w="80" w:type="dxa"/>
              <w:right w:w="80" w:type="dxa"/>
            </w:tcMar>
          </w:tcPr>
          <w:p w14:paraId="396DDA03" w14:textId="77777777" w:rsidR="008E1CC8" w:rsidRPr="000D5575" w:rsidRDefault="008E1CC8" w:rsidP="00AE4C6E">
            <w:pPr>
              <w:pStyle w:val="Body"/>
            </w:pPr>
            <w:r w:rsidRPr="000D5575">
              <w:t>DC Leakage Current Change</w:t>
            </w:r>
          </w:p>
        </w:tc>
        <w:tc>
          <w:tcPr>
            <w:tcW w:w="8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51715E" w14:textId="77777777" w:rsidR="008E1CC8" w:rsidRPr="000D5575" w:rsidRDefault="008E1CC8" w:rsidP="00AE4C6E">
            <w:pPr>
              <w:pStyle w:val="Aligncenter"/>
            </w:pPr>
            <w:r>
              <w:sym w:font="Symbol" w:char="F044"/>
            </w:r>
            <w:r w:rsidRPr="000D5575">
              <w:t>IL</w:t>
            </w:r>
          </w:p>
        </w:tc>
        <w:tc>
          <w:tcPr>
            <w:tcW w:w="1740" w:type="dxa"/>
            <w:tcBorders>
              <w:top w:val="nil"/>
              <w:left w:val="single" w:sz="4" w:space="0" w:color="000000"/>
              <w:bottom w:val="single" w:sz="2" w:space="0" w:color="000000"/>
              <w:right w:val="single" w:sz="4" w:space="0" w:color="000000"/>
            </w:tcBorders>
            <w:tcMar>
              <w:top w:w="80" w:type="dxa"/>
              <w:left w:w="80" w:type="dxa"/>
              <w:bottom w:w="80" w:type="dxa"/>
              <w:right w:w="80" w:type="dxa"/>
            </w:tcMar>
          </w:tcPr>
          <w:p w14:paraId="3D76F98B" w14:textId="77777777" w:rsidR="008E1CC8" w:rsidRPr="000D5575" w:rsidRDefault="008E1CC8" w:rsidP="00AE4C6E">
            <w:pPr>
              <w:pStyle w:val="Aligncenter"/>
            </w:pPr>
            <w:r w:rsidRPr="000D5575">
              <w:t>As per Table 2</w:t>
            </w:r>
          </w:p>
        </w:tc>
        <w:tc>
          <w:tcPr>
            <w:tcW w:w="1680" w:type="dxa"/>
            <w:tcBorders>
              <w:top w:val="nil"/>
              <w:left w:val="single" w:sz="4" w:space="0" w:color="000000"/>
              <w:bottom w:val="single" w:sz="2" w:space="0" w:color="000000"/>
              <w:right w:val="single" w:sz="4" w:space="0" w:color="000000"/>
            </w:tcBorders>
            <w:tcMar>
              <w:top w:w="80" w:type="dxa"/>
              <w:left w:w="80" w:type="dxa"/>
              <w:bottom w:w="80" w:type="dxa"/>
              <w:right w:w="80" w:type="dxa"/>
            </w:tcMar>
          </w:tcPr>
          <w:p w14:paraId="18500D89" w14:textId="77777777" w:rsidR="008E1CC8" w:rsidRPr="000D5575" w:rsidRDefault="008E1CC8" w:rsidP="00AE4C6E">
            <w:pPr>
              <w:pStyle w:val="Aligncenter"/>
            </w:pPr>
            <w:r w:rsidRPr="000D5575">
              <w:t>As per Table 2</w:t>
            </w:r>
          </w:p>
        </w:tc>
        <w:tc>
          <w:tcPr>
            <w:tcW w:w="2700" w:type="dxa"/>
            <w:tcBorders>
              <w:top w:val="nil"/>
              <w:left w:val="single" w:sz="4" w:space="0" w:color="000000"/>
              <w:bottom w:val="single" w:sz="2" w:space="0" w:color="000000"/>
              <w:right w:val="single" w:sz="4" w:space="0" w:color="000000"/>
            </w:tcBorders>
            <w:tcMar>
              <w:top w:w="80" w:type="dxa"/>
              <w:left w:w="80" w:type="dxa"/>
              <w:bottom w:w="80" w:type="dxa"/>
              <w:right w:w="80" w:type="dxa"/>
            </w:tcMar>
          </w:tcPr>
          <w:p w14:paraId="5223F18C" w14:textId="77777777" w:rsidR="008E1CC8" w:rsidRPr="000D5575" w:rsidRDefault="008E1CC8" w:rsidP="00AE4C6E">
            <w:pPr>
              <w:pStyle w:val="Aligncenter"/>
            </w:pPr>
            <w:r w:rsidRPr="000D5575">
              <w:t>2x initial value (Note 1)</w:t>
            </w:r>
          </w:p>
          <w:p w14:paraId="47F66B37" w14:textId="77777777" w:rsidR="008E1CC8" w:rsidRPr="000D5575" w:rsidRDefault="008E1CC8" w:rsidP="00AE4C6E">
            <w:pPr>
              <w:pStyle w:val="Aligncenter"/>
            </w:pPr>
            <w:r w:rsidRPr="000D5575">
              <w:t>or (Note 2)</w:t>
            </w:r>
          </w:p>
          <w:p w14:paraId="537BF146" w14:textId="77777777" w:rsidR="008E1CC8" w:rsidRPr="000D5575" w:rsidRDefault="008E1CC8" w:rsidP="00AE4C6E">
            <w:pPr>
              <w:pStyle w:val="Aligncenter"/>
            </w:pPr>
            <w:r w:rsidRPr="000D5575">
              <w:t>0.25 x Table 2 Item 2 + 0.05</w:t>
            </w:r>
          </w:p>
        </w:tc>
        <w:tc>
          <w:tcPr>
            <w:tcW w:w="600" w:type="dxa"/>
            <w:tcBorders>
              <w:top w:val="nil"/>
              <w:left w:val="single" w:sz="4" w:space="0" w:color="000000"/>
              <w:bottom w:val="single" w:sz="2" w:space="0" w:color="000000"/>
              <w:right w:val="single" w:sz="2" w:space="0" w:color="000000"/>
            </w:tcBorders>
            <w:tcMar>
              <w:top w:w="80" w:type="dxa"/>
              <w:left w:w="80" w:type="dxa"/>
              <w:bottom w:w="80" w:type="dxa"/>
              <w:right w:w="80" w:type="dxa"/>
            </w:tcMar>
          </w:tcPr>
          <w:p w14:paraId="54E3F188" w14:textId="77777777" w:rsidR="008E1CC8" w:rsidRPr="000D5575" w:rsidRDefault="008E1CC8" w:rsidP="00AE4C6E">
            <w:pPr>
              <w:pStyle w:val="Aligncenter"/>
            </w:pPr>
            <w:r>
              <w:t>µ</w:t>
            </w:r>
            <w:r w:rsidRPr="000D5575">
              <w:t>A</w:t>
            </w:r>
          </w:p>
          <w:p w14:paraId="47B5C5D9" w14:textId="77777777" w:rsidR="008E1CC8" w:rsidRPr="000D5575" w:rsidRDefault="008E1CC8" w:rsidP="00AE4C6E">
            <w:pPr>
              <w:pStyle w:val="Aligncenter"/>
            </w:pPr>
          </w:p>
          <w:p w14:paraId="2373EEB3" w14:textId="77777777" w:rsidR="008E1CC8" w:rsidRDefault="008E1CC8" w:rsidP="00AE4C6E">
            <w:pPr>
              <w:pStyle w:val="Aligncenter"/>
            </w:pPr>
          </w:p>
        </w:tc>
      </w:tr>
    </w:tbl>
    <w:p w14:paraId="0A933754" w14:textId="77777777" w:rsidR="008E1CC8" w:rsidRPr="0068692E" w:rsidRDefault="008E1CC8" w:rsidP="008E1CC8">
      <w:pPr>
        <w:pStyle w:val="NOTES"/>
      </w:pPr>
      <w:r w:rsidRPr="0068692E">
        <w:t>NOTES:</w:t>
      </w:r>
    </w:p>
    <w:p w14:paraId="4CBE3E53" w14:textId="77777777" w:rsidR="008E1CC8" w:rsidRPr="005874F4" w:rsidRDefault="008E1CC8" w:rsidP="008E1CC8">
      <w:pPr>
        <w:pStyle w:val="numericallist"/>
        <w:numPr>
          <w:ilvl w:val="6"/>
          <w:numId w:val="41"/>
        </w:numPr>
      </w:pPr>
      <w:r w:rsidRPr="005874F4">
        <w:t>Leakage currents &lt;0.1mA shall be considered as a 0.1mA value.</w:t>
      </w:r>
    </w:p>
    <w:p w14:paraId="3969C175" w14:textId="77777777" w:rsidR="008E1CC8" w:rsidRPr="005874F4" w:rsidRDefault="008E1CC8" w:rsidP="008E1CC8">
      <w:pPr>
        <w:pStyle w:val="numericallist"/>
        <w:numPr>
          <w:ilvl w:val="6"/>
          <w:numId w:val="41"/>
        </w:numPr>
      </w:pPr>
      <w:r w:rsidRPr="005874F4">
        <w:t>Whichever is smaller.</w:t>
      </w:r>
    </w:p>
    <w:p w14:paraId="46BCECDE" w14:textId="3EECC85B" w:rsidR="00364662" w:rsidRPr="00364662" w:rsidRDefault="00364662" w:rsidP="00364662">
      <w:pPr>
        <w:pStyle w:val="TableTitle"/>
      </w:pPr>
      <w:r w:rsidRPr="00364662">
        <w:t>Table 5(</w:t>
      </w:r>
      <w:r w:rsidR="00013149" w:rsidRPr="00364662">
        <w:rPr>
          <w:caps w:val="0"/>
        </w:rPr>
        <w:t>a</w:t>
      </w:r>
      <w:r w:rsidRPr="00364662">
        <w:t>) – CONDITIONS FOR BURN-IN</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640"/>
        <w:gridCol w:w="2580"/>
        <w:gridCol w:w="1020"/>
        <w:gridCol w:w="1860"/>
        <w:gridCol w:w="1020"/>
      </w:tblGrid>
      <w:tr w:rsidR="00364662" w14:paraId="46BCECE4" w14:textId="77777777" w:rsidTr="00C5597F">
        <w:trPr>
          <w:trHeight w:val="340"/>
          <w:jc w:val="center"/>
        </w:trPr>
        <w:tc>
          <w:tcPr>
            <w:tcW w:w="640"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CDF" w14:textId="77777777" w:rsidR="00364662" w:rsidRPr="000D5575" w:rsidRDefault="00364662" w:rsidP="0012548A">
            <w:pPr>
              <w:pStyle w:val="Aligncenter"/>
            </w:pPr>
            <w:r w:rsidRPr="000D5575">
              <w:t>No.</w:t>
            </w:r>
          </w:p>
        </w:tc>
        <w:tc>
          <w:tcPr>
            <w:tcW w:w="25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E0" w14:textId="77777777" w:rsidR="00364662" w:rsidRPr="000D5575" w:rsidRDefault="00364662" w:rsidP="000D5575">
            <w:pPr>
              <w:pStyle w:val="Body"/>
            </w:pPr>
            <w:r w:rsidRPr="000D5575">
              <w:t>Characteristics</w:t>
            </w:r>
          </w:p>
        </w:tc>
        <w:tc>
          <w:tcPr>
            <w:tcW w:w="102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E1" w14:textId="77777777" w:rsidR="00364662" w:rsidRPr="000D5575" w:rsidRDefault="00364662" w:rsidP="0012548A">
            <w:pPr>
              <w:pStyle w:val="Aligncenter"/>
            </w:pPr>
            <w:r w:rsidRPr="000D5575">
              <w:t>Symbol</w:t>
            </w:r>
          </w:p>
        </w:tc>
        <w:tc>
          <w:tcPr>
            <w:tcW w:w="186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E2" w14:textId="77777777" w:rsidR="00364662" w:rsidRPr="000D5575" w:rsidRDefault="00364662" w:rsidP="0012548A">
            <w:pPr>
              <w:pStyle w:val="Aligncenter"/>
            </w:pPr>
            <w:r w:rsidRPr="000D5575">
              <w:t>Condition</w:t>
            </w:r>
          </w:p>
        </w:tc>
        <w:tc>
          <w:tcPr>
            <w:tcW w:w="102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CE3" w14:textId="77777777" w:rsidR="00364662" w:rsidRPr="000D5575" w:rsidRDefault="00364662" w:rsidP="0012548A">
            <w:pPr>
              <w:pStyle w:val="Aligncenter"/>
            </w:pPr>
            <w:r w:rsidRPr="000D5575">
              <w:t>Unit</w:t>
            </w:r>
          </w:p>
        </w:tc>
      </w:tr>
      <w:tr w:rsidR="00364662" w14:paraId="46BCECEA" w14:textId="77777777" w:rsidTr="009C342E">
        <w:trPr>
          <w:trHeight w:val="340"/>
          <w:jc w:val="center"/>
        </w:trPr>
        <w:tc>
          <w:tcPr>
            <w:tcW w:w="6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E5" w14:textId="77777777" w:rsidR="00364662" w:rsidRPr="000D5575" w:rsidRDefault="00364662" w:rsidP="0012548A">
            <w:pPr>
              <w:pStyle w:val="Aligncenter"/>
            </w:pPr>
            <w:r w:rsidRPr="000D5575">
              <w:t>1</w:t>
            </w:r>
          </w:p>
        </w:tc>
        <w:tc>
          <w:tcPr>
            <w:tcW w:w="25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E6" w14:textId="77777777" w:rsidR="00364662" w:rsidRDefault="00364662" w:rsidP="009C342E">
            <w:pPr>
              <w:pStyle w:val="clCellAlignLeft"/>
            </w:pPr>
            <w:r w:rsidRPr="000D5575">
              <w:t>Ambient Temperature</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E7" w14:textId="77777777" w:rsidR="00364662" w:rsidRPr="000D5575" w:rsidRDefault="00364662" w:rsidP="0012548A">
            <w:pPr>
              <w:pStyle w:val="Aligncenter"/>
            </w:pPr>
            <w:r w:rsidRPr="000D5575">
              <w:t>T</w:t>
            </w:r>
            <w:r w:rsidRPr="0012548A">
              <w:rPr>
                <w:vertAlign w:val="subscript"/>
              </w:rPr>
              <w:t>amb</w:t>
            </w:r>
          </w:p>
        </w:tc>
        <w:tc>
          <w:tcPr>
            <w:tcW w:w="18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E8" w14:textId="77777777" w:rsidR="00364662" w:rsidRPr="000D5575" w:rsidRDefault="00364662" w:rsidP="0012548A">
            <w:pPr>
              <w:pStyle w:val="Aligncenter"/>
            </w:pPr>
            <w:r w:rsidRPr="000D5575">
              <w:t>+85(+0 -3)</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E9" w14:textId="77777777" w:rsidR="00364662" w:rsidRPr="000D5575" w:rsidRDefault="00364662" w:rsidP="0012548A">
            <w:pPr>
              <w:pStyle w:val="Aligncenter"/>
            </w:pPr>
            <w:r w:rsidRPr="0012548A">
              <w:rPr>
                <w:vertAlign w:val="superscript"/>
              </w:rPr>
              <w:t>o</w:t>
            </w:r>
            <w:r w:rsidRPr="000D5575">
              <w:t>C</w:t>
            </w:r>
          </w:p>
        </w:tc>
      </w:tr>
      <w:tr w:rsidR="00364662" w14:paraId="46BCECF0" w14:textId="77777777" w:rsidTr="009C342E">
        <w:trPr>
          <w:trHeight w:val="340"/>
          <w:jc w:val="center"/>
        </w:trPr>
        <w:tc>
          <w:tcPr>
            <w:tcW w:w="6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EB" w14:textId="77777777" w:rsidR="00364662" w:rsidRPr="000D5575" w:rsidRDefault="00364662" w:rsidP="0012548A">
            <w:pPr>
              <w:pStyle w:val="Aligncenter"/>
            </w:pPr>
            <w:r w:rsidRPr="000D5575">
              <w:t>2</w:t>
            </w:r>
          </w:p>
        </w:tc>
        <w:tc>
          <w:tcPr>
            <w:tcW w:w="2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EC" w14:textId="77777777" w:rsidR="00364662" w:rsidRDefault="00364662" w:rsidP="009C342E">
            <w:pPr>
              <w:pStyle w:val="clCellAlignLeft"/>
            </w:pPr>
            <w:r w:rsidRPr="000D5575">
              <w:t>Test Voltage</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ED" w14:textId="77777777" w:rsidR="00364662" w:rsidRPr="000D5575" w:rsidRDefault="00364662" w:rsidP="0012548A">
            <w:pPr>
              <w:pStyle w:val="Aligncenter"/>
            </w:pPr>
            <w:r w:rsidRPr="000D5575">
              <w:t>V</w:t>
            </w:r>
            <w:r w:rsidRPr="0012548A">
              <w:rPr>
                <w:vertAlign w:val="subscript"/>
              </w:rPr>
              <w:t>T</w:t>
            </w:r>
          </w:p>
        </w:tc>
        <w:tc>
          <w:tcPr>
            <w:tcW w:w="1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EE" w14:textId="77777777" w:rsidR="00364662" w:rsidRPr="000D5575" w:rsidRDefault="00364662" w:rsidP="0012548A">
            <w:pPr>
              <w:pStyle w:val="Aligncenter"/>
            </w:pPr>
            <w:r w:rsidRPr="000D5575">
              <w:t xml:space="preserve"> U</w:t>
            </w:r>
            <w:r w:rsidRPr="001F0C25">
              <w:rPr>
                <w:vertAlign w:val="subscript"/>
              </w:rPr>
              <w:t>R</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EF" w14:textId="77777777" w:rsidR="00364662" w:rsidRPr="000D5575" w:rsidRDefault="00364662" w:rsidP="0012548A">
            <w:pPr>
              <w:pStyle w:val="Aligncenter"/>
            </w:pPr>
            <w:r w:rsidRPr="000D5575">
              <w:t>V</w:t>
            </w:r>
          </w:p>
        </w:tc>
      </w:tr>
    </w:tbl>
    <w:p w14:paraId="46BCECF2" w14:textId="6EDB731E" w:rsidR="00364662" w:rsidRPr="000D5575" w:rsidRDefault="00364662" w:rsidP="000D5575">
      <w:pPr>
        <w:pStyle w:val="TableTitle"/>
      </w:pPr>
      <w:r>
        <w:t>Ta</w:t>
      </w:r>
      <w:r w:rsidRPr="000D5575">
        <w:t>ble 5(</w:t>
      </w:r>
      <w:r w:rsidR="008E1CC8" w:rsidRPr="000D5575">
        <w:rPr>
          <w:caps w:val="0"/>
        </w:rPr>
        <w:t>b</w:t>
      </w:r>
      <w:r w:rsidRPr="000D5575">
        <w:t>) – Conditions for Operating Life</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640"/>
        <w:gridCol w:w="2580"/>
        <w:gridCol w:w="1020"/>
        <w:gridCol w:w="1860"/>
        <w:gridCol w:w="1020"/>
      </w:tblGrid>
      <w:tr w:rsidR="00364662" w14:paraId="46BCECF8" w14:textId="77777777" w:rsidTr="00C5597F">
        <w:trPr>
          <w:trHeight w:val="340"/>
          <w:jc w:val="center"/>
        </w:trPr>
        <w:tc>
          <w:tcPr>
            <w:tcW w:w="640"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CF3" w14:textId="77777777" w:rsidR="00364662" w:rsidRPr="000D5575" w:rsidRDefault="00364662" w:rsidP="0012548A">
            <w:pPr>
              <w:pStyle w:val="Aligncenter"/>
            </w:pPr>
            <w:r w:rsidRPr="000D5575">
              <w:t>No.</w:t>
            </w:r>
          </w:p>
        </w:tc>
        <w:tc>
          <w:tcPr>
            <w:tcW w:w="258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F4" w14:textId="77777777" w:rsidR="00364662" w:rsidRPr="000D5575" w:rsidRDefault="00364662" w:rsidP="000D5575">
            <w:pPr>
              <w:pStyle w:val="Body"/>
            </w:pPr>
            <w:r w:rsidRPr="000D5575">
              <w:t>Characteristics</w:t>
            </w:r>
          </w:p>
        </w:tc>
        <w:tc>
          <w:tcPr>
            <w:tcW w:w="102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F5" w14:textId="77777777" w:rsidR="00364662" w:rsidRPr="000D5575" w:rsidRDefault="00364662" w:rsidP="0012548A">
            <w:pPr>
              <w:pStyle w:val="Aligncenter"/>
            </w:pPr>
            <w:r w:rsidRPr="000D5575">
              <w:t>Symbol</w:t>
            </w:r>
          </w:p>
        </w:tc>
        <w:tc>
          <w:tcPr>
            <w:tcW w:w="1860" w:type="dxa"/>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CF6" w14:textId="77777777" w:rsidR="00364662" w:rsidRPr="000D5575" w:rsidRDefault="00364662" w:rsidP="0012548A">
            <w:pPr>
              <w:pStyle w:val="Aligncenter"/>
            </w:pPr>
            <w:r w:rsidRPr="000D5575">
              <w:t>Condition</w:t>
            </w:r>
          </w:p>
        </w:tc>
        <w:tc>
          <w:tcPr>
            <w:tcW w:w="102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CF7" w14:textId="77777777" w:rsidR="00364662" w:rsidRPr="000D5575" w:rsidRDefault="00364662" w:rsidP="0012548A">
            <w:pPr>
              <w:pStyle w:val="Aligncenter"/>
            </w:pPr>
            <w:r w:rsidRPr="000D5575">
              <w:t>Unit</w:t>
            </w:r>
          </w:p>
        </w:tc>
      </w:tr>
      <w:tr w:rsidR="00364662" w14:paraId="46BCECFE" w14:textId="77777777" w:rsidTr="009C342E">
        <w:trPr>
          <w:trHeight w:val="340"/>
          <w:jc w:val="center"/>
        </w:trPr>
        <w:tc>
          <w:tcPr>
            <w:tcW w:w="6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F9" w14:textId="77777777" w:rsidR="00364662" w:rsidRPr="000D5575" w:rsidRDefault="00364662" w:rsidP="0012548A">
            <w:pPr>
              <w:pStyle w:val="Aligncenter"/>
            </w:pPr>
            <w:r w:rsidRPr="000D5575">
              <w:t>1</w:t>
            </w:r>
          </w:p>
        </w:tc>
        <w:tc>
          <w:tcPr>
            <w:tcW w:w="25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FA" w14:textId="77777777" w:rsidR="00364662" w:rsidRPr="000D5575" w:rsidRDefault="00364662" w:rsidP="000D5575">
            <w:pPr>
              <w:pStyle w:val="clCellAlignLeft"/>
            </w:pPr>
            <w:r w:rsidRPr="000D5575">
              <w:t>Ambient Temperature 1</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FB" w14:textId="77777777" w:rsidR="00364662" w:rsidRPr="000D5575" w:rsidRDefault="00364662" w:rsidP="0012548A">
            <w:pPr>
              <w:pStyle w:val="Aligncenter"/>
            </w:pPr>
            <w:r w:rsidRPr="000D5575">
              <w:t>T</w:t>
            </w:r>
            <w:r w:rsidRPr="0012548A">
              <w:rPr>
                <w:vertAlign w:val="subscript"/>
              </w:rPr>
              <w:t>amb1</w:t>
            </w:r>
          </w:p>
        </w:tc>
        <w:tc>
          <w:tcPr>
            <w:tcW w:w="18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FC" w14:textId="77777777" w:rsidR="00364662" w:rsidRPr="000D5575" w:rsidRDefault="00364662" w:rsidP="0012548A">
            <w:pPr>
              <w:pStyle w:val="Aligncenter"/>
            </w:pPr>
            <w:r w:rsidRPr="000D5575">
              <w:t>+85(+0 -3)</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CFD" w14:textId="77777777" w:rsidR="00364662" w:rsidRPr="000D5575" w:rsidRDefault="00364662" w:rsidP="0012548A">
            <w:pPr>
              <w:pStyle w:val="Aligncenter"/>
            </w:pPr>
            <w:r w:rsidRPr="0012548A">
              <w:rPr>
                <w:vertAlign w:val="superscript"/>
              </w:rPr>
              <w:t>o</w:t>
            </w:r>
            <w:r w:rsidRPr="000D5575">
              <w:t>C</w:t>
            </w:r>
          </w:p>
        </w:tc>
      </w:tr>
      <w:tr w:rsidR="00364662" w14:paraId="46BCED04" w14:textId="77777777" w:rsidTr="009C342E">
        <w:trPr>
          <w:trHeight w:val="340"/>
          <w:jc w:val="center"/>
        </w:trPr>
        <w:tc>
          <w:tcPr>
            <w:tcW w:w="6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CFF" w14:textId="77777777" w:rsidR="00364662" w:rsidRPr="000D5575" w:rsidRDefault="00364662" w:rsidP="0012548A">
            <w:pPr>
              <w:pStyle w:val="Aligncenter"/>
            </w:pPr>
            <w:r w:rsidRPr="000D5575">
              <w:t>2</w:t>
            </w:r>
          </w:p>
        </w:tc>
        <w:tc>
          <w:tcPr>
            <w:tcW w:w="2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0" w14:textId="77777777" w:rsidR="00364662" w:rsidRPr="000D5575" w:rsidRDefault="00364662" w:rsidP="000D5575">
            <w:pPr>
              <w:pStyle w:val="clCellAlignLeft"/>
            </w:pPr>
            <w:r w:rsidRPr="000D5575">
              <w:t>Test Voltage 1</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1" w14:textId="77777777" w:rsidR="00364662" w:rsidRPr="000D5575" w:rsidRDefault="00364662" w:rsidP="0012548A">
            <w:pPr>
              <w:pStyle w:val="Aligncenter"/>
            </w:pPr>
            <w:r w:rsidRPr="000D5575">
              <w:t>V</w:t>
            </w:r>
            <w:r w:rsidRPr="0012548A">
              <w:rPr>
                <w:vertAlign w:val="subscript"/>
              </w:rPr>
              <w:t>T1</w:t>
            </w:r>
          </w:p>
        </w:tc>
        <w:tc>
          <w:tcPr>
            <w:tcW w:w="1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2" w14:textId="77777777" w:rsidR="00364662" w:rsidRPr="000D5575" w:rsidRDefault="00364662" w:rsidP="0012548A">
            <w:pPr>
              <w:pStyle w:val="Aligncenter"/>
            </w:pPr>
            <w:r w:rsidRPr="000D5575">
              <w:t xml:space="preserve"> U</w:t>
            </w:r>
            <w:r w:rsidRPr="001F0C25">
              <w:rPr>
                <w:vertAlign w:val="subscript"/>
              </w:rPr>
              <w:t>R</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3" w14:textId="77777777" w:rsidR="00364662" w:rsidRPr="000D5575" w:rsidRDefault="00364662" w:rsidP="0012548A">
            <w:pPr>
              <w:pStyle w:val="Aligncenter"/>
            </w:pPr>
            <w:r w:rsidRPr="000D5575">
              <w:t>V</w:t>
            </w:r>
          </w:p>
        </w:tc>
      </w:tr>
      <w:tr w:rsidR="00364662" w14:paraId="46BCED0A" w14:textId="77777777" w:rsidTr="009C342E">
        <w:trPr>
          <w:trHeight w:val="340"/>
          <w:jc w:val="center"/>
        </w:trPr>
        <w:tc>
          <w:tcPr>
            <w:tcW w:w="6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D05" w14:textId="77777777" w:rsidR="00364662" w:rsidRPr="000D5575" w:rsidRDefault="00364662" w:rsidP="0012548A">
            <w:pPr>
              <w:pStyle w:val="Aligncenter"/>
            </w:pPr>
            <w:r w:rsidRPr="000D5575">
              <w:t>3</w:t>
            </w:r>
          </w:p>
        </w:tc>
        <w:tc>
          <w:tcPr>
            <w:tcW w:w="25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D06" w14:textId="77777777" w:rsidR="00364662" w:rsidRPr="000D5575" w:rsidRDefault="00364662" w:rsidP="000D5575">
            <w:pPr>
              <w:pStyle w:val="clCellAlignLeft"/>
            </w:pPr>
            <w:r w:rsidRPr="000D5575">
              <w:t>Ambient Temperature 2</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D07" w14:textId="77777777" w:rsidR="00364662" w:rsidRPr="000D5575" w:rsidRDefault="006D3B4E" w:rsidP="0012548A">
            <w:pPr>
              <w:pStyle w:val="Aligncenter"/>
            </w:pPr>
            <w:r>
              <w:t>T</w:t>
            </w:r>
            <w:r w:rsidRPr="006D3B4E">
              <w:rPr>
                <w:vertAlign w:val="subscript"/>
              </w:rPr>
              <w:t>a</w:t>
            </w:r>
            <w:r w:rsidR="00364662" w:rsidRPr="0012548A">
              <w:rPr>
                <w:vertAlign w:val="subscript"/>
              </w:rPr>
              <w:t>mb2</w:t>
            </w:r>
          </w:p>
        </w:tc>
        <w:tc>
          <w:tcPr>
            <w:tcW w:w="186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D08" w14:textId="77777777" w:rsidR="00364662" w:rsidRPr="000D5575" w:rsidRDefault="00364662" w:rsidP="0012548A">
            <w:pPr>
              <w:pStyle w:val="Aligncenter"/>
            </w:pPr>
            <w:r w:rsidRPr="000D5575">
              <w:t>+125(+0 -3)</w:t>
            </w:r>
          </w:p>
        </w:tc>
        <w:tc>
          <w:tcPr>
            <w:tcW w:w="10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D09" w14:textId="77777777" w:rsidR="00364662" w:rsidRPr="000D5575" w:rsidRDefault="00364662" w:rsidP="0012548A">
            <w:pPr>
              <w:pStyle w:val="Aligncenter"/>
            </w:pPr>
            <w:r w:rsidRPr="0012548A">
              <w:rPr>
                <w:vertAlign w:val="superscript"/>
              </w:rPr>
              <w:t>o</w:t>
            </w:r>
            <w:r w:rsidRPr="000D5575">
              <w:t>C</w:t>
            </w:r>
          </w:p>
        </w:tc>
      </w:tr>
      <w:tr w:rsidR="00364662" w14:paraId="46BCED10" w14:textId="77777777" w:rsidTr="009C342E">
        <w:trPr>
          <w:trHeight w:val="340"/>
          <w:jc w:val="center"/>
        </w:trPr>
        <w:tc>
          <w:tcPr>
            <w:tcW w:w="6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B" w14:textId="77777777" w:rsidR="00364662" w:rsidRPr="000D5575" w:rsidRDefault="00364662" w:rsidP="0012548A">
            <w:pPr>
              <w:pStyle w:val="Aligncenter"/>
            </w:pPr>
            <w:r w:rsidRPr="000D5575">
              <w:t>4</w:t>
            </w:r>
          </w:p>
        </w:tc>
        <w:tc>
          <w:tcPr>
            <w:tcW w:w="25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C" w14:textId="77777777" w:rsidR="00364662" w:rsidRPr="000D5575" w:rsidRDefault="00364662" w:rsidP="000D5575">
            <w:pPr>
              <w:pStyle w:val="clCellAlignLeft"/>
            </w:pPr>
            <w:r w:rsidRPr="000D5575">
              <w:t>Test Voltage 2</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D" w14:textId="77777777" w:rsidR="00364662" w:rsidRPr="000D5575" w:rsidRDefault="00364662" w:rsidP="0012548A">
            <w:pPr>
              <w:pStyle w:val="Aligncenter"/>
            </w:pPr>
            <w:r w:rsidRPr="000D5575">
              <w:t>V</w:t>
            </w:r>
            <w:r w:rsidRPr="0012548A">
              <w:rPr>
                <w:vertAlign w:val="subscript"/>
              </w:rPr>
              <w:t>T2</w:t>
            </w:r>
          </w:p>
        </w:tc>
        <w:tc>
          <w:tcPr>
            <w:tcW w:w="186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E" w14:textId="77777777" w:rsidR="00364662" w:rsidRPr="000D5575" w:rsidRDefault="00364662" w:rsidP="0012548A">
            <w:pPr>
              <w:pStyle w:val="Aligncenter"/>
            </w:pPr>
            <w:r w:rsidRPr="000D5575">
              <w:t xml:space="preserve"> U</w:t>
            </w:r>
            <w:r w:rsidRPr="001F0C25">
              <w:rPr>
                <w:vertAlign w:val="subscript"/>
              </w:rPr>
              <w:t>C</w:t>
            </w:r>
          </w:p>
        </w:tc>
        <w:tc>
          <w:tcPr>
            <w:tcW w:w="102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BCED0F" w14:textId="77777777" w:rsidR="00364662" w:rsidRPr="000D5575" w:rsidRDefault="00364662" w:rsidP="0012548A">
            <w:pPr>
              <w:pStyle w:val="Aligncenter"/>
            </w:pPr>
            <w:r w:rsidRPr="000D5575">
              <w:t>V</w:t>
            </w:r>
          </w:p>
        </w:tc>
      </w:tr>
    </w:tbl>
    <w:p w14:paraId="46BCED72" w14:textId="77777777" w:rsidR="00FC769C" w:rsidRPr="0068692E" w:rsidRDefault="00FC769C" w:rsidP="00F70BBC">
      <w:pPr>
        <w:pStyle w:val="Heading2"/>
      </w:pPr>
      <w:bookmarkStart w:id="36" w:name="_Toc370906474"/>
      <w:r w:rsidRPr="0068692E">
        <w:t>Environmental and Endurance Tests (Charts IV and V of ESCC Generic Specification No. 3012)</w:t>
      </w:r>
      <w:bookmarkEnd w:id="36"/>
    </w:p>
    <w:p w14:paraId="46BCED73" w14:textId="77777777" w:rsidR="00FC769C" w:rsidRPr="0068692E" w:rsidRDefault="00FC769C" w:rsidP="00F70BBC">
      <w:pPr>
        <w:pStyle w:val="Heading3"/>
      </w:pPr>
      <w:bookmarkStart w:id="37" w:name="_Toc370906475"/>
      <w:r w:rsidRPr="0068692E">
        <w:t>Measurements and Inspections on Completion of Environmental Tests</w:t>
      </w:r>
      <w:bookmarkEnd w:id="37"/>
    </w:p>
    <w:p w14:paraId="46BCED74" w14:textId="77777777" w:rsidR="00FC769C" w:rsidRPr="0068692E" w:rsidRDefault="00FC769C" w:rsidP="00FC769C">
      <w:r w:rsidRPr="0068692E">
        <w:t>The parameters to be measured and inspections to be performed on completion of environmental tests are scheduled in Table 6. Unless otherwise stated, the measurements shall be performed at Tamb=+22</w:t>
      </w:r>
      <w:r w:rsidRPr="0068692E">
        <w:t>3oC.</w:t>
      </w:r>
    </w:p>
    <w:p w14:paraId="46BCED75" w14:textId="77777777" w:rsidR="00FC769C" w:rsidRPr="0068692E" w:rsidRDefault="00FC769C" w:rsidP="00F70BBC">
      <w:pPr>
        <w:pStyle w:val="Heading3"/>
      </w:pPr>
      <w:bookmarkStart w:id="38" w:name="_Toc370906476"/>
      <w:r w:rsidRPr="0068692E">
        <w:t>Measurements and Inspections at Intermediate Points During Endurance Tests</w:t>
      </w:r>
      <w:bookmarkEnd w:id="38"/>
    </w:p>
    <w:p w14:paraId="46BCED76" w14:textId="77777777" w:rsidR="00FC769C" w:rsidRPr="0068692E" w:rsidRDefault="00FC769C" w:rsidP="00FC769C">
      <w:r w:rsidRPr="0068692E">
        <w:t>The parameters to be measured and inspections to be performed at intermediate points during endurance tests are scheduled in Table 6. Unless otherwise stated, the measurements shall be performed at Tamb=+22</w:t>
      </w:r>
      <w:r w:rsidRPr="0068692E">
        <w:t>3oC.</w:t>
      </w:r>
    </w:p>
    <w:p w14:paraId="46BCED77" w14:textId="77777777" w:rsidR="00FC769C" w:rsidRPr="0068692E" w:rsidRDefault="00FC769C" w:rsidP="00F70BBC">
      <w:pPr>
        <w:pStyle w:val="Heading3"/>
      </w:pPr>
      <w:bookmarkStart w:id="39" w:name="_Toc370906477"/>
      <w:r w:rsidRPr="0068692E">
        <w:t>Measurements and Inspections on Completion of Endurance Tests</w:t>
      </w:r>
      <w:bookmarkEnd w:id="39"/>
    </w:p>
    <w:p w14:paraId="46BCED78" w14:textId="77777777" w:rsidR="00FC769C" w:rsidRPr="0068692E" w:rsidRDefault="00FC769C" w:rsidP="00FC769C">
      <w:r w:rsidRPr="0068692E">
        <w:t>The parameters to be measured and inspections to be performed on completion of endurance tests are scheduled in Table 6. Unless otherwise stated, the measurements shall be performed at Tamb=+22</w:t>
      </w:r>
      <w:r w:rsidRPr="0068692E">
        <w:t>3oC.</w:t>
      </w:r>
    </w:p>
    <w:p w14:paraId="46BCED79" w14:textId="77777777" w:rsidR="00FC769C" w:rsidRPr="0068692E" w:rsidRDefault="00FC769C" w:rsidP="00F70BBC">
      <w:pPr>
        <w:pStyle w:val="Heading3"/>
      </w:pPr>
      <w:bookmarkStart w:id="40" w:name="_Toc370906478"/>
      <w:r w:rsidRPr="0068692E">
        <w:t>Conditions for Operating Life (Part of Endurance Testing)</w:t>
      </w:r>
      <w:bookmarkEnd w:id="40"/>
    </w:p>
    <w:p w14:paraId="46BCED7A" w14:textId="77777777" w:rsidR="00FC769C" w:rsidRPr="0068692E" w:rsidRDefault="00FC769C" w:rsidP="00FC769C">
      <w:r w:rsidRPr="0068692E">
        <w:t>The requirements for Operating Life testing are specified in Section 9 of ESCC Generic Specification No. 3012. The conditions for Operating Life testing shall be as specified in Table 5(b) of this specification.</w:t>
      </w:r>
    </w:p>
    <w:p w14:paraId="46BCED7B" w14:textId="77777777" w:rsidR="00FC769C" w:rsidRPr="0068692E" w:rsidRDefault="00FC769C" w:rsidP="00F70BBC">
      <w:pPr>
        <w:pStyle w:val="Heading3"/>
      </w:pPr>
      <w:bookmarkStart w:id="41" w:name="_Toc370906479"/>
      <w:r w:rsidRPr="0068692E">
        <w:t>Electrical Circuit for Operating Life Tests (Figure 5)</w:t>
      </w:r>
      <w:bookmarkEnd w:id="41"/>
    </w:p>
    <w:p w14:paraId="46BCED7C" w14:textId="4F0896AA" w:rsidR="008E1CC8" w:rsidRDefault="00FC769C" w:rsidP="00FC769C">
      <w:r w:rsidRPr="0068692E">
        <w:t>Not applicable.</w:t>
      </w:r>
    </w:p>
    <w:p w14:paraId="1788CC21" w14:textId="77777777" w:rsidR="008E1CC8" w:rsidRDefault="008E1CC8">
      <w:pPr>
        <w:ind w:left="0"/>
        <w:jc w:val="left"/>
      </w:pPr>
      <w:r>
        <w:br w:type="page"/>
      </w:r>
    </w:p>
    <w:p w14:paraId="46BCED7D" w14:textId="77777777" w:rsidR="00FC769C" w:rsidRDefault="00FC769C" w:rsidP="00537EB9">
      <w:pPr>
        <w:pStyle w:val="TableTitle"/>
      </w:pPr>
      <w:r w:rsidRPr="0068692E">
        <w:t>Table 6 - MEASUREMENTS AND INSPECTIONS ON COMPLETION OF ENVIRONMENTAL TESTS AND AT INTERMEDIATE POINTS AND ON COMPLETION OF ENDURANCE TESTING</w:t>
      </w:r>
    </w:p>
    <w:tbl>
      <w:tblPr>
        <w:tblW w:w="10520" w:type="dxa"/>
        <w:jc w:val="center"/>
        <w:tblLayout w:type="fixed"/>
        <w:tblCellMar>
          <w:top w:w="80" w:type="dxa"/>
          <w:left w:w="80" w:type="dxa"/>
          <w:bottom w:w="80" w:type="dxa"/>
          <w:right w:w="80" w:type="dxa"/>
        </w:tblCellMar>
        <w:tblLook w:val="0000" w:firstRow="0" w:lastRow="0" w:firstColumn="0" w:lastColumn="0" w:noHBand="0" w:noVBand="0"/>
      </w:tblPr>
      <w:tblGrid>
        <w:gridCol w:w="440"/>
        <w:gridCol w:w="1902"/>
        <w:gridCol w:w="1218"/>
        <w:gridCol w:w="1740"/>
        <w:gridCol w:w="1780"/>
        <w:gridCol w:w="1100"/>
        <w:gridCol w:w="720"/>
        <w:gridCol w:w="912"/>
        <w:gridCol w:w="708"/>
      </w:tblGrid>
      <w:tr w:rsidR="00537EB9" w14:paraId="46BCED84" w14:textId="77777777" w:rsidTr="00C5597F">
        <w:trPr>
          <w:trHeight w:val="300"/>
          <w:tblHeader/>
          <w:jc w:val="center"/>
        </w:trPr>
        <w:tc>
          <w:tcPr>
            <w:tcW w:w="440" w:type="dxa"/>
            <w:vMerge w:val="restart"/>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ED7E" w14:textId="77777777" w:rsidR="00537EB9" w:rsidRPr="000D5575" w:rsidRDefault="00537EB9" w:rsidP="000D5575">
            <w:pPr>
              <w:pStyle w:val="clCellAlignCenter"/>
            </w:pPr>
            <w:r w:rsidRPr="000D5575">
              <w:t>No.</w:t>
            </w:r>
          </w:p>
        </w:tc>
        <w:tc>
          <w:tcPr>
            <w:tcW w:w="312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D7F" w14:textId="77777777" w:rsidR="00537EB9" w:rsidRPr="000D5575" w:rsidRDefault="00537EB9" w:rsidP="000D5575">
            <w:pPr>
              <w:pStyle w:val="clCellAlignCenter"/>
            </w:pPr>
            <w:r w:rsidRPr="000D5575">
              <w:t>ESCC Generic Spec. No. 3012</w:t>
            </w:r>
          </w:p>
        </w:tc>
        <w:tc>
          <w:tcPr>
            <w:tcW w:w="3520"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D80" w14:textId="77777777" w:rsidR="00537EB9" w:rsidRPr="000D5575" w:rsidRDefault="00537EB9" w:rsidP="000D5575">
            <w:pPr>
              <w:pStyle w:val="clCellAlignCenter"/>
            </w:pPr>
            <w:r w:rsidRPr="000D5575">
              <w:t>Measurements and Inspections</w:t>
            </w:r>
          </w:p>
        </w:tc>
        <w:tc>
          <w:tcPr>
            <w:tcW w:w="1100" w:type="dxa"/>
            <w:vMerge w:val="restart"/>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D81" w14:textId="77777777" w:rsidR="00537EB9" w:rsidRPr="000D5575" w:rsidRDefault="00537EB9" w:rsidP="000D5575">
            <w:pPr>
              <w:pStyle w:val="clCellAlignCenter"/>
            </w:pPr>
            <w:r w:rsidRPr="000D5575">
              <w:t>Symbols</w:t>
            </w:r>
          </w:p>
        </w:tc>
        <w:tc>
          <w:tcPr>
            <w:tcW w:w="1632" w:type="dxa"/>
            <w:gridSpan w:val="2"/>
            <w:tcBorders>
              <w:top w:val="single" w:sz="2" w:space="0" w:color="000000"/>
              <w:left w:val="single" w:sz="4" w:space="0" w:color="000000"/>
              <w:bottom w:val="single" w:sz="2" w:space="0" w:color="000000"/>
              <w:right w:val="single" w:sz="4" w:space="0" w:color="000000"/>
            </w:tcBorders>
            <w:shd w:val="clear" w:color="auto" w:fill="auto"/>
            <w:tcMar>
              <w:top w:w="80" w:type="dxa"/>
              <w:left w:w="80" w:type="dxa"/>
              <w:bottom w:w="80" w:type="dxa"/>
              <w:right w:w="80" w:type="dxa"/>
            </w:tcMar>
          </w:tcPr>
          <w:p w14:paraId="46BCED82" w14:textId="77777777" w:rsidR="00537EB9" w:rsidRPr="000D5575" w:rsidRDefault="00537EB9" w:rsidP="000D5575">
            <w:pPr>
              <w:pStyle w:val="clCellAlignCenter"/>
            </w:pPr>
            <w:r w:rsidRPr="000D5575">
              <w:t>Limits</w:t>
            </w:r>
          </w:p>
        </w:tc>
        <w:tc>
          <w:tcPr>
            <w:tcW w:w="708" w:type="dxa"/>
            <w:vMerge w:val="restart"/>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ED83" w14:textId="77777777" w:rsidR="00537EB9" w:rsidRPr="000D5575" w:rsidRDefault="00537EB9" w:rsidP="000D5575">
            <w:pPr>
              <w:pStyle w:val="clCellAlignCenter"/>
            </w:pPr>
            <w:r w:rsidRPr="000D5575">
              <w:t>Units</w:t>
            </w:r>
          </w:p>
        </w:tc>
      </w:tr>
      <w:tr w:rsidR="00537EB9" w14:paraId="46BCED8E" w14:textId="77777777" w:rsidTr="00C5597F">
        <w:trPr>
          <w:trHeight w:val="700"/>
          <w:tblHeader/>
          <w:jc w:val="center"/>
        </w:trPr>
        <w:tc>
          <w:tcPr>
            <w:tcW w:w="440" w:type="dxa"/>
            <w:vMerge/>
            <w:tcBorders>
              <w:top w:val="single" w:sz="2" w:space="0" w:color="000000"/>
              <w:left w:val="single" w:sz="2" w:space="0" w:color="000000"/>
              <w:bottom w:val="single" w:sz="2" w:space="0" w:color="000000"/>
              <w:right w:val="single" w:sz="4" w:space="0" w:color="000000"/>
            </w:tcBorders>
            <w:shd w:val="clear" w:color="auto" w:fill="auto"/>
          </w:tcPr>
          <w:p w14:paraId="46BCED85" w14:textId="77777777" w:rsidR="00537EB9" w:rsidRPr="000D5575" w:rsidRDefault="00537EB9" w:rsidP="000D5575"/>
        </w:tc>
        <w:tc>
          <w:tcPr>
            <w:tcW w:w="190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D86" w14:textId="77777777" w:rsidR="00537EB9" w:rsidRPr="000D5575" w:rsidRDefault="00537EB9" w:rsidP="000D5575">
            <w:pPr>
              <w:pStyle w:val="clCellAlignCenter"/>
            </w:pPr>
            <w:r w:rsidRPr="000D5575">
              <w:t>Environmental and Endurance Tests (Note 1)</w:t>
            </w:r>
          </w:p>
        </w:tc>
        <w:tc>
          <w:tcPr>
            <w:tcW w:w="1218"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D87" w14:textId="77777777" w:rsidR="00537EB9" w:rsidRPr="000D5575" w:rsidRDefault="00537EB9" w:rsidP="000D5575">
            <w:pPr>
              <w:pStyle w:val="clCellAlignCenter"/>
            </w:pPr>
            <w:r w:rsidRPr="000D5575">
              <w:t>Test Methods and Conditions</w:t>
            </w:r>
          </w:p>
        </w:tc>
        <w:tc>
          <w:tcPr>
            <w:tcW w:w="174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D88" w14:textId="77777777" w:rsidR="00537EB9" w:rsidRPr="000D5575" w:rsidRDefault="00537EB9" w:rsidP="000D5575">
            <w:pPr>
              <w:pStyle w:val="clCellAlignCenter"/>
            </w:pPr>
            <w:r w:rsidRPr="000D5575">
              <w:t>Identification</w:t>
            </w:r>
          </w:p>
        </w:tc>
        <w:tc>
          <w:tcPr>
            <w:tcW w:w="178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D89" w14:textId="77777777" w:rsidR="00537EB9" w:rsidRPr="000D5575" w:rsidRDefault="00537EB9" w:rsidP="000D5575">
            <w:pPr>
              <w:pStyle w:val="clCellAlignCenter"/>
            </w:pPr>
            <w:r w:rsidRPr="000D5575">
              <w:t>Conditions</w:t>
            </w:r>
          </w:p>
        </w:tc>
        <w:tc>
          <w:tcPr>
            <w:tcW w:w="1100" w:type="dxa"/>
            <w:vMerge/>
            <w:tcBorders>
              <w:top w:val="nil"/>
              <w:left w:val="single" w:sz="4" w:space="0" w:color="000000"/>
              <w:bottom w:val="single" w:sz="2" w:space="0" w:color="000000"/>
              <w:right w:val="single" w:sz="4" w:space="0" w:color="000000"/>
            </w:tcBorders>
            <w:shd w:val="clear" w:color="auto" w:fill="auto"/>
          </w:tcPr>
          <w:p w14:paraId="46BCED8A" w14:textId="77777777" w:rsidR="00537EB9" w:rsidRPr="000D5575" w:rsidRDefault="00537EB9" w:rsidP="000D5575"/>
        </w:tc>
        <w:tc>
          <w:tcPr>
            <w:tcW w:w="720"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D8B" w14:textId="77777777" w:rsidR="00537EB9" w:rsidRPr="000D5575" w:rsidRDefault="00537EB9" w:rsidP="000D5575">
            <w:pPr>
              <w:pStyle w:val="clCellAlignCenter"/>
            </w:pPr>
            <w:r w:rsidRPr="000D5575">
              <w:t>Min</w:t>
            </w:r>
          </w:p>
        </w:tc>
        <w:tc>
          <w:tcPr>
            <w:tcW w:w="912" w:type="dxa"/>
            <w:tcBorders>
              <w:top w:val="nil"/>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CED8C" w14:textId="77777777" w:rsidR="00537EB9" w:rsidRPr="000D5575" w:rsidRDefault="00537EB9" w:rsidP="000D5575">
            <w:pPr>
              <w:pStyle w:val="clCellAlignCenter"/>
            </w:pPr>
            <w:r w:rsidRPr="000D5575">
              <w:t>Max</w:t>
            </w:r>
          </w:p>
        </w:tc>
        <w:tc>
          <w:tcPr>
            <w:tcW w:w="708" w:type="dxa"/>
            <w:vMerge/>
            <w:tcBorders>
              <w:top w:val="nil"/>
              <w:left w:val="single" w:sz="4" w:space="0" w:color="000000"/>
              <w:bottom w:val="single" w:sz="2" w:space="0" w:color="000000"/>
              <w:right w:val="single" w:sz="2" w:space="0" w:color="000000"/>
            </w:tcBorders>
            <w:shd w:val="clear" w:color="auto" w:fill="auto"/>
          </w:tcPr>
          <w:p w14:paraId="46BCED8D" w14:textId="77777777" w:rsidR="00537EB9" w:rsidRPr="000D5575" w:rsidRDefault="00537EB9" w:rsidP="000D5575"/>
        </w:tc>
      </w:tr>
      <w:tr w:rsidR="00537EB9" w14:paraId="46BCED98" w14:textId="77777777" w:rsidTr="007A41EF">
        <w:trPr>
          <w:trHeight w:val="300"/>
          <w:jc w:val="center"/>
        </w:trPr>
        <w:tc>
          <w:tcPr>
            <w:tcW w:w="4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8F" w14:textId="77777777" w:rsidR="00537EB9" w:rsidRPr="000D5575" w:rsidRDefault="00537EB9" w:rsidP="000D5575">
            <w:pPr>
              <w:pStyle w:val="clCellAlignCenter"/>
            </w:pPr>
            <w:r w:rsidRPr="000D5575">
              <w:t>01</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0" w14:textId="77777777" w:rsidR="00537EB9" w:rsidRPr="000D5575" w:rsidRDefault="00537EB9" w:rsidP="007A41EF">
            <w:pPr>
              <w:pStyle w:val="clCellAlignCenter"/>
            </w:pPr>
            <w:r w:rsidRPr="000D5575">
              <w:t>Mounting</w:t>
            </w: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1" w14:textId="77777777" w:rsidR="00537EB9" w:rsidRPr="000D5575" w:rsidRDefault="00537EB9" w:rsidP="007A41EF">
            <w:pPr>
              <w:pStyle w:val="clCellAlignCenter"/>
            </w:pPr>
            <w:r w:rsidRPr="000D5575">
              <w:t>Para. 9.9</w:t>
            </w: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2" w14:textId="77777777" w:rsidR="00537EB9" w:rsidRPr="000D5575" w:rsidRDefault="00537EB9" w:rsidP="007A41EF">
            <w:pPr>
              <w:pStyle w:val="clCellAlignCenter"/>
            </w:pPr>
            <w:r w:rsidRPr="000D5575">
              <w:t>Final Examination</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3" w14:textId="77777777" w:rsidR="00537EB9" w:rsidRPr="000D5575" w:rsidRDefault="00537EB9" w:rsidP="007A41EF">
            <w:pPr>
              <w:pStyle w:val="clCellAlignCenter"/>
            </w:pP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4" w14:textId="77777777" w:rsidR="00537EB9" w:rsidRPr="000D5575" w:rsidRDefault="00537EB9" w:rsidP="007A41EF">
            <w:pPr>
              <w:pStyle w:val="clCellAlignCenter"/>
            </w:pP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5" w14:textId="77777777" w:rsidR="00537EB9" w:rsidRPr="000D5575" w:rsidRDefault="00537EB9" w:rsidP="007A41EF">
            <w:pPr>
              <w:pStyle w:val="clCellAlignCenter"/>
            </w:pP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6" w14:textId="77777777" w:rsidR="00537EB9" w:rsidRPr="000D5575" w:rsidRDefault="00537EB9" w:rsidP="007A41EF">
            <w:pPr>
              <w:pStyle w:val="clCellAlignCenter"/>
            </w:pPr>
          </w:p>
        </w:tc>
        <w:tc>
          <w:tcPr>
            <w:tcW w:w="70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D97" w14:textId="77777777" w:rsidR="00537EB9" w:rsidRPr="000D5575" w:rsidRDefault="00537EB9" w:rsidP="007A41EF">
            <w:pPr>
              <w:pStyle w:val="clCellAlignCenter"/>
            </w:pPr>
          </w:p>
        </w:tc>
      </w:tr>
      <w:tr w:rsidR="00537EB9" w14:paraId="46BCEDA2" w14:textId="77777777" w:rsidTr="007A41EF">
        <w:trPr>
          <w:trHeight w:val="340"/>
          <w:jc w:val="center"/>
        </w:trPr>
        <w:tc>
          <w:tcPr>
            <w:tcW w:w="440" w:type="dxa"/>
            <w:tcBorders>
              <w:top w:val="nil"/>
              <w:left w:val="single" w:sz="2" w:space="0" w:color="000000"/>
              <w:right w:val="single" w:sz="4" w:space="0" w:color="000000"/>
            </w:tcBorders>
            <w:tcMar>
              <w:top w:w="80" w:type="dxa"/>
              <w:left w:w="80" w:type="dxa"/>
              <w:bottom w:w="80" w:type="dxa"/>
              <w:right w:w="80" w:type="dxa"/>
            </w:tcMar>
          </w:tcPr>
          <w:p w14:paraId="46BCED99" w14:textId="77777777" w:rsidR="00537EB9" w:rsidRPr="000D5575" w:rsidRDefault="00537EB9" w:rsidP="000D5575">
            <w:pPr>
              <w:pStyle w:val="clCellAlignCenter"/>
            </w:pPr>
          </w:p>
        </w:tc>
        <w:tc>
          <w:tcPr>
            <w:tcW w:w="1902" w:type="dxa"/>
            <w:tcBorders>
              <w:top w:val="nil"/>
              <w:left w:val="single" w:sz="4" w:space="0" w:color="000000"/>
              <w:right w:val="single" w:sz="4" w:space="0" w:color="000000"/>
            </w:tcBorders>
            <w:tcMar>
              <w:top w:w="80" w:type="dxa"/>
              <w:left w:w="80" w:type="dxa"/>
              <w:bottom w:w="80" w:type="dxa"/>
              <w:right w:w="80" w:type="dxa"/>
            </w:tcMar>
          </w:tcPr>
          <w:p w14:paraId="46BCED9A" w14:textId="77777777" w:rsidR="00537EB9" w:rsidRDefault="00537EB9" w:rsidP="009C342E">
            <w:pPr>
              <w:pStyle w:val="clCellAlignLeft"/>
            </w:pPr>
          </w:p>
        </w:tc>
        <w:tc>
          <w:tcPr>
            <w:tcW w:w="1218" w:type="dxa"/>
            <w:vMerge w:val="restart"/>
            <w:tcBorders>
              <w:top w:val="nil"/>
              <w:left w:val="single" w:sz="4" w:space="0" w:color="000000"/>
              <w:right w:val="single" w:sz="4" w:space="0" w:color="000000"/>
            </w:tcBorders>
            <w:tcMar>
              <w:top w:w="80" w:type="dxa"/>
              <w:left w:w="80" w:type="dxa"/>
              <w:bottom w:w="80" w:type="dxa"/>
              <w:right w:w="80" w:type="dxa"/>
            </w:tcMar>
          </w:tcPr>
          <w:p w14:paraId="46BCED9B" w14:textId="77777777" w:rsidR="00537EB9" w:rsidRDefault="00537EB9" w:rsidP="009C342E">
            <w:pPr>
              <w:pStyle w:val="clCellAlignLeft"/>
            </w:pPr>
          </w:p>
        </w:tc>
        <w:tc>
          <w:tcPr>
            <w:tcW w:w="1740" w:type="dxa"/>
            <w:tcBorders>
              <w:top w:val="nil"/>
              <w:left w:val="single" w:sz="4" w:space="0" w:color="000000"/>
              <w:right w:val="single" w:sz="4" w:space="0" w:color="000000"/>
            </w:tcBorders>
            <w:tcMar>
              <w:top w:w="80" w:type="dxa"/>
              <w:left w:w="80" w:type="dxa"/>
              <w:bottom w:w="80" w:type="dxa"/>
              <w:right w:w="80" w:type="dxa"/>
            </w:tcMar>
          </w:tcPr>
          <w:p w14:paraId="46BCED9C" w14:textId="77777777" w:rsidR="00537EB9" w:rsidRPr="000D5575" w:rsidRDefault="00537EB9" w:rsidP="000D5575">
            <w:pPr>
              <w:pStyle w:val="clCellAlignLeft"/>
            </w:pPr>
            <w:r w:rsidRPr="000D5575">
              <w:t>Terminals</w:t>
            </w:r>
          </w:p>
        </w:tc>
        <w:tc>
          <w:tcPr>
            <w:tcW w:w="1780" w:type="dxa"/>
            <w:tcBorders>
              <w:top w:val="nil"/>
              <w:left w:val="single" w:sz="4" w:space="0" w:color="000000"/>
              <w:right w:val="single" w:sz="4" w:space="0" w:color="000000"/>
            </w:tcBorders>
            <w:tcMar>
              <w:top w:w="80" w:type="dxa"/>
              <w:left w:w="80" w:type="dxa"/>
              <w:bottom w:w="80" w:type="dxa"/>
              <w:right w:w="80" w:type="dxa"/>
            </w:tcMar>
          </w:tcPr>
          <w:p w14:paraId="46BCED9D" w14:textId="77777777" w:rsidR="00537EB9" w:rsidRPr="000D5575" w:rsidRDefault="00537EB9" w:rsidP="000D5575">
            <w:pPr>
              <w:pStyle w:val="clCellAlignLeft"/>
            </w:pPr>
            <w:r w:rsidRPr="000D5575">
              <w:t>Good timing</w:t>
            </w:r>
          </w:p>
        </w:tc>
        <w:tc>
          <w:tcPr>
            <w:tcW w:w="1100" w:type="dxa"/>
            <w:tcBorders>
              <w:top w:val="nil"/>
              <w:left w:val="single" w:sz="4" w:space="0" w:color="000000"/>
              <w:right w:val="single" w:sz="4" w:space="0" w:color="000000"/>
            </w:tcBorders>
            <w:tcMar>
              <w:top w:w="80" w:type="dxa"/>
              <w:left w:w="80" w:type="dxa"/>
              <w:bottom w:w="80" w:type="dxa"/>
              <w:right w:w="80" w:type="dxa"/>
            </w:tcMar>
          </w:tcPr>
          <w:p w14:paraId="46BCED9E" w14:textId="77777777" w:rsidR="00537EB9" w:rsidRPr="000D5575" w:rsidRDefault="00537EB9" w:rsidP="000D5575">
            <w:pPr>
              <w:pStyle w:val="clCellAlignCenter"/>
            </w:pPr>
            <w:r w:rsidRPr="000D5575">
              <w:t>-</w:t>
            </w:r>
          </w:p>
        </w:tc>
        <w:tc>
          <w:tcPr>
            <w:tcW w:w="720" w:type="dxa"/>
            <w:tcBorders>
              <w:top w:val="nil"/>
              <w:left w:val="single" w:sz="4" w:space="0" w:color="000000"/>
              <w:right w:val="single" w:sz="4" w:space="0" w:color="000000"/>
            </w:tcBorders>
            <w:tcMar>
              <w:top w:w="80" w:type="dxa"/>
              <w:left w:w="80" w:type="dxa"/>
              <w:bottom w:w="80" w:type="dxa"/>
              <w:right w:w="80" w:type="dxa"/>
            </w:tcMar>
          </w:tcPr>
          <w:p w14:paraId="46BCED9F" w14:textId="77777777" w:rsidR="00537EB9" w:rsidRPr="000D5575" w:rsidRDefault="00537EB9" w:rsidP="000D5575">
            <w:pPr>
              <w:pStyle w:val="clCellAlignCenter"/>
            </w:pPr>
            <w:r w:rsidRPr="000D5575">
              <w:t>-</w:t>
            </w:r>
          </w:p>
        </w:tc>
        <w:tc>
          <w:tcPr>
            <w:tcW w:w="912" w:type="dxa"/>
            <w:tcBorders>
              <w:top w:val="nil"/>
              <w:left w:val="single" w:sz="4" w:space="0" w:color="000000"/>
              <w:right w:val="single" w:sz="4" w:space="0" w:color="000000"/>
            </w:tcBorders>
            <w:tcMar>
              <w:top w:w="80" w:type="dxa"/>
              <w:left w:w="80" w:type="dxa"/>
              <w:bottom w:w="80" w:type="dxa"/>
              <w:right w:w="80" w:type="dxa"/>
            </w:tcMar>
          </w:tcPr>
          <w:p w14:paraId="46BCEDA0" w14:textId="77777777" w:rsidR="00537EB9" w:rsidRPr="000D5575" w:rsidRDefault="00537EB9" w:rsidP="000D5575">
            <w:pPr>
              <w:pStyle w:val="clCellAlignCenter"/>
            </w:pPr>
            <w:r w:rsidRPr="000D5575">
              <w:t>-</w:t>
            </w:r>
          </w:p>
        </w:tc>
        <w:tc>
          <w:tcPr>
            <w:tcW w:w="708" w:type="dxa"/>
            <w:tcBorders>
              <w:top w:val="nil"/>
              <w:left w:val="single" w:sz="4" w:space="0" w:color="000000"/>
              <w:right w:val="single" w:sz="2" w:space="0" w:color="000000"/>
            </w:tcBorders>
            <w:tcMar>
              <w:top w:w="80" w:type="dxa"/>
              <w:left w:w="80" w:type="dxa"/>
              <w:bottom w:w="80" w:type="dxa"/>
              <w:right w:w="80" w:type="dxa"/>
            </w:tcMar>
          </w:tcPr>
          <w:p w14:paraId="46BCEDA1" w14:textId="77777777" w:rsidR="00537EB9" w:rsidRPr="000D5575" w:rsidRDefault="00537EB9" w:rsidP="000D5575">
            <w:pPr>
              <w:pStyle w:val="clCellAlignCenter"/>
            </w:pPr>
            <w:r w:rsidRPr="000D5575">
              <w:t>-</w:t>
            </w:r>
          </w:p>
        </w:tc>
      </w:tr>
      <w:tr w:rsidR="00537EB9" w14:paraId="46BCEDAC" w14:textId="77777777" w:rsidTr="007A41EF">
        <w:trPr>
          <w:trHeight w:val="340"/>
          <w:jc w:val="center"/>
        </w:trPr>
        <w:tc>
          <w:tcPr>
            <w:tcW w:w="440" w:type="dxa"/>
            <w:tcBorders>
              <w:left w:val="single" w:sz="2" w:space="0" w:color="000000"/>
              <w:bottom w:val="nil"/>
              <w:right w:val="single" w:sz="4" w:space="0" w:color="000000"/>
            </w:tcBorders>
            <w:tcMar>
              <w:top w:w="80" w:type="dxa"/>
              <w:left w:w="80" w:type="dxa"/>
              <w:bottom w:w="80" w:type="dxa"/>
              <w:right w:w="80" w:type="dxa"/>
            </w:tcMar>
          </w:tcPr>
          <w:p w14:paraId="46BCEDA3" w14:textId="77777777" w:rsidR="00537EB9" w:rsidRPr="000D5575" w:rsidRDefault="00537EB9" w:rsidP="000D5575">
            <w:pPr>
              <w:pStyle w:val="Body"/>
            </w:pPr>
          </w:p>
        </w:tc>
        <w:tc>
          <w:tcPr>
            <w:tcW w:w="1902" w:type="dxa"/>
            <w:tcBorders>
              <w:left w:val="single" w:sz="4" w:space="0" w:color="000000"/>
              <w:bottom w:val="nil"/>
              <w:right w:val="single" w:sz="4" w:space="0" w:color="000000"/>
            </w:tcBorders>
            <w:tcMar>
              <w:top w:w="80" w:type="dxa"/>
              <w:left w:w="80" w:type="dxa"/>
              <w:bottom w:w="80" w:type="dxa"/>
              <w:right w:w="80" w:type="dxa"/>
            </w:tcMar>
          </w:tcPr>
          <w:p w14:paraId="46BCEDA4" w14:textId="77777777" w:rsidR="00537EB9" w:rsidRDefault="00537EB9" w:rsidP="009C342E">
            <w:pPr>
              <w:pStyle w:val="clCellAlignLeft"/>
            </w:pPr>
          </w:p>
        </w:tc>
        <w:tc>
          <w:tcPr>
            <w:tcW w:w="1218" w:type="dxa"/>
            <w:vMerge/>
            <w:tcBorders>
              <w:left w:val="single" w:sz="4" w:space="0" w:color="000000"/>
              <w:bottom w:val="nil"/>
              <w:right w:val="single" w:sz="4" w:space="0" w:color="000000"/>
            </w:tcBorders>
          </w:tcPr>
          <w:p w14:paraId="46BCEDA5" w14:textId="77777777" w:rsidR="00537EB9" w:rsidRPr="000D5575" w:rsidRDefault="00537EB9" w:rsidP="000D5575"/>
        </w:tc>
        <w:tc>
          <w:tcPr>
            <w:tcW w:w="1740" w:type="dxa"/>
            <w:tcBorders>
              <w:left w:val="single" w:sz="4" w:space="0" w:color="000000"/>
              <w:bottom w:val="nil"/>
              <w:right w:val="single" w:sz="4" w:space="0" w:color="000000"/>
            </w:tcBorders>
            <w:tcMar>
              <w:top w:w="80" w:type="dxa"/>
              <w:left w:w="80" w:type="dxa"/>
              <w:bottom w:w="80" w:type="dxa"/>
              <w:right w:w="80" w:type="dxa"/>
            </w:tcMar>
          </w:tcPr>
          <w:p w14:paraId="46BCEDA6" w14:textId="77777777" w:rsidR="00537EB9" w:rsidRPr="000D5575" w:rsidRDefault="00537EB9" w:rsidP="000D5575">
            <w:pPr>
              <w:pStyle w:val="clCellAlignLeft"/>
            </w:pPr>
            <w:r w:rsidRPr="000D5575">
              <w:t>Final Measurements</w:t>
            </w:r>
          </w:p>
        </w:tc>
        <w:tc>
          <w:tcPr>
            <w:tcW w:w="1780" w:type="dxa"/>
            <w:tcBorders>
              <w:left w:val="single" w:sz="4" w:space="0" w:color="000000"/>
              <w:bottom w:val="nil"/>
              <w:right w:val="single" w:sz="4" w:space="0" w:color="000000"/>
            </w:tcBorders>
            <w:tcMar>
              <w:top w:w="80" w:type="dxa"/>
              <w:left w:w="80" w:type="dxa"/>
              <w:bottom w:w="80" w:type="dxa"/>
              <w:right w:w="80" w:type="dxa"/>
            </w:tcMar>
          </w:tcPr>
          <w:p w14:paraId="46BCEDA7" w14:textId="77777777" w:rsidR="00537EB9" w:rsidRPr="000D5575" w:rsidRDefault="00537EB9" w:rsidP="000D5575">
            <w:pPr>
              <w:pStyle w:val="clCellAlignLeft"/>
            </w:pPr>
          </w:p>
        </w:tc>
        <w:tc>
          <w:tcPr>
            <w:tcW w:w="1100" w:type="dxa"/>
            <w:tcBorders>
              <w:left w:val="single" w:sz="4" w:space="0" w:color="000000"/>
              <w:bottom w:val="nil"/>
              <w:right w:val="single" w:sz="4" w:space="0" w:color="000000"/>
            </w:tcBorders>
            <w:tcMar>
              <w:top w:w="80" w:type="dxa"/>
              <w:left w:w="80" w:type="dxa"/>
              <w:bottom w:w="80" w:type="dxa"/>
              <w:right w:w="80" w:type="dxa"/>
            </w:tcMar>
          </w:tcPr>
          <w:p w14:paraId="46BCEDA8" w14:textId="77777777" w:rsidR="00537EB9" w:rsidRPr="000D5575" w:rsidRDefault="00537EB9" w:rsidP="000D5575">
            <w:pPr>
              <w:pStyle w:val="clCellAlignCenter"/>
            </w:pPr>
          </w:p>
        </w:tc>
        <w:tc>
          <w:tcPr>
            <w:tcW w:w="720" w:type="dxa"/>
            <w:tcBorders>
              <w:left w:val="single" w:sz="4" w:space="0" w:color="000000"/>
              <w:bottom w:val="nil"/>
              <w:right w:val="single" w:sz="4" w:space="0" w:color="000000"/>
            </w:tcBorders>
            <w:tcMar>
              <w:top w:w="80" w:type="dxa"/>
              <w:left w:w="80" w:type="dxa"/>
              <w:bottom w:w="80" w:type="dxa"/>
              <w:right w:w="80" w:type="dxa"/>
            </w:tcMar>
          </w:tcPr>
          <w:p w14:paraId="46BCEDA9" w14:textId="77777777" w:rsidR="00537EB9" w:rsidRPr="000D5575" w:rsidRDefault="00537EB9" w:rsidP="000D5575">
            <w:pPr>
              <w:pStyle w:val="clCellAlignCenter"/>
            </w:pPr>
          </w:p>
        </w:tc>
        <w:tc>
          <w:tcPr>
            <w:tcW w:w="912" w:type="dxa"/>
            <w:tcBorders>
              <w:left w:val="single" w:sz="4" w:space="0" w:color="000000"/>
              <w:bottom w:val="nil"/>
              <w:right w:val="single" w:sz="4" w:space="0" w:color="000000"/>
            </w:tcBorders>
            <w:tcMar>
              <w:top w:w="80" w:type="dxa"/>
              <w:left w:w="80" w:type="dxa"/>
              <w:bottom w:w="80" w:type="dxa"/>
              <w:right w:w="80" w:type="dxa"/>
            </w:tcMar>
          </w:tcPr>
          <w:p w14:paraId="46BCEDAA" w14:textId="77777777" w:rsidR="00537EB9" w:rsidRPr="000D5575" w:rsidRDefault="00537EB9" w:rsidP="000D5575">
            <w:pPr>
              <w:pStyle w:val="clCellAlignCenter"/>
            </w:pPr>
          </w:p>
        </w:tc>
        <w:tc>
          <w:tcPr>
            <w:tcW w:w="708" w:type="dxa"/>
            <w:tcBorders>
              <w:left w:val="single" w:sz="4" w:space="0" w:color="000000"/>
              <w:bottom w:val="nil"/>
              <w:right w:val="single" w:sz="2" w:space="0" w:color="000000"/>
            </w:tcBorders>
            <w:tcMar>
              <w:top w:w="80" w:type="dxa"/>
              <w:left w:w="80" w:type="dxa"/>
              <w:bottom w:w="80" w:type="dxa"/>
              <w:right w:w="80" w:type="dxa"/>
            </w:tcMar>
          </w:tcPr>
          <w:p w14:paraId="46BCEDAB" w14:textId="77777777" w:rsidR="00537EB9" w:rsidRPr="000D5575" w:rsidRDefault="00537EB9" w:rsidP="000D5575">
            <w:pPr>
              <w:pStyle w:val="clCellAlignCenter"/>
            </w:pPr>
          </w:p>
        </w:tc>
      </w:tr>
      <w:tr w:rsidR="00537EB9" w14:paraId="46BCEDB6" w14:textId="77777777" w:rsidTr="007A41EF">
        <w:trPr>
          <w:trHeight w:val="2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DAD" w14:textId="77777777" w:rsidR="00537EB9" w:rsidRPr="000D5575" w:rsidRDefault="00537EB9"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DAE" w14:textId="77777777" w:rsidR="00537EB9" w:rsidRDefault="00537EB9" w:rsidP="009C342E">
            <w:pPr>
              <w:pStyle w:val="clCellAlignLeft"/>
            </w:pPr>
          </w:p>
        </w:tc>
        <w:tc>
          <w:tcPr>
            <w:tcW w:w="1218" w:type="dxa"/>
            <w:vMerge/>
            <w:tcBorders>
              <w:top w:val="nil"/>
              <w:left w:val="single" w:sz="4" w:space="0" w:color="000000"/>
              <w:bottom w:val="nil"/>
              <w:right w:val="single" w:sz="4" w:space="0" w:color="000000"/>
            </w:tcBorders>
          </w:tcPr>
          <w:p w14:paraId="46BCEDAF" w14:textId="77777777" w:rsidR="00537EB9" w:rsidRPr="000D5575" w:rsidRDefault="00537EB9" w:rsidP="000D5575"/>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DB0" w14:textId="77777777" w:rsidR="00537EB9" w:rsidRPr="000D5575" w:rsidRDefault="00537EB9" w:rsidP="000D5575">
            <w:pPr>
              <w:pStyle w:val="clCellAlignLeft"/>
            </w:pPr>
            <w:r w:rsidRPr="000D5575">
              <w:t>Capacitance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DB1" w14:textId="77777777" w:rsidR="00537EB9" w:rsidRPr="000D5575" w:rsidRDefault="00537EB9" w:rsidP="000D5575">
            <w:pPr>
              <w:pStyle w:val="clCellAlignLeft"/>
            </w:pPr>
            <w:r w:rsidRPr="000D5575">
              <w:t>Table 2 Item 1</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DB2" w14:textId="77777777" w:rsidR="00537EB9" w:rsidRPr="000D5575" w:rsidRDefault="00537EB9" w:rsidP="000D5575">
            <w:pPr>
              <w:pStyle w:val="clCellAlignCenter"/>
            </w:pPr>
            <w:r w:rsidRPr="000D5575">
              <w:t>C</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DB3" w14:textId="77777777" w:rsidR="00537EB9" w:rsidRPr="000D5575" w:rsidRDefault="00537EB9" w:rsidP="000D5575">
            <w:pPr>
              <w:pStyle w:val="clCellAlignCenter"/>
            </w:pPr>
            <w:r w:rsidRPr="000D5575">
              <w:t>-10</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DB4" w14:textId="77777777" w:rsidR="00537EB9" w:rsidRPr="000D5575" w:rsidRDefault="00537EB9" w:rsidP="000D5575">
            <w:pPr>
              <w:pStyle w:val="clCellAlignCenter"/>
            </w:pPr>
            <w:r w:rsidRPr="000D5575">
              <w:t>+5</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DB5" w14:textId="77777777" w:rsidR="00537EB9" w:rsidRPr="000D5575" w:rsidRDefault="00537EB9" w:rsidP="000D5575">
            <w:pPr>
              <w:pStyle w:val="clCellAlignCenter"/>
            </w:pPr>
            <w:r w:rsidRPr="000D5575">
              <w:t>%</w:t>
            </w:r>
          </w:p>
        </w:tc>
      </w:tr>
      <w:tr w:rsidR="009C5D8A" w14:paraId="46BCEDC0" w14:textId="77777777" w:rsidTr="007A41EF">
        <w:trPr>
          <w:trHeight w:val="34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DB7"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DB8"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DB9" w14:textId="77777777" w:rsidR="009C5D8A" w:rsidRDefault="009C5D8A" w:rsidP="00F417D9">
            <w:pPr>
              <w:pStyle w:val="clCellAlignLeft"/>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DBA" w14:textId="77777777" w:rsidR="009C5D8A" w:rsidRPr="000D5575" w:rsidRDefault="009C5D8A" w:rsidP="000D5575">
            <w:pPr>
              <w:pStyle w:val="clCellAlignLeft"/>
            </w:pPr>
            <w:r w:rsidRPr="000D5575">
              <w:t>DC Leakage Current</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DBB" w14:textId="77777777" w:rsidR="009C5D8A" w:rsidRPr="000D5575" w:rsidRDefault="009C5D8A" w:rsidP="000D5575">
            <w:pPr>
              <w:pStyle w:val="clCellAlignLeft"/>
            </w:pPr>
            <w:r w:rsidRPr="000D5575">
              <w:t>Table 2 Item 2</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DBC" w14:textId="77777777" w:rsidR="009C5D8A" w:rsidRPr="000D5575" w:rsidRDefault="009C5D8A" w:rsidP="000D5575">
            <w:pPr>
              <w:pStyle w:val="clCellAlignCenter"/>
            </w:pPr>
            <w:r w:rsidRPr="000D5575">
              <w:t>IL</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DBD"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DBE" w14:textId="77777777" w:rsidR="009C5D8A" w:rsidRPr="000D5575" w:rsidRDefault="009C5D8A" w:rsidP="000D5575">
            <w:pPr>
              <w:pStyle w:val="clCellAlignCenter"/>
            </w:pPr>
            <w:r w:rsidRPr="000D5575">
              <w:t>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DBF" w14:textId="77777777" w:rsidR="009C5D8A" w:rsidRPr="000D5575" w:rsidRDefault="009C5D8A" w:rsidP="000D5575">
            <w:pPr>
              <w:pStyle w:val="clCellAlignCenter"/>
            </w:pPr>
            <w:r>
              <w:t>µ</w:t>
            </w:r>
            <w:r w:rsidRPr="000D5575">
              <w:t>A</w:t>
            </w:r>
          </w:p>
        </w:tc>
      </w:tr>
      <w:tr w:rsidR="009C5D8A" w14:paraId="46BCEDCA" w14:textId="77777777" w:rsidTr="007A41EF">
        <w:trPr>
          <w:trHeight w:val="340"/>
          <w:jc w:val="center"/>
        </w:trPr>
        <w:tc>
          <w:tcPr>
            <w:tcW w:w="440" w:type="dxa"/>
            <w:tcBorders>
              <w:top w:val="nil"/>
              <w:left w:val="single" w:sz="2" w:space="0" w:color="000000"/>
              <w:right w:val="single" w:sz="4" w:space="0" w:color="000000"/>
            </w:tcBorders>
            <w:tcMar>
              <w:top w:w="80" w:type="dxa"/>
              <w:left w:w="80" w:type="dxa"/>
              <w:bottom w:w="80" w:type="dxa"/>
              <w:right w:w="80" w:type="dxa"/>
            </w:tcMar>
          </w:tcPr>
          <w:p w14:paraId="46BCEDC1" w14:textId="77777777" w:rsidR="009C5D8A" w:rsidRDefault="009C5D8A" w:rsidP="009C342E">
            <w:pPr>
              <w:pStyle w:val="clCellAlignCenter"/>
            </w:pPr>
          </w:p>
        </w:tc>
        <w:tc>
          <w:tcPr>
            <w:tcW w:w="1902" w:type="dxa"/>
            <w:tcBorders>
              <w:top w:val="nil"/>
              <w:left w:val="single" w:sz="4" w:space="0" w:color="000000"/>
              <w:right w:val="single" w:sz="4" w:space="0" w:color="000000"/>
            </w:tcBorders>
            <w:tcMar>
              <w:top w:w="80" w:type="dxa"/>
              <w:left w:w="80" w:type="dxa"/>
              <w:bottom w:w="80" w:type="dxa"/>
              <w:right w:w="80" w:type="dxa"/>
            </w:tcMar>
          </w:tcPr>
          <w:p w14:paraId="46BCEDC2" w14:textId="77777777" w:rsidR="009C5D8A" w:rsidRDefault="009C5D8A" w:rsidP="009C342E">
            <w:pPr>
              <w:pStyle w:val="clCellAlignLeft"/>
            </w:pPr>
          </w:p>
        </w:tc>
        <w:tc>
          <w:tcPr>
            <w:tcW w:w="1218" w:type="dxa"/>
            <w:tcBorders>
              <w:top w:val="nil"/>
              <w:left w:val="single" w:sz="4" w:space="0" w:color="000000"/>
              <w:right w:val="single" w:sz="4" w:space="0" w:color="000000"/>
            </w:tcBorders>
            <w:tcMar>
              <w:top w:w="80" w:type="dxa"/>
              <w:left w:w="80" w:type="dxa"/>
              <w:bottom w:w="80" w:type="dxa"/>
              <w:right w:w="80" w:type="dxa"/>
            </w:tcMar>
          </w:tcPr>
          <w:p w14:paraId="46BCEDC3" w14:textId="77777777" w:rsidR="009C5D8A" w:rsidRDefault="009C5D8A" w:rsidP="009C342E">
            <w:pPr>
              <w:pStyle w:val="clCellAlignLeft"/>
            </w:pPr>
          </w:p>
        </w:tc>
        <w:tc>
          <w:tcPr>
            <w:tcW w:w="1740" w:type="dxa"/>
            <w:tcBorders>
              <w:top w:val="nil"/>
              <w:left w:val="single" w:sz="4" w:space="0" w:color="000000"/>
              <w:right w:val="single" w:sz="4" w:space="0" w:color="000000"/>
            </w:tcBorders>
            <w:tcMar>
              <w:top w:w="80" w:type="dxa"/>
              <w:left w:w="80" w:type="dxa"/>
              <w:bottom w:w="80" w:type="dxa"/>
              <w:right w:w="80" w:type="dxa"/>
            </w:tcMar>
          </w:tcPr>
          <w:p w14:paraId="46BCEDC4" w14:textId="77777777" w:rsidR="009C5D8A" w:rsidRPr="000D5575" w:rsidRDefault="009C5D8A" w:rsidP="000D5575">
            <w:pPr>
              <w:pStyle w:val="clCellAlignLeft"/>
            </w:pPr>
            <w:r w:rsidRPr="000D5575">
              <w:t>Dissipation Factor</w:t>
            </w:r>
          </w:p>
        </w:tc>
        <w:tc>
          <w:tcPr>
            <w:tcW w:w="1780" w:type="dxa"/>
            <w:tcBorders>
              <w:top w:val="nil"/>
              <w:left w:val="single" w:sz="4" w:space="0" w:color="000000"/>
              <w:right w:val="single" w:sz="4" w:space="0" w:color="000000"/>
            </w:tcBorders>
            <w:tcMar>
              <w:top w:w="80" w:type="dxa"/>
              <w:left w:w="80" w:type="dxa"/>
              <w:bottom w:w="80" w:type="dxa"/>
              <w:right w:w="80" w:type="dxa"/>
            </w:tcMar>
          </w:tcPr>
          <w:p w14:paraId="46BCEDC5" w14:textId="77777777" w:rsidR="009C5D8A" w:rsidRPr="000D5575" w:rsidRDefault="009C5D8A" w:rsidP="000D5575">
            <w:pPr>
              <w:pStyle w:val="clCellAlignLeft"/>
            </w:pPr>
            <w:r w:rsidRPr="000D5575">
              <w:t>Table 2 Item 3</w:t>
            </w:r>
          </w:p>
        </w:tc>
        <w:tc>
          <w:tcPr>
            <w:tcW w:w="1100" w:type="dxa"/>
            <w:tcBorders>
              <w:top w:val="nil"/>
              <w:left w:val="single" w:sz="4" w:space="0" w:color="000000"/>
              <w:right w:val="single" w:sz="4" w:space="0" w:color="000000"/>
            </w:tcBorders>
            <w:tcMar>
              <w:top w:w="80" w:type="dxa"/>
              <w:left w:w="80" w:type="dxa"/>
              <w:bottom w:w="80" w:type="dxa"/>
              <w:right w:w="80" w:type="dxa"/>
            </w:tcMar>
          </w:tcPr>
          <w:p w14:paraId="46BCEDC6" w14:textId="77777777" w:rsidR="009C5D8A" w:rsidRPr="000D5575" w:rsidRDefault="009C5D8A" w:rsidP="000D5575">
            <w:pPr>
              <w:pStyle w:val="clCellAlignCenter"/>
            </w:pPr>
            <w:r w:rsidRPr="000D5575">
              <w:t>DF</w:t>
            </w:r>
          </w:p>
        </w:tc>
        <w:tc>
          <w:tcPr>
            <w:tcW w:w="720" w:type="dxa"/>
            <w:tcBorders>
              <w:top w:val="nil"/>
              <w:left w:val="single" w:sz="4" w:space="0" w:color="000000"/>
              <w:right w:val="single" w:sz="4" w:space="0" w:color="000000"/>
            </w:tcBorders>
            <w:tcMar>
              <w:top w:w="80" w:type="dxa"/>
              <w:left w:w="80" w:type="dxa"/>
              <w:bottom w:w="80" w:type="dxa"/>
              <w:right w:w="80" w:type="dxa"/>
            </w:tcMar>
          </w:tcPr>
          <w:p w14:paraId="46BCEDC7" w14:textId="77777777" w:rsidR="009C5D8A" w:rsidRPr="000D5575" w:rsidRDefault="009C5D8A" w:rsidP="000D5575">
            <w:pPr>
              <w:pStyle w:val="clCellAlignCenter"/>
            </w:pPr>
            <w:r w:rsidRPr="000D5575">
              <w:t>-</w:t>
            </w:r>
          </w:p>
        </w:tc>
        <w:tc>
          <w:tcPr>
            <w:tcW w:w="912" w:type="dxa"/>
            <w:tcBorders>
              <w:top w:val="nil"/>
              <w:left w:val="single" w:sz="4" w:space="0" w:color="000000"/>
              <w:right w:val="single" w:sz="4" w:space="0" w:color="000000"/>
            </w:tcBorders>
            <w:tcMar>
              <w:top w:w="80" w:type="dxa"/>
              <w:left w:w="80" w:type="dxa"/>
              <w:bottom w:w="80" w:type="dxa"/>
              <w:right w:w="80" w:type="dxa"/>
            </w:tcMar>
          </w:tcPr>
          <w:p w14:paraId="46BCEDC8" w14:textId="77777777" w:rsidR="009C5D8A" w:rsidRPr="000D5575" w:rsidRDefault="009C5D8A" w:rsidP="000D5575">
            <w:pPr>
              <w:pStyle w:val="clCellAlignCenter"/>
            </w:pPr>
            <w:r w:rsidRPr="000D5575">
              <w:t>Table 2</w:t>
            </w:r>
          </w:p>
        </w:tc>
        <w:tc>
          <w:tcPr>
            <w:tcW w:w="708" w:type="dxa"/>
            <w:tcBorders>
              <w:top w:val="nil"/>
              <w:left w:val="single" w:sz="4" w:space="0" w:color="000000"/>
              <w:right w:val="single" w:sz="2" w:space="0" w:color="000000"/>
            </w:tcBorders>
            <w:tcMar>
              <w:top w:w="80" w:type="dxa"/>
              <w:left w:w="80" w:type="dxa"/>
              <w:bottom w:w="80" w:type="dxa"/>
              <w:right w:w="80" w:type="dxa"/>
            </w:tcMar>
          </w:tcPr>
          <w:p w14:paraId="46BCEDC9" w14:textId="77777777" w:rsidR="009C5D8A" w:rsidRPr="000D5575" w:rsidRDefault="009C5D8A" w:rsidP="000D5575">
            <w:pPr>
              <w:pStyle w:val="clCellAlignCenter"/>
            </w:pPr>
            <w:r w:rsidRPr="000D5575">
              <w:t>%</w:t>
            </w:r>
          </w:p>
        </w:tc>
      </w:tr>
      <w:tr w:rsidR="009C5D8A" w14:paraId="46BCEDD4" w14:textId="77777777" w:rsidTr="007A41EF">
        <w:trPr>
          <w:trHeight w:val="500"/>
          <w:jc w:val="center"/>
        </w:trPr>
        <w:tc>
          <w:tcPr>
            <w:tcW w:w="440" w:type="dxa"/>
            <w:tcBorders>
              <w:top w:val="nil"/>
              <w:left w:val="single" w:sz="2" w:space="0" w:color="000000"/>
              <w:bottom w:val="single" w:sz="4" w:space="0" w:color="auto"/>
              <w:right w:val="single" w:sz="4" w:space="0" w:color="000000"/>
            </w:tcBorders>
            <w:tcMar>
              <w:top w:w="80" w:type="dxa"/>
              <w:left w:w="80" w:type="dxa"/>
              <w:bottom w:w="80" w:type="dxa"/>
              <w:right w:w="80" w:type="dxa"/>
            </w:tcMar>
          </w:tcPr>
          <w:p w14:paraId="46BCEDCB" w14:textId="77777777" w:rsidR="009C5D8A" w:rsidRDefault="009C5D8A" w:rsidP="009C342E">
            <w:pPr>
              <w:pStyle w:val="clCellAlignCenter"/>
            </w:pPr>
          </w:p>
        </w:tc>
        <w:tc>
          <w:tcPr>
            <w:tcW w:w="1902"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CC" w14:textId="77777777" w:rsidR="009C5D8A" w:rsidRDefault="009C5D8A" w:rsidP="009C342E">
            <w:pPr>
              <w:pStyle w:val="clCellAlignLeft"/>
            </w:pPr>
          </w:p>
        </w:tc>
        <w:tc>
          <w:tcPr>
            <w:tcW w:w="1218"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CD" w14:textId="77777777" w:rsidR="009C5D8A" w:rsidRDefault="009C5D8A" w:rsidP="009C342E">
            <w:pPr>
              <w:pStyle w:val="clCellAlignLeft"/>
            </w:pPr>
          </w:p>
        </w:tc>
        <w:tc>
          <w:tcPr>
            <w:tcW w:w="174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CE" w14:textId="77777777" w:rsidR="009C5D8A" w:rsidRPr="000D5575" w:rsidRDefault="009C5D8A" w:rsidP="000D5575">
            <w:pPr>
              <w:pStyle w:val="clCellAlignLeft"/>
            </w:pPr>
            <w:r w:rsidRPr="000D5575">
              <w:t>Equivalent Series Resistance</w:t>
            </w:r>
          </w:p>
        </w:tc>
        <w:tc>
          <w:tcPr>
            <w:tcW w:w="178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CF" w14:textId="77777777" w:rsidR="009C5D8A" w:rsidRPr="000D5575" w:rsidRDefault="009C5D8A" w:rsidP="000D5575">
            <w:pPr>
              <w:pStyle w:val="clCellAlignLeft"/>
            </w:pPr>
            <w:r w:rsidRPr="000D5575">
              <w:t>Table 2 Item 4</w:t>
            </w:r>
          </w:p>
        </w:tc>
        <w:tc>
          <w:tcPr>
            <w:tcW w:w="110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D0" w14:textId="77777777" w:rsidR="009C5D8A" w:rsidRPr="000D5575" w:rsidRDefault="009C5D8A" w:rsidP="000D5575">
            <w:pPr>
              <w:pStyle w:val="clCellAlignCenter"/>
            </w:pPr>
            <w:r w:rsidRPr="000D5575">
              <w:t>ESR</w:t>
            </w:r>
          </w:p>
        </w:tc>
        <w:tc>
          <w:tcPr>
            <w:tcW w:w="72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D1"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DD2" w14:textId="77777777" w:rsidR="009C5D8A" w:rsidRPr="000D5575" w:rsidRDefault="009C5D8A" w:rsidP="000D5575">
            <w:pPr>
              <w:pStyle w:val="clCellAlignCenter"/>
            </w:pPr>
            <w:r w:rsidRPr="000D5575">
              <w:t>1.25 x Table 2</w:t>
            </w:r>
          </w:p>
        </w:tc>
        <w:tc>
          <w:tcPr>
            <w:tcW w:w="708" w:type="dxa"/>
            <w:tcBorders>
              <w:top w:val="nil"/>
              <w:left w:val="single" w:sz="4" w:space="0" w:color="000000"/>
              <w:bottom w:val="single" w:sz="4" w:space="0" w:color="auto"/>
              <w:right w:val="single" w:sz="2" w:space="0" w:color="000000"/>
            </w:tcBorders>
            <w:tcMar>
              <w:top w:w="80" w:type="dxa"/>
              <w:left w:w="80" w:type="dxa"/>
              <w:bottom w:w="80" w:type="dxa"/>
              <w:right w:w="80" w:type="dxa"/>
            </w:tcMar>
          </w:tcPr>
          <w:p w14:paraId="46BCEDD3" w14:textId="77777777" w:rsidR="009C5D8A" w:rsidRPr="000D5575" w:rsidRDefault="009C5D8A" w:rsidP="000D5575">
            <w:pPr>
              <w:pStyle w:val="clCellAlignCenter"/>
            </w:pPr>
            <w:r>
              <w:t>mΩ</w:t>
            </w:r>
          </w:p>
        </w:tc>
      </w:tr>
      <w:tr w:rsidR="009C5D8A" w14:paraId="46BCEDDF" w14:textId="77777777" w:rsidTr="007A41EF">
        <w:trPr>
          <w:trHeight w:val="500"/>
          <w:jc w:val="center"/>
        </w:trPr>
        <w:tc>
          <w:tcPr>
            <w:tcW w:w="440" w:type="dxa"/>
            <w:tcBorders>
              <w:top w:val="single" w:sz="4" w:space="0" w:color="auto"/>
              <w:left w:val="single" w:sz="2" w:space="0" w:color="000000"/>
              <w:bottom w:val="nil"/>
              <w:right w:val="single" w:sz="4" w:space="0" w:color="000000"/>
            </w:tcBorders>
            <w:tcMar>
              <w:top w:w="80" w:type="dxa"/>
              <w:left w:w="80" w:type="dxa"/>
              <w:bottom w:w="80" w:type="dxa"/>
              <w:right w:w="80" w:type="dxa"/>
            </w:tcMar>
          </w:tcPr>
          <w:p w14:paraId="46BCEDD5" w14:textId="77777777" w:rsidR="009C5D8A" w:rsidRPr="000D5575" w:rsidRDefault="009C5D8A" w:rsidP="000D5575">
            <w:pPr>
              <w:pStyle w:val="Body"/>
            </w:pPr>
            <w:r w:rsidRPr="000D5575">
              <w:t>02</w:t>
            </w:r>
          </w:p>
        </w:tc>
        <w:tc>
          <w:tcPr>
            <w:tcW w:w="1902"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6" w14:textId="77777777" w:rsidR="009C5D8A" w:rsidRPr="000D5575" w:rsidRDefault="009C5D8A" w:rsidP="000D5575">
            <w:pPr>
              <w:pStyle w:val="clCellAlignLeft"/>
            </w:pPr>
            <w:r w:rsidRPr="000D5575">
              <w:t xml:space="preserve">Rapid Change of </w:t>
            </w:r>
          </w:p>
          <w:p w14:paraId="46BCEDD7" w14:textId="77777777" w:rsidR="009C5D8A" w:rsidRPr="000D5575" w:rsidRDefault="009C5D8A" w:rsidP="000D5575">
            <w:pPr>
              <w:pStyle w:val="clCellAlignLeft"/>
            </w:pPr>
            <w:r w:rsidRPr="000D5575">
              <w:t>Temperature</w:t>
            </w:r>
          </w:p>
        </w:tc>
        <w:tc>
          <w:tcPr>
            <w:tcW w:w="1218"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8" w14:textId="77777777" w:rsidR="009C5D8A" w:rsidRPr="000D5575" w:rsidRDefault="009C5D8A" w:rsidP="000D5575">
            <w:pPr>
              <w:pStyle w:val="Body"/>
            </w:pPr>
            <w:r w:rsidRPr="000D5575">
              <w:t>Para. 9.3.2</w:t>
            </w:r>
          </w:p>
        </w:tc>
        <w:tc>
          <w:tcPr>
            <w:tcW w:w="1740"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9" w14:textId="77777777" w:rsidR="009C5D8A" w:rsidRPr="000D5575" w:rsidRDefault="009C5D8A" w:rsidP="000D5575">
            <w:pPr>
              <w:pStyle w:val="clCellAlignLeft"/>
            </w:pPr>
            <w:r w:rsidRPr="000D5575">
              <w:t>Initial Measurements</w:t>
            </w:r>
          </w:p>
        </w:tc>
        <w:tc>
          <w:tcPr>
            <w:tcW w:w="1780"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A" w14:textId="77777777" w:rsidR="009C5D8A" w:rsidRPr="000D5575" w:rsidRDefault="009C5D8A" w:rsidP="000D5575">
            <w:pPr>
              <w:pStyle w:val="clCellAlignLeft"/>
            </w:pPr>
          </w:p>
        </w:tc>
        <w:tc>
          <w:tcPr>
            <w:tcW w:w="1100"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B" w14:textId="77777777" w:rsidR="009C5D8A" w:rsidRPr="000D5575" w:rsidRDefault="009C5D8A" w:rsidP="000D5575">
            <w:pPr>
              <w:pStyle w:val="clCellAlignCenter"/>
            </w:pPr>
          </w:p>
        </w:tc>
        <w:tc>
          <w:tcPr>
            <w:tcW w:w="720"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C" w14:textId="77777777" w:rsidR="009C5D8A" w:rsidRPr="000D5575" w:rsidRDefault="009C5D8A" w:rsidP="000D5575">
            <w:pPr>
              <w:pStyle w:val="clCellAlignCenter"/>
            </w:pPr>
          </w:p>
        </w:tc>
        <w:tc>
          <w:tcPr>
            <w:tcW w:w="912" w:type="dxa"/>
            <w:tcBorders>
              <w:top w:val="single" w:sz="4" w:space="0" w:color="auto"/>
              <w:left w:val="single" w:sz="4" w:space="0" w:color="000000"/>
              <w:bottom w:val="nil"/>
              <w:right w:val="single" w:sz="4" w:space="0" w:color="000000"/>
            </w:tcBorders>
            <w:tcMar>
              <w:top w:w="80" w:type="dxa"/>
              <w:left w:w="80" w:type="dxa"/>
              <w:bottom w:w="80" w:type="dxa"/>
              <w:right w:w="80" w:type="dxa"/>
            </w:tcMar>
          </w:tcPr>
          <w:p w14:paraId="46BCEDDD" w14:textId="77777777" w:rsidR="009C5D8A" w:rsidRPr="000D5575" w:rsidRDefault="009C5D8A" w:rsidP="000D5575">
            <w:pPr>
              <w:pStyle w:val="clCellAlignCenter"/>
            </w:pPr>
          </w:p>
        </w:tc>
        <w:tc>
          <w:tcPr>
            <w:tcW w:w="708" w:type="dxa"/>
            <w:tcBorders>
              <w:top w:val="single" w:sz="4" w:space="0" w:color="auto"/>
              <w:left w:val="single" w:sz="4" w:space="0" w:color="000000"/>
              <w:bottom w:val="nil"/>
              <w:right w:val="single" w:sz="2" w:space="0" w:color="000000"/>
            </w:tcBorders>
            <w:tcMar>
              <w:top w:w="80" w:type="dxa"/>
              <w:left w:w="80" w:type="dxa"/>
              <w:bottom w:w="80" w:type="dxa"/>
              <w:right w:w="80" w:type="dxa"/>
            </w:tcMar>
          </w:tcPr>
          <w:p w14:paraId="46BCEDDE" w14:textId="77777777" w:rsidR="009C5D8A" w:rsidRPr="000D5575" w:rsidRDefault="009C5D8A" w:rsidP="000D5575">
            <w:pPr>
              <w:pStyle w:val="clCellAlignCenter"/>
            </w:pPr>
          </w:p>
        </w:tc>
      </w:tr>
      <w:tr w:rsidR="009C5D8A" w14:paraId="46BCEDE9"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DE0"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DE1"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DE2"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DE3" w14:textId="77777777" w:rsidR="009C5D8A" w:rsidRPr="000D5575" w:rsidRDefault="009C5D8A" w:rsidP="000D5575">
            <w:pPr>
              <w:pStyle w:val="clCellAlignLeft"/>
            </w:pPr>
            <w:r w:rsidRPr="000D5575">
              <w:t>Capacitance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DE4" w14:textId="77777777" w:rsidR="009C5D8A" w:rsidRPr="000D5575" w:rsidRDefault="009C5D8A" w:rsidP="000D5575">
            <w:pPr>
              <w:pStyle w:val="clCellAlignLeft"/>
            </w:pPr>
            <w:r w:rsidRPr="000D5575">
              <w:t>Value recorded during Mounting</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DE5" w14:textId="77777777" w:rsidR="009C5D8A" w:rsidRPr="000D5575" w:rsidRDefault="009C5D8A" w:rsidP="000D5575">
            <w:pPr>
              <w:pStyle w:val="clCellAlignCenter"/>
            </w:pPr>
            <w:r w:rsidRPr="000D5575">
              <w:t>C</w:t>
            </w:r>
          </w:p>
        </w:tc>
        <w:tc>
          <w:tcPr>
            <w:tcW w:w="1632" w:type="dxa"/>
            <w:gridSpan w:val="2"/>
            <w:tcBorders>
              <w:top w:val="nil"/>
              <w:left w:val="single" w:sz="4" w:space="0" w:color="000000"/>
              <w:bottom w:val="nil"/>
              <w:right w:val="single" w:sz="4" w:space="0" w:color="000000"/>
            </w:tcBorders>
            <w:tcMar>
              <w:top w:w="80" w:type="dxa"/>
              <w:left w:w="80" w:type="dxa"/>
              <w:bottom w:w="80" w:type="dxa"/>
              <w:right w:w="80" w:type="dxa"/>
            </w:tcMar>
          </w:tcPr>
          <w:p w14:paraId="46BCEDE6" w14:textId="77777777" w:rsidR="009C5D8A" w:rsidRPr="000D5575" w:rsidRDefault="009C5D8A" w:rsidP="000D5575">
            <w:pPr>
              <w:pStyle w:val="clCellAlignCenter"/>
            </w:pPr>
            <w:r w:rsidRPr="000D5575">
              <w:t>Table 2</w:t>
            </w:r>
          </w:p>
          <w:p w14:paraId="46BCEDE7"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DE8" w14:textId="77777777" w:rsidR="009C5D8A" w:rsidRPr="000D5575" w:rsidRDefault="009C5D8A" w:rsidP="000D5575">
            <w:pPr>
              <w:pStyle w:val="clCellAlignCenter"/>
            </w:pPr>
            <w:r>
              <w:t>µ</w:t>
            </w:r>
            <w:r w:rsidRPr="000D5575">
              <w:t>F</w:t>
            </w:r>
          </w:p>
        </w:tc>
      </w:tr>
      <w:tr w:rsidR="009C5D8A" w14:paraId="46BCEDF3"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DEA"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DEB"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DEC"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DED" w14:textId="77777777" w:rsidR="009C5D8A" w:rsidRPr="000D5575" w:rsidRDefault="009C5D8A" w:rsidP="000D5575">
            <w:pPr>
              <w:pStyle w:val="clCellAlignLeft"/>
            </w:pPr>
            <w:r w:rsidRPr="000D5575">
              <w:t>Final Measurements</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DEE" w14:textId="77777777" w:rsidR="009C5D8A" w:rsidRPr="000D5575" w:rsidRDefault="009C5D8A" w:rsidP="000D5575">
            <w:pPr>
              <w:pStyle w:val="clCellAlignLeft"/>
            </w:pPr>
            <w:r w:rsidRPr="000D5575">
              <w:t>Recovery period of 4 hours min.</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DEF" w14:textId="77777777" w:rsidR="009C5D8A" w:rsidRPr="000D5575" w:rsidRDefault="009C5D8A" w:rsidP="000D5575">
            <w:pPr>
              <w:pStyle w:val="clCellAlignCenter"/>
            </w:pP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DF0" w14:textId="77777777" w:rsidR="009C5D8A" w:rsidRPr="000D5575" w:rsidRDefault="009C5D8A" w:rsidP="000D5575">
            <w:pPr>
              <w:pStyle w:val="clCellAlignCenter"/>
            </w:pP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DF1"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DF2" w14:textId="77777777" w:rsidR="009C5D8A" w:rsidRPr="000D5575" w:rsidRDefault="009C5D8A" w:rsidP="000D5575">
            <w:pPr>
              <w:pStyle w:val="clCellAlignCenter"/>
            </w:pPr>
          </w:p>
        </w:tc>
      </w:tr>
      <w:tr w:rsidR="009C5D8A" w14:paraId="46BCEDFD" w14:textId="77777777" w:rsidTr="007A41EF">
        <w:trPr>
          <w:trHeight w:val="7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DF4"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DF5"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DF6"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DF7" w14:textId="77777777" w:rsidR="009C5D8A" w:rsidRPr="000D5575" w:rsidRDefault="009C5D8A" w:rsidP="000D5575">
            <w:pPr>
              <w:pStyle w:val="clCellAlignLeft"/>
            </w:pPr>
            <w:r w:rsidRPr="000D5575">
              <w:t>Visual Examination</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DF8" w14:textId="77777777" w:rsidR="009C5D8A" w:rsidRPr="000D5575" w:rsidRDefault="009C5D8A" w:rsidP="000D5575">
            <w:pPr>
              <w:pStyle w:val="clCellAlignLeft"/>
            </w:pPr>
            <w:r w:rsidRPr="000D5575">
              <w:t>No corrosion, no damage or obliteration of marking</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DF9" w14:textId="77777777" w:rsidR="009C5D8A" w:rsidRPr="000D5575" w:rsidRDefault="009C5D8A" w:rsidP="000D5575">
            <w:pPr>
              <w:pStyle w:val="clCellAlignCenter"/>
            </w:pPr>
            <w:r w:rsidRPr="000D5575">
              <w:t>-</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DFA"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DFB" w14:textId="77777777" w:rsidR="009C5D8A" w:rsidRPr="000D5575" w:rsidRDefault="009C5D8A" w:rsidP="000D5575">
            <w:pPr>
              <w:pStyle w:val="clCellAlignCenter"/>
            </w:pPr>
            <w:r w:rsidRPr="000D5575">
              <w:t>-</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DFC" w14:textId="77777777" w:rsidR="009C5D8A" w:rsidRPr="000D5575" w:rsidRDefault="009C5D8A" w:rsidP="000D5575">
            <w:pPr>
              <w:pStyle w:val="clCellAlignCenter"/>
            </w:pPr>
            <w:r w:rsidRPr="000D5575">
              <w:t>-</w:t>
            </w:r>
          </w:p>
        </w:tc>
      </w:tr>
      <w:tr w:rsidR="009C5D8A" w14:paraId="46BCEE07" w14:textId="77777777" w:rsidTr="007A41EF">
        <w:trPr>
          <w:trHeight w:val="340"/>
          <w:jc w:val="center"/>
        </w:trPr>
        <w:tc>
          <w:tcPr>
            <w:tcW w:w="440" w:type="dxa"/>
            <w:tcBorders>
              <w:top w:val="nil"/>
              <w:left w:val="single" w:sz="4" w:space="0" w:color="000000"/>
              <w:bottom w:val="nil"/>
              <w:right w:val="single" w:sz="4" w:space="0" w:color="000000"/>
            </w:tcBorders>
            <w:tcMar>
              <w:top w:w="80" w:type="dxa"/>
              <w:left w:w="80" w:type="dxa"/>
              <w:bottom w:w="80" w:type="dxa"/>
              <w:right w:w="80" w:type="dxa"/>
            </w:tcMar>
          </w:tcPr>
          <w:p w14:paraId="46BCEDFE" w14:textId="77777777" w:rsidR="009C5D8A" w:rsidRDefault="009C5D8A" w:rsidP="009C342E">
            <w:pPr>
              <w:pStyle w:val="clCellAlignCenter"/>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DFF"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00" w14:textId="77777777" w:rsidR="009C5D8A" w:rsidRDefault="009C5D8A" w:rsidP="009C342E">
            <w:pPr>
              <w:pStyle w:val="clCellAlignLeft"/>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01" w14:textId="77777777" w:rsidR="009C5D8A" w:rsidRPr="000D5575" w:rsidRDefault="009C5D8A" w:rsidP="000D5575">
            <w:pPr>
              <w:pStyle w:val="clCellAlignLeft"/>
            </w:pPr>
            <w:r w:rsidRPr="000D5575">
              <w:t>Capacitance Change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02" w14:textId="77777777" w:rsidR="009C5D8A" w:rsidRPr="000D5575" w:rsidRDefault="009C5D8A" w:rsidP="000D5575">
            <w:pPr>
              <w:pStyle w:val="clCellAlignLeft"/>
            </w:pPr>
            <w:r w:rsidRPr="000D5575">
              <w:t>Table 2 Item 1</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03" w14:textId="77777777" w:rsidR="009C5D8A" w:rsidRPr="000D5575" w:rsidRDefault="009C5D8A" w:rsidP="000D5575">
            <w:pPr>
              <w:pStyle w:val="clCellAlignCenter"/>
            </w:pPr>
            <w:r>
              <w:sym w:font="Symbol" w:char="F044"/>
            </w:r>
            <w:r w:rsidRPr="000D5575">
              <w:t>C/C</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04" w14:textId="77777777" w:rsidR="009C5D8A" w:rsidRPr="000D5575" w:rsidRDefault="009C5D8A" w:rsidP="000D5575">
            <w:pPr>
              <w:pStyle w:val="clCellAlignCenter"/>
            </w:pPr>
            <w:r w:rsidRPr="000D5575">
              <w:t>-5</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05" w14:textId="77777777" w:rsidR="009C5D8A" w:rsidRPr="000D5575" w:rsidRDefault="009C5D8A" w:rsidP="000D5575">
            <w:pPr>
              <w:pStyle w:val="clCellAlignCenter"/>
            </w:pPr>
            <w:r w:rsidRPr="000D5575">
              <w:t>+5</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06" w14:textId="77777777" w:rsidR="009C5D8A" w:rsidRPr="000D5575" w:rsidRDefault="009C5D8A" w:rsidP="000D5575">
            <w:pPr>
              <w:pStyle w:val="clCellAlignCenter"/>
            </w:pPr>
            <w:r w:rsidRPr="000D5575">
              <w:t>%</w:t>
            </w:r>
          </w:p>
        </w:tc>
      </w:tr>
      <w:tr w:rsidR="009C5D8A" w14:paraId="46BCEE11" w14:textId="77777777" w:rsidTr="007A41EF">
        <w:trPr>
          <w:trHeight w:val="34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08" w14:textId="77777777" w:rsidR="009C5D8A" w:rsidRDefault="009C5D8A" w:rsidP="009C342E">
            <w:pPr>
              <w:pStyle w:val="clCellAlignCenter"/>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E09"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0A" w14:textId="77777777" w:rsidR="009C5D8A" w:rsidRDefault="009C5D8A" w:rsidP="009C342E">
            <w:pPr>
              <w:pStyle w:val="clCellAlignLeft"/>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0B" w14:textId="77777777" w:rsidR="009C5D8A" w:rsidRPr="000D5575" w:rsidRDefault="009C5D8A" w:rsidP="000D5575">
            <w:pPr>
              <w:pStyle w:val="clCellAlignLeft"/>
            </w:pPr>
            <w:r w:rsidRPr="000D5575">
              <w:t>DC Leakage Current</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0C" w14:textId="77777777" w:rsidR="009C5D8A" w:rsidRPr="000D5575" w:rsidRDefault="009C5D8A" w:rsidP="000D5575">
            <w:pPr>
              <w:pStyle w:val="clCellAlignLeft"/>
            </w:pPr>
            <w:r w:rsidRPr="000D5575">
              <w:t>Table 2 Item 2</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0D" w14:textId="77777777" w:rsidR="009C5D8A" w:rsidRPr="000D5575" w:rsidRDefault="009C5D8A" w:rsidP="000D5575">
            <w:pPr>
              <w:pStyle w:val="clCellAlignCenter"/>
            </w:pPr>
            <w:r w:rsidRPr="000D5575">
              <w:t>IL</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0E"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0F" w14:textId="77777777" w:rsidR="009C5D8A" w:rsidRPr="000D5575" w:rsidRDefault="009C5D8A" w:rsidP="000D5575">
            <w:pPr>
              <w:pStyle w:val="clCellAlignCenter"/>
            </w:pPr>
            <w:r w:rsidRPr="000D5575">
              <w:t>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10" w14:textId="77777777" w:rsidR="009C5D8A" w:rsidRPr="000D5575" w:rsidRDefault="009C5D8A" w:rsidP="000D5575">
            <w:pPr>
              <w:pStyle w:val="clCellAlignCenter"/>
            </w:pPr>
            <w:r>
              <w:t>µ</w:t>
            </w:r>
            <w:r w:rsidRPr="000D5575">
              <w:t>A</w:t>
            </w:r>
          </w:p>
        </w:tc>
      </w:tr>
      <w:tr w:rsidR="009C5D8A" w14:paraId="46BCEE1B" w14:textId="77777777" w:rsidTr="007A41EF">
        <w:trPr>
          <w:trHeight w:val="34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12" w14:textId="77777777" w:rsidR="009C5D8A" w:rsidRDefault="009C5D8A" w:rsidP="009C342E">
            <w:pPr>
              <w:pStyle w:val="clCellAlignCenter"/>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E13"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14" w14:textId="77777777" w:rsidR="009C5D8A" w:rsidRDefault="009C5D8A" w:rsidP="009C342E">
            <w:pPr>
              <w:pStyle w:val="clCellAlignLeft"/>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15" w14:textId="77777777" w:rsidR="009C5D8A" w:rsidRPr="000D5575" w:rsidRDefault="009C5D8A" w:rsidP="000D5575">
            <w:pPr>
              <w:pStyle w:val="clCellAlignLeft"/>
            </w:pPr>
            <w:r w:rsidRPr="000D5575">
              <w:t>Dissipation Factor</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16" w14:textId="77777777" w:rsidR="009C5D8A" w:rsidRPr="000D5575" w:rsidRDefault="009C5D8A" w:rsidP="000D5575">
            <w:pPr>
              <w:pStyle w:val="clCellAlignLeft"/>
            </w:pPr>
            <w:r w:rsidRPr="000D5575">
              <w:t>Table 2 Item 3</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17" w14:textId="77777777" w:rsidR="009C5D8A" w:rsidRPr="000D5575" w:rsidRDefault="009C5D8A" w:rsidP="000D5575">
            <w:pPr>
              <w:pStyle w:val="clCellAlignCenter"/>
            </w:pPr>
            <w:r w:rsidRPr="000D5575">
              <w:t>DF</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18"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19" w14:textId="77777777" w:rsidR="009C5D8A" w:rsidRPr="000D5575" w:rsidRDefault="009C5D8A" w:rsidP="000D5575">
            <w:pPr>
              <w:pStyle w:val="clCellAlignCenter"/>
            </w:pPr>
            <w:r w:rsidRPr="000D5575">
              <w:t>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1A" w14:textId="77777777" w:rsidR="009C5D8A" w:rsidRPr="000D5575" w:rsidRDefault="009C5D8A" w:rsidP="000D5575">
            <w:pPr>
              <w:pStyle w:val="clCellAlignCenter"/>
            </w:pPr>
            <w:r w:rsidRPr="000D5575">
              <w:t>%</w:t>
            </w:r>
          </w:p>
        </w:tc>
      </w:tr>
      <w:tr w:rsidR="009C5D8A" w14:paraId="46BCEE25" w14:textId="77777777" w:rsidTr="007A41EF">
        <w:trPr>
          <w:trHeight w:val="5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E1C" w14:textId="77777777" w:rsidR="009C5D8A" w:rsidRPr="000D5575" w:rsidRDefault="009C5D8A" w:rsidP="000D5575">
            <w:pPr>
              <w:pStyle w:val="Body"/>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1D" w14:textId="77777777" w:rsidR="009C5D8A" w:rsidRDefault="009C5D8A" w:rsidP="009C342E">
            <w:pPr>
              <w:pStyle w:val="clCellAlignLeft"/>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1E" w14:textId="77777777" w:rsidR="009C5D8A" w:rsidRDefault="009C5D8A" w:rsidP="000D5575">
            <w:pPr>
              <w:pStyle w:val="Body"/>
            </w:pP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1F" w14:textId="77777777" w:rsidR="009C5D8A" w:rsidRPr="000D5575" w:rsidRDefault="009C5D8A" w:rsidP="000D5575">
            <w:pPr>
              <w:pStyle w:val="clCellAlignLeft"/>
            </w:pPr>
            <w:r w:rsidRPr="000D5575">
              <w:t>Equivalent Series Resistance</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20" w14:textId="77777777" w:rsidR="009C5D8A" w:rsidRPr="000D5575" w:rsidRDefault="009C5D8A" w:rsidP="000D5575">
            <w:pPr>
              <w:pStyle w:val="clCellAlignLeft"/>
            </w:pPr>
            <w:r w:rsidRPr="000D5575">
              <w:t>Table 2 Item 4</w:t>
            </w:r>
          </w:p>
        </w:tc>
        <w:tc>
          <w:tcPr>
            <w:tcW w:w="11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21" w14:textId="77777777" w:rsidR="009C5D8A" w:rsidRPr="000D5575" w:rsidRDefault="009C5D8A" w:rsidP="000D5575">
            <w:pPr>
              <w:pStyle w:val="clCellAlignCenter"/>
            </w:pPr>
            <w:r w:rsidRPr="000D5575">
              <w:t>ESR</w:t>
            </w:r>
          </w:p>
        </w:tc>
        <w:tc>
          <w:tcPr>
            <w:tcW w:w="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22"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23" w14:textId="77777777" w:rsidR="009C5D8A" w:rsidRPr="000D5575" w:rsidRDefault="009C5D8A" w:rsidP="000D5575">
            <w:pPr>
              <w:pStyle w:val="clCellAlignCenter"/>
            </w:pPr>
            <w:r w:rsidRPr="000D5575">
              <w:t>1.25 x Table 2</w:t>
            </w:r>
          </w:p>
        </w:tc>
        <w:tc>
          <w:tcPr>
            <w:tcW w:w="708"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EE24" w14:textId="77777777" w:rsidR="009C5D8A" w:rsidRPr="000D5575" w:rsidRDefault="007A41EF" w:rsidP="000D5575">
            <w:pPr>
              <w:pStyle w:val="clCellAlignCenter"/>
            </w:pPr>
            <w:r>
              <w:t>mΩ</w:t>
            </w:r>
          </w:p>
        </w:tc>
      </w:tr>
      <w:tr w:rsidR="009C5D8A" w14:paraId="46BCEE2F" w14:textId="77777777" w:rsidTr="007A41EF">
        <w:trPr>
          <w:trHeight w:val="3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E26" w14:textId="77777777" w:rsidR="009C5D8A" w:rsidRPr="000D5575" w:rsidRDefault="009C5D8A" w:rsidP="00F417D9">
            <w:pPr>
              <w:pStyle w:val="Body"/>
              <w:keepNext/>
            </w:pPr>
            <w:r w:rsidRPr="000D5575">
              <w:t>03</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7" w14:textId="77777777" w:rsidR="009C5D8A" w:rsidRPr="000D5575" w:rsidRDefault="009C5D8A" w:rsidP="00F417D9">
            <w:pPr>
              <w:pStyle w:val="clCellAlignLeft"/>
              <w:keepNext/>
            </w:pPr>
            <w:r w:rsidRPr="000D5575">
              <w:t>External Visual Inspection</w:t>
            </w: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8" w14:textId="77777777" w:rsidR="009C5D8A" w:rsidRPr="000D5575" w:rsidRDefault="009C5D8A" w:rsidP="00F417D9">
            <w:pPr>
              <w:pStyle w:val="Body"/>
              <w:keepNext/>
            </w:pPr>
            <w:r w:rsidRPr="000D5575">
              <w:t>Para. 9.5</w:t>
            </w: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9" w14:textId="77777777" w:rsidR="009C5D8A" w:rsidRPr="000D5575" w:rsidRDefault="009C5D8A" w:rsidP="00F417D9">
            <w:pPr>
              <w:pStyle w:val="clCellAlignLeft"/>
              <w:keepNext/>
            </w:pPr>
            <w:r w:rsidRPr="000D5575">
              <w:t>Final Inspection</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A" w14:textId="77777777" w:rsidR="009C5D8A" w:rsidRPr="000D5575" w:rsidRDefault="009C5D8A" w:rsidP="00F417D9">
            <w:pPr>
              <w:pStyle w:val="clCellAlignLeft"/>
              <w:keepNext/>
            </w:pP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B" w14:textId="77777777" w:rsidR="009C5D8A" w:rsidRPr="000D5575" w:rsidRDefault="009C5D8A" w:rsidP="00F417D9">
            <w:pPr>
              <w:pStyle w:val="clCellAlignCenter"/>
              <w:keepNext/>
            </w:pP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C" w14:textId="77777777" w:rsidR="009C5D8A" w:rsidRPr="000D5575" w:rsidRDefault="009C5D8A" w:rsidP="00F417D9">
            <w:pPr>
              <w:pStyle w:val="clCellAlignCenter"/>
              <w:keepNext/>
            </w:pP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2D" w14:textId="77777777" w:rsidR="009C5D8A" w:rsidRPr="000D5575" w:rsidRDefault="009C5D8A" w:rsidP="00F417D9">
            <w:pPr>
              <w:pStyle w:val="clCellAlignCenter"/>
              <w:keepNext/>
            </w:pP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EE2E" w14:textId="77777777" w:rsidR="009C5D8A" w:rsidRPr="000D5575" w:rsidRDefault="009C5D8A" w:rsidP="00F417D9">
            <w:pPr>
              <w:pStyle w:val="clCellAlignCenter"/>
              <w:keepNext/>
            </w:pPr>
          </w:p>
        </w:tc>
      </w:tr>
      <w:tr w:rsidR="009C5D8A" w14:paraId="46BCEE39" w14:textId="77777777" w:rsidTr="007A41EF">
        <w:trPr>
          <w:trHeight w:val="500"/>
          <w:jc w:val="center"/>
        </w:trPr>
        <w:tc>
          <w:tcPr>
            <w:tcW w:w="440" w:type="dxa"/>
            <w:tcBorders>
              <w:left w:val="single" w:sz="2" w:space="0" w:color="000000"/>
              <w:bottom w:val="single" w:sz="4" w:space="0" w:color="000000"/>
              <w:right w:val="single" w:sz="4" w:space="0" w:color="000000"/>
            </w:tcBorders>
            <w:tcMar>
              <w:top w:w="80" w:type="dxa"/>
              <w:left w:w="80" w:type="dxa"/>
              <w:bottom w:w="80" w:type="dxa"/>
              <w:right w:w="80" w:type="dxa"/>
            </w:tcMar>
          </w:tcPr>
          <w:p w14:paraId="46BCEE30" w14:textId="77777777" w:rsidR="009C5D8A" w:rsidRPr="000D5575" w:rsidRDefault="009C5D8A" w:rsidP="000D5575">
            <w:pPr>
              <w:pStyle w:val="Body"/>
            </w:pPr>
          </w:p>
        </w:tc>
        <w:tc>
          <w:tcPr>
            <w:tcW w:w="1902"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1" w14:textId="77777777" w:rsidR="009C5D8A" w:rsidRDefault="009C5D8A" w:rsidP="009C342E">
            <w:pPr>
              <w:pStyle w:val="clCellAlignLeft"/>
            </w:pPr>
          </w:p>
        </w:tc>
        <w:tc>
          <w:tcPr>
            <w:tcW w:w="1218"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2" w14:textId="77777777" w:rsidR="009C5D8A" w:rsidRDefault="009C5D8A" w:rsidP="000D5575">
            <w:pPr>
              <w:pStyle w:val="Body"/>
            </w:pPr>
          </w:p>
        </w:tc>
        <w:tc>
          <w:tcPr>
            <w:tcW w:w="174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3" w14:textId="77777777" w:rsidR="009C5D8A" w:rsidRPr="000D5575" w:rsidRDefault="009C5D8A" w:rsidP="000D5575">
            <w:pPr>
              <w:pStyle w:val="clCellAlignLeft"/>
            </w:pPr>
            <w:r w:rsidRPr="000D5575">
              <w:t>External Visual Inspection</w:t>
            </w:r>
          </w:p>
        </w:tc>
        <w:tc>
          <w:tcPr>
            <w:tcW w:w="178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4" w14:textId="77777777" w:rsidR="009C5D8A" w:rsidRPr="000D5575" w:rsidRDefault="009C5D8A" w:rsidP="000D5575">
            <w:pPr>
              <w:pStyle w:val="clCellAlignLeft"/>
            </w:pPr>
            <w:r w:rsidRPr="000D5575">
              <w:t>ESCC No. 20500</w:t>
            </w:r>
          </w:p>
        </w:tc>
        <w:tc>
          <w:tcPr>
            <w:tcW w:w="110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5" w14:textId="77777777" w:rsidR="009C5D8A" w:rsidRPr="000D5575" w:rsidRDefault="009C5D8A" w:rsidP="000D5575">
            <w:pPr>
              <w:pStyle w:val="clCellAlignCenter"/>
            </w:pPr>
            <w:r w:rsidRPr="000D5575">
              <w:t>-</w:t>
            </w:r>
          </w:p>
        </w:tc>
        <w:tc>
          <w:tcPr>
            <w:tcW w:w="72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6" w14:textId="77777777" w:rsidR="009C5D8A" w:rsidRDefault="009C5D8A" w:rsidP="009C342E">
            <w:pPr>
              <w:pStyle w:val="clCellAlignCenter"/>
            </w:pPr>
            <w:r w:rsidRPr="000D5575">
              <w:t>-</w:t>
            </w:r>
          </w:p>
        </w:tc>
        <w:tc>
          <w:tcPr>
            <w:tcW w:w="912"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E37" w14:textId="77777777" w:rsidR="009C5D8A" w:rsidRPr="000D5575" w:rsidRDefault="009C5D8A" w:rsidP="000D5575">
            <w:pPr>
              <w:pStyle w:val="clCellAlignCenter"/>
            </w:pPr>
            <w:r w:rsidRPr="000D5575">
              <w:t>-</w:t>
            </w:r>
          </w:p>
        </w:tc>
        <w:tc>
          <w:tcPr>
            <w:tcW w:w="708" w:type="dxa"/>
            <w:tcBorders>
              <w:left w:val="single" w:sz="4" w:space="0" w:color="000000"/>
              <w:bottom w:val="single" w:sz="4" w:space="0" w:color="000000"/>
              <w:right w:val="single" w:sz="2" w:space="0" w:color="000000"/>
            </w:tcBorders>
            <w:tcMar>
              <w:top w:w="80" w:type="dxa"/>
              <w:left w:w="80" w:type="dxa"/>
              <w:bottom w:w="80" w:type="dxa"/>
              <w:right w:w="80" w:type="dxa"/>
            </w:tcMar>
          </w:tcPr>
          <w:p w14:paraId="46BCEE38" w14:textId="77777777" w:rsidR="009C5D8A" w:rsidRPr="000D5575" w:rsidRDefault="009C5D8A" w:rsidP="000D5575">
            <w:pPr>
              <w:pStyle w:val="clCellAlignCenter"/>
            </w:pPr>
            <w:r w:rsidRPr="000D5575">
              <w:t>-</w:t>
            </w:r>
          </w:p>
        </w:tc>
      </w:tr>
      <w:tr w:rsidR="009C5D8A" w14:paraId="46BCEE43" w14:textId="77777777" w:rsidTr="007A41EF">
        <w:trPr>
          <w:trHeight w:val="300"/>
          <w:jc w:val="center"/>
        </w:trPr>
        <w:tc>
          <w:tcPr>
            <w:tcW w:w="440" w:type="dxa"/>
            <w:tcBorders>
              <w:top w:val="single" w:sz="4" w:space="0" w:color="000000"/>
              <w:left w:val="single" w:sz="2" w:space="0" w:color="000000"/>
              <w:bottom w:val="nil"/>
              <w:right w:val="single" w:sz="4" w:space="0" w:color="000000"/>
            </w:tcBorders>
            <w:tcMar>
              <w:top w:w="80" w:type="dxa"/>
              <w:left w:w="80" w:type="dxa"/>
              <w:bottom w:w="80" w:type="dxa"/>
              <w:right w:w="80" w:type="dxa"/>
            </w:tcMar>
          </w:tcPr>
          <w:p w14:paraId="46BCEE3A" w14:textId="77777777" w:rsidR="009C5D8A" w:rsidRPr="000D5575" w:rsidRDefault="009C5D8A" w:rsidP="000D5575">
            <w:pPr>
              <w:pStyle w:val="clCellAlignCenter"/>
            </w:pPr>
            <w:r w:rsidRPr="000D5575">
              <w:t>04</w:t>
            </w:r>
          </w:p>
        </w:tc>
        <w:tc>
          <w:tcPr>
            <w:tcW w:w="190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3B" w14:textId="77777777" w:rsidR="009C5D8A" w:rsidRPr="000D5575" w:rsidRDefault="009C5D8A" w:rsidP="000D5575">
            <w:pPr>
              <w:pStyle w:val="clCellAlignLeft"/>
            </w:pPr>
            <w:r w:rsidRPr="000D5575">
              <w:t>Adhesion</w:t>
            </w:r>
          </w:p>
        </w:tc>
        <w:tc>
          <w:tcPr>
            <w:tcW w:w="121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3C" w14:textId="77777777" w:rsidR="009C5D8A" w:rsidRPr="000D5575" w:rsidRDefault="009C5D8A" w:rsidP="000D5575">
            <w:pPr>
              <w:pStyle w:val="clCellAlignLeft"/>
            </w:pPr>
            <w:r w:rsidRPr="000D5575">
              <w:t>Para. 9.10</w:t>
            </w:r>
          </w:p>
        </w:tc>
        <w:tc>
          <w:tcPr>
            <w:tcW w:w="17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3D" w14:textId="77777777" w:rsidR="009C5D8A" w:rsidRPr="000D5575" w:rsidRDefault="009C5D8A" w:rsidP="000D5575">
            <w:pPr>
              <w:pStyle w:val="clCellAlignLeft"/>
            </w:pPr>
            <w:r w:rsidRPr="000D5575">
              <w:t>Initial Measurements</w:t>
            </w:r>
          </w:p>
        </w:tc>
        <w:tc>
          <w:tcPr>
            <w:tcW w:w="1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3E" w14:textId="77777777" w:rsidR="009C5D8A" w:rsidRPr="000D5575" w:rsidRDefault="009C5D8A" w:rsidP="000D5575">
            <w:pPr>
              <w:pStyle w:val="clCellAlignLeft"/>
            </w:pPr>
          </w:p>
        </w:tc>
        <w:tc>
          <w:tcPr>
            <w:tcW w:w="110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3F" w14:textId="77777777" w:rsidR="009C5D8A" w:rsidRPr="000D5575" w:rsidRDefault="009C5D8A" w:rsidP="000D5575">
            <w:pPr>
              <w:pStyle w:val="clCellAlignCenter"/>
            </w:pPr>
          </w:p>
        </w:tc>
        <w:tc>
          <w:tcPr>
            <w:tcW w:w="72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40" w14:textId="77777777" w:rsidR="009C5D8A" w:rsidRPr="000D5575" w:rsidRDefault="009C5D8A" w:rsidP="000D5575">
            <w:pPr>
              <w:pStyle w:val="clCellAlignCenter"/>
            </w:pPr>
          </w:p>
        </w:tc>
        <w:tc>
          <w:tcPr>
            <w:tcW w:w="91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41" w14:textId="77777777" w:rsidR="009C5D8A" w:rsidRPr="000D5575" w:rsidRDefault="009C5D8A" w:rsidP="000D5575">
            <w:pPr>
              <w:pStyle w:val="clCellAlignCenter"/>
            </w:pPr>
          </w:p>
        </w:tc>
        <w:tc>
          <w:tcPr>
            <w:tcW w:w="708" w:type="dxa"/>
            <w:tcBorders>
              <w:top w:val="single" w:sz="4" w:space="0" w:color="000000"/>
              <w:left w:val="single" w:sz="4" w:space="0" w:color="000000"/>
              <w:bottom w:val="nil"/>
              <w:right w:val="single" w:sz="2" w:space="0" w:color="000000"/>
            </w:tcBorders>
            <w:tcMar>
              <w:top w:w="80" w:type="dxa"/>
              <w:left w:w="80" w:type="dxa"/>
              <w:bottom w:w="80" w:type="dxa"/>
              <w:right w:w="80" w:type="dxa"/>
            </w:tcMar>
          </w:tcPr>
          <w:p w14:paraId="46BCEE42" w14:textId="77777777" w:rsidR="009C5D8A" w:rsidRPr="000D5575" w:rsidRDefault="009C5D8A" w:rsidP="000D5575">
            <w:pPr>
              <w:pStyle w:val="clCellAlignCenter"/>
            </w:pPr>
          </w:p>
        </w:tc>
      </w:tr>
      <w:tr w:rsidR="009C5D8A" w14:paraId="46BCEE4D"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44"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E45"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46"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47" w14:textId="77777777" w:rsidR="009C5D8A" w:rsidRPr="000D5575" w:rsidRDefault="009C5D8A" w:rsidP="000D5575">
            <w:pPr>
              <w:pStyle w:val="clCellAlignLeft"/>
            </w:pPr>
            <w:r w:rsidRPr="000D5575">
              <w:t>Capacitance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48" w14:textId="77777777" w:rsidR="009C5D8A" w:rsidRPr="000D5575" w:rsidRDefault="009C5D8A" w:rsidP="000D5575">
            <w:pPr>
              <w:pStyle w:val="clCellAlignLeft"/>
            </w:pPr>
            <w:r w:rsidRPr="000D5575">
              <w:t>Value recorded during Mounting</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49" w14:textId="77777777" w:rsidR="009C5D8A" w:rsidRPr="000D5575" w:rsidRDefault="009C5D8A" w:rsidP="000D5575">
            <w:pPr>
              <w:pStyle w:val="clCellAlignCenter"/>
            </w:pPr>
            <w:r w:rsidRPr="000D5575">
              <w:t>C</w:t>
            </w:r>
          </w:p>
        </w:tc>
        <w:tc>
          <w:tcPr>
            <w:tcW w:w="1632" w:type="dxa"/>
            <w:gridSpan w:val="2"/>
            <w:tcBorders>
              <w:top w:val="nil"/>
              <w:left w:val="single" w:sz="4" w:space="0" w:color="000000"/>
              <w:bottom w:val="nil"/>
              <w:right w:val="single" w:sz="4" w:space="0" w:color="000000"/>
            </w:tcBorders>
            <w:tcMar>
              <w:top w:w="80" w:type="dxa"/>
              <w:left w:w="80" w:type="dxa"/>
              <w:bottom w:w="80" w:type="dxa"/>
              <w:right w:w="80" w:type="dxa"/>
            </w:tcMar>
          </w:tcPr>
          <w:p w14:paraId="46BCEE4A" w14:textId="77777777" w:rsidR="009C5D8A" w:rsidRPr="000D5575" w:rsidRDefault="009C5D8A" w:rsidP="000D5575">
            <w:pPr>
              <w:pStyle w:val="clCellAlignCenter"/>
            </w:pPr>
            <w:r w:rsidRPr="000D5575">
              <w:t>Table 2</w:t>
            </w:r>
          </w:p>
          <w:p w14:paraId="46BCEE4B"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4C" w14:textId="77777777" w:rsidR="009C5D8A" w:rsidRPr="000D5575" w:rsidRDefault="009C5D8A" w:rsidP="000D5575">
            <w:pPr>
              <w:pStyle w:val="clCellAlignCenter"/>
            </w:pPr>
            <w:r>
              <w:t>µ</w:t>
            </w:r>
            <w:r w:rsidRPr="000D5575">
              <w:t>F</w:t>
            </w:r>
          </w:p>
        </w:tc>
      </w:tr>
      <w:tr w:rsidR="009C5D8A" w14:paraId="46BCEE57" w14:textId="77777777" w:rsidTr="007A41EF">
        <w:trPr>
          <w:trHeight w:val="34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4E"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E4F"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50"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51" w14:textId="77777777" w:rsidR="009C5D8A" w:rsidRPr="000D5575" w:rsidRDefault="009C5D8A" w:rsidP="000D5575">
            <w:pPr>
              <w:pStyle w:val="clCellAlignLeft"/>
            </w:pPr>
            <w:r w:rsidRPr="000D5575">
              <w:t>Final Measurements</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52" w14:textId="77777777" w:rsidR="009C5D8A" w:rsidRPr="000D5575" w:rsidRDefault="009C5D8A" w:rsidP="000D5575">
            <w:pPr>
              <w:pStyle w:val="clCellAlignLeft"/>
            </w:pP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53" w14:textId="77777777" w:rsidR="009C5D8A" w:rsidRPr="000D5575" w:rsidRDefault="009C5D8A" w:rsidP="000D5575">
            <w:pPr>
              <w:pStyle w:val="clCellAlignCenter"/>
            </w:pP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54" w14:textId="77777777" w:rsidR="009C5D8A" w:rsidRPr="000D5575" w:rsidRDefault="009C5D8A" w:rsidP="000D5575">
            <w:pPr>
              <w:pStyle w:val="clCellAlignCenter"/>
            </w:pP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55"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56" w14:textId="77777777" w:rsidR="009C5D8A" w:rsidRPr="000D5575" w:rsidRDefault="009C5D8A" w:rsidP="000D5575">
            <w:pPr>
              <w:pStyle w:val="clCellAlignCenter"/>
            </w:pPr>
          </w:p>
        </w:tc>
      </w:tr>
      <w:tr w:rsidR="009C5D8A" w14:paraId="46BCEE61"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58"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E59"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5A"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5B" w14:textId="77777777" w:rsidR="009C5D8A" w:rsidRPr="000D5575" w:rsidRDefault="009C5D8A" w:rsidP="000D5575">
            <w:pPr>
              <w:pStyle w:val="clCellAlignLeft"/>
            </w:pPr>
            <w:r w:rsidRPr="000D5575">
              <w:t>Visual Examination</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5C" w14:textId="77777777" w:rsidR="009C5D8A" w:rsidRPr="000D5575" w:rsidRDefault="009C5D8A" w:rsidP="000D5575">
            <w:pPr>
              <w:pStyle w:val="clCellAlignLeft"/>
            </w:pPr>
            <w:r w:rsidRPr="000D5575">
              <w:t>No damage or loosing from the substrate</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5D" w14:textId="77777777" w:rsidR="009C5D8A" w:rsidRPr="000D5575" w:rsidRDefault="009C5D8A" w:rsidP="000D5575">
            <w:pPr>
              <w:pStyle w:val="clCellAlignCenter"/>
            </w:pPr>
            <w:r w:rsidRPr="000D5575">
              <w:t>-</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5E"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5F" w14:textId="77777777" w:rsidR="009C5D8A" w:rsidRPr="000D5575" w:rsidRDefault="009C5D8A" w:rsidP="000D5575">
            <w:pPr>
              <w:pStyle w:val="clCellAlignCenter"/>
            </w:pPr>
            <w:r w:rsidRPr="000D5575">
              <w:t>-</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60" w14:textId="77777777" w:rsidR="009C5D8A" w:rsidRPr="000D5575" w:rsidRDefault="009C5D8A" w:rsidP="000D5575">
            <w:pPr>
              <w:pStyle w:val="clCellAlignCenter"/>
            </w:pPr>
            <w:r w:rsidRPr="000D5575">
              <w:t>-</w:t>
            </w:r>
          </w:p>
        </w:tc>
      </w:tr>
      <w:tr w:rsidR="009C5D8A" w14:paraId="46BCEE6B" w14:textId="77777777" w:rsidTr="007A41EF">
        <w:trPr>
          <w:trHeight w:val="34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E62" w14:textId="77777777" w:rsidR="009C5D8A" w:rsidRPr="000D5575" w:rsidRDefault="009C5D8A" w:rsidP="000D5575">
            <w:pPr>
              <w:pStyle w:val="clCellAlignCenter"/>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3" w14:textId="77777777" w:rsidR="009C5D8A" w:rsidRDefault="009C5D8A" w:rsidP="009C342E">
            <w:pPr>
              <w:pStyle w:val="clCellAlignLeft"/>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4" w14:textId="77777777" w:rsidR="009C5D8A" w:rsidRDefault="009C5D8A" w:rsidP="009C342E">
            <w:pPr>
              <w:pStyle w:val="clCellAlignLeft"/>
            </w:pP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5" w14:textId="77777777" w:rsidR="009C5D8A" w:rsidRPr="000D5575" w:rsidRDefault="009C5D8A" w:rsidP="000D5575">
            <w:pPr>
              <w:pStyle w:val="clCellAlignLeft"/>
            </w:pPr>
            <w:r w:rsidRPr="000D5575">
              <w:t>Capacitance Change</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6" w14:textId="77777777" w:rsidR="009C5D8A" w:rsidRPr="000D5575" w:rsidRDefault="009C5D8A" w:rsidP="000D5575">
            <w:pPr>
              <w:pStyle w:val="clCellAlignLeft"/>
            </w:pPr>
            <w:r w:rsidRPr="000D5575">
              <w:t>Table 2 Item 1</w:t>
            </w:r>
          </w:p>
        </w:tc>
        <w:tc>
          <w:tcPr>
            <w:tcW w:w="11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7" w14:textId="77777777" w:rsidR="009C5D8A" w:rsidRPr="000D5575" w:rsidRDefault="009C5D8A" w:rsidP="000D5575">
            <w:pPr>
              <w:pStyle w:val="clCellAlignCenter"/>
            </w:pPr>
            <w:r>
              <w:sym w:font="Symbol" w:char="F044"/>
            </w:r>
            <w:r w:rsidRPr="000D5575">
              <w:t>C/C</w:t>
            </w:r>
          </w:p>
        </w:tc>
        <w:tc>
          <w:tcPr>
            <w:tcW w:w="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8" w14:textId="77777777" w:rsidR="009C5D8A" w:rsidRPr="000D5575" w:rsidRDefault="009C5D8A" w:rsidP="000D5575">
            <w:pPr>
              <w:pStyle w:val="clCellAlignCenter"/>
            </w:pPr>
            <w:r w:rsidRPr="000D5575">
              <w:t>-5</w:t>
            </w:r>
          </w:p>
        </w:tc>
        <w:tc>
          <w:tcPr>
            <w:tcW w:w="91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69" w14:textId="77777777" w:rsidR="009C5D8A" w:rsidRPr="000D5575" w:rsidRDefault="009C5D8A" w:rsidP="000D5575">
            <w:pPr>
              <w:pStyle w:val="clCellAlignCenter"/>
            </w:pPr>
            <w:r w:rsidRPr="000D5575">
              <w:t>+5</w:t>
            </w:r>
          </w:p>
        </w:tc>
        <w:tc>
          <w:tcPr>
            <w:tcW w:w="708"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EE6A" w14:textId="77777777" w:rsidR="009C5D8A" w:rsidRPr="000D5575" w:rsidRDefault="009C5D8A" w:rsidP="000D5575">
            <w:pPr>
              <w:pStyle w:val="clCellAlignCenter"/>
            </w:pPr>
            <w:r w:rsidRPr="000D5575">
              <w:t>%</w:t>
            </w:r>
          </w:p>
        </w:tc>
      </w:tr>
      <w:tr w:rsidR="009C5D8A" w14:paraId="46BCEE75" w14:textId="77777777" w:rsidTr="007A41EF">
        <w:trPr>
          <w:trHeight w:val="5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E6C" w14:textId="77777777" w:rsidR="009C5D8A" w:rsidRPr="000D5575" w:rsidRDefault="009C5D8A" w:rsidP="000D5575">
            <w:pPr>
              <w:pStyle w:val="clCellAlignCenter"/>
            </w:pPr>
            <w:r w:rsidRPr="000D5575">
              <w:t>05</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6D" w14:textId="77777777" w:rsidR="009C5D8A" w:rsidRPr="000D5575" w:rsidRDefault="009C5D8A" w:rsidP="000D5575">
            <w:pPr>
              <w:pStyle w:val="clCellAlignLeft"/>
            </w:pPr>
            <w:r w:rsidRPr="000D5575">
              <w:t>Vibration</w:t>
            </w: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6E" w14:textId="77777777" w:rsidR="009C5D8A" w:rsidRPr="000D5575" w:rsidRDefault="009C5D8A" w:rsidP="000D5575">
            <w:pPr>
              <w:pStyle w:val="Body"/>
            </w:pPr>
            <w:r w:rsidRPr="000D5575">
              <w:t>Para. 9.11</w:t>
            </w: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6F" w14:textId="77777777" w:rsidR="009C5D8A" w:rsidRPr="000D5575" w:rsidRDefault="009C5D8A" w:rsidP="000D5575">
            <w:pPr>
              <w:pStyle w:val="clCellAlignLeft"/>
            </w:pPr>
            <w:r w:rsidRPr="000D5575">
              <w:t>Measurements during test</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70" w14:textId="77777777" w:rsidR="009C5D8A" w:rsidRPr="000D5575" w:rsidRDefault="009C5D8A" w:rsidP="000D5575">
            <w:pPr>
              <w:pStyle w:val="clCellAlignLeft"/>
            </w:pPr>
            <w:r w:rsidRPr="000D5575">
              <w:t>During Last Cycle</w:t>
            </w: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71" w14:textId="77777777" w:rsidR="009C5D8A" w:rsidRPr="000D5575" w:rsidRDefault="009C5D8A" w:rsidP="000D5575">
            <w:pPr>
              <w:pStyle w:val="clCellAlignCenter"/>
            </w:pP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72" w14:textId="77777777" w:rsidR="009C5D8A" w:rsidRPr="000D5575" w:rsidRDefault="009C5D8A" w:rsidP="000D5575">
            <w:pPr>
              <w:pStyle w:val="clCellAlignCenter"/>
            </w:pP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73" w14:textId="77777777" w:rsidR="009C5D8A" w:rsidRPr="000D5575" w:rsidRDefault="009C5D8A" w:rsidP="000D5575">
            <w:pPr>
              <w:pStyle w:val="clCellAlignCenter"/>
            </w:pP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EE74" w14:textId="77777777" w:rsidR="009C5D8A" w:rsidRPr="000D5575" w:rsidRDefault="009C5D8A" w:rsidP="000D5575">
            <w:pPr>
              <w:pStyle w:val="clCellAlignCenter"/>
            </w:pPr>
          </w:p>
        </w:tc>
      </w:tr>
      <w:tr w:rsidR="009C5D8A" w14:paraId="46BCEE7F" w14:textId="77777777" w:rsidTr="007A41EF">
        <w:trPr>
          <w:trHeight w:val="700"/>
          <w:jc w:val="center"/>
        </w:trPr>
        <w:tc>
          <w:tcPr>
            <w:tcW w:w="440" w:type="dxa"/>
            <w:tcBorders>
              <w:left w:val="single" w:sz="2" w:space="0" w:color="000000"/>
              <w:right w:val="single" w:sz="4" w:space="0" w:color="000000"/>
            </w:tcBorders>
            <w:tcMar>
              <w:top w:w="80" w:type="dxa"/>
              <w:left w:w="80" w:type="dxa"/>
              <w:bottom w:w="80" w:type="dxa"/>
              <w:right w:w="80" w:type="dxa"/>
            </w:tcMar>
          </w:tcPr>
          <w:p w14:paraId="46BCEE76" w14:textId="77777777" w:rsidR="009C5D8A" w:rsidRPr="000D5575" w:rsidRDefault="009C5D8A" w:rsidP="000D5575">
            <w:pPr>
              <w:pStyle w:val="Body"/>
            </w:pPr>
          </w:p>
        </w:tc>
        <w:tc>
          <w:tcPr>
            <w:tcW w:w="1902" w:type="dxa"/>
            <w:tcBorders>
              <w:left w:val="single" w:sz="4" w:space="0" w:color="000000"/>
              <w:right w:val="single" w:sz="4" w:space="0" w:color="000000"/>
            </w:tcBorders>
            <w:tcMar>
              <w:top w:w="80" w:type="dxa"/>
              <w:left w:w="80" w:type="dxa"/>
              <w:bottom w:w="80" w:type="dxa"/>
              <w:right w:w="80" w:type="dxa"/>
            </w:tcMar>
          </w:tcPr>
          <w:p w14:paraId="46BCEE77" w14:textId="77777777" w:rsidR="009C5D8A" w:rsidRDefault="009C5D8A" w:rsidP="009C342E">
            <w:pPr>
              <w:pStyle w:val="clCellAlignLeft"/>
            </w:pPr>
          </w:p>
        </w:tc>
        <w:tc>
          <w:tcPr>
            <w:tcW w:w="1218" w:type="dxa"/>
            <w:tcBorders>
              <w:left w:val="single" w:sz="4" w:space="0" w:color="000000"/>
              <w:right w:val="single" w:sz="4" w:space="0" w:color="000000"/>
            </w:tcBorders>
            <w:tcMar>
              <w:top w:w="80" w:type="dxa"/>
              <w:left w:w="80" w:type="dxa"/>
              <w:bottom w:w="80" w:type="dxa"/>
              <w:right w:w="80" w:type="dxa"/>
            </w:tcMar>
          </w:tcPr>
          <w:p w14:paraId="46BCEE78" w14:textId="77777777" w:rsidR="009C5D8A" w:rsidRDefault="009C5D8A" w:rsidP="000D5575">
            <w:pPr>
              <w:pStyle w:val="Body"/>
            </w:pPr>
          </w:p>
        </w:tc>
        <w:tc>
          <w:tcPr>
            <w:tcW w:w="1740" w:type="dxa"/>
            <w:tcBorders>
              <w:left w:val="single" w:sz="4" w:space="0" w:color="000000"/>
              <w:right w:val="single" w:sz="4" w:space="0" w:color="000000"/>
            </w:tcBorders>
            <w:tcMar>
              <w:top w:w="80" w:type="dxa"/>
              <w:left w:w="80" w:type="dxa"/>
              <w:bottom w:w="80" w:type="dxa"/>
              <w:right w:w="80" w:type="dxa"/>
            </w:tcMar>
          </w:tcPr>
          <w:p w14:paraId="46BCEE79" w14:textId="77777777" w:rsidR="009C5D8A" w:rsidRPr="000D5575" w:rsidRDefault="009C5D8A" w:rsidP="000D5575">
            <w:pPr>
              <w:pStyle w:val="clCellAlignLeft"/>
            </w:pPr>
          </w:p>
        </w:tc>
        <w:tc>
          <w:tcPr>
            <w:tcW w:w="1780" w:type="dxa"/>
            <w:tcBorders>
              <w:left w:val="single" w:sz="4" w:space="0" w:color="000000"/>
              <w:right w:val="single" w:sz="4" w:space="0" w:color="000000"/>
            </w:tcBorders>
            <w:tcMar>
              <w:top w:w="80" w:type="dxa"/>
              <w:left w:w="80" w:type="dxa"/>
              <w:bottom w:w="80" w:type="dxa"/>
              <w:right w:w="80" w:type="dxa"/>
            </w:tcMar>
          </w:tcPr>
          <w:p w14:paraId="46BCEE7A" w14:textId="77777777" w:rsidR="009C5D8A" w:rsidRPr="000D5575" w:rsidRDefault="009C5D8A" w:rsidP="000D5575">
            <w:pPr>
              <w:pStyle w:val="clCellAlignLeft"/>
            </w:pPr>
            <w:r w:rsidRPr="000D5575">
              <w:t>No intermittent Contact &gt;0.5ms, arcing or open or shorts</w:t>
            </w:r>
          </w:p>
        </w:tc>
        <w:tc>
          <w:tcPr>
            <w:tcW w:w="1100" w:type="dxa"/>
            <w:tcBorders>
              <w:left w:val="single" w:sz="4" w:space="0" w:color="000000"/>
              <w:right w:val="single" w:sz="4" w:space="0" w:color="000000"/>
            </w:tcBorders>
            <w:tcMar>
              <w:top w:w="80" w:type="dxa"/>
              <w:left w:w="80" w:type="dxa"/>
              <w:bottom w:w="80" w:type="dxa"/>
              <w:right w:w="80" w:type="dxa"/>
            </w:tcMar>
          </w:tcPr>
          <w:p w14:paraId="46BCEE7B" w14:textId="77777777" w:rsidR="009C5D8A" w:rsidRPr="000D5575" w:rsidRDefault="009C5D8A" w:rsidP="000D5575">
            <w:pPr>
              <w:pStyle w:val="clCellAlignCenter"/>
            </w:pPr>
            <w:r w:rsidRPr="000D5575">
              <w:t>-</w:t>
            </w:r>
          </w:p>
        </w:tc>
        <w:tc>
          <w:tcPr>
            <w:tcW w:w="720" w:type="dxa"/>
            <w:tcBorders>
              <w:left w:val="single" w:sz="4" w:space="0" w:color="000000"/>
              <w:right w:val="single" w:sz="4" w:space="0" w:color="000000"/>
            </w:tcBorders>
            <w:tcMar>
              <w:top w:w="80" w:type="dxa"/>
              <w:left w:w="80" w:type="dxa"/>
              <w:bottom w:w="80" w:type="dxa"/>
              <w:right w:w="80" w:type="dxa"/>
            </w:tcMar>
          </w:tcPr>
          <w:p w14:paraId="46BCEE7C" w14:textId="77777777" w:rsidR="009C5D8A" w:rsidRPr="000D5575" w:rsidRDefault="009C5D8A" w:rsidP="000D5575">
            <w:pPr>
              <w:pStyle w:val="clCellAlignCenter"/>
            </w:pPr>
            <w:r w:rsidRPr="000D5575">
              <w:t>-</w:t>
            </w:r>
          </w:p>
        </w:tc>
        <w:tc>
          <w:tcPr>
            <w:tcW w:w="912" w:type="dxa"/>
            <w:tcBorders>
              <w:left w:val="single" w:sz="4" w:space="0" w:color="000000"/>
              <w:right w:val="single" w:sz="4" w:space="0" w:color="000000"/>
            </w:tcBorders>
            <w:tcMar>
              <w:top w:w="80" w:type="dxa"/>
              <w:left w:w="80" w:type="dxa"/>
              <w:bottom w:w="80" w:type="dxa"/>
              <w:right w:w="80" w:type="dxa"/>
            </w:tcMar>
          </w:tcPr>
          <w:p w14:paraId="46BCEE7D" w14:textId="77777777" w:rsidR="009C5D8A" w:rsidRPr="000D5575" w:rsidRDefault="009C5D8A" w:rsidP="000D5575">
            <w:pPr>
              <w:pStyle w:val="clCellAlignCenter"/>
            </w:pPr>
            <w:r w:rsidRPr="000D5575">
              <w:t>-</w:t>
            </w:r>
          </w:p>
        </w:tc>
        <w:tc>
          <w:tcPr>
            <w:tcW w:w="708" w:type="dxa"/>
            <w:tcBorders>
              <w:left w:val="single" w:sz="4" w:space="0" w:color="000000"/>
              <w:right w:val="single" w:sz="2" w:space="0" w:color="000000"/>
            </w:tcBorders>
            <w:tcMar>
              <w:top w:w="80" w:type="dxa"/>
              <w:left w:w="80" w:type="dxa"/>
              <w:bottom w:w="80" w:type="dxa"/>
              <w:right w:w="80" w:type="dxa"/>
            </w:tcMar>
          </w:tcPr>
          <w:p w14:paraId="46BCEE7E" w14:textId="77777777" w:rsidR="009C5D8A" w:rsidRPr="000D5575" w:rsidRDefault="009C5D8A" w:rsidP="000D5575">
            <w:pPr>
              <w:pStyle w:val="clCellAlignCenter"/>
            </w:pPr>
            <w:r w:rsidRPr="000D5575">
              <w:t>-</w:t>
            </w:r>
          </w:p>
        </w:tc>
      </w:tr>
      <w:tr w:rsidR="009C5D8A" w14:paraId="46BCEE89" w14:textId="77777777" w:rsidTr="007A41EF">
        <w:trPr>
          <w:trHeight w:val="340"/>
          <w:jc w:val="center"/>
        </w:trPr>
        <w:tc>
          <w:tcPr>
            <w:tcW w:w="440" w:type="dxa"/>
            <w:tcBorders>
              <w:left w:val="single" w:sz="2" w:space="0" w:color="000000"/>
              <w:bottom w:val="nil"/>
              <w:right w:val="single" w:sz="4" w:space="0" w:color="000000"/>
            </w:tcBorders>
            <w:tcMar>
              <w:top w:w="80" w:type="dxa"/>
              <w:left w:w="80" w:type="dxa"/>
              <w:bottom w:w="80" w:type="dxa"/>
              <w:right w:w="80" w:type="dxa"/>
            </w:tcMar>
          </w:tcPr>
          <w:p w14:paraId="46BCEE80" w14:textId="77777777" w:rsidR="009C5D8A" w:rsidRPr="000D5575" w:rsidRDefault="009C5D8A" w:rsidP="000D5575">
            <w:pPr>
              <w:pStyle w:val="Body"/>
            </w:pPr>
          </w:p>
        </w:tc>
        <w:tc>
          <w:tcPr>
            <w:tcW w:w="1902" w:type="dxa"/>
            <w:tcBorders>
              <w:left w:val="single" w:sz="4" w:space="0" w:color="000000"/>
              <w:bottom w:val="nil"/>
              <w:right w:val="single" w:sz="4" w:space="0" w:color="000000"/>
            </w:tcBorders>
            <w:tcMar>
              <w:top w:w="80" w:type="dxa"/>
              <w:left w:w="80" w:type="dxa"/>
              <w:bottom w:w="80" w:type="dxa"/>
              <w:right w:w="80" w:type="dxa"/>
            </w:tcMar>
          </w:tcPr>
          <w:p w14:paraId="46BCEE81" w14:textId="77777777" w:rsidR="009C5D8A" w:rsidRDefault="009C5D8A" w:rsidP="009C342E">
            <w:pPr>
              <w:pStyle w:val="clCellAlignLeft"/>
            </w:pPr>
          </w:p>
        </w:tc>
        <w:tc>
          <w:tcPr>
            <w:tcW w:w="1218" w:type="dxa"/>
            <w:tcBorders>
              <w:left w:val="single" w:sz="4" w:space="0" w:color="000000"/>
              <w:bottom w:val="nil"/>
              <w:right w:val="single" w:sz="4" w:space="0" w:color="000000"/>
            </w:tcBorders>
            <w:tcMar>
              <w:top w:w="80" w:type="dxa"/>
              <w:left w:w="80" w:type="dxa"/>
              <w:bottom w:w="80" w:type="dxa"/>
              <w:right w:w="80" w:type="dxa"/>
            </w:tcMar>
          </w:tcPr>
          <w:p w14:paraId="46BCEE82" w14:textId="77777777" w:rsidR="009C5D8A" w:rsidRDefault="009C5D8A" w:rsidP="000D5575">
            <w:pPr>
              <w:pStyle w:val="Body"/>
            </w:pPr>
          </w:p>
        </w:tc>
        <w:tc>
          <w:tcPr>
            <w:tcW w:w="1740" w:type="dxa"/>
            <w:tcBorders>
              <w:left w:val="single" w:sz="4" w:space="0" w:color="000000"/>
              <w:bottom w:val="nil"/>
              <w:right w:val="single" w:sz="4" w:space="0" w:color="000000"/>
            </w:tcBorders>
            <w:tcMar>
              <w:top w:w="80" w:type="dxa"/>
              <w:left w:w="80" w:type="dxa"/>
              <w:bottom w:w="80" w:type="dxa"/>
              <w:right w:w="80" w:type="dxa"/>
            </w:tcMar>
          </w:tcPr>
          <w:p w14:paraId="46BCEE83" w14:textId="77777777" w:rsidR="009C5D8A" w:rsidRPr="000D5575" w:rsidRDefault="009C5D8A" w:rsidP="000D5575">
            <w:pPr>
              <w:pStyle w:val="clCellAlignLeft"/>
            </w:pPr>
            <w:r w:rsidRPr="000D5575">
              <w:t>Final Examination</w:t>
            </w:r>
          </w:p>
        </w:tc>
        <w:tc>
          <w:tcPr>
            <w:tcW w:w="1780" w:type="dxa"/>
            <w:tcBorders>
              <w:left w:val="single" w:sz="4" w:space="0" w:color="000000"/>
              <w:bottom w:val="nil"/>
              <w:right w:val="single" w:sz="4" w:space="0" w:color="000000"/>
            </w:tcBorders>
            <w:tcMar>
              <w:top w:w="80" w:type="dxa"/>
              <w:left w:w="80" w:type="dxa"/>
              <w:bottom w:w="80" w:type="dxa"/>
              <w:right w:w="80" w:type="dxa"/>
            </w:tcMar>
          </w:tcPr>
          <w:p w14:paraId="46BCEE84" w14:textId="77777777" w:rsidR="009C5D8A" w:rsidRPr="000D5575" w:rsidRDefault="009C5D8A" w:rsidP="000D5575">
            <w:pPr>
              <w:pStyle w:val="clCellAlignLeft"/>
            </w:pPr>
          </w:p>
        </w:tc>
        <w:tc>
          <w:tcPr>
            <w:tcW w:w="1100" w:type="dxa"/>
            <w:tcBorders>
              <w:left w:val="single" w:sz="4" w:space="0" w:color="000000"/>
              <w:bottom w:val="nil"/>
              <w:right w:val="single" w:sz="4" w:space="0" w:color="000000"/>
            </w:tcBorders>
            <w:tcMar>
              <w:top w:w="80" w:type="dxa"/>
              <w:left w:w="80" w:type="dxa"/>
              <w:bottom w:w="80" w:type="dxa"/>
              <w:right w:w="80" w:type="dxa"/>
            </w:tcMar>
          </w:tcPr>
          <w:p w14:paraId="46BCEE85" w14:textId="77777777" w:rsidR="009C5D8A" w:rsidRPr="000D5575" w:rsidRDefault="009C5D8A" w:rsidP="000D5575">
            <w:pPr>
              <w:pStyle w:val="clCellAlignCenter"/>
            </w:pPr>
          </w:p>
        </w:tc>
        <w:tc>
          <w:tcPr>
            <w:tcW w:w="720" w:type="dxa"/>
            <w:tcBorders>
              <w:left w:val="single" w:sz="4" w:space="0" w:color="000000"/>
              <w:bottom w:val="nil"/>
              <w:right w:val="single" w:sz="4" w:space="0" w:color="000000"/>
            </w:tcBorders>
            <w:tcMar>
              <w:top w:w="80" w:type="dxa"/>
              <w:left w:w="80" w:type="dxa"/>
              <w:bottom w:w="80" w:type="dxa"/>
              <w:right w:w="80" w:type="dxa"/>
            </w:tcMar>
          </w:tcPr>
          <w:p w14:paraId="46BCEE86" w14:textId="77777777" w:rsidR="009C5D8A" w:rsidRPr="000D5575" w:rsidRDefault="009C5D8A" w:rsidP="000D5575">
            <w:pPr>
              <w:pStyle w:val="clCellAlignCenter"/>
            </w:pPr>
          </w:p>
        </w:tc>
        <w:tc>
          <w:tcPr>
            <w:tcW w:w="912" w:type="dxa"/>
            <w:tcBorders>
              <w:left w:val="single" w:sz="4" w:space="0" w:color="000000"/>
              <w:bottom w:val="nil"/>
              <w:right w:val="single" w:sz="4" w:space="0" w:color="000000"/>
            </w:tcBorders>
            <w:tcMar>
              <w:top w:w="80" w:type="dxa"/>
              <w:left w:w="80" w:type="dxa"/>
              <w:bottom w:w="80" w:type="dxa"/>
              <w:right w:w="80" w:type="dxa"/>
            </w:tcMar>
          </w:tcPr>
          <w:p w14:paraId="46BCEE87" w14:textId="77777777" w:rsidR="009C5D8A" w:rsidRPr="000D5575" w:rsidRDefault="009C5D8A" w:rsidP="000D5575">
            <w:pPr>
              <w:pStyle w:val="clCellAlignCenter"/>
            </w:pPr>
          </w:p>
        </w:tc>
        <w:tc>
          <w:tcPr>
            <w:tcW w:w="708" w:type="dxa"/>
            <w:tcBorders>
              <w:left w:val="single" w:sz="4" w:space="0" w:color="000000"/>
              <w:bottom w:val="nil"/>
              <w:right w:val="single" w:sz="2" w:space="0" w:color="000000"/>
            </w:tcBorders>
            <w:tcMar>
              <w:top w:w="80" w:type="dxa"/>
              <w:left w:w="80" w:type="dxa"/>
              <w:bottom w:w="80" w:type="dxa"/>
              <w:right w:w="80" w:type="dxa"/>
            </w:tcMar>
          </w:tcPr>
          <w:p w14:paraId="46BCEE88" w14:textId="77777777" w:rsidR="009C5D8A" w:rsidRPr="000D5575" w:rsidRDefault="009C5D8A" w:rsidP="000D5575">
            <w:pPr>
              <w:pStyle w:val="clCellAlignCenter"/>
            </w:pPr>
          </w:p>
        </w:tc>
      </w:tr>
      <w:tr w:rsidR="009C5D8A" w14:paraId="46BCEE93" w14:textId="77777777" w:rsidTr="007A41EF">
        <w:trPr>
          <w:trHeight w:val="34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8A" w14:textId="77777777" w:rsidR="009C5D8A" w:rsidRPr="000D5575" w:rsidRDefault="009C5D8A" w:rsidP="000D5575">
            <w:pPr>
              <w:pStyle w:val="Body"/>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8B"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8C"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8D" w14:textId="77777777" w:rsidR="009C5D8A" w:rsidRPr="000D5575" w:rsidRDefault="009C5D8A" w:rsidP="000D5575">
            <w:pPr>
              <w:pStyle w:val="clCellAlignLeft"/>
            </w:pPr>
            <w:r w:rsidRPr="000D5575">
              <w:t>Visual Examination</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8E" w14:textId="77777777" w:rsidR="009C5D8A" w:rsidRPr="000D5575" w:rsidRDefault="009C5D8A" w:rsidP="000D5575">
            <w:pPr>
              <w:pStyle w:val="clCellAlignLeft"/>
            </w:pPr>
            <w:r w:rsidRPr="000D5575">
              <w:t>No damage</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8F" w14:textId="77777777" w:rsidR="009C5D8A" w:rsidRPr="000D5575" w:rsidRDefault="009C5D8A" w:rsidP="000D5575">
            <w:pPr>
              <w:pStyle w:val="clCellAlignCenter"/>
            </w:pPr>
            <w:r w:rsidRPr="000D5575">
              <w:t>-</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90"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91" w14:textId="77777777" w:rsidR="009C5D8A" w:rsidRPr="000D5575" w:rsidRDefault="009C5D8A" w:rsidP="000D5575">
            <w:pPr>
              <w:pStyle w:val="clCellAlignCenter"/>
            </w:pPr>
            <w:r w:rsidRPr="000D5575">
              <w:t>-</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E92" w14:textId="77777777" w:rsidR="009C5D8A" w:rsidRPr="000D5575" w:rsidRDefault="009C5D8A" w:rsidP="000D5575">
            <w:pPr>
              <w:pStyle w:val="clCellAlignCenter"/>
            </w:pPr>
            <w:r w:rsidRPr="000D5575">
              <w:t>-</w:t>
            </w:r>
          </w:p>
        </w:tc>
      </w:tr>
      <w:tr w:rsidR="009C5D8A" w14:paraId="46BCEE9D" w14:textId="77777777" w:rsidTr="007A41EF">
        <w:trPr>
          <w:trHeight w:val="300"/>
          <w:jc w:val="center"/>
        </w:trPr>
        <w:tc>
          <w:tcPr>
            <w:tcW w:w="440" w:type="dxa"/>
            <w:tcBorders>
              <w:top w:val="single" w:sz="4" w:space="0" w:color="000000"/>
              <w:left w:val="single" w:sz="2" w:space="0" w:color="000000"/>
              <w:bottom w:val="nil"/>
              <w:right w:val="single" w:sz="4" w:space="0" w:color="000000"/>
            </w:tcBorders>
            <w:tcMar>
              <w:top w:w="80" w:type="dxa"/>
              <w:left w:w="80" w:type="dxa"/>
              <w:bottom w:w="80" w:type="dxa"/>
              <w:right w:w="80" w:type="dxa"/>
            </w:tcMar>
          </w:tcPr>
          <w:p w14:paraId="46BCEE94" w14:textId="77777777" w:rsidR="009C5D8A" w:rsidRPr="000D5575" w:rsidRDefault="009C5D8A" w:rsidP="000D5575">
            <w:pPr>
              <w:pStyle w:val="clCellAlignCenter"/>
            </w:pPr>
            <w:r w:rsidRPr="000D5575">
              <w:t>06</w:t>
            </w:r>
          </w:p>
        </w:tc>
        <w:tc>
          <w:tcPr>
            <w:tcW w:w="190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5" w14:textId="77777777" w:rsidR="009C5D8A" w:rsidRPr="000D5575" w:rsidRDefault="009C5D8A" w:rsidP="000D5575">
            <w:pPr>
              <w:pStyle w:val="clCellAlignLeft"/>
            </w:pPr>
            <w:r w:rsidRPr="000D5575">
              <w:t>Shock or Bump</w:t>
            </w:r>
          </w:p>
        </w:tc>
        <w:tc>
          <w:tcPr>
            <w:tcW w:w="121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6" w14:textId="77777777" w:rsidR="009C5D8A" w:rsidRPr="000D5575" w:rsidRDefault="009C5D8A" w:rsidP="000D5575">
            <w:pPr>
              <w:pStyle w:val="Body"/>
            </w:pPr>
            <w:r w:rsidRPr="000D5575">
              <w:t>Para. 9.12</w:t>
            </w:r>
          </w:p>
        </w:tc>
        <w:tc>
          <w:tcPr>
            <w:tcW w:w="17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7" w14:textId="77777777" w:rsidR="009C5D8A" w:rsidRPr="000D5575" w:rsidRDefault="009C5D8A" w:rsidP="000D5575">
            <w:pPr>
              <w:pStyle w:val="clCellAlignLeft"/>
            </w:pPr>
            <w:r w:rsidRPr="000D5575">
              <w:t>Final Examination</w:t>
            </w:r>
          </w:p>
        </w:tc>
        <w:tc>
          <w:tcPr>
            <w:tcW w:w="1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8" w14:textId="77777777" w:rsidR="009C5D8A" w:rsidRPr="000D5575" w:rsidRDefault="009C5D8A" w:rsidP="000D5575">
            <w:pPr>
              <w:pStyle w:val="clCellAlignLeft"/>
            </w:pPr>
          </w:p>
        </w:tc>
        <w:tc>
          <w:tcPr>
            <w:tcW w:w="110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9" w14:textId="77777777" w:rsidR="009C5D8A" w:rsidRPr="000D5575" w:rsidRDefault="009C5D8A" w:rsidP="000D5575">
            <w:pPr>
              <w:pStyle w:val="clCellAlignCenter"/>
            </w:pPr>
          </w:p>
        </w:tc>
        <w:tc>
          <w:tcPr>
            <w:tcW w:w="72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A" w14:textId="77777777" w:rsidR="009C5D8A" w:rsidRPr="000D5575" w:rsidRDefault="009C5D8A" w:rsidP="000D5575">
            <w:pPr>
              <w:pStyle w:val="clCellAlignCenter"/>
            </w:pPr>
          </w:p>
        </w:tc>
        <w:tc>
          <w:tcPr>
            <w:tcW w:w="91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E9B" w14:textId="77777777" w:rsidR="009C5D8A" w:rsidRPr="000D5575" w:rsidRDefault="009C5D8A" w:rsidP="000D5575">
            <w:pPr>
              <w:pStyle w:val="clCellAlignCenter"/>
            </w:pPr>
          </w:p>
        </w:tc>
        <w:tc>
          <w:tcPr>
            <w:tcW w:w="708" w:type="dxa"/>
            <w:tcBorders>
              <w:top w:val="single" w:sz="4" w:space="0" w:color="000000"/>
              <w:left w:val="single" w:sz="4" w:space="0" w:color="000000"/>
              <w:bottom w:val="nil"/>
              <w:right w:val="single" w:sz="2" w:space="0" w:color="000000"/>
            </w:tcBorders>
            <w:tcMar>
              <w:top w:w="80" w:type="dxa"/>
              <w:left w:w="80" w:type="dxa"/>
              <w:bottom w:w="80" w:type="dxa"/>
              <w:right w:w="80" w:type="dxa"/>
            </w:tcMar>
          </w:tcPr>
          <w:p w14:paraId="46BCEE9C" w14:textId="77777777" w:rsidR="009C5D8A" w:rsidRPr="000D5575" w:rsidRDefault="009C5D8A" w:rsidP="000D5575">
            <w:pPr>
              <w:pStyle w:val="clCellAlignCenter"/>
            </w:pPr>
          </w:p>
        </w:tc>
      </w:tr>
      <w:tr w:rsidR="009C5D8A" w14:paraId="46BCEEA7" w14:textId="77777777" w:rsidTr="007A41EF">
        <w:trPr>
          <w:trHeight w:val="34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E9E" w14:textId="77777777" w:rsidR="009C5D8A" w:rsidRPr="000D5575" w:rsidRDefault="009C5D8A" w:rsidP="000D5575">
            <w:pPr>
              <w:pStyle w:val="clCellAlignCenter"/>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9F" w14:textId="77777777" w:rsidR="009C5D8A" w:rsidRDefault="009C5D8A" w:rsidP="009C342E">
            <w:pPr>
              <w:pStyle w:val="clCellAlignLeft"/>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A0" w14:textId="77777777" w:rsidR="009C5D8A" w:rsidRDefault="009C5D8A" w:rsidP="000D5575">
            <w:pPr>
              <w:pStyle w:val="Body"/>
            </w:pP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A1" w14:textId="77777777" w:rsidR="009C5D8A" w:rsidRPr="000D5575" w:rsidRDefault="009C5D8A" w:rsidP="000D5575">
            <w:pPr>
              <w:pStyle w:val="clCellAlignLeft"/>
            </w:pPr>
            <w:r w:rsidRPr="000D5575">
              <w:t xml:space="preserve">Visual Examination </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A2" w14:textId="77777777" w:rsidR="009C5D8A" w:rsidRPr="000D5575" w:rsidRDefault="009C5D8A" w:rsidP="000D5575">
            <w:pPr>
              <w:pStyle w:val="clCellAlignLeft"/>
            </w:pPr>
            <w:r w:rsidRPr="000D5575">
              <w:t>No damage</w:t>
            </w:r>
          </w:p>
        </w:tc>
        <w:tc>
          <w:tcPr>
            <w:tcW w:w="11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A3" w14:textId="77777777" w:rsidR="009C5D8A" w:rsidRPr="000D5575" w:rsidRDefault="009C5D8A" w:rsidP="000D5575">
            <w:pPr>
              <w:pStyle w:val="clCellAlignCenter"/>
            </w:pPr>
            <w:r w:rsidRPr="000D5575">
              <w:t>-</w:t>
            </w:r>
          </w:p>
        </w:tc>
        <w:tc>
          <w:tcPr>
            <w:tcW w:w="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A4"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A5" w14:textId="77777777" w:rsidR="009C5D8A" w:rsidRPr="000D5575" w:rsidRDefault="009C5D8A" w:rsidP="000D5575">
            <w:pPr>
              <w:pStyle w:val="clCellAlignCenter"/>
            </w:pPr>
            <w:r w:rsidRPr="000D5575">
              <w:t>-</w:t>
            </w:r>
          </w:p>
        </w:tc>
        <w:tc>
          <w:tcPr>
            <w:tcW w:w="708"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EEA6" w14:textId="77777777" w:rsidR="009C5D8A" w:rsidRPr="000D5575" w:rsidRDefault="009C5D8A" w:rsidP="000D5575">
            <w:pPr>
              <w:pStyle w:val="clCellAlignCenter"/>
            </w:pPr>
            <w:r w:rsidRPr="000D5575">
              <w:t>-</w:t>
            </w:r>
          </w:p>
        </w:tc>
      </w:tr>
      <w:tr w:rsidR="009C5D8A" w14:paraId="46BCEEB1" w14:textId="77777777" w:rsidTr="007A41EF">
        <w:trPr>
          <w:trHeight w:val="3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EA8" w14:textId="77777777" w:rsidR="009C5D8A" w:rsidRPr="000D5575" w:rsidRDefault="009C5D8A" w:rsidP="000D5575">
            <w:pPr>
              <w:pStyle w:val="clCellAlignCenter"/>
            </w:pPr>
            <w:r w:rsidRPr="000D5575">
              <w:t>07</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9" w14:textId="77777777" w:rsidR="009C5D8A" w:rsidRPr="000D5575" w:rsidRDefault="009C5D8A" w:rsidP="000D5575">
            <w:pPr>
              <w:pStyle w:val="clCellAlignLeft"/>
            </w:pPr>
            <w:r w:rsidRPr="000D5575">
              <w:t>Climatic Sequence</w:t>
            </w: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A" w14:textId="77777777" w:rsidR="009C5D8A" w:rsidRPr="000D5575" w:rsidRDefault="009C5D8A" w:rsidP="000D5575">
            <w:pPr>
              <w:pStyle w:val="Body"/>
            </w:pPr>
            <w:r w:rsidRPr="000D5575">
              <w:t>Para. 9.13</w:t>
            </w: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B" w14:textId="77777777" w:rsidR="009C5D8A" w:rsidRPr="000D5575" w:rsidRDefault="009C5D8A" w:rsidP="000D5575">
            <w:pPr>
              <w:pStyle w:val="clCellAlignLeft"/>
            </w:pPr>
            <w:r w:rsidRPr="000D5575">
              <w:t>Initial Measurements</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C" w14:textId="77777777" w:rsidR="009C5D8A" w:rsidRPr="000D5575" w:rsidRDefault="009C5D8A" w:rsidP="000D5575">
            <w:pPr>
              <w:pStyle w:val="clCellAlignLeft"/>
            </w:pP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D" w14:textId="77777777" w:rsidR="009C5D8A" w:rsidRPr="000D5575" w:rsidRDefault="009C5D8A" w:rsidP="000D5575">
            <w:pPr>
              <w:pStyle w:val="clCellAlignCenter"/>
            </w:pP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E" w14:textId="77777777" w:rsidR="009C5D8A" w:rsidRPr="000D5575" w:rsidRDefault="009C5D8A" w:rsidP="000D5575">
            <w:pPr>
              <w:pStyle w:val="clCellAlignCenter"/>
            </w:pP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AF" w14:textId="77777777" w:rsidR="009C5D8A" w:rsidRPr="000D5575" w:rsidRDefault="009C5D8A" w:rsidP="000D5575">
            <w:pPr>
              <w:pStyle w:val="clCellAlignCenter"/>
            </w:pP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EEB0" w14:textId="77777777" w:rsidR="009C5D8A" w:rsidRPr="000D5575" w:rsidRDefault="009C5D8A" w:rsidP="000D5575">
            <w:pPr>
              <w:pStyle w:val="clCellAlignCenter"/>
            </w:pPr>
          </w:p>
        </w:tc>
      </w:tr>
      <w:tr w:rsidR="009C5D8A" w14:paraId="46BCEEBB" w14:textId="77777777" w:rsidTr="008E1CC8">
        <w:trPr>
          <w:trHeight w:val="500"/>
          <w:jc w:val="center"/>
        </w:trPr>
        <w:tc>
          <w:tcPr>
            <w:tcW w:w="440" w:type="dxa"/>
            <w:tcBorders>
              <w:left w:val="single" w:sz="2" w:space="0" w:color="000000"/>
              <w:right w:val="single" w:sz="4" w:space="0" w:color="000000"/>
            </w:tcBorders>
            <w:tcMar>
              <w:top w:w="80" w:type="dxa"/>
              <w:left w:w="80" w:type="dxa"/>
              <w:bottom w:w="80" w:type="dxa"/>
              <w:right w:w="80" w:type="dxa"/>
            </w:tcMar>
          </w:tcPr>
          <w:p w14:paraId="46BCEEB2" w14:textId="77777777" w:rsidR="009C5D8A" w:rsidRPr="000D5575" w:rsidRDefault="009C5D8A" w:rsidP="000D5575">
            <w:pPr>
              <w:pStyle w:val="clCellAlignCenter"/>
            </w:pPr>
          </w:p>
        </w:tc>
        <w:tc>
          <w:tcPr>
            <w:tcW w:w="1902" w:type="dxa"/>
            <w:tcBorders>
              <w:left w:val="single" w:sz="4" w:space="0" w:color="000000"/>
              <w:right w:val="single" w:sz="4" w:space="0" w:color="000000"/>
            </w:tcBorders>
            <w:tcMar>
              <w:top w:w="80" w:type="dxa"/>
              <w:left w:w="80" w:type="dxa"/>
              <w:bottom w:w="80" w:type="dxa"/>
              <w:right w:w="80" w:type="dxa"/>
            </w:tcMar>
          </w:tcPr>
          <w:p w14:paraId="46BCEEB3" w14:textId="77777777" w:rsidR="009C5D8A" w:rsidRDefault="009C5D8A" w:rsidP="009C342E">
            <w:pPr>
              <w:pStyle w:val="clCellAlignLeft"/>
            </w:pPr>
          </w:p>
        </w:tc>
        <w:tc>
          <w:tcPr>
            <w:tcW w:w="1218" w:type="dxa"/>
            <w:tcBorders>
              <w:left w:val="single" w:sz="4" w:space="0" w:color="000000"/>
              <w:right w:val="single" w:sz="4" w:space="0" w:color="000000"/>
            </w:tcBorders>
            <w:tcMar>
              <w:top w:w="80" w:type="dxa"/>
              <w:left w:w="80" w:type="dxa"/>
              <w:bottom w:w="80" w:type="dxa"/>
              <w:right w:w="80" w:type="dxa"/>
            </w:tcMar>
          </w:tcPr>
          <w:p w14:paraId="46BCEEB4" w14:textId="77777777" w:rsidR="009C5D8A" w:rsidRDefault="009C5D8A" w:rsidP="000D5575">
            <w:pPr>
              <w:pStyle w:val="Body"/>
            </w:pPr>
          </w:p>
        </w:tc>
        <w:tc>
          <w:tcPr>
            <w:tcW w:w="1740" w:type="dxa"/>
            <w:tcBorders>
              <w:left w:val="single" w:sz="4" w:space="0" w:color="000000"/>
              <w:right w:val="single" w:sz="4" w:space="0" w:color="000000"/>
            </w:tcBorders>
            <w:tcMar>
              <w:top w:w="80" w:type="dxa"/>
              <w:left w:w="80" w:type="dxa"/>
              <w:bottom w:w="80" w:type="dxa"/>
              <w:right w:w="80" w:type="dxa"/>
            </w:tcMar>
          </w:tcPr>
          <w:p w14:paraId="46BCEEB5" w14:textId="77777777" w:rsidR="009C5D8A" w:rsidRPr="000D5575" w:rsidRDefault="009C5D8A" w:rsidP="000D5575">
            <w:pPr>
              <w:pStyle w:val="clCellAlignLeft"/>
            </w:pPr>
            <w:r w:rsidRPr="000D5575">
              <w:t>Capacitance</w:t>
            </w:r>
          </w:p>
        </w:tc>
        <w:tc>
          <w:tcPr>
            <w:tcW w:w="1780" w:type="dxa"/>
            <w:tcBorders>
              <w:left w:val="single" w:sz="4" w:space="0" w:color="000000"/>
              <w:right w:val="single" w:sz="4" w:space="0" w:color="000000"/>
            </w:tcBorders>
            <w:tcMar>
              <w:top w:w="80" w:type="dxa"/>
              <w:left w:w="80" w:type="dxa"/>
              <w:bottom w:w="80" w:type="dxa"/>
              <w:right w:w="80" w:type="dxa"/>
            </w:tcMar>
          </w:tcPr>
          <w:p w14:paraId="46BCEEB6" w14:textId="77777777" w:rsidR="009C5D8A" w:rsidRPr="000D5575" w:rsidRDefault="009C5D8A" w:rsidP="000D5575">
            <w:pPr>
              <w:pStyle w:val="clCellAlignLeft"/>
            </w:pPr>
            <w:r w:rsidRPr="000D5575">
              <w:t>Value recorded during Mounting</w:t>
            </w:r>
          </w:p>
        </w:tc>
        <w:tc>
          <w:tcPr>
            <w:tcW w:w="1100" w:type="dxa"/>
            <w:tcBorders>
              <w:left w:val="single" w:sz="4" w:space="0" w:color="000000"/>
              <w:right w:val="single" w:sz="4" w:space="0" w:color="000000"/>
            </w:tcBorders>
            <w:tcMar>
              <w:top w:w="80" w:type="dxa"/>
              <w:left w:w="80" w:type="dxa"/>
              <w:bottom w:w="80" w:type="dxa"/>
              <w:right w:w="80" w:type="dxa"/>
            </w:tcMar>
          </w:tcPr>
          <w:p w14:paraId="46BCEEB7" w14:textId="77777777" w:rsidR="009C5D8A" w:rsidRPr="000D5575" w:rsidRDefault="009C5D8A" w:rsidP="000D5575">
            <w:pPr>
              <w:pStyle w:val="clCellAlignCenter"/>
            </w:pPr>
            <w:r w:rsidRPr="000D5575">
              <w:t>C</w:t>
            </w:r>
          </w:p>
        </w:tc>
        <w:tc>
          <w:tcPr>
            <w:tcW w:w="1632" w:type="dxa"/>
            <w:gridSpan w:val="2"/>
            <w:tcBorders>
              <w:left w:val="single" w:sz="4" w:space="0" w:color="000000"/>
              <w:right w:val="single" w:sz="4" w:space="0" w:color="000000"/>
            </w:tcBorders>
            <w:tcMar>
              <w:top w:w="80" w:type="dxa"/>
              <w:left w:w="80" w:type="dxa"/>
              <w:bottom w:w="80" w:type="dxa"/>
              <w:right w:w="80" w:type="dxa"/>
            </w:tcMar>
          </w:tcPr>
          <w:p w14:paraId="46BCEEB8" w14:textId="77777777" w:rsidR="009C5D8A" w:rsidRPr="000D5575" w:rsidRDefault="009C5D8A" w:rsidP="000D5575">
            <w:pPr>
              <w:pStyle w:val="clCellAlignCenter"/>
            </w:pPr>
            <w:r w:rsidRPr="000D5575">
              <w:t>Table 2</w:t>
            </w:r>
          </w:p>
          <w:p w14:paraId="46BCEEB9" w14:textId="77777777" w:rsidR="009C5D8A" w:rsidRPr="000D5575" w:rsidRDefault="009C5D8A" w:rsidP="000D5575">
            <w:pPr>
              <w:pStyle w:val="clCellAlignCenter"/>
            </w:pPr>
          </w:p>
        </w:tc>
        <w:tc>
          <w:tcPr>
            <w:tcW w:w="708" w:type="dxa"/>
            <w:tcBorders>
              <w:left w:val="single" w:sz="4" w:space="0" w:color="000000"/>
              <w:right w:val="single" w:sz="2" w:space="0" w:color="000000"/>
            </w:tcBorders>
            <w:tcMar>
              <w:top w:w="80" w:type="dxa"/>
              <w:left w:w="80" w:type="dxa"/>
              <w:bottom w:w="80" w:type="dxa"/>
              <w:right w:w="80" w:type="dxa"/>
            </w:tcMar>
          </w:tcPr>
          <w:p w14:paraId="46BCEEBA" w14:textId="77777777" w:rsidR="009C5D8A" w:rsidRPr="000D5575" w:rsidRDefault="009C5D8A" w:rsidP="000D5575">
            <w:pPr>
              <w:pStyle w:val="clCellAlignCenter"/>
            </w:pPr>
            <w:r>
              <w:t>µ</w:t>
            </w:r>
            <w:r w:rsidRPr="000D5575">
              <w:t>F</w:t>
            </w:r>
          </w:p>
        </w:tc>
      </w:tr>
      <w:tr w:rsidR="009C5D8A" w14:paraId="46BCEEC5" w14:textId="77777777" w:rsidTr="008E1CC8">
        <w:trPr>
          <w:trHeight w:val="500"/>
          <w:jc w:val="center"/>
        </w:trPr>
        <w:tc>
          <w:tcPr>
            <w:tcW w:w="440" w:type="dxa"/>
            <w:tcBorders>
              <w:top w:val="nil"/>
              <w:left w:val="single" w:sz="2" w:space="0" w:color="000000"/>
              <w:bottom w:val="single" w:sz="4" w:space="0" w:color="auto"/>
              <w:right w:val="single" w:sz="4" w:space="0" w:color="000000"/>
            </w:tcBorders>
            <w:tcMar>
              <w:top w:w="80" w:type="dxa"/>
              <w:left w:w="80" w:type="dxa"/>
              <w:bottom w:w="80" w:type="dxa"/>
              <w:right w:w="80" w:type="dxa"/>
            </w:tcMar>
          </w:tcPr>
          <w:p w14:paraId="46BCEEBC" w14:textId="77777777" w:rsidR="009C5D8A" w:rsidRPr="000D5575" w:rsidRDefault="009C5D8A" w:rsidP="000D5575">
            <w:pPr>
              <w:pStyle w:val="clCellAlignCenter"/>
            </w:pPr>
          </w:p>
        </w:tc>
        <w:tc>
          <w:tcPr>
            <w:tcW w:w="1902"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BD" w14:textId="77777777" w:rsidR="009C5D8A" w:rsidRDefault="009C5D8A" w:rsidP="009C342E">
            <w:pPr>
              <w:pStyle w:val="clCellAlignLeft"/>
            </w:pPr>
          </w:p>
        </w:tc>
        <w:tc>
          <w:tcPr>
            <w:tcW w:w="1218"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BE" w14:textId="77777777" w:rsidR="009C5D8A" w:rsidRDefault="009C5D8A" w:rsidP="000D5575">
            <w:pPr>
              <w:pStyle w:val="Body"/>
            </w:pPr>
          </w:p>
        </w:tc>
        <w:tc>
          <w:tcPr>
            <w:tcW w:w="174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BF" w14:textId="77777777" w:rsidR="009C5D8A" w:rsidRPr="000D5575" w:rsidRDefault="009C5D8A" w:rsidP="000D5575">
            <w:pPr>
              <w:pStyle w:val="clCellAlignLeft"/>
            </w:pPr>
            <w:r w:rsidRPr="000D5575">
              <w:t>Intermediate Measurements</w:t>
            </w:r>
          </w:p>
        </w:tc>
        <w:tc>
          <w:tcPr>
            <w:tcW w:w="178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C0" w14:textId="77777777" w:rsidR="009C5D8A" w:rsidRPr="000D5575" w:rsidRDefault="009C5D8A" w:rsidP="000D5575">
            <w:pPr>
              <w:pStyle w:val="clCellAlignLeft"/>
            </w:pPr>
            <w:r w:rsidRPr="000D5575">
              <w:t>During Dry Heat</w:t>
            </w:r>
          </w:p>
        </w:tc>
        <w:tc>
          <w:tcPr>
            <w:tcW w:w="110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C1" w14:textId="77777777" w:rsidR="009C5D8A" w:rsidRPr="000D5575" w:rsidRDefault="009C5D8A" w:rsidP="000D5575">
            <w:pPr>
              <w:pStyle w:val="clCellAlignCenter"/>
            </w:pPr>
          </w:p>
        </w:tc>
        <w:tc>
          <w:tcPr>
            <w:tcW w:w="72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C2" w14:textId="77777777" w:rsidR="009C5D8A" w:rsidRPr="000D5575" w:rsidRDefault="009C5D8A" w:rsidP="000D5575">
            <w:pPr>
              <w:pStyle w:val="clCellAlignCenter"/>
            </w:pPr>
          </w:p>
        </w:tc>
        <w:tc>
          <w:tcPr>
            <w:tcW w:w="912"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EC3" w14:textId="77777777" w:rsidR="009C5D8A" w:rsidRPr="000D5575" w:rsidRDefault="009C5D8A" w:rsidP="000D5575">
            <w:pPr>
              <w:pStyle w:val="clCellAlignCenter"/>
            </w:pPr>
          </w:p>
        </w:tc>
        <w:tc>
          <w:tcPr>
            <w:tcW w:w="708" w:type="dxa"/>
            <w:tcBorders>
              <w:top w:val="nil"/>
              <w:left w:val="single" w:sz="4" w:space="0" w:color="000000"/>
              <w:bottom w:val="single" w:sz="4" w:space="0" w:color="auto"/>
              <w:right w:val="single" w:sz="2" w:space="0" w:color="000000"/>
            </w:tcBorders>
            <w:tcMar>
              <w:top w:w="80" w:type="dxa"/>
              <w:left w:w="80" w:type="dxa"/>
              <w:bottom w:w="80" w:type="dxa"/>
              <w:right w:w="80" w:type="dxa"/>
            </w:tcMar>
          </w:tcPr>
          <w:p w14:paraId="46BCEEC4" w14:textId="77777777" w:rsidR="009C5D8A" w:rsidRPr="000D5575" w:rsidRDefault="009C5D8A" w:rsidP="000D5575">
            <w:pPr>
              <w:pStyle w:val="clCellAlignCenter"/>
            </w:pPr>
          </w:p>
        </w:tc>
      </w:tr>
      <w:tr w:rsidR="009C5D8A" w14:paraId="46BCEECF" w14:textId="77777777" w:rsidTr="008E1CC8">
        <w:trPr>
          <w:trHeight w:val="340"/>
          <w:jc w:val="center"/>
        </w:trPr>
        <w:tc>
          <w:tcPr>
            <w:tcW w:w="440" w:type="dxa"/>
            <w:tcBorders>
              <w:top w:val="single" w:sz="4" w:space="0" w:color="auto"/>
              <w:left w:val="single" w:sz="2" w:space="0" w:color="000000"/>
              <w:right w:val="single" w:sz="4" w:space="0" w:color="000000"/>
            </w:tcBorders>
            <w:tcMar>
              <w:top w:w="80" w:type="dxa"/>
              <w:left w:w="80" w:type="dxa"/>
              <w:bottom w:w="80" w:type="dxa"/>
              <w:right w:w="80" w:type="dxa"/>
            </w:tcMar>
          </w:tcPr>
          <w:p w14:paraId="46BCEEC6" w14:textId="77777777" w:rsidR="009C5D8A" w:rsidRPr="000D5575" w:rsidRDefault="009C5D8A" w:rsidP="000D5575">
            <w:pPr>
              <w:pStyle w:val="clCellAlignCenter"/>
            </w:pPr>
          </w:p>
        </w:tc>
        <w:tc>
          <w:tcPr>
            <w:tcW w:w="1902"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7" w14:textId="77777777" w:rsidR="009C5D8A" w:rsidRDefault="009C5D8A" w:rsidP="009C342E">
            <w:pPr>
              <w:pStyle w:val="clCellAlignLeft"/>
            </w:pPr>
          </w:p>
        </w:tc>
        <w:tc>
          <w:tcPr>
            <w:tcW w:w="1218"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8" w14:textId="77777777" w:rsidR="009C5D8A" w:rsidRDefault="009C5D8A" w:rsidP="000D5575">
            <w:pPr>
              <w:pStyle w:val="Body"/>
            </w:pPr>
          </w:p>
        </w:tc>
        <w:tc>
          <w:tcPr>
            <w:tcW w:w="1740"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9" w14:textId="77777777" w:rsidR="009C5D8A" w:rsidRPr="000D5575" w:rsidRDefault="009C5D8A" w:rsidP="000D5575">
            <w:pPr>
              <w:pStyle w:val="clCellAlignLeft"/>
            </w:pPr>
            <w:r w:rsidRPr="000D5575">
              <w:t>DC Leakage Current</w:t>
            </w:r>
          </w:p>
        </w:tc>
        <w:tc>
          <w:tcPr>
            <w:tcW w:w="1780"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A" w14:textId="77777777" w:rsidR="009C5D8A" w:rsidRPr="000D5575" w:rsidRDefault="009C5D8A" w:rsidP="000D5575">
            <w:pPr>
              <w:pStyle w:val="clCellAlignLeft"/>
            </w:pPr>
            <w:r w:rsidRPr="000D5575">
              <w:t>Table 3 Item 2 (Note 2)</w:t>
            </w:r>
          </w:p>
        </w:tc>
        <w:tc>
          <w:tcPr>
            <w:tcW w:w="1100"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B" w14:textId="77777777" w:rsidR="009C5D8A" w:rsidRPr="000D5575" w:rsidRDefault="009C5D8A" w:rsidP="000D5575">
            <w:pPr>
              <w:pStyle w:val="clCellAlignCenter"/>
            </w:pPr>
            <w:r w:rsidRPr="000D5575">
              <w:t>IL</w:t>
            </w:r>
          </w:p>
        </w:tc>
        <w:tc>
          <w:tcPr>
            <w:tcW w:w="720"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C" w14:textId="77777777" w:rsidR="009C5D8A" w:rsidRPr="000D5575" w:rsidRDefault="009C5D8A" w:rsidP="000D5575">
            <w:pPr>
              <w:pStyle w:val="clCellAlignCenter"/>
            </w:pPr>
            <w:r w:rsidRPr="000D5575">
              <w:t>-</w:t>
            </w:r>
          </w:p>
        </w:tc>
        <w:tc>
          <w:tcPr>
            <w:tcW w:w="912" w:type="dxa"/>
            <w:tcBorders>
              <w:top w:val="single" w:sz="4" w:space="0" w:color="auto"/>
              <w:left w:val="single" w:sz="4" w:space="0" w:color="000000"/>
              <w:right w:val="single" w:sz="4" w:space="0" w:color="000000"/>
            </w:tcBorders>
            <w:tcMar>
              <w:top w:w="80" w:type="dxa"/>
              <w:left w:w="80" w:type="dxa"/>
              <w:bottom w:w="80" w:type="dxa"/>
              <w:right w:w="80" w:type="dxa"/>
            </w:tcMar>
          </w:tcPr>
          <w:p w14:paraId="46BCEECD" w14:textId="77777777" w:rsidR="009C5D8A" w:rsidRPr="000D5575" w:rsidRDefault="009C5D8A" w:rsidP="000D5575">
            <w:pPr>
              <w:pStyle w:val="clCellAlignCenter"/>
            </w:pPr>
            <w:r w:rsidRPr="000D5575">
              <w:t>Table 3</w:t>
            </w:r>
          </w:p>
        </w:tc>
        <w:tc>
          <w:tcPr>
            <w:tcW w:w="708" w:type="dxa"/>
            <w:tcBorders>
              <w:top w:val="single" w:sz="4" w:space="0" w:color="auto"/>
              <w:left w:val="single" w:sz="4" w:space="0" w:color="000000"/>
              <w:right w:val="single" w:sz="2" w:space="0" w:color="000000"/>
            </w:tcBorders>
            <w:tcMar>
              <w:top w:w="80" w:type="dxa"/>
              <w:left w:w="80" w:type="dxa"/>
              <w:bottom w:w="80" w:type="dxa"/>
              <w:right w:w="80" w:type="dxa"/>
            </w:tcMar>
          </w:tcPr>
          <w:p w14:paraId="46BCEECE" w14:textId="77777777" w:rsidR="009C5D8A" w:rsidRPr="000D5575" w:rsidRDefault="009C5D8A" w:rsidP="000D5575">
            <w:pPr>
              <w:pStyle w:val="clCellAlignCenter"/>
            </w:pPr>
            <w:r>
              <w:t>µ</w:t>
            </w:r>
            <w:r w:rsidRPr="000D5575">
              <w:t>A</w:t>
            </w:r>
          </w:p>
        </w:tc>
      </w:tr>
      <w:tr w:rsidR="009C5D8A" w14:paraId="46BCEED9" w14:textId="77777777" w:rsidTr="007A41EF">
        <w:trPr>
          <w:trHeight w:val="500"/>
          <w:jc w:val="center"/>
        </w:trPr>
        <w:tc>
          <w:tcPr>
            <w:tcW w:w="440" w:type="dxa"/>
            <w:tcBorders>
              <w:left w:val="single" w:sz="2" w:space="0" w:color="000000"/>
              <w:right w:val="single" w:sz="4" w:space="0" w:color="000000"/>
            </w:tcBorders>
            <w:tcMar>
              <w:top w:w="80" w:type="dxa"/>
              <w:left w:w="80" w:type="dxa"/>
              <w:bottom w:w="80" w:type="dxa"/>
              <w:right w:w="80" w:type="dxa"/>
            </w:tcMar>
          </w:tcPr>
          <w:p w14:paraId="46BCEED0" w14:textId="77777777" w:rsidR="009C5D8A" w:rsidRPr="000D5575" w:rsidRDefault="009C5D8A" w:rsidP="000D5575">
            <w:pPr>
              <w:pStyle w:val="clCellAlignCenter"/>
            </w:pPr>
          </w:p>
        </w:tc>
        <w:tc>
          <w:tcPr>
            <w:tcW w:w="1902" w:type="dxa"/>
            <w:tcBorders>
              <w:left w:val="single" w:sz="4" w:space="0" w:color="000000"/>
              <w:right w:val="single" w:sz="4" w:space="0" w:color="000000"/>
            </w:tcBorders>
            <w:tcMar>
              <w:top w:w="80" w:type="dxa"/>
              <w:left w:w="80" w:type="dxa"/>
              <w:bottom w:w="80" w:type="dxa"/>
              <w:right w:w="80" w:type="dxa"/>
            </w:tcMar>
          </w:tcPr>
          <w:p w14:paraId="46BCEED1" w14:textId="77777777" w:rsidR="009C5D8A" w:rsidRDefault="009C5D8A" w:rsidP="009C342E">
            <w:pPr>
              <w:pStyle w:val="clCellAlignLeft"/>
            </w:pPr>
          </w:p>
        </w:tc>
        <w:tc>
          <w:tcPr>
            <w:tcW w:w="1218" w:type="dxa"/>
            <w:tcBorders>
              <w:left w:val="single" w:sz="4" w:space="0" w:color="000000"/>
              <w:right w:val="single" w:sz="4" w:space="0" w:color="000000"/>
            </w:tcBorders>
            <w:tcMar>
              <w:top w:w="80" w:type="dxa"/>
              <w:left w:w="80" w:type="dxa"/>
              <w:bottom w:w="80" w:type="dxa"/>
              <w:right w:w="80" w:type="dxa"/>
            </w:tcMar>
          </w:tcPr>
          <w:p w14:paraId="46BCEED2" w14:textId="77777777" w:rsidR="009C5D8A" w:rsidRDefault="009C5D8A" w:rsidP="000D5575">
            <w:pPr>
              <w:pStyle w:val="Body"/>
            </w:pPr>
          </w:p>
        </w:tc>
        <w:tc>
          <w:tcPr>
            <w:tcW w:w="1740" w:type="dxa"/>
            <w:tcBorders>
              <w:left w:val="single" w:sz="4" w:space="0" w:color="000000"/>
              <w:right w:val="single" w:sz="4" w:space="0" w:color="000000"/>
            </w:tcBorders>
            <w:tcMar>
              <w:top w:w="80" w:type="dxa"/>
              <w:left w:w="80" w:type="dxa"/>
              <w:bottom w:w="80" w:type="dxa"/>
              <w:right w:w="80" w:type="dxa"/>
            </w:tcMar>
          </w:tcPr>
          <w:p w14:paraId="46BCEED3" w14:textId="77777777" w:rsidR="009C5D8A" w:rsidRPr="000D5575" w:rsidRDefault="009C5D8A" w:rsidP="000D5575">
            <w:pPr>
              <w:pStyle w:val="clCellAlignLeft"/>
            </w:pPr>
            <w:r w:rsidRPr="000D5575">
              <w:t>Final Measurements</w:t>
            </w:r>
          </w:p>
        </w:tc>
        <w:tc>
          <w:tcPr>
            <w:tcW w:w="1780" w:type="dxa"/>
            <w:tcBorders>
              <w:left w:val="single" w:sz="4" w:space="0" w:color="000000"/>
              <w:right w:val="single" w:sz="4" w:space="0" w:color="000000"/>
            </w:tcBorders>
            <w:tcMar>
              <w:top w:w="80" w:type="dxa"/>
              <w:left w:w="80" w:type="dxa"/>
              <w:bottom w:w="80" w:type="dxa"/>
              <w:right w:w="80" w:type="dxa"/>
            </w:tcMar>
          </w:tcPr>
          <w:p w14:paraId="46BCEED4" w14:textId="77777777" w:rsidR="009C5D8A" w:rsidRPr="000D5575" w:rsidRDefault="009C5D8A" w:rsidP="000D5575">
            <w:pPr>
              <w:pStyle w:val="clCellAlignLeft"/>
            </w:pPr>
            <w:r w:rsidRPr="000D5575">
              <w:t>After recovery of 1 to 24 tours</w:t>
            </w:r>
          </w:p>
        </w:tc>
        <w:tc>
          <w:tcPr>
            <w:tcW w:w="1100" w:type="dxa"/>
            <w:tcBorders>
              <w:left w:val="single" w:sz="4" w:space="0" w:color="000000"/>
              <w:right w:val="single" w:sz="4" w:space="0" w:color="000000"/>
            </w:tcBorders>
            <w:tcMar>
              <w:top w:w="80" w:type="dxa"/>
              <w:left w:w="80" w:type="dxa"/>
              <w:bottom w:w="80" w:type="dxa"/>
              <w:right w:w="80" w:type="dxa"/>
            </w:tcMar>
          </w:tcPr>
          <w:p w14:paraId="46BCEED5" w14:textId="77777777" w:rsidR="009C5D8A" w:rsidRPr="000D5575" w:rsidRDefault="009C5D8A" w:rsidP="000D5575">
            <w:pPr>
              <w:pStyle w:val="clCellAlignCenter"/>
            </w:pPr>
          </w:p>
        </w:tc>
        <w:tc>
          <w:tcPr>
            <w:tcW w:w="720" w:type="dxa"/>
            <w:tcBorders>
              <w:left w:val="single" w:sz="4" w:space="0" w:color="000000"/>
              <w:right w:val="single" w:sz="4" w:space="0" w:color="000000"/>
            </w:tcBorders>
            <w:tcMar>
              <w:top w:w="80" w:type="dxa"/>
              <w:left w:w="80" w:type="dxa"/>
              <w:bottom w:w="80" w:type="dxa"/>
              <w:right w:w="80" w:type="dxa"/>
            </w:tcMar>
          </w:tcPr>
          <w:p w14:paraId="46BCEED6" w14:textId="77777777" w:rsidR="009C5D8A" w:rsidRPr="000D5575" w:rsidRDefault="009C5D8A" w:rsidP="000D5575">
            <w:pPr>
              <w:pStyle w:val="clCellAlignCenter"/>
            </w:pPr>
          </w:p>
        </w:tc>
        <w:tc>
          <w:tcPr>
            <w:tcW w:w="912" w:type="dxa"/>
            <w:tcBorders>
              <w:left w:val="single" w:sz="4" w:space="0" w:color="000000"/>
              <w:right w:val="single" w:sz="4" w:space="0" w:color="000000"/>
            </w:tcBorders>
            <w:tcMar>
              <w:top w:w="80" w:type="dxa"/>
              <w:left w:w="80" w:type="dxa"/>
              <w:bottom w:w="80" w:type="dxa"/>
              <w:right w:w="80" w:type="dxa"/>
            </w:tcMar>
          </w:tcPr>
          <w:p w14:paraId="46BCEED7" w14:textId="77777777" w:rsidR="009C5D8A" w:rsidRPr="000D5575" w:rsidRDefault="009C5D8A" w:rsidP="000D5575">
            <w:pPr>
              <w:pStyle w:val="clCellAlignCenter"/>
            </w:pPr>
          </w:p>
        </w:tc>
        <w:tc>
          <w:tcPr>
            <w:tcW w:w="708" w:type="dxa"/>
            <w:tcBorders>
              <w:left w:val="single" w:sz="4" w:space="0" w:color="000000"/>
              <w:right w:val="single" w:sz="2" w:space="0" w:color="000000"/>
            </w:tcBorders>
            <w:tcMar>
              <w:top w:w="80" w:type="dxa"/>
              <w:left w:w="80" w:type="dxa"/>
              <w:bottom w:w="80" w:type="dxa"/>
              <w:right w:w="80" w:type="dxa"/>
            </w:tcMar>
          </w:tcPr>
          <w:p w14:paraId="46BCEED8" w14:textId="77777777" w:rsidR="009C5D8A" w:rsidRPr="000D5575" w:rsidRDefault="009C5D8A" w:rsidP="000D5575">
            <w:pPr>
              <w:pStyle w:val="clCellAlignCenter"/>
            </w:pPr>
          </w:p>
        </w:tc>
      </w:tr>
      <w:tr w:rsidR="009C5D8A" w14:paraId="46BCEEE3" w14:textId="77777777" w:rsidTr="007A41EF">
        <w:trPr>
          <w:trHeight w:val="5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EDA" w14:textId="77777777" w:rsidR="009C5D8A" w:rsidRPr="000D5575" w:rsidRDefault="009C5D8A" w:rsidP="000D5575">
            <w:pPr>
              <w:pStyle w:val="clCellAlignCenter"/>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DB" w14:textId="77777777" w:rsidR="009C5D8A" w:rsidRDefault="009C5D8A" w:rsidP="009C342E">
            <w:pPr>
              <w:pStyle w:val="clCellAlignLeft"/>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DC" w14:textId="77777777" w:rsidR="009C5D8A" w:rsidRDefault="009C5D8A" w:rsidP="000D5575">
            <w:pPr>
              <w:pStyle w:val="Body"/>
            </w:pP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DD" w14:textId="77777777" w:rsidR="009C5D8A" w:rsidRPr="000D5575" w:rsidRDefault="009C5D8A" w:rsidP="000D5575">
            <w:pPr>
              <w:pStyle w:val="clCellAlignLeft"/>
            </w:pPr>
            <w:r w:rsidRPr="000D5575">
              <w:t>External Visual Inspection</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DE" w14:textId="77777777" w:rsidR="009C5D8A" w:rsidRPr="000D5575" w:rsidRDefault="009C5D8A" w:rsidP="000D5575">
            <w:pPr>
              <w:pStyle w:val="clCellAlignLeft"/>
            </w:pPr>
            <w:r w:rsidRPr="000D5575">
              <w:t>ESCC No. 20500</w:t>
            </w:r>
          </w:p>
        </w:tc>
        <w:tc>
          <w:tcPr>
            <w:tcW w:w="11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DF" w14:textId="77777777" w:rsidR="009C5D8A" w:rsidRPr="000D5575" w:rsidRDefault="009C5D8A" w:rsidP="000D5575">
            <w:pPr>
              <w:pStyle w:val="clCellAlignCenter"/>
            </w:pPr>
            <w:r w:rsidRPr="000D5575">
              <w:t>-</w:t>
            </w:r>
          </w:p>
        </w:tc>
        <w:tc>
          <w:tcPr>
            <w:tcW w:w="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E0"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EE1" w14:textId="77777777" w:rsidR="009C5D8A" w:rsidRPr="000D5575" w:rsidRDefault="009C5D8A" w:rsidP="000D5575">
            <w:pPr>
              <w:pStyle w:val="clCellAlignCenter"/>
            </w:pPr>
            <w:r w:rsidRPr="000D5575">
              <w:t>-</w:t>
            </w:r>
          </w:p>
        </w:tc>
        <w:tc>
          <w:tcPr>
            <w:tcW w:w="708"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EEE2" w14:textId="77777777" w:rsidR="009C5D8A" w:rsidRPr="000D5575" w:rsidRDefault="009C5D8A" w:rsidP="000D5575">
            <w:pPr>
              <w:pStyle w:val="clCellAlignCenter"/>
            </w:pPr>
            <w:r w:rsidRPr="000D5575">
              <w:t>-</w:t>
            </w:r>
          </w:p>
        </w:tc>
      </w:tr>
      <w:tr w:rsidR="009C5D8A" w14:paraId="46BCEEED" w14:textId="77777777" w:rsidTr="007A41EF">
        <w:trPr>
          <w:trHeight w:val="34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EE4" w14:textId="77777777" w:rsidR="009C5D8A" w:rsidRPr="000D5575" w:rsidRDefault="009C5D8A" w:rsidP="000D5575">
            <w:pPr>
              <w:pStyle w:val="clCellAlignCenter"/>
            </w:pP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5" w14:textId="77777777" w:rsidR="009C5D8A" w:rsidRDefault="009C5D8A" w:rsidP="009C342E">
            <w:pPr>
              <w:pStyle w:val="clCellAlignLeft"/>
            </w:pP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6" w14:textId="77777777" w:rsidR="009C5D8A" w:rsidRDefault="009C5D8A" w:rsidP="000D5575">
            <w:pPr>
              <w:pStyle w:val="Body"/>
            </w:pP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7" w14:textId="77777777" w:rsidR="009C5D8A" w:rsidRPr="000D5575" w:rsidRDefault="009C5D8A" w:rsidP="000D5575">
            <w:pPr>
              <w:pStyle w:val="clCellAlignLeft"/>
            </w:pPr>
            <w:r w:rsidRPr="000D5575">
              <w:t>Capacitance Change</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8" w14:textId="77777777" w:rsidR="009C5D8A" w:rsidRPr="000D5575" w:rsidRDefault="009C5D8A" w:rsidP="000D5575">
            <w:pPr>
              <w:pStyle w:val="clCellAlignLeft"/>
            </w:pPr>
            <w:r w:rsidRPr="000D5575">
              <w:t>Table 2 Item 1</w:t>
            </w: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9" w14:textId="77777777" w:rsidR="009C5D8A" w:rsidRPr="000D5575" w:rsidRDefault="009C5D8A" w:rsidP="000D5575">
            <w:pPr>
              <w:pStyle w:val="clCellAlignCenter"/>
            </w:pPr>
            <w:r>
              <w:sym w:font="Symbol" w:char="F044"/>
            </w:r>
            <w:r w:rsidRPr="000D5575">
              <w:t>C/C</w:t>
            </w: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A" w14:textId="77777777" w:rsidR="009C5D8A" w:rsidRPr="000D5575" w:rsidRDefault="009C5D8A" w:rsidP="000D5575">
            <w:pPr>
              <w:pStyle w:val="clCellAlignCenter"/>
            </w:pPr>
            <w:r w:rsidRPr="000D5575">
              <w:t>-5</w:t>
            </w: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EEB" w14:textId="77777777" w:rsidR="009C5D8A" w:rsidRPr="000D5575" w:rsidRDefault="009C5D8A" w:rsidP="000D5575">
            <w:pPr>
              <w:pStyle w:val="clCellAlignCenter"/>
            </w:pPr>
            <w:r w:rsidRPr="000D5575">
              <w:t>+5</w:t>
            </w: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EEEC" w14:textId="77777777" w:rsidR="009C5D8A" w:rsidRPr="000D5575" w:rsidRDefault="009C5D8A" w:rsidP="000D5575">
            <w:pPr>
              <w:pStyle w:val="clCellAlignCenter"/>
            </w:pPr>
            <w:r w:rsidRPr="000D5575">
              <w:t>%</w:t>
            </w:r>
          </w:p>
        </w:tc>
      </w:tr>
      <w:tr w:rsidR="009C5D8A" w14:paraId="46BCEEF7" w14:textId="77777777" w:rsidTr="007A41EF">
        <w:trPr>
          <w:trHeight w:val="340"/>
          <w:jc w:val="center"/>
        </w:trPr>
        <w:tc>
          <w:tcPr>
            <w:tcW w:w="440" w:type="dxa"/>
            <w:tcBorders>
              <w:left w:val="single" w:sz="2" w:space="0" w:color="000000"/>
              <w:bottom w:val="nil"/>
              <w:right w:val="single" w:sz="4" w:space="0" w:color="000000"/>
            </w:tcBorders>
            <w:tcMar>
              <w:top w:w="80" w:type="dxa"/>
              <w:left w:w="80" w:type="dxa"/>
              <w:bottom w:w="80" w:type="dxa"/>
              <w:right w:w="80" w:type="dxa"/>
            </w:tcMar>
          </w:tcPr>
          <w:p w14:paraId="46BCEEEE" w14:textId="77777777" w:rsidR="009C5D8A" w:rsidRPr="000D5575" w:rsidRDefault="009C5D8A" w:rsidP="000D5575">
            <w:pPr>
              <w:pStyle w:val="clCellAlignCenter"/>
            </w:pPr>
          </w:p>
        </w:tc>
        <w:tc>
          <w:tcPr>
            <w:tcW w:w="1902" w:type="dxa"/>
            <w:tcBorders>
              <w:left w:val="single" w:sz="4" w:space="0" w:color="000000"/>
              <w:bottom w:val="nil"/>
              <w:right w:val="single" w:sz="4" w:space="0" w:color="000000"/>
            </w:tcBorders>
            <w:tcMar>
              <w:top w:w="80" w:type="dxa"/>
              <w:left w:w="80" w:type="dxa"/>
              <w:bottom w:w="80" w:type="dxa"/>
              <w:right w:w="80" w:type="dxa"/>
            </w:tcMar>
          </w:tcPr>
          <w:p w14:paraId="46BCEEEF" w14:textId="77777777" w:rsidR="009C5D8A" w:rsidRDefault="009C5D8A" w:rsidP="009C342E">
            <w:pPr>
              <w:pStyle w:val="clCellAlignLeft"/>
            </w:pPr>
          </w:p>
        </w:tc>
        <w:tc>
          <w:tcPr>
            <w:tcW w:w="1218" w:type="dxa"/>
            <w:tcBorders>
              <w:left w:val="single" w:sz="4" w:space="0" w:color="000000"/>
              <w:bottom w:val="nil"/>
              <w:right w:val="single" w:sz="4" w:space="0" w:color="000000"/>
            </w:tcBorders>
            <w:tcMar>
              <w:top w:w="80" w:type="dxa"/>
              <w:left w:w="80" w:type="dxa"/>
              <w:bottom w:w="80" w:type="dxa"/>
              <w:right w:w="80" w:type="dxa"/>
            </w:tcMar>
          </w:tcPr>
          <w:p w14:paraId="46BCEEF0" w14:textId="77777777" w:rsidR="009C5D8A" w:rsidRDefault="009C5D8A" w:rsidP="000D5575">
            <w:pPr>
              <w:pStyle w:val="Body"/>
            </w:pPr>
          </w:p>
        </w:tc>
        <w:tc>
          <w:tcPr>
            <w:tcW w:w="1740" w:type="dxa"/>
            <w:tcBorders>
              <w:left w:val="single" w:sz="4" w:space="0" w:color="000000"/>
              <w:bottom w:val="nil"/>
              <w:right w:val="single" w:sz="4" w:space="0" w:color="000000"/>
            </w:tcBorders>
            <w:tcMar>
              <w:top w:w="80" w:type="dxa"/>
              <w:left w:w="80" w:type="dxa"/>
              <w:bottom w:w="80" w:type="dxa"/>
              <w:right w:w="80" w:type="dxa"/>
            </w:tcMar>
          </w:tcPr>
          <w:p w14:paraId="46BCEEF1" w14:textId="77777777" w:rsidR="009C5D8A" w:rsidRPr="000D5575" w:rsidRDefault="009C5D8A" w:rsidP="000D5575">
            <w:pPr>
              <w:pStyle w:val="clCellAlignLeft"/>
            </w:pPr>
            <w:r w:rsidRPr="000D5575">
              <w:t>DC Leakage Current</w:t>
            </w:r>
          </w:p>
        </w:tc>
        <w:tc>
          <w:tcPr>
            <w:tcW w:w="1780" w:type="dxa"/>
            <w:tcBorders>
              <w:left w:val="single" w:sz="4" w:space="0" w:color="000000"/>
              <w:bottom w:val="nil"/>
              <w:right w:val="single" w:sz="4" w:space="0" w:color="000000"/>
            </w:tcBorders>
            <w:tcMar>
              <w:top w:w="80" w:type="dxa"/>
              <w:left w:w="80" w:type="dxa"/>
              <w:bottom w:w="80" w:type="dxa"/>
              <w:right w:w="80" w:type="dxa"/>
            </w:tcMar>
          </w:tcPr>
          <w:p w14:paraId="46BCEEF2" w14:textId="77777777" w:rsidR="009C5D8A" w:rsidRPr="000D5575" w:rsidRDefault="009C5D8A" w:rsidP="000D5575">
            <w:pPr>
              <w:pStyle w:val="clCellAlignLeft"/>
            </w:pPr>
            <w:r w:rsidRPr="000D5575">
              <w:t>Table 2 Item 2</w:t>
            </w:r>
          </w:p>
        </w:tc>
        <w:tc>
          <w:tcPr>
            <w:tcW w:w="1100" w:type="dxa"/>
            <w:tcBorders>
              <w:left w:val="single" w:sz="4" w:space="0" w:color="000000"/>
              <w:bottom w:val="nil"/>
              <w:right w:val="single" w:sz="4" w:space="0" w:color="000000"/>
            </w:tcBorders>
            <w:tcMar>
              <w:top w:w="80" w:type="dxa"/>
              <w:left w:w="80" w:type="dxa"/>
              <w:bottom w:w="80" w:type="dxa"/>
              <w:right w:w="80" w:type="dxa"/>
            </w:tcMar>
          </w:tcPr>
          <w:p w14:paraId="46BCEEF3" w14:textId="77777777" w:rsidR="009C5D8A" w:rsidRPr="000D5575" w:rsidRDefault="009C5D8A" w:rsidP="000D5575">
            <w:pPr>
              <w:pStyle w:val="clCellAlignCenter"/>
            </w:pPr>
            <w:r w:rsidRPr="000D5575">
              <w:t>IL</w:t>
            </w:r>
          </w:p>
        </w:tc>
        <w:tc>
          <w:tcPr>
            <w:tcW w:w="720" w:type="dxa"/>
            <w:tcBorders>
              <w:left w:val="single" w:sz="4" w:space="0" w:color="000000"/>
              <w:bottom w:val="nil"/>
              <w:right w:val="single" w:sz="4" w:space="0" w:color="000000"/>
            </w:tcBorders>
            <w:tcMar>
              <w:top w:w="80" w:type="dxa"/>
              <w:left w:w="80" w:type="dxa"/>
              <w:bottom w:w="80" w:type="dxa"/>
              <w:right w:w="80" w:type="dxa"/>
            </w:tcMar>
          </w:tcPr>
          <w:p w14:paraId="46BCEEF4" w14:textId="77777777" w:rsidR="009C5D8A" w:rsidRPr="000D5575" w:rsidRDefault="009C5D8A" w:rsidP="000D5575">
            <w:pPr>
              <w:pStyle w:val="clCellAlignCenter"/>
            </w:pPr>
            <w:r w:rsidRPr="000D5575">
              <w:t>-</w:t>
            </w:r>
          </w:p>
        </w:tc>
        <w:tc>
          <w:tcPr>
            <w:tcW w:w="912" w:type="dxa"/>
            <w:tcBorders>
              <w:left w:val="single" w:sz="4" w:space="0" w:color="000000"/>
              <w:bottom w:val="nil"/>
              <w:right w:val="single" w:sz="4" w:space="0" w:color="000000"/>
            </w:tcBorders>
            <w:tcMar>
              <w:top w:w="80" w:type="dxa"/>
              <w:left w:w="80" w:type="dxa"/>
              <w:bottom w:w="80" w:type="dxa"/>
              <w:right w:w="80" w:type="dxa"/>
            </w:tcMar>
          </w:tcPr>
          <w:p w14:paraId="46BCEEF5" w14:textId="77777777" w:rsidR="009C5D8A" w:rsidRPr="000D5575" w:rsidRDefault="009C5D8A" w:rsidP="000D5575">
            <w:pPr>
              <w:pStyle w:val="clCellAlignCenter"/>
            </w:pPr>
            <w:r w:rsidRPr="000D5575">
              <w:t>Table 2</w:t>
            </w:r>
          </w:p>
        </w:tc>
        <w:tc>
          <w:tcPr>
            <w:tcW w:w="708" w:type="dxa"/>
            <w:tcBorders>
              <w:left w:val="single" w:sz="4" w:space="0" w:color="000000"/>
              <w:bottom w:val="nil"/>
              <w:right w:val="single" w:sz="2" w:space="0" w:color="000000"/>
            </w:tcBorders>
            <w:tcMar>
              <w:top w:w="80" w:type="dxa"/>
              <w:left w:w="80" w:type="dxa"/>
              <w:bottom w:w="80" w:type="dxa"/>
              <w:right w:w="80" w:type="dxa"/>
            </w:tcMar>
          </w:tcPr>
          <w:p w14:paraId="46BCEEF6" w14:textId="77777777" w:rsidR="009C5D8A" w:rsidRPr="000D5575" w:rsidRDefault="009C5D8A" w:rsidP="000D5575">
            <w:pPr>
              <w:pStyle w:val="clCellAlignCenter"/>
            </w:pPr>
            <w:r>
              <w:t>µ</w:t>
            </w:r>
            <w:r w:rsidRPr="000D5575">
              <w:t>A</w:t>
            </w:r>
          </w:p>
        </w:tc>
      </w:tr>
      <w:tr w:rsidR="009C5D8A" w14:paraId="46BCEF01"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EF8" w14:textId="77777777" w:rsidR="009C5D8A" w:rsidRPr="000D5575" w:rsidRDefault="009C5D8A" w:rsidP="000D5575">
            <w:pPr>
              <w:pStyle w:val="clCellAlignCenter"/>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EF9" w14:textId="77777777" w:rsidR="009C5D8A" w:rsidRDefault="009C5D8A" w:rsidP="009C342E">
            <w:pPr>
              <w:pStyle w:val="clCellAlignLeft"/>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EFA"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EFB" w14:textId="77777777" w:rsidR="009C5D8A" w:rsidRPr="000D5575" w:rsidRDefault="009C5D8A" w:rsidP="000D5575">
            <w:pPr>
              <w:pStyle w:val="clCellAlignLeft"/>
            </w:pPr>
            <w:r w:rsidRPr="000D5575">
              <w:t>Dissipation Factor</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EFC" w14:textId="77777777" w:rsidR="009C5D8A" w:rsidRPr="000D5575" w:rsidRDefault="009C5D8A" w:rsidP="000D5575">
            <w:pPr>
              <w:pStyle w:val="clCellAlignLeft"/>
            </w:pPr>
            <w:r w:rsidRPr="000D5575">
              <w:t>Table 2 Item 3</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EFD" w14:textId="77777777" w:rsidR="009C5D8A" w:rsidRPr="000D5575" w:rsidRDefault="009C5D8A" w:rsidP="000D5575">
            <w:pPr>
              <w:pStyle w:val="clCellAlignCenter"/>
            </w:pPr>
            <w:r w:rsidRPr="000D5575">
              <w:t>DF</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EFE"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EFF" w14:textId="77777777" w:rsidR="009C5D8A" w:rsidRPr="000D5575" w:rsidRDefault="009C5D8A" w:rsidP="000D5575">
            <w:pPr>
              <w:pStyle w:val="clCellAlignCenter"/>
            </w:pPr>
            <w:r w:rsidRPr="000D5575">
              <w:t>1.25 x 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00" w14:textId="77777777" w:rsidR="009C5D8A" w:rsidRPr="000D5575" w:rsidRDefault="009C5D8A" w:rsidP="000D5575">
            <w:pPr>
              <w:pStyle w:val="clCellAlignCenter"/>
            </w:pPr>
            <w:r w:rsidRPr="000D5575">
              <w:t>%</w:t>
            </w:r>
          </w:p>
        </w:tc>
      </w:tr>
      <w:tr w:rsidR="009C5D8A" w14:paraId="46BCEF0B" w14:textId="77777777" w:rsidTr="007A41EF">
        <w:trPr>
          <w:trHeight w:val="5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F02" w14:textId="77777777" w:rsidR="009C5D8A" w:rsidRDefault="009C5D8A" w:rsidP="009C342E">
            <w:pPr>
              <w:pStyle w:val="clCellAlignCenter"/>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03" w14:textId="77777777" w:rsidR="009C5D8A" w:rsidRDefault="009C5D8A" w:rsidP="009C342E">
            <w:pPr>
              <w:pStyle w:val="clCellAlignLeft"/>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04"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05" w14:textId="77777777" w:rsidR="009C5D8A" w:rsidRPr="000D5575" w:rsidRDefault="009C5D8A" w:rsidP="000D5575">
            <w:pPr>
              <w:pStyle w:val="clCellAlignLeft"/>
            </w:pPr>
            <w:r w:rsidRPr="000D5575">
              <w:t>Equivalent Series Resistance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06" w14:textId="77777777" w:rsidR="009C5D8A" w:rsidRPr="000D5575" w:rsidRDefault="009C5D8A" w:rsidP="000D5575">
            <w:pPr>
              <w:pStyle w:val="clCellAlignLeft"/>
            </w:pPr>
            <w:r w:rsidRPr="000D5575">
              <w:t>Table 2 Item 4</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07" w14:textId="77777777" w:rsidR="009C5D8A" w:rsidRPr="000D5575" w:rsidRDefault="009C5D8A" w:rsidP="000D5575">
            <w:pPr>
              <w:pStyle w:val="clCellAlignCenter"/>
            </w:pPr>
            <w:r w:rsidRPr="000D5575">
              <w:t>ESR</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08"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09" w14:textId="77777777" w:rsidR="009C5D8A" w:rsidRPr="000D5575" w:rsidRDefault="009C5D8A" w:rsidP="000D5575">
            <w:pPr>
              <w:pStyle w:val="clCellAlignCenter"/>
            </w:pPr>
            <w:r w:rsidRPr="000D5575">
              <w:t>1.25 x 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0A" w14:textId="77777777" w:rsidR="009C5D8A" w:rsidRPr="000D5575" w:rsidRDefault="009C5D8A" w:rsidP="000D5575">
            <w:pPr>
              <w:pStyle w:val="clCellAlignCenter"/>
            </w:pPr>
            <w:r w:rsidRPr="000D5575">
              <w:t>m</w:t>
            </w:r>
            <w:r>
              <w:t>Ω</w:t>
            </w:r>
          </w:p>
        </w:tc>
      </w:tr>
      <w:tr w:rsidR="009C5D8A" w14:paraId="46BCEF15" w14:textId="77777777" w:rsidTr="007A41EF">
        <w:trPr>
          <w:trHeight w:val="500"/>
          <w:jc w:val="center"/>
        </w:trPr>
        <w:tc>
          <w:tcPr>
            <w:tcW w:w="440" w:type="dxa"/>
            <w:tcBorders>
              <w:top w:val="single" w:sz="4" w:space="0" w:color="000000"/>
              <w:left w:val="single" w:sz="2" w:space="0" w:color="000000"/>
              <w:bottom w:val="nil"/>
              <w:right w:val="single" w:sz="4" w:space="0" w:color="000000"/>
            </w:tcBorders>
            <w:tcMar>
              <w:top w:w="80" w:type="dxa"/>
              <w:left w:w="80" w:type="dxa"/>
              <w:bottom w:w="80" w:type="dxa"/>
              <w:right w:w="80" w:type="dxa"/>
            </w:tcMar>
          </w:tcPr>
          <w:p w14:paraId="46BCEF0C" w14:textId="77777777" w:rsidR="009C5D8A" w:rsidRPr="000D5575" w:rsidRDefault="009C5D8A" w:rsidP="000D5575">
            <w:pPr>
              <w:pStyle w:val="clCellAlignCenter"/>
            </w:pPr>
            <w:r w:rsidRPr="000D5575">
              <w:t>08</w:t>
            </w:r>
          </w:p>
        </w:tc>
        <w:tc>
          <w:tcPr>
            <w:tcW w:w="190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0D" w14:textId="77777777" w:rsidR="009C5D8A" w:rsidRPr="000D5575" w:rsidRDefault="009C5D8A" w:rsidP="000D5575">
            <w:pPr>
              <w:pStyle w:val="clCellAlignLeft"/>
            </w:pPr>
            <w:r w:rsidRPr="000D5575">
              <w:t>High and Low Temperature Stability</w:t>
            </w:r>
          </w:p>
        </w:tc>
        <w:tc>
          <w:tcPr>
            <w:tcW w:w="121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0E" w14:textId="77777777" w:rsidR="009C5D8A" w:rsidRPr="000D5575" w:rsidRDefault="009C5D8A" w:rsidP="000D5575">
            <w:pPr>
              <w:pStyle w:val="Body"/>
            </w:pPr>
            <w:r w:rsidRPr="000D5575">
              <w:t>Para. 9.14</w:t>
            </w:r>
          </w:p>
        </w:tc>
        <w:tc>
          <w:tcPr>
            <w:tcW w:w="17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0F" w14:textId="77777777" w:rsidR="009C5D8A" w:rsidRPr="000D5575" w:rsidRDefault="009C5D8A" w:rsidP="000D5575">
            <w:pPr>
              <w:pStyle w:val="clCellAlignLeft"/>
            </w:pPr>
            <w:r w:rsidRPr="000D5575">
              <w:t>Measurements during test</w:t>
            </w:r>
          </w:p>
        </w:tc>
        <w:tc>
          <w:tcPr>
            <w:tcW w:w="1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10" w14:textId="77777777" w:rsidR="009C5D8A" w:rsidRPr="000D5575" w:rsidRDefault="009C5D8A" w:rsidP="000D5575">
            <w:pPr>
              <w:pStyle w:val="clCellAlignLeft"/>
            </w:pPr>
          </w:p>
        </w:tc>
        <w:tc>
          <w:tcPr>
            <w:tcW w:w="110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11" w14:textId="77777777" w:rsidR="009C5D8A" w:rsidRPr="000D5575" w:rsidRDefault="009C5D8A" w:rsidP="000D5575">
            <w:pPr>
              <w:pStyle w:val="clCellAlignCenter"/>
            </w:pPr>
          </w:p>
        </w:tc>
        <w:tc>
          <w:tcPr>
            <w:tcW w:w="72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12" w14:textId="77777777" w:rsidR="009C5D8A" w:rsidRPr="000D5575" w:rsidRDefault="009C5D8A" w:rsidP="000D5575">
            <w:pPr>
              <w:pStyle w:val="clCellAlignCenter"/>
            </w:pPr>
          </w:p>
        </w:tc>
        <w:tc>
          <w:tcPr>
            <w:tcW w:w="91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13" w14:textId="77777777" w:rsidR="009C5D8A" w:rsidRPr="000D5575" w:rsidRDefault="009C5D8A" w:rsidP="000D5575">
            <w:pPr>
              <w:pStyle w:val="clCellAlignCenter"/>
            </w:pPr>
          </w:p>
        </w:tc>
        <w:tc>
          <w:tcPr>
            <w:tcW w:w="708" w:type="dxa"/>
            <w:tcBorders>
              <w:top w:val="single" w:sz="4" w:space="0" w:color="000000"/>
              <w:left w:val="single" w:sz="4" w:space="0" w:color="000000"/>
              <w:bottom w:val="nil"/>
              <w:right w:val="single" w:sz="2" w:space="0" w:color="000000"/>
            </w:tcBorders>
            <w:tcMar>
              <w:top w:w="80" w:type="dxa"/>
              <w:left w:w="80" w:type="dxa"/>
              <w:bottom w:w="80" w:type="dxa"/>
              <w:right w:w="80" w:type="dxa"/>
            </w:tcMar>
          </w:tcPr>
          <w:p w14:paraId="46BCEF14" w14:textId="77777777" w:rsidR="009C5D8A" w:rsidRPr="000D5575" w:rsidRDefault="009C5D8A" w:rsidP="000D5575">
            <w:pPr>
              <w:pStyle w:val="clCellAlignCenter"/>
            </w:pPr>
          </w:p>
        </w:tc>
      </w:tr>
      <w:tr w:rsidR="009C5D8A" w14:paraId="46BCEF1F" w14:textId="77777777" w:rsidTr="007A41EF">
        <w:trPr>
          <w:trHeight w:val="5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F16" w14:textId="77777777" w:rsidR="009C5D8A" w:rsidRPr="000D5575" w:rsidRDefault="009C5D8A" w:rsidP="000D5575">
            <w:pPr>
              <w:pStyle w:val="clCellAlignCenter"/>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17" w14:textId="77777777" w:rsidR="009C5D8A" w:rsidRDefault="009C5D8A" w:rsidP="009C342E">
            <w:pPr>
              <w:pStyle w:val="clCellAlignLeft"/>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18" w14:textId="77777777" w:rsidR="009C5D8A"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19" w14:textId="77777777" w:rsidR="009C5D8A" w:rsidRPr="000D5575" w:rsidRDefault="009C5D8A" w:rsidP="000D5575">
            <w:pPr>
              <w:pStyle w:val="clCellAlignLeft"/>
            </w:pPr>
            <w:r w:rsidRPr="000D5575">
              <w:t>Electrical Measurements</w:t>
            </w:r>
          </w:p>
        </w:tc>
        <w:tc>
          <w:tcPr>
            <w:tcW w:w="2880" w:type="dxa"/>
            <w:gridSpan w:val="2"/>
            <w:tcBorders>
              <w:top w:val="nil"/>
              <w:left w:val="single" w:sz="4" w:space="0" w:color="000000"/>
              <w:bottom w:val="nil"/>
              <w:right w:val="single" w:sz="4" w:space="0" w:color="000000"/>
            </w:tcBorders>
            <w:tcMar>
              <w:top w:w="80" w:type="dxa"/>
              <w:left w:w="80" w:type="dxa"/>
              <w:bottom w:w="80" w:type="dxa"/>
              <w:right w:w="80" w:type="dxa"/>
            </w:tcMar>
          </w:tcPr>
          <w:p w14:paraId="46BCEF1A" w14:textId="77777777" w:rsidR="009C5D8A" w:rsidRPr="000D5575" w:rsidRDefault="009C5D8A" w:rsidP="000D5575">
            <w:pPr>
              <w:pStyle w:val="clCellAlignCenter"/>
            </w:pPr>
            <w:r w:rsidRPr="000D5575">
              <w:t>Tables 2 &amp; 3</w:t>
            </w:r>
          </w:p>
          <w:p w14:paraId="46BCEF1B" w14:textId="77777777" w:rsidR="009C5D8A" w:rsidRPr="000D5575" w:rsidRDefault="009C5D8A" w:rsidP="000D5575">
            <w:pPr>
              <w:pStyle w:val="clCellAlignCenter"/>
            </w:pPr>
          </w:p>
        </w:tc>
        <w:tc>
          <w:tcPr>
            <w:tcW w:w="1632" w:type="dxa"/>
            <w:gridSpan w:val="2"/>
            <w:tcBorders>
              <w:top w:val="nil"/>
              <w:left w:val="single" w:sz="4" w:space="0" w:color="000000"/>
              <w:bottom w:val="nil"/>
              <w:right w:val="single" w:sz="4" w:space="0" w:color="000000"/>
            </w:tcBorders>
            <w:tcMar>
              <w:top w:w="80" w:type="dxa"/>
              <w:left w:w="80" w:type="dxa"/>
              <w:bottom w:w="80" w:type="dxa"/>
              <w:right w:w="80" w:type="dxa"/>
            </w:tcMar>
          </w:tcPr>
          <w:p w14:paraId="46BCEF1C" w14:textId="77777777" w:rsidR="009C5D8A" w:rsidRPr="000D5575" w:rsidRDefault="009C5D8A" w:rsidP="000D5575">
            <w:pPr>
              <w:pStyle w:val="clCellAlignCenter"/>
            </w:pPr>
            <w:r w:rsidRPr="000D5575">
              <w:t>Tables 2 &amp; 3</w:t>
            </w:r>
          </w:p>
          <w:p w14:paraId="46BCEF1D"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1E" w14:textId="77777777" w:rsidR="009C5D8A" w:rsidRPr="000D5575" w:rsidRDefault="009C5D8A" w:rsidP="000D5575">
            <w:pPr>
              <w:pStyle w:val="clCellAlignCenter"/>
            </w:pPr>
            <w:r w:rsidRPr="000D5575">
              <w:t>-</w:t>
            </w:r>
          </w:p>
        </w:tc>
      </w:tr>
      <w:tr w:rsidR="009C5D8A" w14:paraId="46BCEF29" w14:textId="77777777" w:rsidTr="007A41EF">
        <w:trPr>
          <w:trHeight w:val="300"/>
          <w:jc w:val="center"/>
        </w:trPr>
        <w:tc>
          <w:tcPr>
            <w:tcW w:w="440" w:type="dxa"/>
            <w:tcBorders>
              <w:top w:val="single" w:sz="4" w:space="0" w:color="000000"/>
              <w:left w:val="single" w:sz="2" w:space="0" w:color="000000"/>
              <w:bottom w:val="nil"/>
              <w:right w:val="single" w:sz="4" w:space="0" w:color="000000"/>
            </w:tcBorders>
            <w:tcMar>
              <w:top w:w="80" w:type="dxa"/>
              <w:left w:w="80" w:type="dxa"/>
              <w:bottom w:w="80" w:type="dxa"/>
              <w:right w:w="80" w:type="dxa"/>
            </w:tcMar>
          </w:tcPr>
          <w:p w14:paraId="46BCEF20" w14:textId="77777777" w:rsidR="009C5D8A" w:rsidRPr="000D5575" w:rsidRDefault="009C5D8A" w:rsidP="000D5575">
            <w:pPr>
              <w:pStyle w:val="clCellAlignCenter"/>
            </w:pPr>
            <w:r w:rsidRPr="000D5575">
              <w:t>09</w:t>
            </w:r>
          </w:p>
        </w:tc>
        <w:tc>
          <w:tcPr>
            <w:tcW w:w="190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1" w14:textId="77777777" w:rsidR="009C5D8A" w:rsidRPr="000D5575" w:rsidRDefault="009C5D8A" w:rsidP="000D5575">
            <w:pPr>
              <w:pStyle w:val="clCellAlignLeft"/>
            </w:pPr>
            <w:r w:rsidRPr="000D5575">
              <w:t>Surge Voltage</w:t>
            </w:r>
          </w:p>
        </w:tc>
        <w:tc>
          <w:tcPr>
            <w:tcW w:w="1218"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2" w14:textId="77777777" w:rsidR="009C5D8A" w:rsidRPr="000D5575" w:rsidRDefault="009C5D8A" w:rsidP="000D5575">
            <w:pPr>
              <w:pStyle w:val="Body"/>
            </w:pPr>
            <w:r w:rsidRPr="000D5575">
              <w:t>Para. 9.15</w:t>
            </w:r>
          </w:p>
        </w:tc>
        <w:tc>
          <w:tcPr>
            <w:tcW w:w="174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3" w14:textId="77777777" w:rsidR="009C5D8A" w:rsidRPr="000D5575" w:rsidRDefault="009C5D8A" w:rsidP="000D5575">
            <w:pPr>
              <w:pStyle w:val="clCellAlignLeft"/>
            </w:pPr>
            <w:r w:rsidRPr="000D5575">
              <w:t>Final Measurements</w:t>
            </w:r>
          </w:p>
        </w:tc>
        <w:tc>
          <w:tcPr>
            <w:tcW w:w="178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4" w14:textId="77777777" w:rsidR="009C5D8A" w:rsidRPr="000D5575" w:rsidRDefault="009C5D8A" w:rsidP="000D5575">
            <w:pPr>
              <w:pStyle w:val="clCellAlignLeft"/>
            </w:pPr>
          </w:p>
        </w:tc>
        <w:tc>
          <w:tcPr>
            <w:tcW w:w="110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5" w14:textId="77777777" w:rsidR="009C5D8A" w:rsidRPr="000D5575" w:rsidRDefault="009C5D8A" w:rsidP="000D5575">
            <w:pPr>
              <w:pStyle w:val="clCellAlignCenter"/>
            </w:pPr>
          </w:p>
        </w:tc>
        <w:tc>
          <w:tcPr>
            <w:tcW w:w="720"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6" w14:textId="77777777" w:rsidR="009C5D8A" w:rsidRPr="000D5575" w:rsidRDefault="009C5D8A" w:rsidP="000D5575">
            <w:pPr>
              <w:pStyle w:val="clCellAlignCenter"/>
            </w:pPr>
          </w:p>
        </w:tc>
        <w:tc>
          <w:tcPr>
            <w:tcW w:w="912" w:type="dxa"/>
            <w:tcBorders>
              <w:top w:val="single" w:sz="4" w:space="0" w:color="000000"/>
              <w:left w:val="single" w:sz="4" w:space="0" w:color="000000"/>
              <w:bottom w:val="nil"/>
              <w:right w:val="single" w:sz="4" w:space="0" w:color="000000"/>
            </w:tcBorders>
            <w:tcMar>
              <w:top w:w="80" w:type="dxa"/>
              <w:left w:w="80" w:type="dxa"/>
              <w:bottom w:w="80" w:type="dxa"/>
              <w:right w:w="80" w:type="dxa"/>
            </w:tcMar>
          </w:tcPr>
          <w:p w14:paraId="46BCEF27" w14:textId="77777777" w:rsidR="009C5D8A" w:rsidRPr="000D5575" w:rsidRDefault="009C5D8A" w:rsidP="000D5575">
            <w:pPr>
              <w:pStyle w:val="clCellAlignCenter"/>
            </w:pPr>
          </w:p>
        </w:tc>
        <w:tc>
          <w:tcPr>
            <w:tcW w:w="708" w:type="dxa"/>
            <w:tcBorders>
              <w:top w:val="single" w:sz="4" w:space="0" w:color="000000"/>
              <w:left w:val="single" w:sz="4" w:space="0" w:color="000000"/>
              <w:bottom w:val="nil"/>
              <w:right w:val="single" w:sz="2" w:space="0" w:color="000000"/>
            </w:tcBorders>
            <w:tcMar>
              <w:top w:w="80" w:type="dxa"/>
              <w:left w:w="80" w:type="dxa"/>
              <w:bottom w:w="80" w:type="dxa"/>
              <w:right w:w="80" w:type="dxa"/>
            </w:tcMar>
          </w:tcPr>
          <w:p w14:paraId="46BCEF28" w14:textId="77777777" w:rsidR="009C5D8A" w:rsidRPr="000D5575" w:rsidRDefault="009C5D8A" w:rsidP="000D5575">
            <w:pPr>
              <w:pStyle w:val="clCellAlignCenter"/>
            </w:pPr>
          </w:p>
        </w:tc>
      </w:tr>
      <w:tr w:rsidR="009C5D8A" w14:paraId="46BCEF32" w14:textId="77777777" w:rsidTr="007A41EF">
        <w:trPr>
          <w:trHeight w:val="340"/>
          <w:jc w:val="center"/>
        </w:trPr>
        <w:tc>
          <w:tcPr>
            <w:tcW w:w="440" w:type="dxa"/>
            <w:tcBorders>
              <w:top w:val="nil"/>
              <w:left w:val="single" w:sz="2" w:space="0" w:color="000000"/>
              <w:right w:val="single" w:sz="4" w:space="0" w:color="000000"/>
            </w:tcBorders>
            <w:tcMar>
              <w:top w:w="80" w:type="dxa"/>
              <w:left w:w="80" w:type="dxa"/>
              <w:bottom w:w="80" w:type="dxa"/>
              <w:right w:w="80" w:type="dxa"/>
            </w:tcMar>
          </w:tcPr>
          <w:p w14:paraId="46BCEF2A" w14:textId="77777777" w:rsidR="009C5D8A" w:rsidRPr="000D5575" w:rsidRDefault="009C5D8A" w:rsidP="000D5575">
            <w:pPr>
              <w:pStyle w:val="clCellAlignCenter"/>
            </w:pPr>
          </w:p>
        </w:tc>
        <w:tc>
          <w:tcPr>
            <w:tcW w:w="1902" w:type="dxa"/>
            <w:tcBorders>
              <w:top w:val="nil"/>
              <w:left w:val="single" w:sz="4" w:space="0" w:color="000000"/>
              <w:right w:val="single" w:sz="4" w:space="0" w:color="000000"/>
            </w:tcBorders>
            <w:tcMar>
              <w:top w:w="80" w:type="dxa"/>
              <w:left w:w="80" w:type="dxa"/>
              <w:bottom w:w="80" w:type="dxa"/>
              <w:right w:w="80" w:type="dxa"/>
            </w:tcMar>
          </w:tcPr>
          <w:p w14:paraId="46BCEF2B" w14:textId="77777777" w:rsidR="009C5D8A" w:rsidRDefault="009C5D8A" w:rsidP="009C342E">
            <w:pPr>
              <w:pStyle w:val="clCellAlignLeft"/>
            </w:pPr>
          </w:p>
        </w:tc>
        <w:tc>
          <w:tcPr>
            <w:tcW w:w="1218" w:type="dxa"/>
            <w:tcBorders>
              <w:top w:val="nil"/>
              <w:left w:val="single" w:sz="4" w:space="0" w:color="000000"/>
              <w:right w:val="single" w:sz="4" w:space="0" w:color="000000"/>
            </w:tcBorders>
            <w:tcMar>
              <w:top w:w="80" w:type="dxa"/>
              <w:left w:w="80" w:type="dxa"/>
              <w:bottom w:w="80" w:type="dxa"/>
              <w:right w:w="80" w:type="dxa"/>
            </w:tcMar>
          </w:tcPr>
          <w:p w14:paraId="46BCEF2C" w14:textId="77777777" w:rsidR="009C5D8A" w:rsidRDefault="009C5D8A" w:rsidP="000D5575">
            <w:pPr>
              <w:pStyle w:val="Body"/>
            </w:pPr>
          </w:p>
        </w:tc>
        <w:tc>
          <w:tcPr>
            <w:tcW w:w="1740" w:type="dxa"/>
            <w:tcBorders>
              <w:top w:val="nil"/>
              <w:left w:val="single" w:sz="4" w:space="0" w:color="000000"/>
              <w:right w:val="single" w:sz="4" w:space="0" w:color="000000"/>
            </w:tcBorders>
            <w:tcMar>
              <w:top w:w="80" w:type="dxa"/>
              <w:left w:w="80" w:type="dxa"/>
              <w:bottom w:w="80" w:type="dxa"/>
              <w:right w:w="80" w:type="dxa"/>
            </w:tcMar>
          </w:tcPr>
          <w:p w14:paraId="46BCEF2D" w14:textId="77777777" w:rsidR="009C5D8A" w:rsidRPr="000D5575" w:rsidRDefault="009C5D8A" w:rsidP="000D5575">
            <w:pPr>
              <w:pStyle w:val="clCellAlignLeft"/>
            </w:pPr>
            <w:r w:rsidRPr="000D5575">
              <w:t>Capacitance Change</w:t>
            </w:r>
          </w:p>
        </w:tc>
        <w:tc>
          <w:tcPr>
            <w:tcW w:w="1780" w:type="dxa"/>
            <w:tcBorders>
              <w:top w:val="nil"/>
              <w:left w:val="single" w:sz="4" w:space="0" w:color="000000"/>
              <w:right w:val="single" w:sz="4" w:space="0" w:color="000000"/>
            </w:tcBorders>
            <w:tcMar>
              <w:top w:w="80" w:type="dxa"/>
              <w:left w:w="80" w:type="dxa"/>
              <w:bottom w:w="80" w:type="dxa"/>
              <w:right w:w="80" w:type="dxa"/>
            </w:tcMar>
          </w:tcPr>
          <w:p w14:paraId="46BCEF2E" w14:textId="77777777" w:rsidR="009C5D8A" w:rsidRPr="000D5575" w:rsidRDefault="009C5D8A" w:rsidP="000D5575">
            <w:pPr>
              <w:pStyle w:val="clCellAlignLeft"/>
            </w:pPr>
            <w:r w:rsidRPr="000D5575">
              <w:t>Table 2 Item 1</w:t>
            </w:r>
          </w:p>
        </w:tc>
        <w:tc>
          <w:tcPr>
            <w:tcW w:w="1100" w:type="dxa"/>
            <w:tcBorders>
              <w:top w:val="nil"/>
              <w:left w:val="single" w:sz="4" w:space="0" w:color="000000"/>
              <w:right w:val="single" w:sz="4" w:space="0" w:color="000000"/>
            </w:tcBorders>
            <w:tcMar>
              <w:top w:w="80" w:type="dxa"/>
              <w:left w:w="80" w:type="dxa"/>
              <w:bottom w:w="80" w:type="dxa"/>
              <w:right w:w="80" w:type="dxa"/>
            </w:tcMar>
          </w:tcPr>
          <w:p w14:paraId="46BCEF2F" w14:textId="77777777" w:rsidR="009C5D8A" w:rsidRPr="000D5575" w:rsidRDefault="009C5D8A" w:rsidP="000D5575">
            <w:pPr>
              <w:pStyle w:val="clCellAlignCenter"/>
            </w:pPr>
            <w:r w:rsidRPr="000D5575">
              <w:t>C</w:t>
            </w:r>
          </w:p>
        </w:tc>
        <w:tc>
          <w:tcPr>
            <w:tcW w:w="1632" w:type="dxa"/>
            <w:gridSpan w:val="2"/>
            <w:tcBorders>
              <w:top w:val="nil"/>
              <w:left w:val="single" w:sz="4" w:space="0" w:color="000000"/>
              <w:right w:val="single" w:sz="4" w:space="0" w:color="000000"/>
            </w:tcBorders>
            <w:tcMar>
              <w:top w:w="80" w:type="dxa"/>
              <w:left w:w="80" w:type="dxa"/>
              <w:bottom w:w="80" w:type="dxa"/>
              <w:right w:w="80" w:type="dxa"/>
            </w:tcMar>
          </w:tcPr>
          <w:p w14:paraId="46BCEF30" w14:textId="77777777" w:rsidR="009C5D8A" w:rsidRPr="000D5575" w:rsidRDefault="009C5D8A" w:rsidP="000D5575">
            <w:pPr>
              <w:pStyle w:val="clCellAlignCenter"/>
            </w:pPr>
            <w:r w:rsidRPr="000D5575">
              <w:t>Table 2</w:t>
            </w:r>
          </w:p>
        </w:tc>
        <w:tc>
          <w:tcPr>
            <w:tcW w:w="708" w:type="dxa"/>
            <w:tcBorders>
              <w:top w:val="nil"/>
              <w:left w:val="single" w:sz="4" w:space="0" w:color="000000"/>
              <w:right w:val="single" w:sz="2" w:space="0" w:color="000000"/>
            </w:tcBorders>
            <w:tcMar>
              <w:top w:w="80" w:type="dxa"/>
              <w:left w:w="80" w:type="dxa"/>
              <w:bottom w:w="80" w:type="dxa"/>
              <w:right w:w="80" w:type="dxa"/>
            </w:tcMar>
          </w:tcPr>
          <w:p w14:paraId="46BCEF31" w14:textId="77777777" w:rsidR="009C5D8A" w:rsidRPr="000D5575" w:rsidRDefault="009C5D8A" w:rsidP="000D5575">
            <w:pPr>
              <w:pStyle w:val="clCellAlignCenter"/>
            </w:pPr>
            <w:r>
              <w:t>µ</w:t>
            </w:r>
            <w:r w:rsidRPr="000D5575">
              <w:t>F</w:t>
            </w:r>
          </w:p>
        </w:tc>
      </w:tr>
      <w:tr w:rsidR="009C5D8A" w14:paraId="46BCEF3C" w14:textId="77777777" w:rsidTr="007A41EF">
        <w:trPr>
          <w:trHeight w:val="340"/>
          <w:jc w:val="center"/>
        </w:trPr>
        <w:tc>
          <w:tcPr>
            <w:tcW w:w="440" w:type="dxa"/>
            <w:tcBorders>
              <w:top w:val="nil"/>
              <w:left w:val="single" w:sz="4" w:space="0" w:color="auto"/>
              <w:right w:val="single" w:sz="4" w:space="0" w:color="auto"/>
            </w:tcBorders>
            <w:tcMar>
              <w:top w:w="80" w:type="dxa"/>
              <w:left w:w="80" w:type="dxa"/>
              <w:bottom w:w="80" w:type="dxa"/>
              <w:right w:w="80" w:type="dxa"/>
            </w:tcMar>
          </w:tcPr>
          <w:p w14:paraId="46BCEF33" w14:textId="77777777" w:rsidR="009C5D8A" w:rsidRPr="000D5575" w:rsidRDefault="009C5D8A" w:rsidP="000D5575">
            <w:pPr>
              <w:pStyle w:val="clCellAlignCenter"/>
            </w:pPr>
          </w:p>
        </w:tc>
        <w:tc>
          <w:tcPr>
            <w:tcW w:w="1902" w:type="dxa"/>
            <w:tcBorders>
              <w:top w:val="nil"/>
              <w:left w:val="single" w:sz="4" w:space="0" w:color="auto"/>
              <w:right w:val="single" w:sz="4" w:space="0" w:color="auto"/>
            </w:tcBorders>
            <w:tcMar>
              <w:top w:w="80" w:type="dxa"/>
              <w:left w:w="80" w:type="dxa"/>
              <w:bottom w:w="80" w:type="dxa"/>
              <w:right w:w="80" w:type="dxa"/>
            </w:tcMar>
          </w:tcPr>
          <w:p w14:paraId="46BCEF34" w14:textId="77777777" w:rsidR="009C5D8A" w:rsidRDefault="009C5D8A" w:rsidP="009C342E">
            <w:pPr>
              <w:pStyle w:val="clCellAlignLeft"/>
            </w:pPr>
          </w:p>
        </w:tc>
        <w:tc>
          <w:tcPr>
            <w:tcW w:w="1218" w:type="dxa"/>
            <w:tcBorders>
              <w:top w:val="nil"/>
              <w:left w:val="single" w:sz="4" w:space="0" w:color="auto"/>
              <w:right w:val="single" w:sz="4" w:space="0" w:color="auto"/>
            </w:tcBorders>
            <w:tcMar>
              <w:top w:w="80" w:type="dxa"/>
              <w:left w:w="80" w:type="dxa"/>
              <w:bottom w:w="80" w:type="dxa"/>
              <w:right w:w="80" w:type="dxa"/>
            </w:tcMar>
          </w:tcPr>
          <w:p w14:paraId="46BCEF35" w14:textId="77777777" w:rsidR="009C5D8A" w:rsidRDefault="009C5D8A" w:rsidP="000D5575">
            <w:pPr>
              <w:pStyle w:val="Body"/>
            </w:pPr>
          </w:p>
        </w:tc>
        <w:tc>
          <w:tcPr>
            <w:tcW w:w="1740" w:type="dxa"/>
            <w:tcBorders>
              <w:top w:val="nil"/>
              <w:left w:val="single" w:sz="4" w:space="0" w:color="auto"/>
              <w:right w:val="single" w:sz="4" w:space="0" w:color="auto"/>
            </w:tcBorders>
            <w:tcMar>
              <w:top w:w="80" w:type="dxa"/>
              <w:left w:w="80" w:type="dxa"/>
              <w:bottom w:w="80" w:type="dxa"/>
              <w:right w:w="80" w:type="dxa"/>
            </w:tcMar>
          </w:tcPr>
          <w:p w14:paraId="46BCEF36" w14:textId="77777777" w:rsidR="009C5D8A" w:rsidRPr="000D5575" w:rsidRDefault="009C5D8A" w:rsidP="000D5575">
            <w:pPr>
              <w:pStyle w:val="clCellAlignLeft"/>
            </w:pPr>
            <w:r w:rsidRPr="000D5575">
              <w:t>DC Leakage Current</w:t>
            </w:r>
          </w:p>
        </w:tc>
        <w:tc>
          <w:tcPr>
            <w:tcW w:w="1780" w:type="dxa"/>
            <w:tcBorders>
              <w:top w:val="nil"/>
              <w:left w:val="single" w:sz="4" w:space="0" w:color="auto"/>
              <w:right w:val="single" w:sz="4" w:space="0" w:color="auto"/>
            </w:tcBorders>
            <w:tcMar>
              <w:top w:w="80" w:type="dxa"/>
              <w:left w:w="80" w:type="dxa"/>
              <w:bottom w:w="80" w:type="dxa"/>
              <w:right w:w="80" w:type="dxa"/>
            </w:tcMar>
          </w:tcPr>
          <w:p w14:paraId="46BCEF37" w14:textId="77777777" w:rsidR="009C5D8A" w:rsidRPr="000D5575" w:rsidRDefault="009C5D8A" w:rsidP="000D5575">
            <w:pPr>
              <w:pStyle w:val="clCellAlignLeft"/>
            </w:pPr>
            <w:r w:rsidRPr="000D5575">
              <w:t>Table 2 Item 2</w:t>
            </w:r>
          </w:p>
        </w:tc>
        <w:tc>
          <w:tcPr>
            <w:tcW w:w="1100" w:type="dxa"/>
            <w:tcBorders>
              <w:top w:val="nil"/>
              <w:left w:val="single" w:sz="4" w:space="0" w:color="auto"/>
              <w:right w:val="single" w:sz="4" w:space="0" w:color="auto"/>
            </w:tcBorders>
            <w:tcMar>
              <w:top w:w="80" w:type="dxa"/>
              <w:left w:w="80" w:type="dxa"/>
              <w:bottom w:w="80" w:type="dxa"/>
              <w:right w:w="80" w:type="dxa"/>
            </w:tcMar>
          </w:tcPr>
          <w:p w14:paraId="46BCEF38" w14:textId="77777777" w:rsidR="009C5D8A" w:rsidRPr="000D5575" w:rsidRDefault="009C5D8A" w:rsidP="000D5575">
            <w:pPr>
              <w:pStyle w:val="clCellAlignCenter"/>
            </w:pPr>
            <w:r w:rsidRPr="000D5575">
              <w:t>IL</w:t>
            </w:r>
          </w:p>
        </w:tc>
        <w:tc>
          <w:tcPr>
            <w:tcW w:w="720" w:type="dxa"/>
            <w:tcBorders>
              <w:top w:val="nil"/>
              <w:left w:val="single" w:sz="4" w:space="0" w:color="auto"/>
              <w:right w:val="single" w:sz="4" w:space="0" w:color="auto"/>
            </w:tcBorders>
            <w:tcMar>
              <w:top w:w="80" w:type="dxa"/>
              <w:left w:w="80" w:type="dxa"/>
              <w:bottom w:w="80" w:type="dxa"/>
              <w:right w:w="80" w:type="dxa"/>
            </w:tcMar>
          </w:tcPr>
          <w:p w14:paraId="46BCEF39" w14:textId="77777777" w:rsidR="009C5D8A" w:rsidRPr="000D5575" w:rsidRDefault="009C5D8A" w:rsidP="000D5575">
            <w:pPr>
              <w:pStyle w:val="clCellAlignCenter"/>
            </w:pPr>
            <w:r w:rsidRPr="000D5575">
              <w:t>-</w:t>
            </w:r>
          </w:p>
        </w:tc>
        <w:tc>
          <w:tcPr>
            <w:tcW w:w="912" w:type="dxa"/>
            <w:tcBorders>
              <w:top w:val="nil"/>
              <w:left w:val="single" w:sz="4" w:space="0" w:color="auto"/>
              <w:right w:val="single" w:sz="4" w:space="0" w:color="auto"/>
            </w:tcBorders>
            <w:tcMar>
              <w:top w:w="80" w:type="dxa"/>
              <w:left w:w="80" w:type="dxa"/>
              <w:bottom w:w="80" w:type="dxa"/>
              <w:right w:w="80" w:type="dxa"/>
            </w:tcMar>
          </w:tcPr>
          <w:p w14:paraId="46BCEF3A" w14:textId="77777777" w:rsidR="009C5D8A" w:rsidRPr="000D5575" w:rsidRDefault="009C5D8A" w:rsidP="000D5575">
            <w:pPr>
              <w:pStyle w:val="clCellAlignCenter"/>
            </w:pPr>
            <w:r w:rsidRPr="000D5575">
              <w:t>Table 2</w:t>
            </w:r>
          </w:p>
        </w:tc>
        <w:tc>
          <w:tcPr>
            <w:tcW w:w="708" w:type="dxa"/>
            <w:tcBorders>
              <w:top w:val="nil"/>
              <w:left w:val="single" w:sz="4" w:space="0" w:color="auto"/>
              <w:right w:val="single" w:sz="4" w:space="0" w:color="auto"/>
            </w:tcBorders>
            <w:tcMar>
              <w:top w:w="80" w:type="dxa"/>
              <w:left w:w="80" w:type="dxa"/>
              <w:bottom w:w="80" w:type="dxa"/>
              <w:right w:w="80" w:type="dxa"/>
            </w:tcMar>
          </w:tcPr>
          <w:p w14:paraId="46BCEF3B" w14:textId="77777777" w:rsidR="009C5D8A" w:rsidRPr="000D5575" w:rsidRDefault="009C5D8A" w:rsidP="000D5575">
            <w:pPr>
              <w:pStyle w:val="clCellAlignCenter"/>
            </w:pPr>
            <w:r>
              <w:t>µ</w:t>
            </w:r>
            <w:r w:rsidRPr="000D5575">
              <w:t>A</w:t>
            </w:r>
          </w:p>
        </w:tc>
      </w:tr>
      <w:tr w:rsidR="009C5D8A" w14:paraId="46BCEF46" w14:textId="77777777" w:rsidTr="007A41EF">
        <w:trPr>
          <w:trHeight w:val="340"/>
          <w:jc w:val="center"/>
        </w:trPr>
        <w:tc>
          <w:tcPr>
            <w:tcW w:w="440" w:type="dxa"/>
            <w:tcBorders>
              <w:left w:val="single" w:sz="2" w:space="0" w:color="000000"/>
              <w:bottom w:val="nil"/>
              <w:right w:val="single" w:sz="4" w:space="0" w:color="000000"/>
            </w:tcBorders>
            <w:tcMar>
              <w:top w:w="80" w:type="dxa"/>
              <w:left w:w="80" w:type="dxa"/>
              <w:bottom w:w="80" w:type="dxa"/>
              <w:right w:w="80" w:type="dxa"/>
            </w:tcMar>
          </w:tcPr>
          <w:p w14:paraId="46BCEF3D" w14:textId="77777777" w:rsidR="009C5D8A" w:rsidRPr="000D5575" w:rsidRDefault="009C5D8A" w:rsidP="000D5575">
            <w:pPr>
              <w:pStyle w:val="clCellAlignCenter"/>
            </w:pPr>
          </w:p>
        </w:tc>
        <w:tc>
          <w:tcPr>
            <w:tcW w:w="1902" w:type="dxa"/>
            <w:tcBorders>
              <w:left w:val="single" w:sz="4" w:space="0" w:color="000000"/>
              <w:bottom w:val="nil"/>
              <w:right w:val="single" w:sz="4" w:space="0" w:color="000000"/>
            </w:tcBorders>
            <w:tcMar>
              <w:top w:w="80" w:type="dxa"/>
              <w:left w:w="80" w:type="dxa"/>
              <w:bottom w:w="80" w:type="dxa"/>
              <w:right w:w="80" w:type="dxa"/>
            </w:tcMar>
          </w:tcPr>
          <w:p w14:paraId="46BCEF3E" w14:textId="77777777" w:rsidR="009C5D8A" w:rsidRDefault="009C5D8A" w:rsidP="009C342E">
            <w:pPr>
              <w:pStyle w:val="clCellAlignLeft"/>
            </w:pPr>
          </w:p>
        </w:tc>
        <w:tc>
          <w:tcPr>
            <w:tcW w:w="1218" w:type="dxa"/>
            <w:tcBorders>
              <w:left w:val="single" w:sz="4" w:space="0" w:color="000000"/>
              <w:right w:val="single" w:sz="4" w:space="0" w:color="000000"/>
            </w:tcBorders>
            <w:tcMar>
              <w:top w:w="80" w:type="dxa"/>
              <w:left w:w="80" w:type="dxa"/>
              <w:bottom w:w="80" w:type="dxa"/>
              <w:right w:w="80" w:type="dxa"/>
            </w:tcMar>
          </w:tcPr>
          <w:p w14:paraId="46BCEF3F" w14:textId="77777777" w:rsidR="009C5D8A" w:rsidRDefault="009C5D8A" w:rsidP="000D5575">
            <w:pPr>
              <w:pStyle w:val="Body"/>
            </w:pPr>
          </w:p>
        </w:tc>
        <w:tc>
          <w:tcPr>
            <w:tcW w:w="1740" w:type="dxa"/>
            <w:tcBorders>
              <w:left w:val="single" w:sz="4" w:space="0" w:color="000000"/>
              <w:right w:val="single" w:sz="4" w:space="0" w:color="000000"/>
            </w:tcBorders>
            <w:tcMar>
              <w:top w:w="80" w:type="dxa"/>
              <w:left w:w="80" w:type="dxa"/>
              <w:bottom w:w="80" w:type="dxa"/>
              <w:right w:w="80" w:type="dxa"/>
            </w:tcMar>
          </w:tcPr>
          <w:p w14:paraId="46BCEF40" w14:textId="77777777" w:rsidR="009C5D8A" w:rsidRPr="000D5575" w:rsidRDefault="009C5D8A" w:rsidP="000D5575">
            <w:pPr>
              <w:pStyle w:val="clCellAlignLeft"/>
            </w:pPr>
            <w:r w:rsidRPr="000D5575">
              <w:t>Dissipation Factor</w:t>
            </w:r>
          </w:p>
        </w:tc>
        <w:tc>
          <w:tcPr>
            <w:tcW w:w="1780" w:type="dxa"/>
            <w:tcBorders>
              <w:left w:val="single" w:sz="4" w:space="0" w:color="000000"/>
              <w:right w:val="single" w:sz="4" w:space="0" w:color="000000"/>
            </w:tcBorders>
            <w:tcMar>
              <w:top w:w="80" w:type="dxa"/>
              <w:left w:w="80" w:type="dxa"/>
              <w:bottom w:w="80" w:type="dxa"/>
              <w:right w:w="80" w:type="dxa"/>
            </w:tcMar>
          </w:tcPr>
          <w:p w14:paraId="46BCEF41" w14:textId="77777777" w:rsidR="009C5D8A" w:rsidRPr="000D5575" w:rsidRDefault="009C5D8A" w:rsidP="000D5575">
            <w:pPr>
              <w:pStyle w:val="clCellAlignLeft"/>
            </w:pPr>
            <w:r w:rsidRPr="000D5575">
              <w:t>Table 2 Item 3</w:t>
            </w:r>
          </w:p>
        </w:tc>
        <w:tc>
          <w:tcPr>
            <w:tcW w:w="1100" w:type="dxa"/>
            <w:tcBorders>
              <w:left w:val="single" w:sz="4" w:space="0" w:color="000000"/>
              <w:right w:val="single" w:sz="4" w:space="0" w:color="000000"/>
            </w:tcBorders>
            <w:tcMar>
              <w:top w:w="80" w:type="dxa"/>
              <w:left w:w="80" w:type="dxa"/>
              <w:bottom w:w="80" w:type="dxa"/>
              <w:right w:w="80" w:type="dxa"/>
            </w:tcMar>
          </w:tcPr>
          <w:p w14:paraId="46BCEF42" w14:textId="77777777" w:rsidR="009C5D8A" w:rsidRPr="000D5575" w:rsidRDefault="009C5D8A" w:rsidP="000D5575">
            <w:pPr>
              <w:pStyle w:val="clCellAlignCenter"/>
            </w:pPr>
            <w:r w:rsidRPr="000D5575">
              <w:t>DF</w:t>
            </w:r>
          </w:p>
        </w:tc>
        <w:tc>
          <w:tcPr>
            <w:tcW w:w="720" w:type="dxa"/>
            <w:tcBorders>
              <w:left w:val="single" w:sz="4" w:space="0" w:color="000000"/>
              <w:right w:val="single" w:sz="4" w:space="0" w:color="000000"/>
            </w:tcBorders>
            <w:tcMar>
              <w:top w:w="80" w:type="dxa"/>
              <w:left w:w="80" w:type="dxa"/>
              <w:bottom w:w="80" w:type="dxa"/>
              <w:right w:w="80" w:type="dxa"/>
            </w:tcMar>
          </w:tcPr>
          <w:p w14:paraId="46BCEF43" w14:textId="77777777" w:rsidR="009C5D8A" w:rsidRPr="000D5575" w:rsidRDefault="009C5D8A" w:rsidP="000D5575">
            <w:pPr>
              <w:pStyle w:val="clCellAlignCenter"/>
            </w:pPr>
            <w:r w:rsidRPr="000D5575">
              <w:t>-</w:t>
            </w:r>
          </w:p>
        </w:tc>
        <w:tc>
          <w:tcPr>
            <w:tcW w:w="912" w:type="dxa"/>
            <w:tcBorders>
              <w:left w:val="single" w:sz="4" w:space="0" w:color="000000"/>
              <w:right w:val="single" w:sz="4" w:space="0" w:color="000000"/>
            </w:tcBorders>
            <w:tcMar>
              <w:top w:w="80" w:type="dxa"/>
              <w:left w:w="80" w:type="dxa"/>
              <w:bottom w:w="80" w:type="dxa"/>
              <w:right w:w="80" w:type="dxa"/>
            </w:tcMar>
          </w:tcPr>
          <w:p w14:paraId="46BCEF44" w14:textId="77777777" w:rsidR="009C5D8A" w:rsidRPr="000D5575" w:rsidRDefault="009C5D8A" w:rsidP="000D5575">
            <w:pPr>
              <w:pStyle w:val="clCellAlignCenter"/>
            </w:pPr>
            <w:r w:rsidRPr="000D5575">
              <w:t>Table 2</w:t>
            </w:r>
          </w:p>
        </w:tc>
        <w:tc>
          <w:tcPr>
            <w:tcW w:w="708" w:type="dxa"/>
            <w:tcBorders>
              <w:left w:val="single" w:sz="4" w:space="0" w:color="000000"/>
              <w:right w:val="single" w:sz="4" w:space="0" w:color="auto"/>
            </w:tcBorders>
            <w:tcMar>
              <w:top w:w="80" w:type="dxa"/>
              <w:left w:w="80" w:type="dxa"/>
              <w:bottom w:w="80" w:type="dxa"/>
              <w:right w:w="80" w:type="dxa"/>
            </w:tcMar>
          </w:tcPr>
          <w:p w14:paraId="46BCEF45" w14:textId="77777777" w:rsidR="009C5D8A" w:rsidRPr="000D5575" w:rsidRDefault="009C5D8A" w:rsidP="000D5575">
            <w:pPr>
              <w:pStyle w:val="clCellAlignCenter"/>
            </w:pPr>
            <w:r w:rsidRPr="000D5575">
              <w:t>%</w:t>
            </w:r>
          </w:p>
        </w:tc>
      </w:tr>
      <w:tr w:rsidR="009C5D8A" w14:paraId="46BCEF50" w14:textId="77777777" w:rsidTr="007A41EF">
        <w:trPr>
          <w:trHeight w:val="5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F47" w14:textId="77777777" w:rsidR="009C5D8A" w:rsidRPr="000D5575" w:rsidRDefault="009C5D8A" w:rsidP="000D5575">
            <w:pPr>
              <w:pStyle w:val="clCellAlignCenter"/>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48" w14:textId="77777777" w:rsidR="009C5D8A" w:rsidRDefault="009C5D8A" w:rsidP="009C342E">
            <w:pPr>
              <w:pStyle w:val="clCellAlignLeft"/>
            </w:pPr>
          </w:p>
        </w:tc>
        <w:tc>
          <w:tcPr>
            <w:tcW w:w="1218"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F49" w14:textId="77777777" w:rsidR="009C5D8A" w:rsidRDefault="009C5D8A" w:rsidP="000D5575">
            <w:pPr>
              <w:pStyle w:val="Body"/>
            </w:pPr>
          </w:p>
        </w:tc>
        <w:tc>
          <w:tcPr>
            <w:tcW w:w="174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F4A" w14:textId="77777777" w:rsidR="009C5D8A" w:rsidRPr="000D5575" w:rsidRDefault="009C5D8A" w:rsidP="000D5575">
            <w:pPr>
              <w:pStyle w:val="clCellAlignLeft"/>
            </w:pPr>
            <w:r w:rsidRPr="000D5575">
              <w:t>Equivalent Series Resistance</w:t>
            </w:r>
          </w:p>
        </w:tc>
        <w:tc>
          <w:tcPr>
            <w:tcW w:w="178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F4B" w14:textId="77777777" w:rsidR="009C5D8A" w:rsidRPr="000D5575" w:rsidRDefault="009C5D8A" w:rsidP="000D5575">
            <w:pPr>
              <w:pStyle w:val="clCellAlignLeft"/>
            </w:pPr>
            <w:r w:rsidRPr="000D5575">
              <w:t>Table 2 Item 4</w:t>
            </w:r>
          </w:p>
        </w:tc>
        <w:tc>
          <w:tcPr>
            <w:tcW w:w="110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F4C" w14:textId="77777777" w:rsidR="009C5D8A" w:rsidRPr="000D5575" w:rsidRDefault="009C5D8A" w:rsidP="000D5575">
            <w:pPr>
              <w:pStyle w:val="clCellAlignCenter"/>
            </w:pPr>
            <w:r w:rsidRPr="000D5575">
              <w:t>ESR</w:t>
            </w:r>
          </w:p>
        </w:tc>
        <w:tc>
          <w:tcPr>
            <w:tcW w:w="720"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F4D"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auto"/>
              <w:right w:val="single" w:sz="4" w:space="0" w:color="000000"/>
            </w:tcBorders>
            <w:tcMar>
              <w:top w:w="80" w:type="dxa"/>
              <w:left w:w="80" w:type="dxa"/>
              <w:bottom w:w="80" w:type="dxa"/>
              <w:right w:w="80" w:type="dxa"/>
            </w:tcMar>
          </w:tcPr>
          <w:p w14:paraId="46BCEF4E" w14:textId="77777777" w:rsidR="009C5D8A" w:rsidRPr="000D5575" w:rsidRDefault="009C5D8A" w:rsidP="000D5575">
            <w:pPr>
              <w:pStyle w:val="clCellAlignCenter"/>
            </w:pPr>
            <w:r w:rsidRPr="000D5575">
              <w:t>Table 2</w:t>
            </w:r>
          </w:p>
        </w:tc>
        <w:tc>
          <w:tcPr>
            <w:tcW w:w="708" w:type="dxa"/>
            <w:tcBorders>
              <w:top w:val="nil"/>
              <w:left w:val="single" w:sz="4" w:space="0" w:color="000000"/>
              <w:bottom w:val="single" w:sz="4" w:space="0" w:color="auto"/>
              <w:right w:val="single" w:sz="2" w:space="0" w:color="000000"/>
            </w:tcBorders>
            <w:tcMar>
              <w:top w:w="80" w:type="dxa"/>
              <w:left w:w="80" w:type="dxa"/>
              <w:bottom w:w="80" w:type="dxa"/>
              <w:right w:w="80" w:type="dxa"/>
            </w:tcMar>
          </w:tcPr>
          <w:p w14:paraId="46BCEF4F" w14:textId="77777777" w:rsidR="009C5D8A" w:rsidRPr="000D5575" w:rsidRDefault="009C5D8A" w:rsidP="000D5575">
            <w:pPr>
              <w:pStyle w:val="clCellAlignCenter"/>
            </w:pPr>
            <w:r w:rsidRPr="000D5575">
              <w:t>m</w:t>
            </w:r>
            <w:r>
              <w:t>Ω</w:t>
            </w:r>
          </w:p>
        </w:tc>
      </w:tr>
      <w:tr w:rsidR="009C5D8A" w14:paraId="46BCEF5A" w14:textId="77777777" w:rsidTr="007A41EF">
        <w:trPr>
          <w:trHeight w:val="3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F51" w14:textId="77777777" w:rsidR="009C5D8A" w:rsidRPr="000D5575" w:rsidRDefault="009C5D8A" w:rsidP="000D5575">
            <w:pPr>
              <w:pStyle w:val="clCellAlignCenter"/>
            </w:pPr>
            <w:r w:rsidRPr="000D5575">
              <w:t>10</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52" w14:textId="77777777" w:rsidR="009C5D8A" w:rsidRPr="000D5575" w:rsidRDefault="009C5D8A" w:rsidP="000D5575">
            <w:pPr>
              <w:pStyle w:val="clCellAlignLeft"/>
            </w:pPr>
            <w:r w:rsidRPr="000D5575">
              <w:t>Damp Heat Steady State</w:t>
            </w:r>
          </w:p>
        </w:tc>
        <w:tc>
          <w:tcPr>
            <w:tcW w:w="1218" w:type="dxa"/>
            <w:tcBorders>
              <w:top w:val="single" w:sz="4" w:space="0" w:color="auto"/>
              <w:left w:val="single" w:sz="4" w:space="0" w:color="000000"/>
              <w:right w:val="single" w:sz="4" w:space="0" w:color="000000"/>
            </w:tcBorders>
            <w:tcMar>
              <w:top w:w="80" w:type="dxa"/>
              <w:left w:w="80" w:type="dxa"/>
              <w:bottom w:w="80" w:type="dxa"/>
              <w:right w:w="80" w:type="dxa"/>
            </w:tcMar>
          </w:tcPr>
          <w:p w14:paraId="46BCEF53" w14:textId="77777777" w:rsidR="009C5D8A" w:rsidRPr="000D5575" w:rsidRDefault="009C5D8A" w:rsidP="000D5575">
            <w:pPr>
              <w:pStyle w:val="Body"/>
            </w:pPr>
            <w:r w:rsidRPr="000D5575">
              <w:t>Para. 9.16</w:t>
            </w:r>
          </w:p>
        </w:tc>
        <w:tc>
          <w:tcPr>
            <w:tcW w:w="174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54" w14:textId="77777777" w:rsidR="009C5D8A" w:rsidRPr="000D5575" w:rsidRDefault="009C5D8A" w:rsidP="000D5575">
            <w:pPr>
              <w:pStyle w:val="clCellAlignLeft"/>
            </w:pPr>
            <w:r w:rsidRPr="000D5575">
              <w:t>Initial Measurements</w:t>
            </w:r>
          </w:p>
        </w:tc>
        <w:tc>
          <w:tcPr>
            <w:tcW w:w="178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55" w14:textId="77777777" w:rsidR="009C5D8A" w:rsidRPr="000D5575" w:rsidRDefault="009C5D8A" w:rsidP="000D5575">
            <w:pPr>
              <w:pStyle w:val="clCellAlignLeft"/>
            </w:pPr>
          </w:p>
        </w:tc>
        <w:tc>
          <w:tcPr>
            <w:tcW w:w="110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56" w14:textId="77777777" w:rsidR="009C5D8A" w:rsidRPr="000D5575" w:rsidRDefault="009C5D8A" w:rsidP="000D5575">
            <w:pPr>
              <w:pStyle w:val="clCellAlignCenter"/>
            </w:pPr>
          </w:p>
        </w:tc>
        <w:tc>
          <w:tcPr>
            <w:tcW w:w="72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57" w14:textId="77777777" w:rsidR="009C5D8A" w:rsidRPr="000D5575" w:rsidRDefault="009C5D8A" w:rsidP="000D5575">
            <w:pPr>
              <w:pStyle w:val="clCellAlignCenter"/>
            </w:pPr>
          </w:p>
        </w:tc>
        <w:tc>
          <w:tcPr>
            <w:tcW w:w="912" w:type="dxa"/>
            <w:tcBorders>
              <w:top w:val="single" w:sz="4" w:space="0" w:color="auto"/>
              <w:left w:val="single" w:sz="4" w:space="0" w:color="000000"/>
              <w:right w:val="single" w:sz="4" w:space="0" w:color="000000"/>
            </w:tcBorders>
            <w:tcMar>
              <w:top w:w="80" w:type="dxa"/>
              <w:left w:w="80" w:type="dxa"/>
              <w:bottom w:w="80" w:type="dxa"/>
              <w:right w:w="80" w:type="dxa"/>
            </w:tcMar>
          </w:tcPr>
          <w:p w14:paraId="46BCEF58" w14:textId="77777777" w:rsidR="009C5D8A" w:rsidRPr="000D5575" w:rsidRDefault="009C5D8A" w:rsidP="000D5575">
            <w:pPr>
              <w:pStyle w:val="clCellAlignCenter"/>
            </w:pPr>
          </w:p>
        </w:tc>
        <w:tc>
          <w:tcPr>
            <w:tcW w:w="708" w:type="dxa"/>
            <w:tcBorders>
              <w:top w:val="single" w:sz="4" w:space="0" w:color="auto"/>
              <w:left w:val="single" w:sz="4" w:space="0" w:color="000000"/>
              <w:right w:val="single" w:sz="2" w:space="0" w:color="000000"/>
            </w:tcBorders>
            <w:tcMar>
              <w:top w:w="80" w:type="dxa"/>
              <w:left w:w="80" w:type="dxa"/>
              <w:bottom w:w="80" w:type="dxa"/>
              <w:right w:w="80" w:type="dxa"/>
            </w:tcMar>
          </w:tcPr>
          <w:p w14:paraId="46BCEF59" w14:textId="77777777" w:rsidR="009C5D8A" w:rsidRPr="000D5575" w:rsidRDefault="009C5D8A" w:rsidP="000D5575">
            <w:pPr>
              <w:pStyle w:val="clCellAlignCenter"/>
            </w:pPr>
          </w:p>
        </w:tc>
      </w:tr>
      <w:tr w:rsidR="009C5D8A" w14:paraId="46BCEF64" w14:textId="77777777" w:rsidTr="008E1CC8">
        <w:trPr>
          <w:trHeight w:val="500"/>
          <w:jc w:val="center"/>
        </w:trPr>
        <w:tc>
          <w:tcPr>
            <w:tcW w:w="440" w:type="dxa"/>
            <w:tcBorders>
              <w:top w:val="nil"/>
              <w:left w:val="single" w:sz="2" w:space="0" w:color="000000"/>
              <w:right w:val="single" w:sz="4" w:space="0" w:color="000000"/>
            </w:tcBorders>
            <w:tcMar>
              <w:top w:w="80" w:type="dxa"/>
              <w:left w:w="80" w:type="dxa"/>
              <w:bottom w:w="80" w:type="dxa"/>
              <w:right w:w="80" w:type="dxa"/>
            </w:tcMar>
          </w:tcPr>
          <w:p w14:paraId="46BCEF5B" w14:textId="77777777" w:rsidR="009C5D8A" w:rsidRPr="000D5575" w:rsidRDefault="009C5D8A" w:rsidP="000D5575">
            <w:pPr>
              <w:pStyle w:val="clCellAlignCenter"/>
            </w:pPr>
          </w:p>
        </w:tc>
        <w:tc>
          <w:tcPr>
            <w:tcW w:w="1902" w:type="dxa"/>
            <w:tcBorders>
              <w:top w:val="nil"/>
              <w:left w:val="single" w:sz="4" w:space="0" w:color="000000"/>
              <w:right w:val="single" w:sz="4" w:space="0" w:color="000000"/>
            </w:tcBorders>
            <w:tcMar>
              <w:top w:w="80" w:type="dxa"/>
              <w:left w:w="80" w:type="dxa"/>
              <w:bottom w:w="80" w:type="dxa"/>
              <w:right w:w="80" w:type="dxa"/>
            </w:tcMar>
          </w:tcPr>
          <w:p w14:paraId="46BCEF5C" w14:textId="77777777" w:rsidR="009C5D8A" w:rsidRDefault="009C5D8A" w:rsidP="009C342E">
            <w:pPr>
              <w:pStyle w:val="clCellAlignLeft"/>
            </w:pPr>
          </w:p>
        </w:tc>
        <w:tc>
          <w:tcPr>
            <w:tcW w:w="1218" w:type="dxa"/>
            <w:tcBorders>
              <w:top w:val="nil"/>
              <w:left w:val="single" w:sz="4" w:space="0" w:color="000000"/>
              <w:right w:val="single" w:sz="4" w:space="0" w:color="000000"/>
            </w:tcBorders>
            <w:tcMar>
              <w:top w:w="80" w:type="dxa"/>
              <w:left w:w="80" w:type="dxa"/>
              <w:bottom w:w="80" w:type="dxa"/>
              <w:right w:w="80" w:type="dxa"/>
            </w:tcMar>
          </w:tcPr>
          <w:p w14:paraId="46BCEF5D" w14:textId="77777777" w:rsidR="009C5D8A" w:rsidRDefault="009C5D8A" w:rsidP="000D5575">
            <w:pPr>
              <w:pStyle w:val="Body"/>
            </w:pPr>
          </w:p>
        </w:tc>
        <w:tc>
          <w:tcPr>
            <w:tcW w:w="1740" w:type="dxa"/>
            <w:tcBorders>
              <w:top w:val="nil"/>
              <w:left w:val="single" w:sz="4" w:space="0" w:color="000000"/>
              <w:right w:val="single" w:sz="4" w:space="0" w:color="000000"/>
            </w:tcBorders>
            <w:tcMar>
              <w:top w:w="80" w:type="dxa"/>
              <w:left w:w="80" w:type="dxa"/>
              <w:bottom w:w="80" w:type="dxa"/>
              <w:right w:w="80" w:type="dxa"/>
            </w:tcMar>
          </w:tcPr>
          <w:p w14:paraId="46BCEF5E" w14:textId="77777777" w:rsidR="009C5D8A" w:rsidRPr="000D5575" w:rsidRDefault="009C5D8A" w:rsidP="000D5575">
            <w:pPr>
              <w:pStyle w:val="clCellAlignLeft"/>
            </w:pPr>
            <w:r w:rsidRPr="000D5575">
              <w:t>Capacitance</w:t>
            </w:r>
          </w:p>
        </w:tc>
        <w:tc>
          <w:tcPr>
            <w:tcW w:w="1780" w:type="dxa"/>
            <w:tcBorders>
              <w:top w:val="nil"/>
              <w:left w:val="single" w:sz="4" w:space="0" w:color="000000"/>
              <w:right w:val="single" w:sz="4" w:space="0" w:color="000000"/>
            </w:tcBorders>
            <w:tcMar>
              <w:top w:w="80" w:type="dxa"/>
              <w:left w:w="80" w:type="dxa"/>
              <w:bottom w:w="80" w:type="dxa"/>
              <w:right w:w="80" w:type="dxa"/>
            </w:tcMar>
          </w:tcPr>
          <w:p w14:paraId="46BCEF5F" w14:textId="77777777" w:rsidR="009C5D8A" w:rsidRPr="000D5575" w:rsidRDefault="009C5D8A" w:rsidP="000D5575">
            <w:pPr>
              <w:pStyle w:val="clCellAlignLeft"/>
            </w:pPr>
            <w:r w:rsidRPr="000D5575">
              <w:t>Value recorded during Mounting</w:t>
            </w:r>
          </w:p>
        </w:tc>
        <w:tc>
          <w:tcPr>
            <w:tcW w:w="1100" w:type="dxa"/>
            <w:tcBorders>
              <w:top w:val="nil"/>
              <w:left w:val="single" w:sz="4" w:space="0" w:color="000000"/>
              <w:right w:val="single" w:sz="4" w:space="0" w:color="000000"/>
            </w:tcBorders>
            <w:tcMar>
              <w:top w:w="80" w:type="dxa"/>
              <w:left w:w="80" w:type="dxa"/>
              <w:bottom w:w="80" w:type="dxa"/>
              <w:right w:w="80" w:type="dxa"/>
            </w:tcMar>
          </w:tcPr>
          <w:p w14:paraId="46BCEF60" w14:textId="77777777" w:rsidR="009C5D8A" w:rsidRPr="000D5575" w:rsidRDefault="009C5D8A" w:rsidP="000D5575">
            <w:pPr>
              <w:pStyle w:val="clCellAlignCenter"/>
            </w:pPr>
            <w:r w:rsidRPr="000D5575">
              <w:t>C</w:t>
            </w:r>
          </w:p>
        </w:tc>
        <w:tc>
          <w:tcPr>
            <w:tcW w:w="1632" w:type="dxa"/>
            <w:gridSpan w:val="2"/>
            <w:tcBorders>
              <w:top w:val="nil"/>
              <w:left w:val="single" w:sz="4" w:space="0" w:color="000000"/>
              <w:right w:val="single" w:sz="4" w:space="0" w:color="000000"/>
            </w:tcBorders>
            <w:tcMar>
              <w:top w:w="80" w:type="dxa"/>
              <w:left w:w="80" w:type="dxa"/>
              <w:bottom w:w="80" w:type="dxa"/>
              <w:right w:w="80" w:type="dxa"/>
            </w:tcMar>
          </w:tcPr>
          <w:p w14:paraId="46BCEF61" w14:textId="77777777" w:rsidR="009C5D8A" w:rsidRPr="000D5575" w:rsidRDefault="009C5D8A" w:rsidP="000D5575">
            <w:pPr>
              <w:pStyle w:val="clCellAlignCenter"/>
            </w:pPr>
            <w:r w:rsidRPr="000D5575">
              <w:t>Table 2</w:t>
            </w:r>
          </w:p>
          <w:p w14:paraId="46BCEF62" w14:textId="77777777" w:rsidR="009C5D8A" w:rsidRPr="000D5575" w:rsidRDefault="009C5D8A" w:rsidP="000D5575">
            <w:pPr>
              <w:pStyle w:val="clCellAlignCenter"/>
            </w:pPr>
          </w:p>
        </w:tc>
        <w:tc>
          <w:tcPr>
            <w:tcW w:w="708" w:type="dxa"/>
            <w:tcBorders>
              <w:top w:val="nil"/>
              <w:left w:val="single" w:sz="4" w:space="0" w:color="000000"/>
              <w:right w:val="single" w:sz="2" w:space="0" w:color="000000"/>
            </w:tcBorders>
            <w:tcMar>
              <w:top w:w="80" w:type="dxa"/>
              <w:left w:w="80" w:type="dxa"/>
              <w:bottom w:w="80" w:type="dxa"/>
              <w:right w:w="80" w:type="dxa"/>
            </w:tcMar>
          </w:tcPr>
          <w:p w14:paraId="46BCEF63" w14:textId="77777777" w:rsidR="009C5D8A" w:rsidRPr="000D5575" w:rsidRDefault="009C5D8A" w:rsidP="000D5575">
            <w:pPr>
              <w:pStyle w:val="clCellAlignCenter"/>
            </w:pPr>
            <w:r>
              <w:t>µ</w:t>
            </w:r>
            <w:r w:rsidRPr="000D5575">
              <w:t>F</w:t>
            </w:r>
          </w:p>
        </w:tc>
      </w:tr>
      <w:tr w:rsidR="009C5D8A" w14:paraId="46BCEF6E" w14:textId="77777777" w:rsidTr="008E1CC8">
        <w:trPr>
          <w:trHeight w:val="500"/>
          <w:jc w:val="center"/>
        </w:trPr>
        <w:tc>
          <w:tcPr>
            <w:tcW w:w="440" w:type="dxa"/>
            <w:tcBorders>
              <w:left w:val="single" w:sz="2" w:space="0" w:color="000000"/>
              <w:bottom w:val="single" w:sz="4" w:space="0" w:color="auto"/>
              <w:right w:val="single" w:sz="4" w:space="0" w:color="000000"/>
            </w:tcBorders>
            <w:tcMar>
              <w:top w:w="80" w:type="dxa"/>
              <w:left w:w="80" w:type="dxa"/>
              <w:bottom w:w="80" w:type="dxa"/>
              <w:right w:w="80" w:type="dxa"/>
            </w:tcMar>
          </w:tcPr>
          <w:p w14:paraId="46BCEF65" w14:textId="77777777" w:rsidR="009C5D8A" w:rsidRPr="000D5575" w:rsidRDefault="009C5D8A" w:rsidP="000D5575">
            <w:pPr>
              <w:pStyle w:val="Body"/>
            </w:pPr>
          </w:p>
        </w:tc>
        <w:tc>
          <w:tcPr>
            <w:tcW w:w="1902"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6" w14:textId="77777777" w:rsidR="009C5D8A" w:rsidRPr="000D5575" w:rsidRDefault="009C5D8A" w:rsidP="000D5575">
            <w:pPr>
              <w:pStyle w:val="Body"/>
            </w:pPr>
          </w:p>
        </w:tc>
        <w:tc>
          <w:tcPr>
            <w:tcW w:w="1218"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7" w14:textId="77777777" w:rsidR="009C5D8A" w:rsidRPr="000D5575" w:rsidRDefault="009C5D8A" w:rsidP="000D5575">
            <w:pPr>
              <w:pStyle w:val="Body"/>
            </w:pPr>
          </w:p>
        </w:tc>
        <w:tc>
          <w:tcPr>
            <w:tcW w:w="174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8" w14:textId="77777777" w:rsidR="009C5D8A" w:rsidRPr="000D5575" w:rsidRDefault="009C5D8A" w:rsidP="000D5575">
            <w:pPr>
              <w:pStyle w:val="Body"/>
            </w:pPr>
            <w:r w:rsidRPr="000D5575">
              <w:t>Final Measurements</w:t>
            </w:r>
          </w:p>
        </w:tc>
        <w:tc>
          <w:tcPr>
            <w:tcW w:w="178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9" w14:textId="77777777" w:rsidR="009C5D8A" w:rsidRPr="000D5575" w:rsidRDefault="009C5D8A" w:rsidP="000D5575">
            <w:pPr>
              <w:pStyle w:val="Body"/>
            </w:pPr>
            <w:r w:rsidRPr="000D5575">
              <w:t>After recovery of 1 to 2 hours</w:t>
            </w:r>
          </w:p>
        </w:tc>
        <w:tc>
          <w:tcPr>
            <w:tcW w:w="110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A" w14:textId="77777777" w:rsidR="009C5D8A" w:rsidRPr="000D5575" w:rsidRDefault="009C5D8A" w:rsidP="000D5575">
            <w:pPr>
              <w:pStyle w:val="clCellAlignCenter"/>
            </w:pPr>
          </w:p>
        </w:tc>
        <w:tc>
          <w:tcPr>
            <w:tcW w:w="72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B" w14:textId="77777777" w:rsidR="009C5D8A" w:rsidRPr="000D5575" w:rsidRDefault="009C5D8A" w:rsidP="000D5575">
            <w:pPr>
              <w:pStyle w:val="clCellAlignCenter"/>
            </w:pPr>
          </w:p>
        </w:tc>
        <w:tc>
          <w:tcPr>
            <w:tcW w:w="912"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EF6C" w14:textId="77777777" w:rsidR="009C5D8A" w:rsidRPr="000D5575" w:rsidRDefault="009C5D8A" w:rsidP="000D5575">
            <w:pPr>
              <w:pStyle w:val="clCellAlignCenter"/>
            </w:pPr>
          </w:p>
        </w:tc>
        <w:tc>
          <w:tcPr>
            <w:tcW w:w="708" w:type="dxa"/>
            <w:tcBorders>
              <w:left w:val="single" w:sz="4" w:space="0" w:color="000000"/>
              <w:bottom w:val="single" w:sz="4" w:space="0" w:color="auto"/>
              <w:right w:val="single" w:sz="2" w:space="0" w:color="000000"/>
            </w:tcBorders>
            <w:tcMar>
              <w:top w:w="80" w:type="dxa"/>
              <w:left w:w="80" w:type="dxa"/>
              <w:bottom w:w="80" w:type="dxa"/>
              <w:right w:w="80" w:type="dxa"/>
            </w:tcMar>
          </w:tcPr>
          <w:p w14:paraId="46BCEF6D" w14:textId="77777777" w:rsidR="009C5D8A" w:rsidRPr="000D5575" w:rsidRDefault="009C5D8A" w:rsidP="000D5575">
            <w:pPr>
              <w:pStyle w:val="clCellAlignCenter"/>
            </w:pPr>
          </w:p>
        </w:tc>
      </w:tr>
      <w:tr w:rsidR="009C5D8A" w14:paraId="46BCEF78" w14:textId="77777777" w:rsidTr="008E1CC8">
        <w:trPr>
          <w:trHeight w:val="300"/>
          <w:jc w:val="center"/>
        </w:trPr>
        <w:tc>
          <w:tcPr>
            <w:tcW w:w="440" w:type="dxa"/>
            <w:tcBorders>
              <w:top w:val="single" w:sz="4" w:space="0" w:color="auto"/>
              <w:left w:val="single" w:sz="2" w:space="0" w:color="000000"/>
              <w:right w:val="single" w:sz="4" w:space="0" w:color="000000"/>
            </w:tcBorders>
            <w:tcMar>
              <w:top w:w="80" w:type="dxa"/>
              <w:left w:w="80" w:type="dxa"/>
              <w:bottom w:w="80" w:type="dxa"/>
              <w:right w:w="80" w:type="dxa"/>
            </w:tcMar>
          </w:tcPr>
          <w:p w14:paraId="46BCEF6F" w14:textId="77777777" w:rsidR="009C5D8A" w:rsidRPr="000D5575" w:rsidRDefault="009C5D8A" w:rsidP="000D5575">
            <w:pPr>
              <w:pStyle w:val="Body"/>
            </w:pPr>
          </w:p>
        </w:tc>
        <w:tc>
          <w:tcPr>
            <w:tcW w:w="1902"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0" w14:textId="77777777" w:rsidR="009C5D8A" w:rsidRPr="000D5575" w:rsidRDefault="009C5D8A" w:rsidP="000D5575">
            <w:pPr>
              <w:pStyle w:val="Body"/>
            </w:pPr>
          </w:p>
        </w:tc>
        <w:tc>
          <w:tcPr>
            <w:tcW w:w="1218"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1" w14:textId="77777777" w:rsidR="009C5D8A" w:rsidRPr="000D5575" w:rsidRDefault="009C5D8A" w:rsidP="000D5575">
            <w:pPr>
              <w:pStyle w:val="Body"/>
            </w:pPr>
          </w:p>
        </w:tc>
        <w:tc>
          <w:tcPr>
            <w:tcW w:w="174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2" w14:textId="77777777" w:rsidR="009C5D8A" w:rsidRPr="000D5575" w:rsidRDefault="009C5D8A" w:rsidP="000D5575">
            <w:pPr>
              <w:pStyle w:val="Body"/>
            </w:pPr>
            <w:r w:rsidRPr="000D5575">
              <w:t>Visual Examination</w:t>
            </w:r>
          </w:p>
        </w:tc>
        <w:tc>
          <w:tcPr>
            <w:tcW w:w="178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3" w14:textId="77777777" w:rsidR="009C5D8A" w:rsidRPr="000D5575" w:rsidRDefault="009C5D8A" w:rsidP="000D5575">
            <w:pPr>
              <w:pStyle w:val="Body"/>
            </w:pPr>
            <w:r w:rsidRPr="000D5575">
              <w:t>No damage</w:t>
            </w:r>
          </w:p>
        </w:tc>
        <w:tc>
          <w:tcPr>
            <w:tcW w:w="110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4" w14:textId="77777777" w:rsidR="009C5D8A" w:rsidRPr="000D5575" w:rsidRDefault="009C5D8A" w:rsidP="000D5575">
            <w:pPr>
              <w:pStyle w:val="clCellAlignCenter"/>
            </w:pPr>
            <w:r w:rsidRPr="000D5575">
              <w:t>-</w:t>
            </w:r>
          </w:p>
        </w:tc>
        <w:tc>
          <w:tcPr>
            <w:tcW w:w="720"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5" w14:textId="77777777" w:rsidR="009C5D8A" w:rsidRPr="000D5575" w:rsidRDefault="009C5D8A" w:rsidP="000D5575">
            <w:pPr>
              <w:pStyle w:val="clCellAlignCenter"/>
            </w:pPr>
            <w:r w:rsidRPr="000D5575">
              <w:t>-</w:t>
            </w:r>
          </w:p>
        </w:tc>
        <w:tc>
          <w:tcPr>
            <w:tcW w:w="912" w:type="dxa"/>
            <w:tcBorders>
              <w:top w:val="single" w:sz="4" w:space="0" w:color="auto"/>
              <w:left w:val="single" w:sz="4" w:space="0" w:color="000000"/>
              <w:right w:val="single" w:sz="4" w:space="0" w:color="000000"/>
            </w:tcBorders>
            <w:tcMar>
              <w:top w:w="80" w:type="dxa"/>
              <w:left w:w="80" w:type="dxa"/>
              <w:bottom w:w="80" w:type="dxa"/>
              <w:right w:w="80" w:type="dxa"/>
            </w:tcMar>
          </w:tcPr>
          <w:p w14:paraId="46BCEF76" w14:textId="77777777" w:rsidR="009C5D8A" w:rsidRPr="000D5575" w:rsidRDefault="009C5D8A" w:rsidP="000D5575">
            <w:pPr>
              <w:pStyle w:val="clCellAlignCenter"/>
            </w:pPr>
            <w:r w:rsidRPr="000D5575">
              <w:t>-</w:t>
            </w:r>
          </w:p>
        </w:tc>
        <w:tc>
          <w:tcPr>
            <w:tcW w:w="708" w:type="dxa"/>
            <w:tcBorders>
              <w:top w:val="single" w:sz="4" w:space="0" w:color="auto"/>
              <w:left w:val="single" w:sz="4" w:space="0" w:color="000000"/>
              <w:right w:val="single" w:sz="2" w:space="0" w:color="000000"/>
            </w:tcBorders>
            <w:tcMar>
              <w:top w:w="80" w:type="dxa"/>
              <w:left w:w="80" w:type="dxa"/>
              <w:bottom w:w="80" w:type="dxa"/>
              <w:right w:w="80" w:type="dxa"/>
            </w:tcMar>
          </w:tcPr>
          <w:p w14:paraId="46BCEF77" w14:textId="77777777" w:rsidR="009C5D8A" w:rsidRPr="000D5575" w:rsidRDefault="009C5D8A" w:rsidP="000D5575">
            <w:pPr>
              <w:pStyle w:val="clCellAlignCenter"/>
            </w:pPr>
            <w:r w:rsidRPr="000D5575">
              <w:t>-</w:t>
            </w:r>
          </w:p>
        </w:tc>
      </w:tr>
      <w:tr w:rsidR="009C5D8A" w14:paraId="46BCEF82" w14:textId="77777777" w:rsidTr="007A41EF">
        <w:trPr>
          <w:trHeight w:val="300"/>
          <w:jc w:val="center"/>
        </w:trPr>
        <w:tc>
          <w:tcPr>
            <w:tcW w:w="440" w:type="dxa"/>
            <w:tcBorders>
              <w:left w:val="single" w:sz="2" w:space="0" w:color="000000"/>
              <w:right w:val="single" w:sz="4" w:space="0" w:color="000000"/>
            </w:tcBorders>
            <w:tcMar>
              <w:top w:w="80" w:type="dxa"/>
              <w:left w:w="80" w:type="dxa"/>
              <w:bottom w:w="80" w:type="dxa"/>
              <w:right w:w="80" w:type="dxa"/>
            </w:tcMar>
          </w:tcPr>
          <w:p w14:paraId="46BCEF79" w14:textId="77777777" w:rsidR="009C5D8A" w:rsidRPr="000D5575" w:rsidRDefault="009C5D8A" w:rsidP="000D5575">
            <w:pPr>
              <w:pStyle w:val="Body"/>
            </w:pPr>
          </w:p>
        </w:tc>
        <w:tc>
          <w:tcPr>
            <w:tcW w:w="1902" w:type="dxa"/>
            <w:tcBorders>
              <w:left w:val="single" w:sz="4" w:space="0" w:color="000000"/>
              <w:right w:val="single" w:sz="4" w:space="0" w:color="000000"/>
            </w:tcBorders>
            <w:tcMar>
              <w:top w:w="80" w:type="dxa"/>
              <w:left w:w="80" w:type="dxa"/>
              <w:bottom w:w="80" w:type="dxa"/>
              <w:right w:w="80" w:type="dxa"/>
            </w:tcMar>
          </w:tcPr>
          <w:p w14:paraId="46BCEF7A" w14:textId="77777777" w:rsidR="009C5D8A" w:rsidRPr="000D5575" w:rsidRDefault="009C5D8A" w:rsidP="000D5575">
            <w:pPr>
              <w:pStyle w:val="Body"/>
            </w:pPr>
          </w:p>
        </w:tc>
        <w:tc>
          <w:tcPr>
            <w:tcW w:w="1218" w:type="dxa"/>
            <w:tcBorders>
              <w:left w:val="single" w:sz="4" w:space="0" w:color="000000"/>
              <w:right w:val="single" w:sz="4" w:space="0" w:color="000000"/>
            </w:tcBorders>
            <w:tcMar>
              <w:top w:w="80" w:type="dxa"/>
              <w:left w:w="80" w:type="dxa"/>
              <w:bottom w:w="80" w:type="dxa"/>
              <w:right w:w="80" w:type="dxa"/>
            </w:tcMar>
          </w:tcPr>
          <w:p w14:paraId="46BCEF7B" w14:textId="77777777" w:rsidR="009C5D8A" w:rsidRPr="000D5575" w:rsidRDefault="009C5D8A" w:rsidP="000D5575">
            <w:pPr>
              <w:pStyle w:val="Body"/>
            </w:pPr>
          </w:p>
        </w:tc>
        <w:tc>
          <w:tcPr>
            <w:tcW w:w="1740" w:type="dxa"/>
            <w:tcBorders>
              <w:left w:val="single" w:sz="4" w:space="0" w:color="000000"/>
              <w:right w:val="single" w:sz="4" w:space="0" w:color="000000"/>
            </w:tcBorders>
            <w:tcMar>
              <w:top w:w="80" w:type="dxa"/>
              <w:left w:w="80" w:type="dxa"/>
              <w:bottom w:w="80" w:type="dxa"/>
              <w:right w:w="80" w:type="dxa"/>
            </w:tcMar>
          </w:tcPr>
          <w:p w14:paraId="46BCEF7C" w14:textId="77777777" w:rsidR="009C5D8A" w:rsidRPr="000D5575" w:rsidRDefault="009C5D8A" w:rsidP="000D5575">
            <w:pPr>
              <w:pStyle w:val="clCellAlignLeft"/>
            </w:pPr>
            <w:r w:rsidRPr="000D5575">
              <w:t>Capacitance Change</w:t>
            </w:r>
          </w:p>
        </w:tc>
        <w:tc>
          <w:tcPr>
            <w:tcW w:w="1780" w:type="dxa"/>
            <w:tcBorders>
              <w:left w:val="single" w:sz="4" w:space="0" w:color="000000"/>
              <w:right w:val="single" w:sz="4" w:space="0" w:color="000000"/>
            </w:tcBorders>
            <w:tcMar>
              <w:top w:w="80" w:type="dxa"/>
              <w:left w:w="80" w:type="dxa"/>
              <w:bottom w:w="80" w:type="dxa"/>
              <w:right w:w="80" w:type="dxa"/>
            </w:tcMar>
          </w:tcPr>
          <w:p w14:paraId="46BCEF7D" w14:textId="77777777" w:rsidR="009C5D8A" w:rsidRPr="000D5575" w:rsidRDefault="009C5D8A" w:rsidP="000D5575">
            <w:pPr>
              <w:pStyle w:val="clCellAlignLeft"/>
            </w:pPr>
            <w:r w:rsidRPr="000D5575">
              <w:t>Table 2 Item 1</w:t>
            </w:r>
          </w:p>
        </w:tc>
        <w:tc>
          <w:tcPr>
            <w:tcW w:w="1100" w:type="dxa"/>
            <w:tcBorders>
              <w:left w:val="single" w:sz="4" w:space="0" w:color="000000"/>
              <w:right w:val="single" w:sz="4" w:space="0" w:color="000000"/>
            </w:tcBorders>
            <w:tcMar>
              <w:top w:w="80" w:type="dxa"/>
              <w:left w:w="80" w:type="dxa"/>
              <w:bottom w:w="80" w:type="dxa"/>
              <w:right w:w="80" w:type="dxa"/>
            </w:tcMar>
          </w:tcPr>
          <w:p w14:paraId="46BCEF7E" w14:textId="77777777" w:rsidR="009C5D8A" w:rsidRPr="000D5575" w:rsidRDefault="009C5D8A" w:rsidP="000D5575">
            <w:pPr>
              <w:pStyle w:val="clCellAlignCenter"/>
            </w:pPr>
            <w:r>
              <w:sym w:font="Symbol" w:char="F044"/>
            </w:r>
            <w:r w:rsidRPr="000D5575">
              <w:t>C/C</w:t>
            </w:r>
          </w:p>
        </w:tc>
        <w:tc>
          <w:tcPr>
            <w:tcW w:w="720" w:type="dxa"/>
            <w:tcBorders>
              <w:left w:val="single" w:sz="4" w:space="0" w:color="000000"/>
              <w:right w:val="single" w:sz="4" w:space="0" w:color="000000"/>
            </w:tcBorders>
            <w:tcMar>
              <w:top w:w="80" w:type="dxa"/>
              <w:left w:w="80" w:type="dxa"/>
              <w:bottom w:w="80" w:type="dxa"/>
              <w:right w:w="80" w:type="dxa"/>
            </w:tcMar>
          </w:tcPr>
          <w:p w14:paraId="46BCEF7F" w14:textId="77777777" w:rsidR="009C5D8A" w:rsidRPr="000D5575" w:rsidRDefault="009C5D8A" w:rsidP="000D5575">
            <w:pPr>
              <w:pStyle w:val="clCellAlignCenter"/>
            </w:pPr>
            <w:r w:rsidRPr="000D5575">
              <w:t>-10</w:t>
            </w:r>
          </w:p>
        </w:tc>
        <w:tc>
          <w:tcPr>
            <w:tcW w:w="912" w:type="dxa"/>
            <w:tcBorders>
              <w:left w:val="single" w:sz="4" w:space="0" w:color="000000"/>
              <w:right w:val="single" w:sz="4" w:space="0" w:color="000000"/>
            </w:tcBorders>
            <w:tcMar>
              <w:top w:w="80" w:type="dxa"/>
              <w:left w:w="80" w:type="dxa"/>
              <w:bottom w:w="80" w:type="dxa"/>
              <w:right w:w="80" w:type="dxa"/>
            </w:tcMar>
          </w:tcPr>
          <w:p w14:paraId="46BCEF80" w14:textId="77777777" w:rsidR="009C5D8A" w:rsidRPr="000D5575" w:rsidRDefault="009C5D8A" w:rsidP="000D5575">
            <w:pPr>
              <w:pStyle w:val="clCellAlignCenter"/>
            </w:pPr>
            <w:r w:rsidRPr="000D5575">
              <w:t>+10</w:t>
            </w:r>
          </w:p>
        </w:tc>
        <w:tc>
          <w:tcPr>
            <w:tcW w:w="708" w:type="dxa"/>
            <w:tcBorders>
              <w:left w:val="single" w:sz="4" w:space="0" w:color="000000"/>
              <w:right w:val="single" w:sz="2" w:space="0" w:color="000000"/>
            </w:tcBorders>
            <w:tcMar>
              <w:top w:w="80" w:type="dxa"/>
              <w:left w:w="80" w:type="dxa"/>
              <w:bottom w:w="80" w:type="dxa"/>
              <w:right w:w="80" w:type="dxa"/>
            </w:tcMar>
          </w:tcPr>
          <w:p w14:paraId="46BCEF81" w14:textId="77777777" w:rsidR="009C5D8A" w:rsidRPr="000D5575" w:rsidRDefault="009C5D8A" w:rsidP="000D5575">
            <w:pPr>
              <w:pStyle w:val="clCellAlignCenter"/>
            </w:pPr>
            <w:r w:rsidRPr="000D5575">
              <w:t>%</w:t>
            </w:r>
          </w:p>
        </w:tc>
      </w:tr>
      <w:tr w:rsidR="009C5D8A" w14:paraId="46BCEF8C" w14:textId="77777777" w:rsidTr="007A41EF">
        <w:trPr>
          <w:trHeight w:val="5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F83" w14:textId="77777777" w:rsidR="009C5D8A" w:rsidRPr="000D5575" w:rsidRDefault="009C5D8A" w:rsidP="000D5575">
            <w:pPr>
              <w:pStyle w:val="Body"/>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4" w14:textId="77777777" w:rsidR="009C5D8A" w:rsidRPr="000D5575" w:rsidRDefault="009C5D8A" w:rsidP="000D5575">
            <w:pPr>
              <w:pStyle w:val="Body"/>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5" w14:textId="77777777" w:rsidR="009C5D8A" w:rsidRPr="000D5575" w:rsidRDefault="009C5D8A" w:rsidP="000D5575">
            <w:pPr>
              <w:pStyle w:val="Body"/>
            </w:pP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6" w14:textId="77777777" w:rsidR="009C5D8A" w:rsidRPr="000D5575" w:rsidRDefault="009C5D8A" w:rsidP="000D5575">
            <w:pPr>
              <w:pStyle w:val="clCellAlignLeft"/>
            </w:pPr>
            <w:r w:rsidRPr="000D5575">
              <w:t>DC Leakage Current</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7" w14:textId="77777777" w:rsidR="009C5D8A" w:rsidRPr="000D5575" w:rsidRDefault="009C5D8A" w:rsidP="000D5575">
            <w:pPr>
              <w:pStyle w:val="clCellAlignLeft"/>
            </w:pPr>
            <w:r w:rsidRPr="000D5575">
              <w:t>Table 2 Item 2</w:t>
            </w:r>
          </w:p>
        </w:tc>
        <w:tc>
          <w:tcPr>
            <w:tcW w:w="11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8" w14:textId="77777777" w:rsidR="009C5D8A" w:rsidRPr="000D5575" w:rsidRDefault="009C5D8A" w:rsidP="000D5575">
            <w:pPr>
              <w:pStyle w:val="clCellAlignCenter"/>
            </w:pPr>
            <w:r w:rsidRPr="000D5575">
              <w:t>IL</w:t>
            </w:r>
          </w:p>
        </w:tc>
        <w:tc>
          <w:tcPr>
            <w:tcW w:w="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9"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8A" w14:textId="77777777" w:rsidR="009C5D8A" w:rsidRPr="000D5575" w:rsidRDefault="009C5D8A" w:rsidP="000D5575">
            <w:pPr>
              <w:pStyle w:val="clCellAlignCenter"/>
            </w:pPr>
            <w:r w:rsidRPr="000D5575">
              <w:t>1.5 x Table 2</w:t>
            </w:r>
          </w:p>
        </w:tc>
        <w:tc>
          <w:tcPr>
            <w:tcW w:w="708"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EF8B" w14:textId="77777777" w:rsidR="009C5D8A" w:rsidRPr="000D5575" w:rsidRDefault="009C5D8A" w:rsidP="000D5575">
            <w:pPr>
              <w:pStyle w:val="clCellAlignCenter"/>
            </w:pPr>
            <w:r>
              <w:t>µ</w:t>
            </w:r>
            <w:r w:rsidRPr="000D5575">
              <w:t>A</w:t>
            </w:r>
          </w:p>
        </w:tc>
      </w:tr>
      <w:tr w:rsidR="009C5D8A" w14:paraId="46BCEF96" w14:textId="77777777" w:rsidTr="007A41EF">
        <w:trPr>
          <w:trHeight w:val="5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F8D" w14:textId="77777777" w:rsidR="009C5D8A" w:rsidRPr="000D5575" w:rsidRDefault="009C5D8A" w:rsidP="000D5575">
            <w:pPr>
              <w:pStyle w:val="Body"/>
            </w:pP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8E" w14:textId="77777777" w:rsidR="009C5D8A" w:rsidRPr="000D5575" w:rsidRDefault="009C5D8A" w:rsidP="000D5575">
            <w:pPr>
              <w:pStyle w:val="Body"/>
            </w:pP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8F" w14:textId="77777777" w:rsidR="009C5D8A" w:rsidRPr="000D5575" w:rsidRDefault="009C5D8A" w:rsidP="000D5575">
            <w:pPr>
              <w:pStyle w:val="Body"/>
            </w:pP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90" w14:textId="77777777" w:rsidR="009C5D8A" w:rsidRPr="000D5575" w:rsidRDefault="009C5D8A" w:rsidP="000D5575">
            <w:pPr>
              <w:pStyle w:val="clCellAlignLeft"/>
            </w:pPr>
            <w:r w:rsidRPr="000D5575">
              <w:t>Dissipation Factor</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91" w14:textId="77777777" w:rsidR="009C5D8A" w:rsidRPr="000D5575" w:rsidRDefault="009C5D8A" w:rsidP="000D5575">
            <w:pPr>
              <w:pStyle w:val="clCellAlignLeft"/>
            </w:pPr>
            <w:r w:rsidRPr="000D5575">
              <w:t>Table 2 Item 3</w:t>
            </w: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92" w14:textId="77777777" w:rsidR="009C5D8A" w:rsidRPr="000D5575" w:rsidRDefault="009C5D8A" w:rsidP="000D5575">
            <w:pPr>
              <w:pStyle w:val="clCellAlignCenter"/>
            </w:pPr>
            <w:r w:rsidRPr="000D5575">
              <w:t>DF</w:t>
            </w: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93" w14:textId="77777777" w:rsidR="009C5D8A" w:rsidRPr="000D5575" w:rsidRDefault="009C5D8A" w:rsidP="000D5575">
            <w:pPr>
              <w:pStyle w:val="clCellAlignCenter"/>
            </w:pPr>
            <w:r w:rsidRPr="000D5575">
              <w:t>-</w:t>
            </w: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94" w14:textId="77777777" w:rsidR="009C5D8A" w:rsidRPr="000D5575" w:rsidRDefault="009C5D8A" w:rsidP="000D5575">
            <w:pPr>
              <w:pStyle w:val="clCellAlignCenter"/>
            </w:pPr>
            <w:r w:rsidRPr="000D5575">
              <w:t>1.2 x Table 2</w:t>
            </w: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EF95" w14:textId="77777777" w:rsidR="009C5D8A" w:rsidRPr="000D5575" w:rsidRDefault="009C5D8A" w:rsidP="000D5575">
            <w:pPr>
              <w:pStyle w:val="clCellAlignCenter"/>
            </w:pPr>
            <w:r w:rsidRPr="000D5575">
              <w:t>%</w:t>
            </w:r>
          </w:p>
        </w:tc>
      </w:tr>
      <w:tr w:rsidR="009C5D8A" w14:paraId="46BCEFA0" w14:textId="77777777" w:rsidTr="007A41EF">
        <w:trPr>
          <w:trHeight w:val="500"/>
          <w:jc w:val="center"/>
        </w:trPr>
        <w:tc>
          <w:tcPr>
            <w:tcW w:w="440" w:type="dxa"/>
            <w:tcBorders>
              <w:left w:val="single" w:sz="2" w:space="0" w:color="000000"/>
              <w:bottom w:val="single" w:sz="4" w:space="0" w:color="000000"/>
              <w:right w:val="single" w:sz="4" w:space="0" w:color="000000"/>
            </w:tcBorders>
            <w:tcMar>
              <w:top w:w="80" w:type="dxa"/>
              <w:left w:w="80" w:type="dxa"/>
              <w:bottom w:w="80" w:type="dxa"/>
              <w:right w:w="80" w:type="dxa"/>
            </w:tcMar>
          </w:tcPr>
          <w:p w14:paraId="46BCEF97" w14:textId="77777777" w:rsidR="009C5D8A" w:rsidRPr="000D5575" w:rsidRDefault="009C5D8A" w:rsidP="000D5575">
            <w:pPr>
              <w:pStyle w:val="Body"/>
            </w:pPr>
          </w:p>
        </w:tc>
        <w:tc>
          <w:tcPr>
            <w:tcW w:w="1902"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8" w14:textId="77777777" w:rsidR="009C5D8A" w:rsidRPr="000D5575" w:rsidRDefault="009C5D8A" w:rsidP="000D5575">
            <w:pPr>
              <w:pStyle w:val="Body"/>
            </w:pPr>
          </w:p>
        </w:tc>
        <w:tc>
          <w:tcPr>
            <w:tcW w:w="1218"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9" w14:textId="77777777" w:rsidR="009C5D8A" w:rsidRPr="000D5575" w:rsidRDefault="009C5D8A" w:rsidP="000D5575">
            <w:pPr>
              <w:pStyle w:val="Body"/>
            </w:pPr>
          </w:p>
        </w:tc>
        <w:tc>
          <w:tcPr>
            <w:tcW w:w="174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A" w14:textId="77777777" w:rsidR="009C5D8A" w:rsidRPr="000D5575" w:rsidRDefault="009C5D8A" w:rsidP="000D5575">
            <w:pPr>
              <w:pStyle w:val="clCellAlignLeft"/>
            </w:pPr>
            <w:r w:rsidRPr="000D5575">
              <w:t>Equivalent Series Resistance</w:t>
            </w:r>
          </w:p>
        </w:tc>
        <w:tc>
          <w:tcPr>
            <w:tcW w:w="178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B" w14:textId="77777777" w:rsidR="009C5D8A" w:rsidRPr="000D5575" w:rsidRDefault="009C5D8A" w:rsidP="000D5575">
            <w:pPr>
              <w:pStyle w:val="clCellAlignLeft"/>
            </w:pPr>
            <w:r w:rsidRPr="000D5575">
              <w:t>Table 2 Item 4</w:t>
            </w:r>
          </w:p>
        </w:tc>
        <w:tc>
          <w:tcPr>
            <w:tcW w:w="110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C" w14:textId="77777777" w:rsidR="009C5D8A" w:rsidRPr="000D5575" w:rsidRDefault="009C5D8A" w:rsidP="000D5575">
            <w:pPr>
              <w:pStyle w:val="clCellAlignCenter"/>
            </w:pPr>
            <w:r w:rsidRPr="000D5575">
              <w:t>ESR</w:t>
            </w:r>
          </w:p>
        </w:tc>
        <w:tc>
          <w:tcPr>
            <w:tcW w:w="720"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D" w14:textId="77777777" w:rsidR="009C5D8A" w:rsidRPr="000D5575" w:rsidRDefault="009C5D8A" w:rsidP="000D5575">
            <w:pPr>
              <w:pStyle w:val="clCellAlignCenter"/>
            </w:pPr>
            <w:r w:rsidRPr="000D5575">
              <w:t>-</w:t>
            </w:r>
          </w:p>
        </w:tc>
        <w:tc>
          <w:tcPr>
            <w:tcW w:w="912" w:type="dxa"/>
            <w:tcBorders>
              <w:left w:val="single" w:sz="4" w:space="0" w:color="000000"/>
              <w:bottom w:val="single" w:sz="4" w:space="0" w:color="000000"/>
              <w:right w:val="single" w:sz="4" w:space="0" w:color="000000"/>
            </w:tcBorders>
            <w:tcMar>
              <w:top w:w="80" w:type="dxa"/>
              <w:left w:w="80" w:type="dxa"/>
              <w:bottom w:w="80" w:type="dxa"/>
              <w:right w:w="80" w:type="dxa"/>
            </w:tcMar>
          </w:tcPr>
          <w:p w14:paraId="46BCEF9E" w14:textId="77777777" w:rsidR="009C5D8A" w:rsidRPr="000D5575" w:rsidRDefault="009C5D8A" w:rsidP="000D5575">
            <w:pPr>
              <w:pStyle w:val="clCellAlignCenter"/>
            </w:pPr>
            <w:r w:rsidRPr="000D5575">
              <w:t>1.25 x Table 2</w:t>
            </w:r>
          </w:p>
        </w:tc>
        <w:tc>
          <w:tcPr>
            <w:tcW w:w="708" w:type="dxa"/>
            <w:tcBorders>
              <w:left w:val="single" w:sz="4" w:space="0" w:color="000000"/>
              <w:bottom w:val="single" w:sz="4" w:space="0" w:color="000000"/>
              <w:right w:val="single" w:sz="2" w:space="0" w:color="000000"/>
            </w:tcBorders>
            <w:tcMar>
              <w:top w:w="80" w:type="dxa"/>
              <w:left w:w="80" w:type="dxa"/>
              <w:bottom w:w="80" w:type="dxa"/>
              <w:right w:w="80" w:type="dxa"/>
            </w:tcMar>
          </w:tcPr>
          <w:p w14:paraId="46BCEF9F" w14:textId="77777777" w:rsidR="009C5D8A" w:rsidRPr="000D5575" w:rsidRDefault="009C5D8A" w:rsidP="00296C62">
            <w:pPr>
              <w:pStyle w:val="clCellAlignCenter"/>
            </w:pPr>
            <w:r w:rsidRPr="000D5575">
              <w:t>m</w:t>
            </w:r>
            <w:r>
              <w:t>Ω</w:t>
            </w:r>
          </w:p>
        </w:tc>
      </w:tr>
      <w:tr w:rsidR="009C5D8A" w14:paraId="46BCEFAA" w14:textId="77777777" w:rsidTr="007A41EF">
        <w:trPr>
          <w:trHeight w:val="3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EFA1" w14:textId="77777777" w:rsidR="009C5D8A" w:rsidRPr="000D5575" w:rsidRDefault="009C5D8A" w:rsidP="000D5575">
            <w:pPr>
              <w:pStyle w:val="Body"/>
            </w:pPr>
            <w:r w:rsidRPr="000D5575">
              <w:t>11</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2" w14:textId="77777777" w:rsidR="009C5D8A" w:rsidRPr="000D5575" w:rsidRDefault="009C5D8A" w:rsidP="000D5575">
            <w:pPr>
              <w:pStyle w:val="Body"/>
            </w:pPr>
            <w:r w:rsidRPr="000D5575">
              <w:t>Operating Life</w:t>
            </w:r>
          </w:p>
        </w:tc>
        <w:tc>
          <w:tcPr>
            <w:tcW w:w="1218"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3" w14:textId="77777777" w:rsidR="009C5D8A" w:rsidRPr="000D5575" w:rsidRDefault="009C5D8A" w:rsidP="000D5575">
            <w:pPr>
              <w:pStyle w:val="Body"/>
            </w:pPr>
            <w:r w:rsidRPr="000D5575">
              <w:t>Para. 9.17</w:t>
            </w: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4" w14:textId="77777777" w:rsidR="009C5D8A" w:rsidRPr="000D5575" w:rsidRDefault="009C5D8A" w:rsidP="000D5575">
            <w:pPr>
              <w:pStyle w:val="Body"/>
            </w:pPr>
            <w:r w:rsidRPr="000D5575">
              <w:t>Initial Measurements</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5" w14:textId="77777777" w:rsidR="009C5D8A" w:rsidRPr="000D5575" w:rsidRDefault="009C5D8A" w:rsidP="000D5575">
            <w:pPr>
              <w:pStyle w:val="Body"/>
            </w:pP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6" w14:textId="77777777" w:rsidR="009C5D8A" w:rsidRPr="000D5575" w:rsidRDefault="009C5D8A" w:rsidP="000D5575">
            <w:pPr>
              <w:pStyle w:val="clCellAlignCenter"/>
            </w:pP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7" w14:textId="77777777" w:rsidR="009C5D8A" w:rsidRPr="000D5575" w:rsidRDefault="009C5D8A" w:rsidP="000D5575">
            <w:pPr>
              <w:pStyle w:val="clCellAlignCenter"/>
            </w:pP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EFA8" w14:textId="77777777" w:rsidR="009C5D8A" w:rsidRPr="000D5575" w:rsidRDefault="009C5D8A" w:rsidP="000D5575">
            <w:pPr>
              <w:pStyle w:val="clCellAlignCenter"/>
            </w:pP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EFA9" w14:textId="77777777" w:rsidR="009C5D8A" w:rsidRPr="000D5575" w:rsidRDefault="009C5D8A" w:rsidP="000D5575">
            <w:pPr>
              <w:pStyle w:val="clCellAlignCenter"/>
            </w:pPr>
          </w:p>
        </w:tc>
      </w:tr>
      <w:tr w:rsidR="009C5D8A" w14:paraId="46BCEFB4" w14:textId="77777777" w:rsidTr="007A41EF">
        <w:trPr>
          <w:trHeight w:val="500"/>
          <w:jc w:val="center"/>
        </w:trPr>
        <w:tc>
          <w:tcPr>
            <w:tcW w:w="440" w:type="dxa"/>
            <w:tcBorders>
              <w:left w:val="single" w:sz="2" w:space="0" w:color="000000"/>
              <w:bottom w:val="nil"/>
              <w:right w:val="single" w:sz="4" w:space="0" w:color="000000"/>
            </w:tcBorders>
            <w:tcMar>
              <w:top w:w="80" w:type="dxa"/>
              <w:left w:w="80" w:type="dxa"/>
              <w:bottom w:w="80" w:type="dxa"/>
              <w:right w:w="80" w:type="dxa"/>
            </w:tcMar>
          </w:tcPr>
          <w:p w14:paraId="46BCEFAB" w14:textId="77777777" w:rsidR="009C5D8A" w:rsidRPr="000D5575" w:rsidRDefault="009C5D8A" w:rsidP="000D5575">
            <w:pPr>
              <w:pStyle w:val="Body"/>
            </w:pPr>
          </w:p>
        </w:tc>
        <w:tc>
          <w:tcPr>
            <w:tcW w:w="1902" w:type="dxa"/>
            <w:tcBorders>
              <w:left w:val="single" w:sz="4" w:space="0" w:color="000000"/>
              <w:bottom w:val="nil"/>
              <w:right w:val="single" w:sz="4" w:space="0" w:color="000000"/>
            </w:tcBorders>
            <w:tcMar>
              <w:top w:w="80" w:type="dxa"/>
              <w:left w:w="80" w:type="dxa"/>
              <w:bottom w:w="80" w:type="dxa"/>
              <w:right w:w="80" w:type="dxa"/>
            </w:tcMar>
          </w:tcPr>
          <w:p w14:paraId="46BCEFAC" w14:textId="77777777" w:rsidR="009C5D8A" w:rsidRPr="000D5575" w:rsidRDefault="009C5D8A" w:rsidP="000D5575">
            <w:pPr>
              <w:pStyle w:val="Body"/>
            </w:pPr>
          </w:p>
        </w:tc>
        <w:tc>
          <w:tcPr>
            <w:tcW w:w="1218" w:type="dxa"/>
            <w:tcBorders>
              <w:left w:val="single" w:sz="4" w:space="0" w:color="000000"/>
              <w:bottom w:val="nil"/>
              <w:right w:val="single" w:sz="4" w:space="0" w:color="000000"/>
            </w:tcBorders>
            <w:tcMar>
              <w:top w:w="80" w:type="dxa"/>
              <w:left w:w="80" w:type="dxa"/>
              <w:bottom w:w="80" w:type="dxa"/>
              <w:right w:w="80" w:type="dxa"/>
            </w:tcMar>
          </w:tcPr>
          <w:p w14:paraId="46BCEFAD" w14:textId="77777777" w:rsidR="009C5D8A" w:rsidRPr="000D5575" w:rsidRDefault="009C5D8A" w:rsidP="000D5575">
            <w:pPr>
              <w:pStyle w:val="Body"/>
            </w:pPr>
          </w:p>
        </w:tc>
        <w:tc>
          <w:tcPr>
            <w:tcW w:w="1740" w:type="dxa"/>
            <w:tcBorders>
              <w:left w:val="single" w:sz="4" w:space="0" w:color="000000"/>
              <w:bottom w:val="nil"/>
              <w:right w:val="single" w:sz="4" w:space="0" w:color="000000"/>
            </w:tcBorders>
            <w:tcMar>
              <w:top w:w="80" w:type="dxa"/>
              <w:left w:w="80" w:type="dxa"/>
              <w:bottom w:w="80" w:type="dxa"/>
              <w:right w:w="80" w:type="dxa"/>
            </w:tcMar>
          </w:tcPr>
          <w:p w14:paraId="46BCEFAE" w14:textId="77777777" w:rsidR="009C5D8A" w:rsidRPr="000D5575" w:rsidRDefault="009C5D8A" w:rsidP="000D5575">
            <w:pPr>
              <w:pStyle w:val="Body"/>
            </w:pPr>
            <w:r w:rsidRPr="000D5575">
              <w:t>Capacitance</w:t>
            </w:r>
          </w:p>
        </w:tc>
        <w:tc>
          <w:tcPr>
            <w:tcW w:w="1780" w:type="dxa"/>
            <w:tcBorders>
              <w:left w:val="single" w:sz="4" w:space="0" w:color="000000"/>
              <w:bottom w:val="nil"/>
              <w:right w:val="single" w:sz="4" w:space="0" w:color="000000"/>
            </w:tcBorders>
            <w:tcMar>
              <w:top w:w="80" w:type="dxa"/>
              <w:left w:w="80" w:type="dxa"/>
              <w:bottom w:w="80" w:type="dxa"/>
              <w:right w:w="80" w:type="dxa"/>
            </w:tcMar>
          </w:tcPr>
          <w:p w14:paraId="46BCEFAF" w14:textId="77777777" w:rsidR="009C5D8A" w:rsidRPr="000D5575" w:rsidRDefault="009C5D8A" w:rsidP="000D5575">
            <w:pPr>
              <w:pStyle w:val="Body"/>
            </w:pPr>
            <w:r w:rsidRPr="000D5575">
              <w:t>Value recorded during Mounting</w:t>
            </w:r>
          </w:p>
        </w:tc>
        <w:tc>
          <w:tcPr>
            <w:tcW w:w="1100" w:type="dxa"/>
            <w:tcBorders>
              <w:left w:val="single" w:sz="4" w:space="0" w:color="000000"/>
              <w:bottom w:val="nil"/>
              <w:right w:val="single" w:sz="4" w:space="0" w:color="000000"/>
            </w:tcBorders>
            <w:tcMar>
              <w:top w:w="80" w:type="dxa"/>
              <w:left w:w="80" w:type="dxa"/>
              <w:bottom w:w="80" w:type="dxa"/>
              <w:right w:w="80" w:type="dxa"/>
            </w:tcMar>
          </w:tcPr>
          <w:p w14:paraId="46BCEFB0" w14:textId="77777777" w:rsidR="009C5D8A" w:rsidRPr="000D5575" w:rsidRDefault="009C5D8A" w:rsidP="000D5575">
            <w:pPr>
              <w:pStyle w:val="clCellAlignCenter"/>
            </w:pPr>
            <w:r w:rsidRPr="000D5575">
              <w:t>C</w:t>
            </w:r>
          </w:p>
        </w:tc>
        <w:tc>
          <w:tcPr>
            <w:tcW w:w="1632" w:type="dxa"/>
            <w:gridSpan w:val="2"/>
            <w:tcBorders>
              <w:left w:val="single" w:sz="4" w:space="0" w:color="000000"/>
              <w:bottom w:val="nil"/>
              <w:right w:val="single" w:sz="4" w:space="0" w:color="000000"/>
            </w:tcBorders>
            <w:tcMar>
              <w:top w:w="80" w:type="dxa"/>
              <w:left w:w="80" w:type="dxa"/>
              <w:bottom w:w="80" w:type="dxa"/>
              <w:right w:w="80" w:type="dxa"/>
            </w:tcMar>
          </w:tcPr>
          <w:p w14:paraId="46BCEFB1" w14:textId="77777777" w:rsidR="009C5D8A" w:rsidRPr="000D5575" w:rsidRDefault="009C5D8A" w:rsidP="000D5575">
            <w:pPr>
              <w:pStyle w:val="clCellAlignCenter"/>
            </w:pPr>
            <w:r w:rsidRPr="000D5575">
              <w:t>Table 2</w:t>
            </w:r>
          </w:p>
          <w:p w14:paraId="46BCEFB2" w14:textId="77777777" w:rsidR="009C5D8A" w:rsidRPr="000D5575" w:rsidRDefault="009C5D8A" w:rsidP="000D5575">
            <w:pPr>
              <w:pStyle w:val="clCellAlignCenter"/>
            </w:pPr>
          </w:p>
        </w:tc>
        <w:tc>
          <w:tcPr>
            <w:tcW w:w="708" w:type="dxa"/>
            <w:tcBorders>
              <w:left w:val="single" w:sz="4" w:space="0" w:color="000000"/>
              <w:bottom w:val="nil"/>
              <w:right w:val="single" w:sz="2" w:space="0" w:color="000000"/>
            </w:tcBorders>
            <w:tcMar>
              <w:top w:w="80" w:type="dxa"/>
              <w:left w:w="80" w:type="dxa"/>
              <w:bottom w:w="80" w:type="dxa"/>
              <w:right w:w="80" w:type="dxa"/>
            </w:tcMar>
          </w:tcPr>
          <w:p w14:paraId="46BCEFB3" w14:textId="77777777" w:rsidR="009C5D8A" w:rsidRPr="000D5575" w:rsidRDefault="009C5D8A" w:rsidP="000D5575">
            <w:pPr>
              <w:pStyle w:val="clCellAlignCenter"/>
            </w:pPr>
            <w:r>
              <w:t>µ</w:t>
            </w:r>
            <w:r w:rsidRPr="000D5575">
              <w:t>F</w:t>
            </w:r>
          </w:p>
        </w:tc>
      </w:tr>
      <w:tr w:rsidR="009C5D8A" w14:paraId="46BCEFBE"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B5"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B6"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B7"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B8" w14:textId="77777777" w:rsidR="009C5D8A" w:rsidRPr="000D5575" w:rsidRDefault="009C5D8A" w:rsidP="000D5575">
            <w:pPr>
              <w:pStyle w:val="Body"/>
            </w:pPr>
            <w:r w:rsidRPr="000D5575">
              <w:t>Intermediate Measurements</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B9" w14:textId="77777777" w:rsidR="009C5D8A" w:rsidRPr="000D5575" w:rsidRDefault="009C5D8A" w:rsidP="000D5575">
            <w:pPr>
              <w:pStyle w:val="Body"/>
            </w:pPr>
            <w:r w:rsidRPr="000D5575">
              <w:t>At 250 and 1000 hrs</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BA" w14:textId="77777777" w:rsidR="009C5D8A" w:rsidRPr="000D5575" w:rsidRDefault="009C5D8A" w:rsidP="000D5575">
            <w:pPr>
              <w:pStyle w:val="clCellAlignCenter"/>
            </w:pP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BB" w14:textId="77777777" w:rsidR="009C5D8A" w:rsidRPr="000D5575" w:rsidRDefault="009C5D8A" w:rsidP="000D5575">
            <w:pPr>
              <w:pStyle w:val="clCellAlignCenter"/>
            </w:pP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BC"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BD" w14:textId="77777777" w:rsidR="009C5D8A" w:rsidRPr="000D5575" w:rsidRDefault="009C5D8A" w:rsidP="000D5575">
            <w:pPr>
              <w:pStyle w:val="clCellAlignCenter"/>
            </w:pPr>
          </w:p>
        </w:tc>
      </w:tr>
      <w:tr w:rsidR="009C5D8A" w14:paraId="46BCEFC8"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BF"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C0"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C1"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C2" w14:textId="77777777" w:rsidR="009C5D8A" w:rsidRPr="000D5575" w:rsidRDefault="009C5D8A" w:rsidP="000D5575">
            <w:pPr>
              <w:pStyle w:val="Body"/>
            </w:pPr>
            <w:r w:rsidRPr="000D5575">
              <w:t>DC Leakage Current</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C3" w14:textId="77777777" w:rsidR="009C5D8A" w:rsidRPr="000D5575" w:rsidRDefault="009C5D8A" w:rsidP="000D5575">
            <w:pPr>
              <w:pStyle w:val="Body"/>
            </w:pPr>
            <w:r w:rsidRPr="000D5575">
              <w:t>Table 3 Item 2 (Note 2)</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C4" w14:textId="77777777" w:rsidR="009C5D8A" w:rsidRPr="000D5575" w:rsidRDefault="009C5D8A" w:rsidP="000D5575">
            <w:pPr>
              <w:pStyle w:val="clCellAlignCenter"/>
            </w:pPr>
            <w:r w:rsidRPr="000D5575">
              <w:t>IL</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C5"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C6" w14:textId="77777777" w:rsidR="009C5D8A" w:rsidRPr="000D5575" w:rsidRDefault="009C5D8A" w:rsidP="000D5575">
            <w:pPr>
              <w:pStyle w:val="clCellAlignCenter"/>
            </w:pPr>
            <w:r w:rsidRPr="000D5575">
              <w:t>1.25 x Table 3</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C7" w14:textId="77777777" w:rsidR="009C5D8A" w:rsidRPr="000D5575" w:rsidRDefault="009C5D8A" w:rsidP="000D5575">
            <w:pPr>
              <w:pStyle w:val="clCellAlignCenter"/>
            </w:pPr>
            <w:r>
              <w:t>µ</w:t>
            </w:r>
            <w:r w:rsidRPr="000D5575">
              <w:t>A</w:t>
            </w:r>
          </w:p>
        </w:tc>
      </w:tr>
      <w:tr w:rsidR="009C5D8A" w14:paraId="46BCEFD2" w14:textId="77777777" w:rsidTr="007A41EF">
        <w:trPr>
          <w:trHeight w:val="7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C9"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CA"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CB"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CC" w14:textId="77777777" w:rsidR="009C5D8A" w:rsidRPr="000D5575" w:rsidRDefault="009C5D8A" w:rsidP="000D5575">
            <w:pPr>
              <w:pStyle w:val="Body"/>
            </w:pPr>
            <w:r w:rsidRPr="000D5575">
              <w:t>Final Measurements</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CD" w14:textId="77777777" w:rsidR="009C5D8A" w:rsidRPr="000D5575" w:rsidRDefault="009C5D8A" w:rsidP="000D5575">
            <w:pPr>
              <w:pStyle w:val="Body"/>
            </w:pPr>
            <w:r w:rsidRPr="000D5575">
              <w:t>At 1000 and 2000 hrs and after recovery or 1 to 2 hours</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CE" w14:textId="77777777" w:rsidR="009C5D8A" w:rsidRPr="000D5575" w:rsidRDefault="009C5D8A" w:rsidP="000D5575">
            <w:pPr>
              <w:pStyle w:val="clCellAlignCenter"/>
            </w:pP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CF" w14:textId="77777777" w:rsidR="009C5D8A" w:rsidRPr="000D5575" w:rsidRDefault="009C5D8A" w:rsidP="000D5575">
            <w:pPr>
              <w:pStyle w:val="clCellAlignCenter"/>
            </w:pP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D0" w14:textId="77777777" w:rsidR="009C5D8A" w:rsidRPr="000D5575" w:rsidRDefault="009C5D8A" w:rsidP="000D5575">
            <w:pPr>
              <w:pStyle w:val="clCellAlignCenter"/>
            </w:pP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D1" w14:textId="77777777" w:rsidR="009C5D8A" w:rsidRPr="000D5575" w:rsidRDefault="009C5D8A" w:rsidP="000D5575">
            <w:pPr>
              <w:pStyle w:val="clCellAlignCenter"/>
            </w:pPr>
          </w:p>
        </w:tc>
      </w:tr>
      <w:tr w:rsidR="009C5D8A" w14:paraId="46BCEFDC" w14:textId="77777777" w:rsidTr="007A41EF">
        <w:trPr>
          <w:trHeight w:val="3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D3"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D4"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D5"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D6" w14:textId="77777777" w:rsidR="009C5D8A" w:rsidRPr="000D5575" w:rsidRDefault="009C5D8A" w:rsidP="000D5575">
            <w:pPr>
              <w:pStyle w:val="clCellAlignLeft"/>
            </w:pPr>
            <w:r w:rsidRPr="000D5575">
              <w:t>Capacitance Change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D7" w14:textId="77777777" w:rsidR="009C5D8A" w:rsidRPr="000D5575" w:rsidRDefault="009C5D8A" w:rsidP="000D5575">
            <w:pPr>
              <w:pStyle w:val="clCellAlignLeft"/>
            </w:pPr>
            <w:r w:rsidRPr="000D5575">
              <w:t>Table 2 Item 1</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D8" w14:textId="77777777" w:rsidR="009C5D8A" w:rsidRPr="000D5575" w:rsidRDefault="009C5D8A" w:rsidP="000D5575">
            <w:pPr>
              <w:pStyle w:val="clCellAlignCenter"/>
            </w:pPr>
            <w:r>
              <w:sym w:font="Symbol" w:char="F044"/>
            </w:r>
            <w:r w:rsidRPr="000D5575">
              <w:t>C/C</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D9" w14:textId="77777777" w:rsidR="009C5D8A" w:rsidRPr="000D5575" w:rsidRDefault="009C5D8A" w:rsidP="000D5575">
            <w:pPr>
              <w:pStyle w:val="clCellAlignCenter"/>
            </w:pPr>
            <w:r w:rsidRPr="000D5575">
              <w:t>-10</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DA" w14:textId="77777777" w:rsidR="009C5D8A" w:rsidRPr="000D5575" w:rsidRDefault="009C5D8A" w:rsidP="000D5575">
            <w:pPr>
              <w:pStyle w:val="clCellAlignCenter"/>
            </w:pPr>
            <w:r w:rsidRPr="000D5575">
              <w:t>+10</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DB" w14:textId="77777777" w:rsidR="009C5D8A" w:rsidRPr="000D5575" w:rsidRDefault="009C5D8A" w:rsidP="000D5575">
            <w:pPr>
              <w:pStyle w:val="clCellAlignCenter"/>
            </w:pPr>
            <w:r w:rsidRPr="000D5575">
              <w:t>%</w:t>
            </w:r>
          </w:p>
        </w:tc>
      </w:tr>
      <w:tr w:rsidR="009C5D8A" w14:paraId="46BCEFE6"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DD"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DE"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DF"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E0" w14:textId="77777777" w:rsidR="009C5D8A" w:rsidRPr="000D5575" w:rsidRDefault="009C5D8A" w:rsidP="000D5575">
            <w:pPr>
              <w:pStyle w:val="clCellAlignLeft"/>
            </w:pPr>
            <w:r w:rsidRPr="000D5575">
              <w:t>DC Leakage Current</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E1" w14:textId="77777777" w:rsidR="009C5D8A" w:rsidRPr="000D5575" w:rsidRDefault="009C5D8A" w:rsidP="000D5575">
            <w:pPr>
              <w:pStyle w:val="clCellAlignLeft"/>
            </w:pPr>
            <w:r w:rsidRPr="000D5575">
              <w:t>Table 2 Item 2</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E2" w14:textId="77777777" w:rsidR="009C5D8A" w:rsidRPr="000D5575" w:rsidRDefault="009C5D8A" w:rsidP="000D5575">
            <w:pPr>
              <w:pStyle w:val="clCellAlignCenter"/>
            </w:pPr>
            <w:r w:rsidRPr="000D5575">
              <w:t>IL</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E3"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E4" w14:textId="77777777" w:rsidR="009C5D8A" w:rsidRPr="000D5575" w:rsidRDefault="009C5D8A" w:rsidP="000D5575">
            <w:pPr>
              <w:pStyle w:val="clCellAlignCenter"/>
            </w:pPr>
            <w:r w:rsidRPr="000D5575">
              <w:t>1.25 x 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E5" w14:textId="77777777" w:rsidR="009C5D8A" w:rsidRPr="000D5575" w:rsidRDefault="009C5D8A" w:rsidP="000D5575">
            <w:pPr>
              <w:pStyle w:val="clCellAlignCenter"/>
            </w:pPr>
            <w:r>
              <w:t>µ</w:t>
            </w:r>
            <w:r w:rsidRPr="000D5575">
              <w:t>A</w:t>
            </w:r>
          </w:p>
        </w:tc>
      </w:tr>
      <w:tr w:rsidR="009C5D8A" w14:paraId="46BCEFF0" w14:textId="77777777" w:rsidTr="007A41EF">
        <w:trPr>
          <w:trHeight w:val="3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E7"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E8"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E9"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EA" w14:textId="77777777" w:rsidR="009C5D8A" w:rsidRPr="000D5575" w:rsidRDefault="009C5D8A" w:rsidP="000D5575">
            <w:pPr>
              <w:pStyle w:val="clCellAlignLeft"/>
            </w:pPr>
            <w:r w:rsidRPr="000D5575">
              <w:t>Dissipation Factor</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EB" w14:textId="77777777" w:rsidR="009C5D8A" w:rsidRPr="000D5575" w:rsidRDefault="009C5D8A" w:rsidP="000D5575">
            <w:pPr>
              <w:pStyle w:val="clCellAlignLeft"/>
            </w:pPr>
            <w:r w:rsidRPr="000D5575">
              <w:t>Table 2 Item 3</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EC" w14:textId="77777777" w:rsidR="009C5D8A" w:rsidRPr="000D5575" w:rsidRDefault="009C5D8A" w:rsidP="000D5575">
            <w:pPr>
              <w:pStyle w:val="clCellAlignCenter"/>
            </w:pPr>
            <w:r w:rsidRPr="000D5575">
              <w:t>DF</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ED"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EE" w14:textId="77777777" w:rsidR="009C5D8A" w:rsidRPr="000D5575" w:rsidRDefault="009C5D8A" w:rsidP="000D5575">
            <w:pPr>
              <w:pStyle w:val="clCellAlignCenter"/>
            </w:pPr>
            <w:r w:rsidRPr="000D5575">
              <w:t>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EF" w14:textId="77777777" w:rsidR="009C5D8A" w:rsidRPr="000D5575" w:rsidRDefault="009C5D8A" w:rsidP="000D5575">
            <w:pPr>
              <w:pStyle w:val="clCellAlignCenter"/>
            </w:pPr>
            <w:r w:rsidRPr="000D5575">
              <w:t>%</w:t>
            </w:r>
          </w:p>
        </w:tc>
      </w:tr>
      <w:tr w:rsidR="009C5D8A" w14:paraId="46BCEFFA" w14:textId="77777777" w:rsidTr="007A41EF">
        <w:trPr>
          <w:trHeight w:val="500"/>
          <w:jc w:val="center"/>
        </w:trPr>
        <w:tc>
          <w:tcPr>
            <w:tcW w:w="440" w:type="dxa"/>
            <w:tcBorders>
              <w:top w:val="nil"/>
              <w:left w:val="single" w:sz="2" w:space="0" w:color="000000"/>
              <w:bottom w:val="nil"/>
              <w:right w:val="single" w:sz="4" w:space="0" w:color="000000"/>
            </w:tcBorders>
            <w:tcMar>
              <w:top w:w="80" w:type="dxa"/>
              <w:left w:w="80" w:type="dxa"/>
              <w:bottom w:w="80" w:type="dxa"/>
              <w:right w:w="80" w:type="dxa"/>
            </w:tcMar>
          </w:tcPr>
          <w:p w14:paraId="46BCEFF1" w14:textId="77777777" w:rsidR="009C5D8A" w:rsidRPr="000D5575" w:rsidRDefault="009C5D8A" w:rsidP="000D5575">
            <w:pPr>
              <w:pStyle w:val="Body"/>
            </w:pPr>
          </w:p>
        </w:tc>
        <w:tc>
          <w:tcPr>
            <w:tcW w:w="1902" w:type="dxa"/>
            <w:tcBorders>
              <w:top w:val="nil"/>
              <w:left w:val="single" w:sz="4" w:space="0" w:color="000000"/>
              <w:bottom w:val="nil"/>
              <w:right w:val="single" w:sz="4" w:space="0" w:color="000000"/>
            </w:tcBorders>
            <w:tcMar>
              <w:top w:w="80" w:type="dxa"/>
              <w:left w:w="80" w:type="dxa"/>
              <w:bottom w:w="80" w:type="dxa"/>
              <w:right w:w="80" w:type="dxa"/>
            </w:tcMar>
          </w:tcPr>
          <w:p w14:paraId="46BCEFF2" w14:textId="77777777" w:rsidR="009C5D8A" w:rsidRPr="000D5575" w:rsidRDefault="009C5D8A" w:rsidP="000D5575">
            <w:pPr>
              <w:pStyle w:val="Body"/>
            </w:pPr>
          </w:p>
        </w:tc>
        <w:tc>
          <w:tcPr>
            <w:tcW w:w="1218" w:type="dxa"/>
            <w:tcBorders>
              <w:top w:val="nil"/>
              <w:left w:val="single" w:sz="4" w:space="0" w:color="000000"/>
              <w:bottom w:val="nil"/>
              <w:right w:val="single" w:sz="4" w:space="0" w:color="000000"/>
            </w:tcBorders>
            <w:tcMar>
              <w:top w:w="80" w:type="dxa"/>
              <w:left w:w="80" w:type="dxa"/>
              <w:bottom w:w="80" w:type="dxa"/>
              <w:right w:w="80" w:type="dxa"/>
            </w:tcMar>
          </w:tcPr>
          <w:p w14:paraId="46BCEFF3" w14:textId="77777777" w:rsidR="009C5D8A" w:rsidRPr="000D5575" w:rsidRDefault="009C5D8A" w:rsidP="000D5575">
            <w:pPr>
              <w:pStyle w:val="Body"/>
            </w:pPr>
          </w:p>
        </w:tc>
        <w:tc>
          <w:tcPr>
            <w:tcW w:w="1740" w:type="dxa"/>
            <w:tcBorders>
              <w:top w:val="nil"/>
              <w:left w:val="single" w:sz="4" w:space="0" w:color="000000"/>
              <w:bottom w:val="nil"/>
              <w:right w:val="single" w:sz="4" w:space="0" w:color="000000"/>
            </w:tcBorders>
            <w:tcMar>
              <w:top w:w="80" w:type="dxa"/>
              <w:left w:w="80" w:type="dxa"/>
              <w:bottom w:w="80" w:type="dxa"/>
              <w:right w:w="80" w:type="dxa"/>
            </w:tcMar>
          </w:tcPr>
          <w:p w14:paraId="46BCEFF4" w14:textId="77777777" w:rsidR="009C5D8A" w:rsidRPr="000D5575" w:rsidRDefault="009C5D8A" w:rsidP="000D5575">
            <w:pPr>
              <w:pStyle w:val="clCellAlignLeft"/>
            </w:pPr>
            <w:r w:rsidRPr="000D5575">
              <w:t>Equivalent Series Resistance</w:t>
            </w:r>
          </w:p>
        </w:tc>
        <w:tc>
          <w:tcPr>
            <w:tcW w:w="1780" w:type="dxa"/>
            <w:tcBorders>
              <w:top w:val="nil"/>
              <w:left w:val="single" w:sz="4" w:space="0" w:color="000000"/>
              <w:bottom w:val="nil"/>
              <w:right w:val="single" w:sz="4" w:space="0" w:color="000000"/>
            </w:tcBorders>
            <w:tcMar>
              <w:top w:w="80" w:type="dxa"/>
              <w:left w:w="80" w:type="dxa"/>
              <w:bottom w:w="80" w:type="dxa"/>
              <w:right w:w="80" w:type="dxa"/>
            </w:tcMar>
          </w:tcPr>
          <w:p w14:paraId="46BCEFF5" w14:textId="77777777" w:rsidR="009C5D8A" w:rsidRPr="000D5575" w:rsidRDefault="009C5D8A" w:rsidP="000D5575">
            <w:pPr>
              <w:pStyle w:val="clCellAlignLeft"/>
            </w:pPr>
            <w:r w:rsidRPr="000D5575">
              <w:t>Table 2 Item 4</w:t>
            </w:r>
          </w:p>
        </w:tc>
        <w:tc>
          <w:tcPr>
            <w:tcW w:w="1100" w:type="dxa"/>
            <w:tcBorders>
              <w:top w:val="nil"/>
              <w:left w:val="single" w:sz="4" w:space="0" w:color="000000"/>
              <w:bottom w:val="nil"/>
              <w:right w:val="single" w:sz="4" w:space="0" w:color="000000"/>
            </w:tcBorders>
            <w:tcMar>
              <w:top w:w="80" w:type="dxa"/>
              <w:left w:w="80" w:type="dxa"/>
              <w:bottom w:w="80" w:type="dxa"/>
              <w:right w:w="80" w:type="dxa"/>
            </w:tcMar>
          </w:tcPr>
          <w:p w14:paraId="46BCEFF6" w14:textId="77777777" w:rsidR="009C5D8A" w:rsidRPr="000D5575" w:rsidRDefault="009C5D8A" w:rsidP="000D5575">
            <w:pPr>
              <w:pStyle w:val="clCellAlignCenter"/>
            </w:pPr>
            <w:r w:rsidRPr="000D5575">
              <w:t>ESR</w:t>
            </w:r>
          </w:p>
        </w:tc>
        <w:tc>
          <w:tcPr>
            <w:tcW w:w="720" w:type="dxa"/>
            <w:tcBorders>
              <w:top w:val="nil"/>
              <w:left w:val="single" w:sz="4" w:space="0" w:color="000000"/>
              <w:bottom w:val="nil"/>
              <w:right w:val="single" w:sz="4" w:space="0" w:color="000000"/>
            </w:tcBorders>
            <w:tcMar>
              <w:top w:w="80" w:type="dxa"/>
              <w:left w:w="80" w:type="dxa"/>
              <w:bottom w:w="80" w:type="dxa"/>
              <w:right w:w="80" w:type="dxa"/>
            </w:tcMar>
          </w:tcPr>
          <w:p w14:paraId="46BCEFF7" w14:textId="77777777" w:rsidR="009C5D8A" w:rsidRPr="000D5575" w:rsidRDefault="009C5D8A" w:rsidP="000D5575">
            <w:pPr>
              <w:pStyle w:val="clCellAlignCenter"/>
            </w:pPr>
            <w:r w:rsidRPr="000D5575">
              <w:t>-</w:t>
            </w:r>
          </w:p>
        </w:tc>
        <w:tc>
          <w:tcPr>
            <w:tcW w:w="912" w:type="dxa"/>
            <w:tcBorders>
              <w:top w:val="nil"/>
              <w:left w:val="single" w:sz="4" w:space="0" w:color="000000"/>
              <w:bottom w:val="nil"/>
              <w:right w:val="single" w:sz="4" w:space="0" w:color="000000"/>
            </w:tcBorders>
            <w:tcMar>
              <w:top w:w="80" w:type="dxa"/>
              <w:left w:w="80" w:type="dxa"/>
              <w:bottom w:w="80" w:type="dxa"/>
              <w:right w:w="80" w:type="dxa"/>
            </w:tcMar>
          </w:tcPr>
          <w:p w14:paraId="46BCEFF8" w14:textId="77777777" w:rsidR="009C5D8A" w:rsidRPr="000D5575" w:rsidRDefault="009C5D8A" w:rsidP="000D5575">
            <w:pPr>
              <w:pStyle w:val="clCellAlignCenter"/>
            </w:pPr>
            <w:r w:rsidRPr="000D5575">
              <w:t>1.25 x Table 2</w:t>
            </w:r>
          </w:p>
        </w:tc>
        <w:tc>
          <w:tcPr>
            <w:tcW w:w="708" w:type="dxa"/>
            <w:tcBorders>
              <w:top w:val="nil"/>
              <w:left w:val="single" w:sz="4" w:space="0" w:color="000000"/>
              <w:bottom w:val="nil"/>
              <w:right w:val="single" w:sz="2" w:space="0" w:color="000000"/>
            </w:tcBorders>
            <w:tcMar>
              <w:top w:w="80" w:type="dxa"/>
              <w:left w:w="80" w:type="dxa"/>
              <w:bottom w:w="80" w:type="dxa"/>
              <w:right w:w="80" w:type="dxa"/>
            </w:tcMar>
          </w:tcPr>
          <w:p w14:paraId="46BCEFF9" w14:textId="77777777" w:rsidR="009C5D8A" w:rsidRPr="000D5575" w:rsidRDefault="009C5D8A" w:rsidP="00296C62">
            <w:pPr>
              <w:pStyle w:val="clCellAlignCenter"/>
            </w:pPr>
            <w:r w:rsidRPr="000D5575">
              <w:t>m</w:t>
            </w:r>
            <w:r>
              <w:t>Ω</w:t>
            </w:r>
          </w:p>
        </w:tc>
      </w:tr>
      <w:tr w:rsidR="009C5D8A" w14:paraId="46BCF004" w14:textId="77777777" w:rsidTr="008E1CC8">
        <w:trPr>
          <w:trHeight w:val="300"/>
          <w:jc w:val="center"/>
        </w:trPr>
        <w:tc>
          <w:tcPr>
            <w:tcW w:w="44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EFFB" w14:textId="77777777" w:rsidR="009C5D8A" w:rsidRPr="000D5575" w:rsidRDefault="009C5D8A" w:rsidP="000D5575">
            <w:pPr>
              <w:pStyle w:val="Body"/>
            </w:pPr>
          </w:p>
        </w:tc>
        <w:tc>
          <w:tcPr>
            <w:tcW w:w="190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FC" w14:textId="77777777" w:rsidR="009C5D8A" w:rsidRPr="000D5575" w:rsidRDefault="009C5D8A" w:rsidP="000D5575">
            <w:pPr>
              <w:pStyle w:val="Body"/>
            </w:pPr>
          </w:p>
        </w:tc>
        <w:tc>
          <w:tcPr>
            <w:tcW w:w="1218"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FD" w14:textId="77777777" w:rsidR="009C5D8A" w:rsidRPr="000D5575" w:rsidRDefault="009C5D8A" w:rsidP="000D5575">
            <w:pPr>
              <w:pStyle w:val="Body"/>
            </w:pPr>
          </w:p>
        </w:tc>
        <w:tc>
          <w:tcPr>
            <w:tcW w:w="174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FE" w14:textId="77777777" w:rsidR="009C5D8A" w:rsidRPr="000D5575" w:rsidRDefault="009C5D8A" w:rsidP="000D5575">
            <w:pPr>
              <w:pStyle w:val="Body"/>
            </w:pPr>
            <w:r w:rsidRPr="000D5575">
              <w:t>Visual Examination</w:t>
            </w:r>
          </w:p>
        </w:tc>
        <w:tc>
          <w:tcPr>
            <w:tcW w:w="178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EFFF" w14:textId="77777777" w:rsidR="009C5D8A" w:rsidRPr="000D5575" w:rsidRDefault="009C5D8A" w:rsidP="000D5575">
            <w:pPr>
              <w:pStyle w:val="Body"/>
            </w:pPr>
            <w:r w:rsidRPr="000D5575">
              <w:t>No damage</w:t>
            </w:r>
          </w:p>
        </w:tc>
        <w:tc>
          <w:tcPr>
            <w:tcW w:w="110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F000" w14:textId="77777777" w:rsidR="009C5D8A" w:rsidRPr="000D5575" w:rsidRDefault="009C5D8A" w:rsidP="000D5575">
            <w:pPr>
              <w:pStyle w:val="clCellAlignCenter"/>
            </w:pPr>
            <w:r w:rsidRPr="000D5575">
              <w:t>-</w:t>
            </w:r>
          </w:p>
        </w:tc>
        <w:tc>
          <w:tcPr>
            <w:tcW w:w="720"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F001" w14:textId="77777777" w:rsidR="009C5D8A" w:rsidRPr="000D5575" w:rsidRDefault="009C5D8A" w:rsidP="000D5575">
            <w:pPr>
              <w:pStyle w:val="clCellAlignCenter"/>
            </w:pPr>
            <w:r w:rsidRPr="000D5575">
              <w:t>-</w:t>
            </w:r>
          </w:p>
        </w:tc>
        <w:tc>
          <w:tcPr>
            <w:tcW w:w="912" w:type="dxa"/>
            <w:tcBorders>
              <w:top w:val="nil"/>
              <w:left w:val="single" w:sz="4" w:space="0" w:color="000000"/>
              <w:bottom w:val="single" w:sz="4" w:space="0" w:color="000000"/>
              <w:right w:val="single" w:sz="4" w:space="0" w:color="000000"/>
            </w:tcBorders>
            <w:tcMar>
              <w:top w:w="80" w:type="dxa"/>
              <w:left w:w="80" w:type="dxa"/>
              <w:bottom w:w="80" w:type="dxa"/>
              <w:right w:w="80" w:type="dxa"/>
            </w:tcMar>
          </w:tcPr>
          <w:p w14:paraId="46BCF002" w14:textId="77777777" w:rsidR="009C5D8A" w:rsidRPr="000D5575" w:rsidRDefault="009C5D8A" w:rsidP="000D5575">
            <w:pPr>
              <w:pStyle w:val="clCellAlignCenter"/>
            </w:pPr>
            <w:r w:rsidRPr="000D5575">
              <w:t>-</w:t>
            </w:r>
          </w:p>
        </w:tc>
        <w:tc>
          <w:tcPr>
            <w:tcW w:w="708"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F003" w14:textId="77777777" w:rsidR="009C5D8A" w:rsidRPr="000D5575" w:rsidRDefault="009C5D8A" w:rsidP="000D5575">
            <w:pPr>
              <w:pStyle w:val="clCellAlignCenter"/>
            </w:pPr>
            <w:r w:rsidRPr="000D5575">
              <w:t>-</w:t>
            </w:r>
          </w:p>
        </w:tc>
      </w:tr>
      <w:tr w:rsidR="009C5D8A" w14:paraId="46BCF00E" w14:textId="77777777" w:rsidTr="008E1CC8">
        <w:trPr>
          <w:trHeight w:val="300"/>
          <w:jc w:val="center"/>
        </w:trPr>
        <w:tc>
          <w:tcPr>
            <w:tcW w:w="440" w:type="dxa"/>
            <w:tcBorders>
              <w:top w:val="single" w:sz="4" w:space="0" w:color="000000"/>
              <w:left w:val="single" w:sz="2" w:space="0" w:color="000000"/>
              <w:bottom w:val="single" w:sz="4" w:space="0" w:color="auto"/>
              <w:right w:val="single" w:sz="4" w:space="0" w:color="000000"/>
            </w:tcBorders>
            <w:tcMar>
              <w:top w:w="80" w:type="dxa"/>
              <w:left w:w="80" w:type="dxa"/>
              <w:bottom w:w="80" w:type="dxa"/>
              <w:right w:w="80" w:type="dxa"/>
            </w:tcMar>
          </w:tcPr>
          <w:p w14:paraId="46BCF005" w14:textId="77777777" w:rsidR="009C5D8A" w:rsidRPr="000D5575" w:rsidRDefault="009C5D8A" w:rsidP="000D5575">
            <w:pPr>
              <w:pStyle w:val="Body"/>
            </w:pPr>
            <w:r w:rsidRPr="000D5575">
              <w:t>12</w:t>
            </w:r>
          </w:p>
        </w:tc>
        <w:tc>
          <w:tcPr>
            <w:tcW w:w="1902"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6" w14:textId="77777777" w:rsidR="009C5D8A" w:rsidRPr="000D5575" w:rsidRDefault="009C5D8A" w:rsidP="000D5575">
            <w:pPr>
              <w:pStyle w:val="Body"/>
            </w:pPr>
            <w:r w:rsidRPr="000D5575">
              <w:t>Permanence of Marking</w:t>
            </w:r>
          </w:p>
        </w:tc>
        <w:tc>
          <w:tcPr>
            <w:tcW w:w="1218"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7" w14:textId="77777777" w:rsidR="009C5D8A" w:rsidRPr="000D5575" w:rsidRDefault="009C5D8A" w:rsidP="000D5575">
            <w:pPr>
              <w:pStyle w:val="Body"/>
            </w:pPr>
            <w:r w:rsidRPr="000D5575">
              <w:t>Para. 9.18</w:t>
            </w:r>
          </w:p>
        </w:tc>
        <w:tc>
          <w:tcPr>
            <w:tcW w:w="1740"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8" w14:textId="77777777" w:rsidR="009C5D8A" w:rsidRPr="000D5575" w:rsidRDefault="009C5D8A" w:rsidP="000D5575">
            <w:pPr>
              <w:pStyle w:val="Body"/>
            </w:pPr>
            <w:r w:rsidRPr="000D5575">
              <w:t>Final Examination</w:t>
            </w:r>
          </w:p>
        </w:tc>
        <w:tc>
          <w:tcPr>
            <w:tcW w:w="1780"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9" w14:textId="77777777" w:rsidR="009C5D8A" w:rsidRPr="000D5575" w:rsidRDefault="009C5D8A" w:rsidP="000D5575">
            <w:pPr>
              <w:pStyle w:val="Body"/>
            </w:pPr>
          </w:p>
        </w:tc>
        <w:tc>
          <w:tcPr>
            <w:tcW w:w="1100"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A" w14:textId="77777777" w:rsidR="009C5D8A" w:rsidRPr="000D5575" w:rsidRDefault="009C5D8A" w:rsidP="000D5575">
            <w:pPr>
              <w:pStyle w:val="clCellAlignCenter"/>
            </w:pPr>
          </w:p>
        </w:tc>
        <w:tc>
          <w:tcPr>
            <w:tcW w:w="720"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B" w14:textId="77777777" w:rsidR="009C5D8A" w:rsidRPr="000D5575" w:rsidRDefault="009C5D8A" w:rsidP="000D5575">
            <w:pPr>
              <w:pStyle w:val="clCellAlignCenter"/>
            </w:pPr>
          </w:p>
        </w:tc>
        <w:tc>
          <w:tcPr>
            <w:tcW w:w="912" w:type="dxa"/>
            <w:tcBorders>
              <w:top w:val="single" w:sz="4" w:space="0" w:color="000000"/>
              <w:left w:val="single" w:sz="4" w:space="0" w:color="000000"/>
              <w:bottom w:val="single" w:sz="4" w:space="0" w:color="auto"/>
              <w:right w:val="single" w:sz="4" w:space="0" w:color="000000"/>
            </w:tcBorders>
            <w:tcMar>
              <w:top w:w="80" w:type="dxa"/>
              <w:left w:w="80" w:type="dxa"/>
              <w:bottom w:w="80" w:type="dxa"/>
              <w:right w:w="80" w:type="dxa"/>
            </w:tcMar>
          </w:tcPr>
          <w:p w14:paraId="46BCF00C" w14:textId="77777777" w:rsidR="009C5D8A" w:rsidRPr="000D5575" w:rsidRDefault="009C5D8A" w:rsidP="000D5575">
            <w:pPr>
              <w:pStyle w:val="clCellAlignCenter"/>
            </w:pPr>
          </w:p>
        </w:tc>
        <w:tc>
          <w:tcPr>
            <w:tcW w:w="708" w:type="dxa"/>
            <w:tcBorders>
              <w:top w:val="single" w:sz="4" w:space="0" w:color="000000"/>
              <w:left w:val="single" w:sz="4" w:space="0" w:color="000000"/>
              <w:bottom w:val="single" w:sz="4" w:space="0" w:color="auto"/>
              <w:right w:val="single" w:sz="2" w:space="0" w:color="000000"/>
            </w:tcBorders>
            <w:tcMar>
              <w:top w:w="80" w:type="dxa"/>
              <w:left w:w="80" w:type="dxa"/>
              <w:bottom w:w="80" w:type="dxa"/>
              <w:right w:w="80" w:type="dxa"/>
            </w:tcMar>
          </w:tcPr>
          <w:p w14:paraId="46BCF00D" w14:textId="77777777" w:rsidR="009C5D8A" w:rsidRPr="000D5575" w:rsidRDefault="009C5D8A" w:rsidP="000D5575">
            <w:pPr>
              <w:pStyle w:val="clCellAlignCenter"/>
            </w:pPr>
          </w:p>
        </w:tc>
      </w:tr>
      <w:tr w:rsidR="009C5D8A" w14:paraId="46BCF018" w14:textId="77777777" w:rsidTr="008E1CC8">
        <w:trPr>
          <w:trHeight w:val="300"/>
          <w:jc w:val="center"/>
        </w:trPr>
        <w:tc>
          <w:tcPr>
            <w:tcW w:w="440" w:type="dxa"/>
            <w:tcBorders>
              <w:top w:val="single" w:sz="4" w:space="0" w:color="auto"/>
              <w:left w:val="single" w:sz="2" w:space="0" w:color="000000"/>
              <w:bottom w:val="single" w:sz="4" w:space="0" w:color="000000"/>
              <w:right w:val="single" w:sz="4" w:space="0" w:color="000000"/>
            </w:tcBorders>
            <w:tcMar>
              <w:top w:w="80" w:type="dxa"/>
              <w:left w:w="80" w:type="dxa"/>
              <w:bottom w:w="80" w:type="dxa"/>
              <w:right w:w="80" w:type="dxa"/>
            </w:tcMar>
          </w:tcPr>
          <w:p w14:paraId="46BCF00F" w14:textId="77777777" w:rsidR="009C5D8A" w:rsidRPr="000D5575" w:rsidRDefault="009C5D8A" w:rsidP="000D5575">
            <w:pPr>
              <w:pStyle w:val="Body"/>
            </w:pPr>
          </w:p>
        </w:tc>
        <w:tc>
          <w:tcPr>
            <w:tcW w:w="1902"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0" w14:textId="77777777" w:rsidR="009C5D8A" w:rsidRPr="000D5575" w:rsidRDefault="009C5D8A" w:rsidP="000D5575">
            <w:pPr>
              <w:pStyle w:val="Body"/>
            </w:pPr>
          </w:p>
        </w:tc>
        <w:tc>
          <w:tcPr>
            <w:tcW w:w="1218"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1" w14:textId="77777777" w:rsidR="009C5D8A" w:rsidRPr="000D5575" w:rsidRDefault="009C5D8A" w:rsidP="000D5575">
            <w:pPr>
              <w:pStyle w:val="Body"/>
            </w:pPr>
          </w:p>
        </w:tc>
        <w:tc>
          <w:tcPr>
            <w:tcW w:w="174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2" w14:textId="77777777" w:rsidR="009C5D8A" w:rsidRPr="000D5575" w:rsidRDefault="009C5D8A" w:rsidP="000D5575">
            <w:pPr>
              <w:pStyle w:val="Body"/>
            </w:pPr>
            <w:r w:rsidRPr="000D5575">
              <w:t>Visual Examination</w:t>
            </w:r>
          </w:p>
        </w:tc>
        <w:tc>
          <w:tcPr>
            <w:tcW w:w="178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3" w14:textId="77777777" w:rsidR="009C5D8A" w:rsidRPr="000D5575" w:rsidRDefault="009C5D8A" w:rsidP="000D5575">
            <w:pPr>
              <w:pStyle w:val="Body"/>
            </w:pPr>
            <w:r w:rsidRPr="000D5575">
              <w:t>ESCC No. 24800</w:t>
            </w:r>
          </w:p>
        </w:tc>
        <w:tc>
          <w:tcPr>
            <w:tcW w:w="110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4" w14:textId="77777777" w:rsidR="009C5D8A" w:rsidRPr="000D5575" w:rsidRDefault="009C5D8A" w:rsidP="000D5575">
            <w:pPr>
              <w:pStyle w:val="clCellAlignCenter"/>
            </w:pPr>
            <w:r w:rsidRPr="000D5575">
              <w:t>-</w:t>
            </w:r>
          </w:p>
        </w:tc>
        <w:tc>
          <w:tcPr>
            <w:tcW w:w="720"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5" w14:textId="77777777" w:rsidR="009C5D8A" w:rsidRPr="000D5575" w:rsidRDefault="009C5D8A" w:rsidP="000D5575">
            <w:pPr>
              <w:pStyle w:val="clCellAlignCenter"/>
            </w:pPr>
            <w:r w:rsidRPr="000D5575">
              <w:t>-</w:t>
            </w:r>
          </w:p>
        </w:tc>
        <w:tc>
          <w:tcPr>
            <w:tcW w:w="912" w:type="dxa"/>
            <w:tcBorders>
              <w:top w:val="single" w:sz="4" w:space="0" w:color="auto"/>
              <w:left w:val="single" w:sz="4" w:space="0" w:color="000000"/>
              <w:bottom w:val="single" w:sz="4" w:space="0" w:color="000000"/>
              <w:right w:val="single" w:sz="4" w:space="0" w:color="000000"/>
            </w:tcBorders>
            <w:tcMar>
              <w:top w:w="80" w:type="dxa"/>
              <w:left w:w="80" w:type="dxa"/>
              <w:bottom w:w="80" w:type="dxa"/>
              <w:right w:w="80" w:type="dxa"/>
            </w:tcMar>
          </w:tcPr>
          <w:p w14:paraId="46BCF016" w14:textId="77777777" w:rsidR="009C5D8A" w:rsidRPr="000D5575" w:rsidRDefault="009C5D8A" w:rsidP="000D5575">
            <w:pPr>
              <w:pStyle w:val="clCellAlignCenter"/>
            </w:pPr>
            <w:r w:rsidRPr="000D5575">
              <w:t>-</w:t>
            </w:r>
          </w:p>
        </w:tc>
        <w:tc>
          <w:tcPr>
            <w:tcW w:w="708" w:type="dxa"/>
            <w:tcBorders>
              <w:top w:val="single" w:sz="4" w:space="0" w:color="auto"/>
              <w:left w:val="single" w:sz="4" w:space="0" w:color="000000"/>
              <w:bottom w:val="single" w:sz="4" w:space="0" w:color="000000"/>
              <w:right w:val="single" w:sz="2" w:space="0" w:color="000000"/>
            </w:tcBorders>
            <w:tcMar>
              <w:top w:w="80" w:type="dxa"/>
              <w:left w:w="80" w:type="dxa"/>
              <w:bottom w:w="80" w:type="dxa"/>
              <w:right w:w="80" w:type="dxa"/>
            </w:tcMar>
          </w:tcPr>
          <w:p w14:paraId="46BCF017" w14:textId="77777777" w:rsidR="009C5D8A" w:rsidRPr="000D5575" w:rsidRDefault="009C5D8A" w:rsidP="000D5575">
            <w:pPr>
              <w:pStyle w:val="clCellAlignCenter"/>
            </w:pPr>
            <w:r w:rsidRPr="000D5575">
              <w:t>-</w:t>
            </w:r>
          </w:p>
        </w:tc>
      </w:tr>
      <w:tr w:rsidR="009C5D8A" w14:paraId="46BCF023" w14:textId="77777777" w:rsidTr="007A41EF">
        <w:trPr>
          <w:trHeight w:val="300"/>
          <w:jc w:val="center"/>
        </w:trPr>
        <w:tc>
          <w:tcPr>
            <w:tcW w:w="440" w:type="dxa"/>
            <w:tcBorders>
              <w:top w:val="single" w:sz="4" w:space="0" w:color="000000"/>
              <w:left w:val="single" w:sz="2" w:space="0" w:color="000000"/>
              <w:right w:val="single" w:sz="4" w:space="0" w:color="000000"/>
            </w:tcBorders>
            <w:tcMar>
              <w:top w:w="80" w:type="dxa"/>
              <w:left w:w="80" w:type="dxa"/>
              <w:bottom w:w="80" w:type="dxa"/>
              <w:right w:w="80" w:type="dxa"/>
            </w:tcMar>
          </w:tcPr>
          <w:p w14:paraId="46BCF019" w14:textId="77777777" w:rsidR="009C5D8A" w:rsidRPr="000D5575" w:rsidRDefault="009C5D8A" w:rsidP="000D5575">
            <w:pPr>
              <w:pStyle w:val="Body"/>
            </w:pPr>
            <w:r w:rsidRPr="000D5575">
              <w:t>13</w:t>
            </w:r>
          </w:p>
        </w:tc>
        <w:tc>
          <w:tcPr>
            <w:tcW w:w="190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F01A" w14:textId="77777777" w:rsidR="009C5D8A" w:rsidRPr="000D5575" w:rsidRDefault="009C5D8A" w:rsidP="000D5575">
            <w:pPr>
              <w:pStyle w:val="Body"/>
            </w:pPr>
            <w:r w:rsidRPr="000D5575">
              <w:t>Solderability</w:t>
            </w:r>
          </w:p>
        </w:tc>
        <w:tc>
          <w:tcPr>
            <w:tcW w:w="1218" w:type="dxa"/>
            <w:vMerge w:val="restart"/>
            <w:tcBorders>
              <w:top w:val="single" w:sz="4" w:space="0" w:color="000000"/>
              <w:left w:val="single" w:sz="4" w:space="0" w:color="000000"/>
              <w:right w:val="single" w:sz="4" w:space="0" w:color="000000"/>
            </w:tcBorders>
            <w:tcMar>
              <w:top w:w="80" w:type="dxa"/>
              <w:left w:w="80" w:type="dxa"/>
              <w:bottom w:w="80" w:type="dxa"/>
              <w:right w:w="80" w:type="dxa"/>
            </w:tcMar>
          </w:tcPr>
          <w:p w14:paraId="46BCF01B" w14:textId="77777777" w:rsidR="009C5D8A" w:rsidRPr="000D5575" w:rsidRDefault="00E5485E" w:rsidP="000D5575">
            <w:pPr>
              <w:pStyle w:val="Body"/>
            </w:pPr>
            <w:r>
              <w:t xml:space="preserve">Para. 9.19, </w:t>
            </w:r>
            <w:r w:rsidR="009C5D8A" w:rsidRPr="000D5575">
              <w:t>4.2.4 and 4.2.5 of this spec</w:t>
            </w:r>
          </w:p>
          <w:p w14:paraId="46BCF01C" w14:textId="77777777" w:rsidR="009C5D8A" w:rsidRPr="000D5575" w:rsidRDefault="009C5D8A" w:rsidP="000D5575">
            <w:pPr>
              <w:pStyle w:val="Body"/>
            </w:pPr>
          </w:p>
        </w:tc>
        <w:tc>
          <w:tcPr>
            <w:tcW w:w="174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F01D" w14:textId="77777777" w:rsidR="009C5D8A" w:rsidRPr="000D5575" w:rsidRDefault="009C5D8A" w:rsidP="000D5575">
            <w:pPr>
              <w:pStyle w:val="Body"/>
            </w:pPr>
            <w:r w:rsidRPr="000D5575">
              <w:t>Final Examination</w:t>
            </w:r>
          </w:p>
        </w:tc>
        <w:tc>
          <w:tcPr>
            <w:tcW w:w="178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F01E" w14:textId="77777777" w:rsidR="009C5D8A" w:rsidRPr="000D5575" w:rsidRDefault="009C5D8A" w:rsidP="000D5575">
            <w:pPr>
              <w:pStyle w:val="Body"/>
            </w:pPr>
          </w:p>
        </w:tc>
        <w:tc>
          <w:tcPr>
            <w:tcW w:w="110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F01F" w14:textId="77777777" w:rsidR="009C5D8A" w:rsidRPr="000D5575" w:rsidRDefault="009C5D8A" w:rsidP="000D5575">
            <w:pPr>
              <w:pStyle w:val="clCellAlignCenter"/>
            </w:pPr>
          </w:p>
        </w:tc>
        <w:tc>
          <w:tcPr>
            <w:tcW w:w="720" w:type="dxa"/>
            <w:tcBorders>
              <w:top w:val="single" w:sz="4" w:space="0" w:color="000000"/>
              <w:left w:val="single" w:sz="4" w:space="0" w:color="000000"/>
              <w:right w:val="single" w:sz="4" w:space="0" w:color="000000"/>
            </w:tcBorders>
            <w:tcMar>
              <w:top w:w="80" w:type="dxa"/>
              <w:left w:w="80" w:type="dxa"/>
              <w:bottom w:w="80" w:type="dxa"/>
              <w:right w:w="80" w:type="dxa"/>
            </w:tcMar>
          </w:tcPr>
          <w:p w14:paraId="46BCF020" w14:textId="77777777" w:rsidR="009C5D8A" w:rsidRPr="000D5575" w:rsidRDefault="009C5D8A" w:rsidP="000D5575">
            <w:pPr>
              <w:pStyle w:val="clCellAlignCenter"/>
            </w:pPr>
          </w:p>
        </w:tc>
        <w:tc>
          <w:tcPr>
            <w:tcW w:w="912" w:type="dxa"/>
            <w:tcBorders>
              <w:top w:val="single" w:sz="4" w:space="0" w:color="000000"/>
              <w:left w:val="single" w:sz="4" w:space="0" w:color="000000"/>
              <w:right w:val="single" w:sz="4" w:space="0" w:color="000000"/>
            </w:tcBorders>
            <w:tcMar>
              <w:top w:w="80" w:type="dxa"/>
              <w:left w:w="80" w:type="dxa"/>
              <w:bottom w:w="80" w:type="dxa"/>
              <w:right w:w="80" w:type="dxa"/>
            </w:tcMar>
          </w:tcPr>
          <w:p w14:paraId="46BCF021" w14:textId="77777777" w:rsidR="009C5D8A" w:rsidRPr="000D5575" w:rsidRDefault="009C5D8A" w:rsidP="000D5575">
            <w:pPr>
              <w:pStyle w:val="clCellAlignCenter"/>
            </w:pPr>
          </w:p>
        </w:tc>
        <w:tc>
          <w:tcPr>
            <w:tcW w:w="708" w:type="dxa"/>
            <w:tcBorders>
              <w:top w:val="single" w:sz="4" w:space="0" w:color="000000"/>
              <w:left w:val="single" w:sz="4" w:space="0" w:color="000000"/>
              <w:right w:val="single" w:sz="2" w:space="0" w:color="000000"/>
            </w:tcBorders>
            <w:tcMar>
              <w:top w:w="80" w:type="dxa"/>
              <w:left w:w="80" w:type="dxa"/>
              <w:bottom w:w="80" w:type="dxa"/>
              <w:right w:w="80" w:type="dxa"/>
            </w:tcMar>
          </w:tcPr>
          <w:p w14:paraId="46BCF022" w14:textId="77777777" w:rsidR="009C5D8A" w:rsidRPr="000D5575" w:rsidRDefault="009C5D8A" w:rsidP="000D5575">
            <w:pPr>
              <w:pStyle w:val="clCellAlignCenter"/>
            </w:pPr>
          </w:p>
        </w:tc>
      </w:tr>
      <w:tr w:rsidR="009C5D8A" w14:paraId="46BCF02D" w14:textId="77777777" w:rsidTr="007A41EF">
        <w:trPr>
          <w:trHeight w:val="980"/>
          <w:jc w:val="center"/>
        </w:trPr>
        <w:tc>
          <w:tcPr>
            <w:tcW w:w="440" w:type="dxa"/>
            <w:tcBorders>
              <w:left w:val="single" w:sz="2" w:space="0" w:color="000000"/>
              <w:bottom w:val="single" w:sz="4" w:space="0" w:color="auto"/>
              <w:right w:val="single" w:sz="4" w:space="0" w:color="000000"/>
            </w:tcBorders>
            <w:tcMar>
              <w:top w:w="80" w:type="dxa"/>
              <w:left w:w="80" w:type="dxa"/>
              <w:bottom w:w="80" w:type="dxa"/>
              <w:right w:w="80" w:type="dxa"/>
            </w:tcMar>
          </w:tcPr>
          <w:p w14:paraId="46BCF024" w14:textId="77777777" w:rsidR="009C5D8A" w:rsidRPr="000D5575" w:rsidRDefault="009C5D8A" w:rsidP="000D5575">
            <w:pPr>
              <w:pStyle w:val="Body"/>
            </w:pPr>
          </w:p>
        </w:tc>
        <w:tc>
          <w:tcPr>
            <w:tcW w:w="1902"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F025" w14:textId="77777777" w:rsidR="009C5D8A" w:rsidRPr="000D5575" w:rsidRDefault="009C5D8A" w:rsidP="000D5575">
            <w:pPr>
              <w:pStyle w:val="Body"/>
            </w:pPr>
          </w:p>
        </w:tc>
        <w:tc>
          <w:tcPr>
            <w:tcW w:w="1218" w:type="dxa"/>
            <w:vMerge/>
            <w:tcBorders>
              <w:left w:val="single" w:sz="4" w:space="0" w:color="000000"/>
              <w:bottom w:val="single" w:sz="4" w:space="0" w:color="auto"/>
              <w:right w:val="single" w:sz="4" w:space="0" w:color="000000"/>
            </w:tcBorders>
          </w:tcPr>
          <w:p w14:paraId="46BCF026" w14:textId="77777777" w:rsidR="009C5D8A" w:rsidRPr="000D5575" w:rsidRDefault="009C5D8A" w:rsidP="000D5575"/>
        </w:tc>
        <w:tc>
          <w:tcPr>
            <w:tcW w:w="174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F027" w14:textId="77777777" w:rsidR="009C5D8A" w:rsidRPr="000D5575" w:rsidRDefault="009C5D8A" w:rsidP="000D5575">
            <w:pPr>
              <w:pStyle w:val="Body"/>
            </w:pPr>
            <w:r w:rsidRPr="000D5575">
              <w:t>Visual Examination</w:t>
            </w:r>
          </w:p>
        </w:tc>
        <w:tc>
          <w:tcPr>
            <w:tcW w:w="178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F028" w14:textId="77777777" w:rsidR="009C5D8A" w:rsidRPr="000D5575" w:rsidRDefault="009C5D8A" w:rsidP="000D5575">
            <w:pPr>
              <w:pStyle w:val="Body"/>
            </w:pPr>
            <w:r w:rsidRPr="000D5575">
              <w:t>ESCC No. 3012 Para. 9.13.3 and no damage</w:t>
            </w:r>
          </w:p>
        </w:tc>
        <w:tc>
          <w:tcPr>
            <w:tcW w:w="110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F029" w14:textId="77777777" w:rsidR="009C5D8A" w:rsidRPr="000D5575" w:rsidRDefault="009C5D8A" w:rsidP="000D5575">
            <w:pPr>
              <w:pStyle w:val="clCellAlignCenter"/>
            </w:pPr>
            <w:r w:rsidRPr="000D5575">
              <w:t>-</w:t>
            </w:r>
          </w:p>
        </w:tc>
        <w:tc>
          <w:tcPr>
            <w:tcW w:w="720"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F02A" w14:textId="77777777" w:rsidR="009C5D8A" w:rsidRPr="000D5575" w:rsidRDefault="009C5D8A" w:rsidP="000D5575">
            <w:pPr>
              <w:pStyle w:val="clCellAlignCenter"/>
            </w:pPr>
            <w:r w:rsidRPr="000D5575">
              <w:t>-</w:t>
            </w:r>
          </w:p>
        </w:tc>
        <w:tc>
          <w:tcPr>
            <w:tcW w:w="912" w:type="dxa"/>
            <w:tcBorders>
              <w:left w:val="single" w:sz="4" w:space="0" w:color="000000"/>
              <w:bottom w:val="single" w:sz="4" w:space="0" w:color="auto"/>
              <w:right w:val="single" w:sz="4" w:space="0" w:color="000000"/>
            </w:tcBorders>
            <w:tcMar>
              <w:top w:w="80" w:type="dxa"/>
              <w:left w:w="80" w:type="dxa"/>
              <w:bottom w:w="80" w:type="dxa"/>
              <w:right w:w="80" w:type="dxa"/>
            </w:tcMar>
          </w:tcPr>
          <w:p w14:paraId="46BCF02B" w14:textId="77777777" w:rsidR="009C5D8A" w:rsidRPr="000D5575" w:rsidRDefault="009C5D8A" w:rsidP="000D5575">
            <w:pPr>
              <w:pStyle w:val="clCellAlignCenter"/>
            </w:pPr>
            <w:r w:rsidRPr="000D5575">
              <w:t>-</w:t>
            </w:r>
          </w:p>
        </w:tc>
        <w:tc>
          <w:tcPr>
            <w:tcW w:w="708" w:type="dxa"/>
            <w:tcBorders>
              <w:left w:val="single" w:sz="4" w:space="0" w:color="000000"/>
              <w:bottom w:val="single" w:sz="4" w:space="0" w:color="auto"/>
              <w:right w:val="single" w:sz="2" w:space="0" w:color="000000"/>
            </w:tcBorders>
            <w:tcMar>
              <w:top w:w="80" w:type="dxa"/>
              <w:left w:w="80" w:type="dxa"/>
              <w:bottom w:w="80" w:type="dxa"/>
              <w:right w:w="80" w:type="dxa"/>
            </w:tcMar>
          </w:tcPr>
          <w:p w14:paraId="46BCF02C" w14:textId="77777777" w:rsidR="009C5D8A" w:rsidRPr="000D5575" w:rsidRDefault="009C5D8A" w:rsidP="000D5575">
            <w:pPr>
              <w:pStyle w:val="clCellAlignCenter"/>
            </w:pPr>
            <w:r w:rsidRPr="000D5575">
              <w:t>-</w:t>
            </w:r>
          </w:p>
        </w:tc>
      </w:tr>
    </w:tbl>
    <w:p w14:paraId="46BCF02F" w14:textId="77777777" w:rsidR="00FC769C" w:rsidRPr="0068692E" w:rsidRDefault="00FC769C" w:rsidP="00F70BBC">
      <w:pPr>
        <w:pStyle w:val="NOTES"/>
      </w:pPr>
      <w:r w:rsidRPr="0068692E">
        <w:t>NOTES:</w:t>
      </w:r>
    </w:p>
    <w:p w14:paraId="46BCF030" w14:textId="77777777" w:rsidR="00FC769C" w:rsidRPr="0068692E" w:rsidRDefault="00FC769C" w:rsidP="008E1CC8">
      <w:pPr>
        <w:pStyle w:val="numericallist"/>
      </w:pPr>
      <w:r w:rsidRPr="0068692E">
        <w:t>The tests in this Table refer to either Chart IV or V and shall be used as applicable.</w:t>
      </w:r>
    </w:p>
    <w:p w14:paraId="46BCF031" w14:textId="77777777" w:rsidR="00F70BBC" w:rsidRDefault="00FC769C" w:rsidP="008E1CC8">
      <w:pPr>
        <w:pStyle w:val="numericallist"/>
      </w:pPr>
      <w:r w:rsidRPr="0068692E">
        <w:t>While still at the high temperature.</w:t>
      </w:r>
    </w:p>
    <w:p w14:paraId="46BCF032" w14:textId="77777777" w:rsidR="00FC769C" w:rsidRDefault="00F70BBC" w:rsidP="00082F30">
      <w:pPr>
        <w:ind w:left="0"/>
      </w:pPr>
      <w:r>
        <w:br w:type="page"/>
      </w:r>
    </w:p>
    <w:p w14:paraId="46BCF033" w14:textId="77777777" w:rsidR="00FC769C" w:rsidRPr="0068692E" w:rsidRDefault="00FC769C" w:rsidP="009D2EDA">
      <w:pPr>
        <w:pStyle w:val="AppendixTitle"/>
      </w:pPr>
      <w:bookmarkStart w:id="42" w:name="_Toc370906480"/>
      <w:r w:rsidRPr="0068692E">
        <w:t>APPENDIX ‘A’</w:t>
      </w:r>
      <w:bookmarkEnd w:id="42"/>
    </w:p>
    <w:p w14:paraId="46BCF034" w14:textId="77777777" w:rsidR="00FC769C" w:rsidRPr="0068692E" w:rsidRDefault="00FC769C" w:rsidP="00537EB9">
      <w:pPr>
        <w:pStyle w:val="TableTitle"/>
      </w:pPr>
      <w:r w:rsidRPr="0068692E">
        <w:t>Agreed Deviations for AVX Czech Republic s.r.o (CZ)</w:t>
      </w:r>
    </w:p>
    <w:tbl>
      <w:tblPr>
        <w:tblW w:w="0" w:type="auto"/>
        <w:jc w:val="center"/>
        <w:tblLayout w:type="fixed"/>
        <w:tblCellMar>
          <w:top w:w="80" w:type="dxa"/>
          <w:left w:w="80" w:type="dxa"/>
          <w:bottom w:w="80" w:type="dxa"/>
          <w:right w:w="80" w:type="dxa"/>
        </w:tblCellMar>
        <w:tblLook w:val="0000" w:firstRow="0" w:lastRow="0" w:firstColumn="0" w:lastColumn="0" w:noHBand="0" w:noVBand="0"/>
      </w:tblPr>
      <w:tblGrid>
        <w:gridCol w:w="2260"/>
        <w:gridCol w:w="6840"/>
      </w:tblGrid>
      <w:tr w:rsidR="00537EB9" w14:paraId="46BCF037" w14:textId="77777777" w:rsidTr="00C5597F">
        <w:trPr>
          <w:trHeight w:val="340"/>
          <w:jc w:val="center"/>
        </w:trPr>
        <w:tc>
          <w:tcPr>
            <w:tcW w:w="2260" w:type="dxa"/>
            <w:tcBorders>
              <w:top w:val="single" w:sz="2" w:space="0" w:color="000000"/>
              <w:left w:val="single" w:sz="2" w:space="0" w:color="000000"/>
              <w:bottom w:val="single" w:sz="2" w:space="0" w:color="000000"/>
              <w:right w:val="single" w:sz="4" w:space="0" w:color="000000"/>
            </w:tcBorders>
            <w:shd w:val="clear" w:color="auto" w:fill="auto"/>
            <w:tcMar>
              <w:top w:w="80" w:type="dxa"/>
              <w:left w:w="80" w:type="dxa"/>
              <w:bottom w:w="80" w:type="dxa"/>
              <w:right w:w="80" w:type="dxa"/>
            </w:tcMar>
          </w:tcPr>
          <w:p w14:paraId="46BCF035" w14:textId="77777777" w:rsidR="00537EB9" w:rsidRDefault="00537EB9" w:rsidP="009C342E">
            <w:pPr>
              <w:pStyle w:val="clCellAlignCenter"/>
            </w:pPr>
            <w:r w:rsidRPr="000D5575">
              <w:t>Items Affected</w:t>
            </w:r>
          </w:p>
        </w:tc>
        <w:tc>
          <w:tcPr>
            <w:tcW w:w="6840" w:type="dxa"/>
            <w:tcBorders>
              <w:top w:val="single" w:sz="2" w:space="0" w:color="000000"/>
              <w:left w:val="single" w:sz="4" w:space="0" w:color="000000"/>
              <w:bottom w:val="single" w:sz="2" w:space="0" w:color="000000"/>
              <w:right w:val="single" w:sz="2" w:space="0" w:color="000000"/>
            </w:tcBorders>
            <w:shd w:val="clear" w:color="auto" w:fill="auto"/>
            <w:tcMar>
              <w:top w:w="80" w:type="dxa"/>
              <w:left w:w="80" w:type="dxa"/>
              <w:bottom w:w="80" w:type="dxa"/>
              <w:right w:w="80" w:type="dxa"/>
            </w:tcMar>
          </w:tcPr>
          <w:p w14:paraId="46BCF036" w14:textId="77777777" w:rsidR="00537EB9" w:rsidRDefault="00537EB9" w:rsidP="009C342E">
            <w:pPr>
              <w:pStyle w:val="clCellAlignCenter"/>
            </w:pPr>
            <w:r w:rsidRPr="000D5575">
              <w:t>Description of Deviations</w:t>
            </w:r>
          </w:p>
        </w:tc>
      </w:tr>
      <w:tr w:rsidR="00537EB9" w14:paraId="46BCF03D" w14:textId="77777777" w:rsidTr="009C342E">
        <w:trPr>
          <w:trHeight w:val="1060"/>
          <w:jc w:val="center"/>
        </w:trPr>
        <w:tc>
          <w:tcPr>
            <w:tcW w:w="2260" w:type="dxa"/>
            <w:tcBorders>
              <w:top w:val="nil"/>
              <w:left w:val="single" w:sz="2" w:space="0" w:color="000000"/>
              <w:bottom w:val="single" w:sz="4" w:space="0" w:color="000000"/>
              <w:right w:val="single" w:sz="4" w:space="0" w:color="000000"/>
            </w:tcBorders>
            <w:tcMar>
              <w:top w:w="80" w:type="dxa"/>
              <w:left w:w="80" w:type="dxa"/>
              <w:bottom w:w="80" w:type="dxa"/>
              <w:right w:w="80" w:type="dxa"/>
            </w:tcMar>
          </w:tcPr>
          <w:p w14:paraId="46BCF038" w14:textId="77777777" w:rsidR="00537EB9" w:rsidRPr="000D5575" w:rsidRDefault="00537EB9" w:rsidP="00C5597F">
            <w:pPr>
              <w:pStyle w:val="Body"/>
              <w:jc w:val="left"/>
            </w:pPr>
            <w:r w:rsidRPr="000D5575">
              <w:t xml:space="preserve">Deviations from Final Production Tests </w:t>
            </w:r>
          </w:p>
          <w:p w14:paraId="46BCF03A" w14:textId="760BD5B1" w:rsidR="00537EB9" w:rsidRDefault="008E1CC8" w:rsidP="008E1CC8">
            <w:pPr>
              <w:pStyle w:val="Body"/>
              <w:jc w:val="left"/>
            </w:pPr>
            <w:r>
              <w:t>(Chart II)</w:t>
            </w:r>
          </w:p>
        </w:tc>
        <w:tc>
          <w:tcPr>
            <w:tcW w:w="6840" w:type="dxa"/>
            <w:tcBorders>
              <w:top w:val="nil"/>
              <w:left w:val="single" w:sz="4" w:space="0" w:color="000000"/>
              <w:bottom w:val="single" w:sz="4" w:space="0" w:color="000000"/>
              <w:right w:val="single" w:sz="2" w:space="0" w:color="000000"/>
            </w:tcBorders>
            <w:tcMar>
              <w:top w:w="80" w:type="dxa"/>
              <w:left w:w="80" w:type="dxa"/>
              <w:bottom w:w="80" w:type="dxa"/>
              <w:right w:w="80" w:type="dxa"/>
            </w:tcMar>
          </w:tcPr>
          <w:p w14:paraId="46BCF03B" w14:textId="77777777" w:rsidR="00537EB9" w:rsidRPr="000D5575" w:rsidRDefault="00537EB9" w:rsidP="000D5575">
            <w:pPr>
              <w:pStyle w:val="Body"/>
            </w:pPr>
            <w:r w:rsidRPr="000D5575">
              <w:t xml:space="preserve">Para. 9.1, Internal Visual Inspection: Shall not be performed. </w:t>
            </w:r>
          </w:p>
          <w:p w14:paraId="46BCF03C"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r w:rsidR="00537EB9" w14:paraId="46BCF041" w14:textId="77777777" w:rsidTr="009C342E">
        <w:trPr>
          <w:trHeight w:val="1060"/>
          <w:jc w:val="center"/>
        </w:trPr>
        <w:tc>
          <w:tcPr>
            <w:tcW w:w="2260"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46BCF03E" w14:textId="77777777" w:rsidR="00537EB9" w:rsidRPr="000D5575" w:rsidRDefault="00537EB9" w:rsidP="00C5597F">
            <w:pPr>
              <w:pStyle w:val="Body"/>
              <w:jc w:val="left"/>
            </w:pPr>
            <w:r w:rsidRPr="000D5575">
              <w:t xml:space="preserve">Deviations from Burn-in and Electrical Measurements </w:t>
            </w:r>
          </w:p>
          <w:p w14:paraId="46BCF03F" w14:textId="77777777" w:rsidR="00537EB9" w:rsidRPr="000D5575" w:rsidRDefault="00537EB9" w:rsidP="00C5597F">
            <w:pPr>
              <w:pStyle w:val="Body"/>
              <w:jc w:val="left"/>
            </w:pPr>
            <w:r w:rsidRPr="000D5575">
              <w:t>(Chart III)</w:t>
            </w:r>
          </w:p>
        </w:tc>
        <w:tc>
          <w:tcPr>
            <w:tcW w:w="684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46BCF040"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r w:rsidR="00537EB9" w14:paraId="46BCF045" w14:textId="77777777" w:rsidTr="009C342E">
        <w:trPr>
          <w:trHeight w:val="820"/>
          <w:jc w:val="center"/>
        </w:trPr>
        <w:tc>
          <w:tcPr>
            <w:tcW w:w="2260" w:type="dxa"/>
            <w:tcBorders>
              <w:top w:val="single" w:sz="4" w:space="0" w:color="000000"/>
              <w:left w:val="single" w:sz="2" w:space="0" w:color="000000"/>
              <w:bottom w:val="single" w:sz="4" w:space="0" w:color="000000"/>
              <w:right w:val="single" w:sz="4" w:space="0" w:color="000000"/>
            </w:tcBorders>
            <w:tcMar>
              <w:top w:w="80" w:type="dxa"/>
              <w:left w:w="80" w:type="dxa"/>
              <w:bottom w:w="80" w:type="dxa"/>
              <w:right w:w="80" w:type="dxa"/>
            </w:tcMar>
          </w:tcPr>
          <w:p w14:paraId="46BCF042" w14:textId="77777777" w:rsidR="00537EB9" w:rsidRPr="000D5575" w:rsidRDefault="00537EB9" w:rsidP="00C5597F">
            <w:pPr>
              <w:pStyle w:val="Body"/>
              <w:jc w:val="left"/>
            </w:pPr>
            <w:r w:rsidRPr="000D5575">
              <w:t>Deviations from Qualification Tests</w:t>
            </w:r>
          </w:p>
          <w:p w14:paraId="46BCF043" w14:textId="77777777" w:rsidR="00537EB9" w:rsidRPr="000D5575" w:rsidRDefault="00537EB9" w:rsidP="00C5597F">
            <w:pPr>
              <w:pStyle w:val="Body"/>
              <w:jc w:val="left"/>
            </w:pPr>
            <w:r w:rsidRPr="000D5575">
              <w:t>(Chart IV)</w:t>
            </w:r>
          </w:p>
        </w:tc>
        <w:tc>
          <w:tcPr>
            <w:tcW w:w="6840" w:type="dxa"/>
            <w:tcBorders>
              <w:top w:val="single" w:sz="4" w:space="0" w:color="000000"/>
              <w:left w:val="single" w:sz="4" w:space="0" w:color="000000"/>
              <w:bottom w:val="single" w:sz="4" w:space="0" w:color="000000"/>
              <w:right w:val="single" w:sz="2" w:space="0" w:color="000000"/>
            </w:tcBorders>
            <w:tcMar>
              <w:top w:w="80" w:type="dxa"/>
              <w:left w:w="80" w:type="dxa"/>
              <w:bottom w:w="80" w:type="dxa"/>
              <w:right w:w="80" w:type="dxa"/>
            </w:tcMar>
          </w:tcPr>
          <w:p w14:paraId="46BCF044"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r w:rsidR="00537EB9" w14:paraId="46BCF048" w14:textId="77777777" w:rsidTr="009C342E">
        <w:trPr>
          <w:trHeight w:val="820"/>
          <w:jc w:val="center"/>
        </w:trPr>
        <w:tc>
          <w:tcPr>
            <w:tcW w:w="2260" w:type="dxa"/>
            <w:tcBorders>
              <w:top w:val="single" w:sz="4" w:space="0" w:color="000000"/>
              <w:left w:val="single" w:sz="2" w:space="0" w:color="000000"/>
              <w:bottom w:val="single" w:sz="2" w:space="0" w:color="000000"/>
              <w:right w:val="single" w:sz="4" w:space="0" w:color="000000"/>
            </w:tcBorders>
            <w:tcMar>
              <w:top w:w="80" w:type="dxa"/>
              <w:left w:w="80" w:type="dxa"/>
              <w:bottom w:w="80" w:type="dxa"/>
              <w:right w:w="80" w:type="dxa"/>
            </w:tcMar>
          </w:tcPr>
          <w:p w14:paraId="46BCF046" w14:textId="77777777" w:rsidR="00537EB9" w:rsidRPr="000D5575" w:rsidRDefault="00537EB9" w:rsidP="00C5597F">
            <w:pPr>
              <w:pStyle w:val="Body"/>
              <w:jc w:val="left"/>
            </w:pPr>
            <w:r w:rsidRPr="000D5575">
              <w:t>Deviations from Lot Acceptance Tests (Chart V)</w:t>
            </w:r>
          </w:p>
        </w:tc>
        <w:tc>
          <w:tcPr>
            <w:tcW w:w="6840" w:type="dxa"/>
            <w:tcBorders>
              <w:top w:val="single" w:sz="4" w:space="0" w:color="000000"/>
              <w:left w:val="single" w:sz="4" w:space="0" w:color="000000"/>
              <w:bottom w:val="single" w:sz="2" w:space="0" w:color="000000"/>
              <w:right w:val="single" w:sz="2" w:space="0" w:color="000000"/>
            </w:tcBorders>
            <w:tcMar>
              <w:top w:w="80" w:type="dxa"/>
              <w:left w:w="80" w:type="dxa"/>
              <w:bottom w:w="80" w:type="dxa"/>
              <w:right w:w="80" w:type="dxa"/>
            </w:tcMar>
          </w:tcPr>
          <w:p w14:paraId="46BCF047"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bl>
    <w:p w14:paraId="46BCF049" w14:textId="77777777" w:rsidR="00902AA0" w:rsidRPr="00AB4C14" w:rsidRDefault="00902AA0" w:rsidP="00BC0DEC">
      <w:pPr>
        <w:ind w:left="0"/>
      </w:pPr>
    </w:p>
    <w:sectPr w:rsidR="00902AA0" w:rsidRPr="00AB4C14" w:rsidSect="008841F4">
      <w:headerReference w:type="default" r:id="rId19"/>
      <w:type w:val="continuous"/>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BCF05C" w14:textId="77777777" w:rsidR="00AE4C6E" w:rsidRDefault="00AE4C6E" w:rsidP="00546706">
      <w:r>
        <w:separator/>
      </w:r>
    </w:p>
    <w:p w14:paraId="46BCF05D" w14:textId="77777777" w:rsidR="00AE4C6E" w:rsidRDefault="00AE4C6E" w:rsidP="00546706"/>
    <w:p w14:paraId="46BCF05E" w14:textId="77777777" w:rsidR="00AE4C6E" w:rsidRDefault="00AE4C6E" w:rsidP="00546706"/>
    <w:p w14:paraId="46BCF05F" w14:textId="77777777" w:rsidR="00AE4C6E" w:rsidRDefault="00AE4C6E" w:rsidP="00546706"/>
  </w:endnote>
  <w:endnote w:type="continuationSeparator" w:id="0">
    <w:p w14:paraId="46BCF060" w14:textId="77777777" w:rsidR="00AE4C6E" w:rsidRDefault="00AE4C6E" w:rsidP="00546706">
      <w:r>
        <w:continuationSeparator/>
      </w:r>
    </w:p>
    <w:p w14:paraId="46BCF061" w14:textId="77777777" w:rsidR="00AE4C6E" w:rsidRDefault="00AE4C6E" w:rsidP="00546706"/>
    <w:p w14:paraId="46BCF062" w14:textId="77777777" w:rsidR="00AE4C6E" w:rsidRDefault="00AE4C6E" w:rsidP="00546706"/>
    <w:p w14:paraId="46BCF063" w14:textId="77777777" w:rsidR="00AE4C6E" w:rsidRDefault="00AE4C6E" w:rsidP="00546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MS Shell Dlg 2">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BCF054" w14:textId="77777777" w:rsidR="00AE4C6E" w:rsidRDefault="00AE4C6E" w:rsidP="00546706">
      <w:r>
        <w:separator/>
      </w:r>
    </w:p>
    <w:p w14:paraId="46BCF055" w14:textId="77777777" w:rsidR="00AE4C6E" w:rsidRDefault="00AE4C6E" w:rsidP="00546706"/>
    <w:p w14:paraId="46BCF056" w14:textId="77777777" w:rsidR="00AE4C6E" w:rsidRDefault="00AE4C6E" w:rsidP="00546706"/>
    <w:p w14:paraId="46BCF057" w14:textId="77777777" w:rsidR="00AE4C6E" w:rsidRDefault="00AE4C6E" w:rsidP="00546706"/>
  </w:footnote>
  <w:footnote w:type="continuationSeparator" w:id="0">
    <w:p w14:paraId="46BCF058" w14:textId="77777777" w:rsidR="00AE4C6E" w:rsidRDefault="00AE4C6E" w:rsidP="00546706">
      <w:r>
        <w:continuationSeparator/>
      </w:r>
    </w:p>
    <w:p w14:paraId="46BCF059" w14:textId="77777777" w:rsidR="00AE4C6E" w:rsidRDefault="00AE4C6E" w:rsidP="00546706"/>
    <w:p w14:paraId="46BCF05A" w14:textId="77777777" w:rsidR="00AE4C6E" w:rsidRDefault="00AE4C6E" w:rsidP="00546706"/>
    <w:p w14:paraId="46BCF05B" w14:textId="77777777" w:rsidR="00AE4C6E" w:rsidRDefault="00AE4C6E" w:rsidP="005467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699"/>
      <w:gridCol w:w="3790"/>
      <w:gridCol w:w="2884"/>
    </w:tblGrid>
    <w:tr w:rsidR="00AE4C6E" w:rsidRPr="00ED2D10" w14:paraId="75193F10" w14:textId="77777777" w:rsidTr="004A4098">
      <w:trPr>
        <w:trHeight w:val="1495"/>
      </w:trPr>
      <w:tc>
        <w:tcPr>
          <w:tcW w:w="3170" w:type="dxa"/>
          <w:shd w:val="clear" w:color="auto" w:fill="auto"/>
        </w:tcPr>
        <w:p w14:paraId="3A8D14DE" w14:textId="4890B1BC" w:rsidR="00AE4C6E" w:rsidRPr="00ED2D10" w:rsidRDefault="00896F1D" w:rsidP="00ED2D10">
          <w:pPr>
            <w:ind w:left="180"/>
          </w:pPr>
          <w:r>
            <w:rPr>
              <w:noProof/>
              <w:lang w:eastAsia="en-GB"/>
            </w:rPr>
            <w:drawing>
              <wp:inline distT="0" distB="0" distL="0" distR="0" wp14:anchorId="71FF5648" wp14:editId="408078A4">
                <wp:extent cx="2132440" cy="695944"/>
                <wp:effectExtent l="0" t="0" r="127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129519" cy="694991"/>
                        </a:xfrm>
                        <a:prstGeom prst="rect">
                          <a:avLst/>
                        </a:prstGeom>
                      </pic:spPr>
                    </pic:pic>
                  </a:graphicData>
                </a:graphic>
              </wp:inline>
            </w:drawing>
          </w:r>
        </w:p>
      </w:tc>
      <w:tc>
        <w:tcPr>
          <w:tcW w:w="4087" w:type="dxa"/>
          <w:shd w:val="clear" w:color="auto" w:fill="auto"/>
        </w:tcPr>
        <w:p w14:paraId="60E87B0E" w14:textId="498EB72E" w:rsidR="00AE4C6E" w:rsidRPr="00ED2D10" w:rsidRDefault="00896F1D" w:rsidP="00896F1D">
          <w:pPr>
            <w:ind w:left="570"/>
            <w:jc w:val="center"/>
          </w:pPr>
          <w:r>
            <w:t>ESCC Draft No. XXXX/xxxx</w:t>
          </w:r>
        </w:p>
      </w:tc>
      <w:tc>
        <w:tcPr>
          <w:tcW w:w="2985" w:type="dxa"/>
          <w:shd w:val="clear" w:color="auto" w:fill="auto"/>
        </w:tcPr>
        <w:p w14:paraId="51C5A1D9" w14:textId="30E1C1EC" w:rsidR="00AE4C6E" w:rsidRPr="00ED2D10" w:rsidRDefault="00AE4C6E" w:rsidP="00ED2D10">
          <w:r>
            <w:t xml:space="preserve">Page </w:t>
          </w:r>
          <w:r>
            <w:fldChar w:fldCharType="begin"/>
          </w:r>
          <w:r>
            <w:instrText xml:space="preserve"> PAGE   \* MERGEFORMAT </w:instrText>
          </w:r>
          <w:r>
            <w:fldChar w:fldCharType="separate"/>
          </w:r>
          <w:r w:rsidR="008578A3">
            <w:rPr>
              <w:noProof/>
            </w:rPr>
            <w:t>2</w:t>
          </w:r>
          <w:r>
            <w:rPr>
              <w:noProof/>
            </w:rPr>
            <w:fldChar w:fldCharType="end"/>
          </w:r>
        </w:p>
        <w:p w14:paraId="25DEF2E7" w14:textId="0F42CFDD" w:rsidR="00AE4C6E" w:rsidRPr="00ED2D10" w:rsidRDefault="00AE4C6E" w:rsidP="00ED2D10">
          <w:r>
            <w:t>ISSUE 2</w:t>
          </w:r>
        </w:p>
      </w:tc>
    </w:tr>
  </w:tbl>
  <w:p w14:paraId="46BCF069" w14:textId="77777777" w:rsidR="00AE4C6E" w:rsidRDefault="00AE4C6E" w:rsidP="008E1CC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1F71BD5"/>
    <w:multiLevelType w:val="hybridMultilevel"/>
    <w:tmpl w:val="421699BC"/>
    <w:lvl w:ilvl="0" w:tplc="3160A014">
      <w:start w:val="1"/>
      <w:numFmt w:val="lowerLetter"/>
      <w:lvlText w:val="(%1)"/>
      <w:lvlJc w:val="left"/>
      <w:pPr>
        <w:ind w:left="2138" w:hanging="360"/>
      </w:pPr>
      <w:rPr>
        <w:rFonts w:ascii="Arial" w:hAnsi="Arial" w:hint="default"/>
        <w:sz w:val="2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16"/>
    <w:lvlOverride w:ilvl="0">
      <w:startOverride w:val="1"/>
    </w:lvlOverride>
  </w:num>
  <w:num w:numId="4">
    <w:abstractNumId w:val="16"/>
    <w:lvlOverride w:ilvl="0">
      <w:startOverride w:val="1"/>
    </w:lvlOverride>
  </w:num>
  <w:num w:numId="5">
    <w:abstractNumId w:val="1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14"/>
  </w:num>
  <w:num w:numId="10">
    <w:abstractNumId w:val="8"/>
  </w:num>
  <w:num w:numId="11">
    <w:abstractNumId w:val="3"/>
  </w:num>
  <w:num w:numId="12">
    <w:abstractNumId w:val="27"/>
  </w:num>
  <w:num w:numId="13">
    <w:abstractNumId w:val="19"/>
  </w:num>
  <w:num w:numId="14">
    <w:abstractNumId w:val="20"/>
  </w:num>
  <w:num w:numId="15">
    <w:abstractNumId w:val="1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4"/>
  </w:num>
  <w:num w:numId="19">
    <w:abstractNumId w:val="25"/>
  </w:num>
  <w:num w:numId="20">
    <w:abstractNumId w:val="23"/>
  </w:num>
  <w:num w:numId="21">
    <w:abstractNumId w:val="0"/>
  </w:num>
  <w:num w:numId="22">
    <w:abstractNumId w:val="11"/>
  </w:num>
  <w:num w:numId="23">
    <w:abstractNumId w:val="18"/>
  </w:num>
  <w:num w:numId="24">
    <w:abstractNumId w:val="22"/>
  </w:num>
  <w:num w:numId="25">
    <w:abstractNumId w:val="21"/>
  </w:num>
  <w:num w:numId="26">
    <w:abstractNumId w:val="17"/>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2"/>
  </w:num>
  <w:num w:numId="34">
    <w:abstractNumId w:val="1"/>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7"/>
  <w:hideSpellingErrors/>
  <w:hideGrammaticalErrors/>
  <w:linkStyle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nforcement="0"/>
  <w:autoFormatOverride/>
  <w:styleLockTheme/>
  <w:styleLockQFSet/>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FC4"/>
    <w:rsid w:val="0000439C"/>
    <w:rsid w:val="00013149"/>
    <w:rsid w:val="00025EDD"/>
    <w:rsid w:val="0003564C"/>
    <w:rsid w:val="000548D0"/>
    <w:rsid w:val="00055A7F"/>
    <w:rsid w:val="00080FC5"/>
    <w:rsid w:val="00082F30"/>
    <w:rsid w:val="000864D5"/>
    <w:rsid w:val="000D313F"/>
    <w:rsid w:val="000D5575"/>
    <w:rsid w:val="000F24BA"/>
    <w:rsid w:val="000F315F"/>
    <w:rsid w:val="000F3340"/>
    <w:rsid w:val="0012548A"/>
    <w:rsid w:val="00151C40"/>
    <w:rsid w:val="00151C66"/>
    <w:rsid w:val="0015525A"/>
    <w:rsid w:val="001C6E75"/>
    <w:rsid w:val="001F0C25"/>
    <w:rsid w:val="00256720"/>
    <w:rsid w:val="002769FE"/>
    <w:rsid w:val="00282BDB"/>
    <w:rsid w:val="00286B9E"/>
    <w:rsid w:val="00296C62"/>
    <w:rsid w:val="002A707A"/>
    <w:rsid w:val="002C393A"/>
    <w:rsid w:val="002C6E8F"/>
    <w:rsid w:val="00306ACC"/>
    <w:rsid w:val="003179E6"/>
    <w:rsid w:val="00344F6A"/>
    <w:rsid w:val="0035659C"/>
    <w:rsid w:val="00364662"/>
    <w:rsid w:val="00367EC4"/>
    <w:rsid w:val="003D3049"/>
    <w:rsid w:val="003D5224"/>
    <w:rsid w:val="003E0F7C"/>
    <w:rsid w:val="00493472"/>
    <w:rsid w:val="0049640C"/>
    <w:rsid w:val="004A4098"/>
    <w:rsid w:val="004E606D"/>
    <w:rsid w:val="00510E8F"/>
    <w:rsid w:val="005204EC"/>
    <w:rsid w:val="005373E2"/>
    <w:rsid w:val="00537EB9"/>
    <w:rsid w:val="00540811"/>
    <w:rsid w:val="00545BC4"/>
    <w:rsid w:val="00546706"/>
    <w:rsid w:val="00554A05"/>
    <w:rsid w:val="005874F4"/>
    <w:rsid w:val="005B7CF2"/>
    <w:rsid w:val="005C4D4A"/>
    <w:rsid w:val="005D52F9"/>
    <w:rsid w:val="005E000B"/>
    <w:rsid w:val="005F356E"/>
    <w:rsid w:val="0060751D"/>
    <w:rsid w:val="006A6A96"/>
    <w:rsid w:val="006A743B"/>
    <w:rsid w:val="006C0DEB"/>
    <w:rsid w:val="006D3B4E"/>
    <w:rsid w:val="007444E8"/>
    <w:rsid w:val="007638F8"/>
    <w:rsid w:val="007650E0"/>
    <w:rsid w:val="007959BD"/>
    <w:rsid w:val="007A41EF"/>
    <w:rsid w:val="007D77C5"/>
    <w:rsid w:val="007F5AFE"/>
    <w:rsid w:val="008578A3"/>
    <w:rsid w:val="00866232"/>
    <w:rsid w:val="008841F4"/>
    <w:rsid w:val="00896F1D"/>
    <w:rsid w:val="008D0CFB"/>
    <w:rsid w:val="008E1CC8"/>
    <w:rsid w:val="008E3946"/>
    <w:rsid w:val="009017D0"/>
    <w:rsid w:val="00902AA0"/>
    <w:rsid w:val="00932B8D"/>
    <w:rsid w:val="0094184D"/>
    <w:rsid w:val="00970A11"/>
    <w:rsid w:val="00974AAC"/>
    <w:rsid w:val="00993AD9"/>
    <w:rsid w:val="009A09CE"/>
    <w:rsid w:val="009C342E"/>
    <w:rsid w:val="009C5D8A"/>
    <w:rsid w:val="009D2EDA"/>
    <w:rsid w:val="009E38DB"/>
    <w:rsid w:val="00A001BF"/>
    <w:rsid w:val="00A0662C"/>
    <w:rsid w:val="00A22730"/>
    <w:rsid w:val="00A44E6C"/>
    <w:rsid w:val="00A5431C"/>
    <w:rsid w:val="00A60FC4"/>
    <w:rsid w:val="00A81082"/>
    <w:rsid w:val="00A81A43"/>
    <w:rsid w:val="00AB4C14"/>
    <w:rsid w:val="00AB5418"/>
    <w:rsid w:val="00AC06D8"/>
    <w:rsid w:val="00AC1F0E"/>
    <w:rsid w:val="00AE4C6E"/>
    <w:rsid w:val="00AF5059"/>
    <w:rsid w:val="00AF622D"/>
    <w:rsid w:val="00B22DBF"/>
    <w:rsid w:val="00B238AF"/>
    <w:rsid w:val="00BC0DEC"/>
    <w:rsid w:val="00BE0CA8"/>
    <w:rsid w:val="00BE6068"/>
    <w:rsid w:val="00C5597F"/>
    <w:rsid w:val="00C573A2"/>
    <w:rsid w:val="00C7379D"/>
    <w:rsid w:val="00D16FA5"/>
    <w:rsid w:val="00D22ED2"/>
    <w:rsid w:val="00D653D3"/>
    <w:rsid w:val="00D92FA9"/>
    <w:rsid w:val="00DA5F74"/>
    <w:rsid w:val="00DD3A87"/>
    <w:rsid w:val="00E24C9E"/>
    <w:rsid w:val="00E5485E"/>
    <w:rsid w:val="00E93FF6"/>
    <w:rsid w:val="00EA09C2"/>
    <w:rsid w:val="00EC6AFB"/>
    <w:rsid w:val="00ED2D10"/>
    <w:rsid w:val="00F16B56"/>
    <w:rsid w:val="00F24D9C"/>
    <w:rsid w:val="00F3617B"/>
    <w:rsid w:val="00F417D9"/>
    <w:rsid w:val="00F52597"/>
    <w:rsid w:val="00F70BBC"/>
    <w:rsid w:val="00FA3860"/>
    <w:rsid w:val="00FC0DF5"/>
    <w:rsid w:val="00FC3BD6"/>
    <w:rsid w:val="00FC769C"/>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6BCE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40" w:line="276" w:lineRule="auto"/>
        <w:ind w:right="-5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017D0"/>
    <w:pPr>
      <w:ind w:left="1418"/>
      <w:jc w:val="both"/>
    </w:pPr>
    <w:rPr>
      <w:rFonts w:ascii="Arial" w:eastAsia="Times New Roman" w:hAnsi="Arial" w:cs="Times New Roman"/>
      <w:sz w:val="20"/>
      <w:szCs w:val="20"/>
      <w:lang w:val="en-GB"/>
    </w:rPr>
  </w:style>
  <w:style w:type="paragraph" w:styleId="Heading1">
    <w:name w:val="heading 1"/>
    <w:basedOn w:val="Normal"/>
    <w:next w:val="Normal"/>
    <w:link w:val="Heading1Char"/>
    <w:autoRedefine/>
    <w:qFormat/>
    <w:rsid w:val="009017D0"/>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017D0"/>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9017D0"/>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9017D0"/>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9017D0"/>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9017D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017D0"/>
    <w:pPr>
      <w:spacing w:after="0"/>
      <w:ind w:left="0"/>
      <w:outlineLvl w:val="6"/>
    </w:pPr>
    <w:rPr>
      <w:i/>
      <w:iCs/>
    </w:rPr>
  </w:style>
  <w:style w:type="paragraph" w:styleId="Heading8">
    <w:name w:val="heading 8"/>
    <w:basedOn w:val="Normal"/>
    <w:next w:val="Normal"/>
    <w:link w:val="Heading8Char"/>
    <w:uiPriority w:val="9"/>
    <w:semiHidden/>
    <w:qFormat/>
    <w:rsid w:val="009017D0"/>
    <w:pPr>
      <w:numPr>
        <w:ilvl w:val="7"/>
        <w:numId w:val="1"/>
      </w:numPr>
      <w:spacing w:after="0"/>
      <w:outlineLvl w:val="7"/>
    </w:pPr>
  </w:style>
  <w:style w:type="paragraph" w:styleId="Heading9">
    <w:name w:val="heading 9"/>
    <w:basedOn w:val="Normal"/>
    <w:next w:val="Normal"/>
    <w:link w:val="Heading9Char"/>
    <w:uiPriority w:val="9"/>
    <w:semiHidden/>
    <w:qFormat/>
    <w:rsid w:val="009017D0"/>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7D0"/>
    <w:rPr>
      <w:rFonts w:ascii="Arial" w:eastAsia="Times New Roman" w:hAnsi="Arial" w:cs="Times New Roman"/>
      <w:b/>
      <w:bCs/>
      <w:caps/>
      <w:sz w:val="20"/>
      <w:szCs w:val="20"/>
      <w:u w:val="single"/>
      <w:lang w:val="en-GB"/>
    </w:rPr>
  </w:style>
  <w:style w:type="character" w:customStyle="1" w:styleId="Heading2Char">
    <w:name w:val="Heading 2 Char"/>
    <w:link w:val="Heading2"/>
    <w:rsid w:val="009017D0"/>
    <w:rPr>
      <w:rFonts w:ascii="Arial" w:eastAsia="Times New Roman" w:hAnsi="Arial" w:cs="Times New Roman"/>
      <w:bCs/>
      <w:caps/>
      <w:sz w:val="20"/>
      <w:szCs w:val="20"/>
      <w:u w:val="single"/>
      <w:lang w:val="en-GB"/>
    </w:rPr>
  </w:style>
  <w:style w:type="character" w:customStyle="1" w:styleId="Heading3Char">
    <w:name w:val="Heading 3 Char"/>
    <w:link w:val="Heading3"/>
    <w:rsid w:val="009017D0"/>
    <w:rPr>
      <w:rFonts w:ascii="Arial" w:eastAsia="Times New Roman" w:hAnsi="Arial" w:cs="Times New Roman"/>
      <w:bCs/>
      <w:sz w:val="20"/>
      <w:szCs w:val="20"/>
      <w:u w:val="single"/>
      <w:lang w:val="en-GB"/>
    </w:rPr>
  </w:style>
  <w:style w:type="character" w:customStyle="1" w:styleId="Heading4Char">
    <w:name w:val="Heading 4 Char"/>
    <w:link w:val="Heading4"/>
    <w:rsid w:val="009017D0"/>
    <w:rPr>
      <w:rFonts w:ascii="Arial" w:eastAsia="Times New Roman" w:hAnsi="Arial" w:cs="Times New Roman"/>
      <w:bCs/>
      <w:i/>
      <w:iCs/>
      <w:sz w:val="20"/>
      <w:szCs w:val="20"/>
      <w:lang w:val="en-GB"/>
    </w:rPr>
  </w:style>
  <w:style w:type="character" w:customStyle="1" w:styleId="Heading5Char">
    <w:name w:val="Heading 5 Char"/>
    <w:link w:val="Heading5"/>
    <w:rsid w:val="009017D0"/>
    <w:rPr>
      <w:rFonts w:ascii="Arial" w:eastAsia="Times New Roman" w:hAnsi="Arial" w:cs="Times New Roman"/>
      <w:bCs/>
      <w:color w:val="000000"/>
      <w:sz w:val="20"/>
      <w:szCs w:val="20"/>
      <w:lang w:val="en-GB"/>
    </w:rPr>
  </w:style>
  <w:style w:type="character" w:customStyle="1" w:styleId="Heading6Char">
    <w:name w:val="Heading 6 Char"/>
    <w:link w:val="Heading6"/>
    <w:uiPriority w:val="59"/>
    <w:semiHidden/>
    <w:rsid w:val="009017D0"/>
    <w:rPr>
      <w:rFonts w:ascii="Arial" w:eastAsia="Times New Roman" w:hAnsi="Arial" w:cs="Times New Roman"/>
      <w:b/>
      <w:bCs/>
      <w:i/>
      <w:iCs/>
      <w:color w:val="7F7F7F"/>
      <w:sz w:val="20"/>
      <w:szCs w:val="20"/>
      <w:lang w:val="en-GB"/>
    </w:rPr>
  </w:style>
  <w:style w:type="character" w:customStyle="1" w:styleId="Heading7Char">
    <w:name w:val="Heading 7 Char"/>
    <w:link w:val="Heading7"/>
    <w:uiPriority w:val="9"/>
    <w:semiHidden/>
    <w:rsid w:val="009017D0"/>
    <w:rPr>
      <w:rFonts w:ascii="Arial" w:eastAsia="Times New Roman" w:hAnsi="Arial" w:cs="Times New Roman"/>
      <w:i/>
      <w:iCs/>
      <w:sz w:val="20"/>
      <w:szCs w:val="20"/>
      <w:lang w:val="en-GB"/>
    </w:rPr>
  </w:style>
  <w:style w:type="character" w:customStyle="1" w:styleId="Heading8Char">
    <w:name w:val="Heading 8 Char"/>
    <w:link w:val="Heading8"/>
    <w:uiPriority w:val="9"/>
    <w:semiHidden/>
    <w:rsid w:val="009017D0"/>
    <w:rPr>
      <w:rFonts w:ascii="Arial" w:eastAsia="Times New Roman" w:hAnsi="Arial" w:cs="Times New Roman"/>
      <w:sz w:val="20"/>
      <w:szCs w:val="20"/>
      <w:lang w:val="en-GB"/>
    </w:rPr>
  </w:style>
  <w:style w:type="character" w:customStyle="1" w:styleId="Heading9Char">
    <w:name w:val="Heading 9 Char"/>
    <w:link w:val="Heading9"/>
    <w:uiPriority w:val="9"/>
    <w:semiHidden/>
    <w:rsid w:val="009017D0"/>
    <w:rPr>
      <w:rFonts w:ascii="Arial" w:eastAsia="Times New Roman" w:hAnsi="Arial" w:cs="Times New Roman"/>
      <w:i/>
      <w:iCs/>
      <w:spacing w:val="5"/>
      <w:sz w:val="20"/>
      <w:szCs w:val="20"/>
      <w:lang w:val="en-GB"/>
    </w:rPr>
  </w:style>
  <w:style w:type="paragraph" w:styleId="Title">
    <w:name w:val="Title"/>
    <w:aliases w:val="Title Bold"/>
    <w:basedOn w:val="Normal"/>
    <w:next w:val="Normal"/>
    <w:link w:val="TitleChar"/>
    <w:qFormat/>
    <w:rsid w:val="009017D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017D0"/>
    <w:rPr>
      <w:rFonts w:ascii="Arial" w:eastAsia="Times New Roman" w:hAnsi="Arial" w:cs="Times New Roman"/>
      <w:b/>
      <w:caps/>
      <w:spacing w:val="5"/>
      <w:sz w:val="20"/>
      <w:szCs w:val="20"/>
      <w:u w:val="single"/>
      <w:lang w:val="en-GB"/>
    </w:rPr>
  </w:style>
  <w:style w:type="paragraph" w:styleId="Subtitle">
    <w:name w:val="Subtitle"/>
    <w:basedOn w:val="Normal"/>
    <w:next w:val="Normal"/>
    <w:link w:val="SubtitleChar"/>
    <w:qFormat/>
    <w:rsid w:val="009017D0"/>
    <w:pPr>
      <w:spacing w:after="600"/>
    </w:pPr>
    <w:rPr>
      <w:i/>
      <w:iCs/>
      <w:spacing w:val="13"/>
      <w:sz w:val="24"/>
      <w:szCs w:val="24"/>
    </w:rPr>
  </w:style>
  <w:style w:type="character" w:customStyle="1" w:styleId="SubtitleChar">
    <w:name w:val="Subtitle Char"/>
    <w:link w:val="Subtitle"/>
    <w:rsid w:val="009017D0"/>
    <w:rPr>
      <w:rFonts w:ascii="Arial" w:eastAsia="Times New Roman" w:hAnsi="Arial" w:cs="Times New Roman"/>
      <w:i/>
      <w:iCs/>
      <w:spacing w:val="13"/>
      <w:sz w:val="24"/>
      <w:szCs w:val="24"/>
      <w:lang w:val="en-GB"/>
    </w:rPr>
  </w:style>
  <w:style w:type="character" w:styleId="Strong">
    <w:name w:val="Strong"/>
    <w:basedOn w:val="DefaultParagraphFont"/>
    <w:uiPriority w:val="22"/>
    <w:rsid w:val="00F24D9C"/>
    <w:rPr>
      <w:b/>
      <w:bCs/>
    </w:rPr>
  </w:style>
  <w:style w:type="table" w:customStyle="1" w:styleId="TableGrid1">
    <w:name w:val="Table Grid1"/>
    <w:basedOn w:val="TableNormal"/>
    <w:next w:val="TableGrid"/>
    <w:uiPriority w:val="59"/>
    <w:rsid w:val="00282BDB"/>
    <w:pPr>
      <w:spacing w:after="0" w:line="240" w:lineRule="auto"/>
      <w:ind w:right="0"/>
    </w:pPr>
    <w:rPr>
      <w:rFonts w:ascii="Arial" w:eastAsia="Arial"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Title">
    <w:name w:val="Cover Page Title"/>
    <w:basedOn w:val="Normal"/>
    <w:link w:val="CoverPageTitleChar"/>
    <w:qFormat/>
    <w:rsid w:val="009017D0"/>
    <w:pPr>
      <w:spacing w:line="360" w:lineRule="auto"/>
      <w:ind w:left="1701" w:right="1650"/>
      <w:jc w:val="center"/>
    </w:pPr>
    <w:rPr>
      <w:rFonts w:cs="Arial"/>
      <w:b/>
      <w:sz w:val="28"/>
      <w:szCs w:val="28"/>
    </w:rPr>
  </w:style>
  <w:style w:type="paragraph" w:styleId="ListParagraph">
    <w:name w:val="List Paragraph"/>
    <w:basedOn w:val="Normal"/>
    <w:link w:val="ListParagraphChar"/>
    <w:uiPriority w:val="34"/>
    <w:rsid w:val="009017D0"/>
    <w:pPr>
      <w:ind w:left="720"/>
      <w:contextualSpacing/>
    </w:pPr>
  </w:style>
  <w:style w:type="paragraph" w:styleId="Quote">
    <w:name w:val="Quote"/>
    <w:basedOn w:val="Normal"/>
    <w:next w:val="Normal"/>
    <w:link w:val="QuoteChar"/>
    <w:uiPriority w:val="29"/>
    <w:rsid w:val="00FF74A6"/>
    <w:pPr>
      <w:spacing w:before="200" w:after="0"/>
      <w:ind w:left="360" w:right="360"/>
    </w:pPr>
    <w:rPr>
      <w:i/>
      <w:iCs/>
    </w:rPr>
  </w:style>
  <w:style w:type="character" w:customStyle="1" w:styleId="QuoteChar">
    <w:name w:val="Quote Char"/>
    <w:basedOn w:val="DefaultParagraphFont"/>
    <w:link w:val="Quote"/>
    <w:uiPriority w:val="29"/>
    <w:rsid w:val="00FF74A6"/>
    <w:rPr>
      <w:i/>
      <w:iCs/>
    </w:rPr>
  </w:style>
  <w:style w:type="paragraph" w:styleId="IntenseQuote">
    <w:name w:val="Intense Quote"/>
    <w:basedOn w:val="Normal"/>
    <w:next w:val="Normal"/>
    <w:link w:val="IntenseQuoteChar"/>
    <w:uiPriority w:val="30"/>
    <w:rsid w:val="00FF74A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FF74A6"/>
    <w:rPr>
      <w:b/>
      <w:bCs/>
      <w:i/>
      <w:iCs/>
    </w:rPr>
  </w:style>
  <w:style w:type="table" w:customStyle="1" w:styleId="TableGrid2">
    <w:name w:val="Table Grid2"/>
    <w:basedOn w:val="TableNormal"/>
    <w:next w:val="TableGrid"/>
    <w:uiPriority w:val="59"/>
    <w:rsid w:val="00282BDB"/>
    <w:pPr>
      <w:spacing w:after="0" w:line="240" w:lineRule="auto"/>
      <w:ind w:right="0"/>
    </w:pPr>
    <w:rPr>
      <w:rFonts w:ascii="Arial" w:eastAsia="Arial"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Reference">
    <w:name w:val="Subtle Reference"/>
    <w:uiPriority w:val="31"/>
    <w:rsid w:val="00FF74A6"/>
    <w:rPr>
      <w:smallCaps/>
    </w:rPr>
  </w:style>
  <w:style w:type="character" w:styleId="IntenseReference">
    <w:name w:val="Intense Reference"/>
    <w:uiPriority w:val="32"/>
    <w:rsid w:val="00FF74A6"/>
    <w:rPr>
      <w:smallCaps/>
      <w:spacing w:val="5"/>
      <w:u w:val="single"/>
    </w:rPr>
  </w:style>
  <w:style w:type="paragraph" w:styleId="TOCHeading">
    <w:name w:val="TOC Heading"/>
    <w:basedOn w:val="Heading1"/>
    <w:next w:val="Normal"/>
    <w:link w:val="TOCHeadingChar"/>
    <w:uiPriority w:val="39"/>
    <w:unhideWhenUsed/>
    <w:qFormat/>
    <w:rsid w:val="009017D0"/>
    <w:pPr>
      <w:keepLines/>
      <w:numPr>
        <w:numId w:val="0"/>
      </w:numPr>
      <w:ind w:left="1418"/>
      <w:contextualSpacing w:val="0"/>
      <w:outlineLvl w:val="9"/>
    </w:pPr>
    <w:rPr>
      <w:rFonts w:asciiTheme="majorHAnsi" w:eastAsiaTheme="majorEastAsia" w:hAnsiTheme="majorHAnsi" w:cstheme="majorBidi"/>
      <w:caps w:val="0"/>
      <w:color w:val="A5A5A5" w:themeColor="accent1" w:themeShade="BF"/>
      <w:sz w:val="28"/>
      <w:szCs w:val="28"/>
      <w:u w:val="none"/>
      <w:lang w:val="en-US"/>
    </w:rPr>
  </w:style>
  <w:style w:type="table" w:styleId="TableGrid">
    <w:name w:val="Table Grid"/>
    <w:basedOn w:val="TableNormal"/>
    <w:uiPriority w:val="59"/>
    <w:rsid w:val="009017D0"/>
    <w:pPr>
      <w:spacing w:after="0" w:line="240" w:lineRule="auto"/>
      <w:ind w:right="0"/>
    </w:pPr>
    <w:rPr>
      <w:rFonts w:ascii="Arial" w:eastAsia="Arial"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17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7D0"/>
    <w:rPr>
      <w:rFonts w:ascii="Tahoma" w:eastAsia="Times New Roman" w:hAnsi="Tahoma" w:cs="Tahoma"/>
      <w:sz w:val="16"/>
      <w:szCs w:val="16"/>
      <w:lang w:val="en-GB"/>
    </w:rPr>
  </w:style>
  <w:style w:type="paragraph" w:styleId="Header">
    <w:name w:val="header"/>
    <w:basedOn w:val="Normal"/>
    <w:link w:val="HeaderChar"/>
    <w:uiPriority w:val="99"/>
    <w:unhideWhenUsed/>
    <w:rsid w:val="009017D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017D0"/>
    <w:rPr>
      <w:rFonts w:ascii="Arial" w:eastAsia="Times New Roman" w:hAnsi="Arial" w:cs="Times New Roman"/>
      <w:sz w:val="20"/>
      <w:szCs w:val="20"/>
      <w:lang w:val="en-GB"/>
    </w:rPr>
  </w:style>
  <w:style w:type="paragraph" w:styleId="Footer">
    <w:name w:val="footer"/>
    <w:basedOn w:val="Normal"/>
    <w:link w:val="FooterChar"/>
    <w:uiPriority w:val="99"/>
    <w:unhideWhenUsed/>
    <w:rsid w:val="00901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7D0"/>
    <w:rPr>
      <w:rFonts w:ascii="Arial" w:eastAsia="Times New Roman" w:hAnsi="Arial" w:cs="Times New Roman"/>
      <w:sz w:val="20"/>
      <w:szCs w:val="20"/>
      <w:lang w:val="en-GB"/>
    </w:rPr>
  </w:style>
  <w:style w:type="character" w:styleId="Hyperlink">
    <w:name w:val="Hyperlink"/>
    <w:basedOn w:val="DefaultParagraphFont"/>
    <w:uiPriority w:val="99"/>
    <w:unhideWhenUsed/>
    <w:rsid w:val="009017D0"/>
    <w:rPr>
      <w:color w:val="5F5F5F" w:themeColor="hyperlink"/>
      <w:u w:val="single"/>
    </w:rPr>
  </w:style>
  <w:style w:type="paragraph" w:styleId="TOC1">
    <w:name w:val="toc 1"/>
    <w:basedOn w:val="Normal"/>
    <w:next w:val="Normal"/>
    <w:autoRedefine/>
    <w:uiPriority w:val="39"/>
    <w:unhideWhenUsed/>
    <w:rsid w:val="009017D0"/>
    <w:pPr>
      <w:spacing w:after="100"/>
      <w:ind w:left="0"/>
    </w:pPr>
    <w:rPr>
      <w:caps/>
    </w:rPr>
  </w:style>
  <w:style w:type="paragraph" w:styleId="TOC2">
    <w:name w:val="toc 2"/>
    <w:basedOn w:val="Normal"/>
    <w:next w:val="Normal"/>
    <w:autoRedefine/>
    <w:uiPriority w:val="39"/>
    <w:unhideWhenUsed/>
    <w:rsid w:val="009017D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017D0"/>
    <w:pPr>
      <w:spacing w:after="100"/>
      <w:ind w:left="0"/>
    </w:pPr>
  </w:style>
  <w:style w:type="paragraph" w:customStyle="1" w:styleId="Tableofcontents">
    <w:name w:val="Table of contents"/>
    <w:basedOn w:val="Normal"/>
    <w:link w:val="TableofcontentsChar"/>
    <w:qFormat/>
    <w:rsid w:val="009017D0"/>
    <w:pPr>
      <w:spacing w:before="480" w:after="0"/>
      <w:ind w:left="0"/>
      <w:contextualSpacing/>
      <w:jc w:val="center"/>
    </w:pPr>
    <w:rPr>
      <w:b/>
      <w:bCs/>
      <w:caps/>
      <w:u w:val="single"/>
      <w:lang w:bidi="en-US"/>
    </w:rPr>
  </w:style>
  <w:style w:type="paragraph" w:styleId="TOC4">
    <w:name w:val="toc 4"/>
    <w:basedOn w:val="Normal"/>
    <w:next w:val="Normal"/>
    <w:autoRedefine/>
    <w:uiPriority w:val="39"/>
    <w:unhideWhenUsed/>
    <w:rsid w:val="009017D0"/>
    <w:pPr>
      <w:spacing w:after="100"/>
      <w:ind w:left="0"/>
    </w:pPr>
  </w:style>
  <w:style w:type="paragraph" w:styleId="TOC5">
    <w:name w:val="toc 5"/>
    <w:basedOn w:val="Normal"/>
    <w:next w:val="Normal"/>
    <w:autoRedefine/>
    <w:uiPriority w:val="39"/>
    <w:unhideWhenUsed/>
    <w:rsid w:val="009017D0"/>
    <w:pPr>
      <w:spacing w:after="100"/>
      <w:ind w:left="0"/>
    </w:pPr>
  </w:style>
  <w:style w:type="paragraph" w:customStyle="1" w:styleId="Dashlist">
    <w:name w:val="Dash list"/>
    <w:basedOn w:val="Normal"/>
    <w:link w:val="DashlistChar"/>
    <w:qFormat/>
    <w:rsid w:val="009017D0"/>
    <w:pPr>
      <w:numPr>
        <w:numId w:val="12"/>
      </w:numPr>
      <w:spacing w:after="0" w:line="240" w:lineRule="auto"/>
      <w:ind w:left="1872" w:right="0" w:hanging="454"/>
    </w:pPr>
  </w:style>
  <w:style w:type="character" w:customStyle="1" w:styleId="TOCHeadingChar">
    <w:name w:val="TOC Heading Char"/>
    <w:link w:val="TOCHeading"/>
    <w:uiPriority w:val="39"/>
    <w:rsid w:val="009017D0"/>
    <w:rPr>
      <w:rFonts w:asciiTheme="majorHAnsi" w:eastAsiaTheme="majorEastAsia" w:hAnsiTheme="majorHAnsi" w:cstheme="majorBidi"/>
      <w:b/>
      <w:bCs/>
      <w:color w:val="A5A5A5" w:themeColor="accent1" w:themeShade="BF"/>
      <w:sz w:val="28"/>
      <w:szCs w:val="28"/>
    </w:rPr>
  </w:style>
  <w:style w:type="character" w:customStyle="1" w:styleId="TableofcontentsChar">
    <w:name w:val="Table of contents Char"/>
    <w:link w:val="Tableofcontents"/>
    <w:rsid w:val="009017D0"/>
    <w:rPr>
      <w:rFonts w:ascii="Arial" w:eastAsia="Times New Roman" w:hAnsi="Arial" w:cs="Times New Roman"/>
      <w:b/>
      <w:bCs/>
      <w:caps/>
      <w:sz w:val="20"/>
      <w:szCs w:val="20"/>
      <w:u w:val="single"/>
      <w:lang w:val="en-GB" w:bidi="en-US"/>
    </w:rPr>
  </w:style>
  <w:style w:type="character" w:customStyle="1" w:styleId="ListParagraphChar">
    <w:name w:val="List Paragraph Char"/>
    <w:link w:val="ListParagraph"/>
    <w:uiPriority w:val="34"/>
    <w:rsid w:val="009017D0"/>
    <w:rPr>
      <w:rFonts w:ascii="Arial" w:eastAsia="Times New Roman" w:hAnsi="Arial" w:cs="Times New Roman"/>
      <w:sz w:val="20"/>
      <w:szCs w:val="20"/>
      <w:lang w:val="en-GB"/>
    </w:rPr>
  </w:style>
  <w:style w:type="character" w:customStyle="1" w:styleId="DashlistChar">
    <w:name w:val="Dash list Char"/>
    <w:link w:val="Dashlist"/>
    <w:rsid w:val="009017D0"/>
    <w:rPr>
      <w:rFonts w:ascii="Arial" w:eastAsia="Times New Roman" w:hAnsi="Arial" w:cs="Times New Roman"/>
      <w:sz w:val="20"/>
      <w:szCs w:val="20"/>
      <w:lang w:val="en-GB"/>
    </w:rPr>
  </w:style>
  <w:style w:type="paragraph" w:customStyle="1" w:styleId="Body">
    <w:name w:val="Body"/>
    <w:link w:val="BodyChar"/>
    <w:uiPriority w:val="99"/>
    <w:rsid w:val="008E3946"/>
    <w:pPr>
      <w:widowControl w:val="0"/>
      <w:suppressAutoHyphens/>
      <w:autoSpaceDE w:val="0"/>
      <w:autoSpaceDN w:val="0"/>
      <w:adjustRightInd w:val="0"/>
      <w:spacing w:after="0" w:line="240" w:lineRule="atLeast"/>
      <w:ind w:right="0"/>
      <w:jc w:val="both"/>
    </w:pPr>
    <w:rPr>
      <w:rFonts w:ascii="Helvetica" w:hAnsi="Helvetica" w:cs="Helvetica"/>
      <w:color w:val="000000"/>
      <w:w w:val="0"/>
      <w:sz w:val="20"/>
      <w:szCs w:val="20"/>
      <w:lang w:val="en-GB"/>
    </w:rPr>
  </w:style>
  <w:style w:type="paragraph" w:customStyle="1" w:styleId="BulletList">
    <w:name w:val="Bullet List"/>
    <w:basedOn w:val="ListParagraph"/>
    <w:link w:val="BulletListChar"/>
    <w:qFormat/>
    <w:rsid w:val="009017D0"/>
    <w:pPr>
      <w:numPr>
        <w:numId w:val="2"/>
      </w:numPr>
      <w:ind w:left="1872" w:right="0" w:hanging="454"/>
    </w:pPr>
  </w:style>
  <w:style w:type="paragraph" w:customStyle="1" w:styleId="numericallist">
    <w:name w:val="numerical list"/>
    <w:basedOn w:val="Normal"/>
    <w:link w:val="numericallistChar"/>
    <w:qFormat/>
    <w:rsid w:val="009017D0"/>
    <w:pPr>
      <w:numPr>
        <w:ilvl w:val="6"/>
        <w:numId w:val="1"/>
      </w:numPr>
      <w:spacing w:after="0" w:line="240" w:lineRule="auto"/>
      <w:ind w:left="1872" w:hanging="454"/>
    </w:pPr>
  </w:style>
  <w:style w:type="character" w:customStyle="1" w:styleId="BulletListChar">
    <w:name w:val="Bullet List Char"/>
    <w:link w:val="BulletList"/>
    <w:rsid w:val="009017D0"/>
    <w:rPr>
      <w:rFonts w:ascii="Arial" w:eastAsia="Times New Roman" w:hAnsi="Arial" w:cs="Times New Roman"/>
      <w:sz w:val="20"/>
      <w:szCs w:val="20"/>
      <w:lang w:val="en-GB"/>
    </w:rPr>
  </w:style>
  <w:style w:type="character" w:customStyle="1" w:styleId="CoverPageTitleChar">
    <w:name w:val="Cover Page Title Char"/>
    <w:link w:val="CoverPageTitle"/>
    <w:rsid w:val="009017D0"/>
    <w:rPr>
      <w:rFonts w:ascii="Arial" w:eastAsia="Times New Roman" w:hAnsi="Arial" w:cs="Arial"/>
      <w:b/>
      <w:sz w:val="28"/>
      <w:szCs w:val="28"/>
      <w:lang w:val="en-GB"/>
    </w:rPr>
  </w:style>
  <w:style w:type="character" w:customStyle="1" w:styleId="numericallistChar">
    <w:name w:val="numerical list Char"/>
    <w:link w:val="numericallist"/>
    <w:rsid w:val="009017D0"/>
    <w:rPr>
      <w:rFonts w:ascii="Arial" w:eastAsia="Times New Roman" w:hAnsi="Arial" w:cs="Times New Roman"/>
      <w:sz w:val="20"/>
      <w:szCs w:val="20"/>
      <w:lang w:val="en-GB"/>
    </w:rPr>
  </w:style>
  <w:style w:type="paragraph" w:customStyle="1" w:styleId="Headercenter">
    <w:name w:val="Header center"/>
    <w:basedOn w:val="Header"/>
    <w:link w:val="HeadercenterChar"/>
    <w:qFormat/>
    <w:rsid w:val="007D77C5"/>
    <w:pPr>
      <w:tabs>
        <w:tab w:val="left" w:pos="7200"/>
      </w:tabs>
      <w:jc w:val="center"/>
    </w:pPr>
    <w:rPr>
      <w:rFonts w:eastAsiaTheme="minorHAnsi"/>
      <w:noProof/>
    </w:rPr>
  </w:style>
  <w:style w:type="paragraph" w:customStyle="1" w:styleId="Rightalign">
    <w:name w:val="Right align"/>
    <w:basedOn w:val="Normal"/>
    <w:link w:val="RightalignChar"/>
    <w:qFormat/>
    <w:rsid w:val="009017D0"/>
    <w:pPr>
      <w:spacing w:after="0" w:line="240" w:lineRule="auto"/>
      <w:ind w:left="0" w:right="0"/>
    </w:pPr>
    <w:rPr>
      <w:rFonts w:eastAsia="Arial" w:cs="Arial"/>
    </w:rPr>
  </w:style>
  <w:style w:type="character" w:customStyle="1" w:styleId="HeadercenterChar">
    <w:name w:val="Header center Char"/>
    <w:basedOn w:val="HeaderChar"/>
    <w:link w:val="Headercenter"/>
    <w:rsid w:val="007D77C5"/>
    <w:rPr>
      <w:rFonts w:ascii="Arial" w:eastAsiaTheme="minorHAnsi" w:hAnsi="Arial" w:cs="Times New Roman"/>
      <w:noProof/>
      <w:sz w:val="20"/>
      <w:szCs w:val="20"/>
      <w:lang w:val="en-GB"/>
    </w:rPr>
  </w:style>
  <w:style w:type="character" w:customStyle="1" w:styleId="RightalignChar">
    <w:name w:val="Right align Char"/>
    <w:link w:val="Rightalign"/>
    <w:rsid w:val="009017D0"/>
    <w:rPr>
      <w:rFonts w:ascii="Arial" w:eastAsia="Arial" w:hAnsi="Arial" w:cs="Arial"/>
      <w:sz w:val="20"/>
      <w:szCs w:val="20"/>
      <w:lang w:val="en-GB"/>
    </w:rPr>
  </w:style>
  <w:style w:type="paragraph" w:customStyle="1" w:styleId="BASEDON">
    <w:name w:val="BASED ON"/>
    <w:basedOn w:val="CoverPageTitle"/>
    <w:link w:val="BASEDONChar"/>
    <w:qFormat/>
    <w:rsid w:val="009017D0"/>
    <w:pPr>
      <w:spacing w:before="360" w:after="480"/>
    </w:pPr>
    <w:rPr>
      <w:caps/>
    </w:rPr>
  </w:style>
  <w:style w:type="character" w:customStyle="1" w:styleId="BASEDONChar">
    <w:name w:val="BASED ON Char"/>
    <w:link w:val="BASEDON"/>
    <w:rsid w:val="009017D0"/>
    <w:rPr>
      <w:rFonts w:ascii="Arial" w:eastAsia="Times New Roman" w:hAnsi="Arial" w:cs="Arial"/>
      <w:b/>
      <w:caps/>
      <w:sz w:val="28"/>
      <w:szCs w:val="28"/>
      <w:lang w:val="en-GB"/>
    </w:rPr>
  </w:style>
  <w:style w:type="paragraph" w:customStyle="1" w:styleId="clCellAlignCenter">
    <w:name w:val="cl_CellAlignCenter"/>
    <w:uiPriority w:val="99"/>
    <w:rsid w:val="00AC06D8"/>
    <w:pPr>
      <w:widowControl w:val="0"/>
      <w:autoSpaceDE w:val="0"/>
      <w:autoSpaceDN w:val="0"/>
      <w:adjustRightInd w:val="0"/>
      <w:spacing w:after="0" w:line="240" w:lineRule="atLeast"/>
      <w:jc w:val="center"/>
    </w:pPr>
    <w:rPr>
      <w:rFonts w:ascii="Helvetica" w:hAnsi="Helvetica" w:cs="Helvetica"/>
      <w:color w:val="000000"/>
      <w:w w:val="0"/>
      <w:sz w:val="20"/>
      <w:szCs w:val="20"/>
      <w:lang w:val="en-GB"/>
    </w:rPr>
  </w:style>
  <w:style w:type="paragraph" w:customStyle="1" w:styleId="NOTES">
    <w:name w:val="NOTES"/>
    <w:link w:val="NOTESChar"/>
    <w:qFormat/>
    <w:rsid w:val="009017D0"/>
    <w:pPr>
      <w:keepNext/>
      <w:spacing w:before="240" w:after="0" w:line="240" w:lineRule="auto"/>
      <w:ind w:right="0" w:firstLine="1440"/>
    </w:pPr>
    <w:rPr>
      <w:rFonts w:ascii="Arial" w:eastAsia="Arial" w:hAnsi="Arial" w:cs="Helvetica"/>
      <w:b/>
      <w:caps/>
      <w:color w:val="000000"/>
      <w:sz w:val="20"/>
      <w:szCs w:val="20"/>
      <w:u w:val="single"/>
      <w:lang w:val="en-GB"/>
    </w:rPr>
  </w:style>
  <w:style w:type="character" w:customStyle="1" w:styleId="BodyChar">
    <w:name w:val="Body Char"/>
    <w:basedOn w:val="DefaultParagraphFont"/>
    <w:link w:val="Body"/>
    <w:uiPriority w:val="99"/>
    <w:rsid w:val="00286B9E"/>
    <w:rPr>
      <w:rFonts w:ascii="Helvetica" w:hAnsi="Helvetica" w:cs="Helvetica"/>
      <w:color w:val="000000"/>
      <w:w w:val="0"/>
      <w:sz w:val="20"/>
      <w:szCs w:val="20"/>
      <w:lang w:val="en-GB"/>
    </w:rPr>
  </w:style>
  <w:style w:type="character" w:customStyle="1" w:styleId="NOTESChar">
    <w:name w:val="NOTES Char"/>
    <w:link w:val="NOTES"/>
    <w:rsid w:val="009017D0"/>
    <w:rPr>
      <w:rFonts w:ascii="Arial" w:eastAsia="Arial" w:hAnsi="Arial" w:cs="Helvetica"/>
      <w:b/>
      <w:caps/>
      <w:color w:val="000000"/>
      <w:sz w:val="20"/>
      <w:szCs w:val="20"/>
      <w:u w:val="single"/>
      <w:lang w:val="en-GB"/>
    </w:rPr>
  </w:style>
  <w:style w:type="paragraph" w:customStyle="1" w:styleId="TableCompact">
    <w:name w:val="TableCompact"/>
    <w:uiPriority w:val="99"/>
    <w:rsid w:val="00EC6AFB"/>
    <w:pPr>
      <w:widowControl w:val="0"/>
      <w:suppressAutoHyphens/>
      <w:autoSpaceDE w:val="0"/>
      <w:autoSpaceDN w:val="0"/>
      <w:adjustRightInd w:val="0"/>
      <w:spacing w:after="0" w:line="220" w:lineRule="atLeast"/>
      <w:jc w:val="both"/>
    </w:pPr>
    <w:rPr>
      <w:rFonts w:ascii="Helvetica" w:hAnsi="Helvetica" w:cs="Helvetica"/>
      <w:color w:val="000000"/>
      <w:w w:val="0"/>
      <w:sz w:val="18"/>
      <w:szCs w:val="18"/>
      <w:lang w:val="en-GB"/>
    </w:rPr>
  </w:style>
  <w:style w:type="paragraph" w:customStyle="1" w:styleId="Paragraphwithspacingabove">
    <w:name w:val="Paragraph with spacing above"/>
    <w:basedOn w:val="Normal"/>
    <w:link w:val="ParagraphwithspacingaboveChar"/>
    <w:qFormat/>
    <w:rsid w:val="00554A05"/>
    <w:pPr>
      <w:spacing w:before="240"/>
    </w:pPr>
  </w:style>
  <w:style w:type="character" w:customStyle="1" w:styleId="ParagraphwithspacingaboveChar">
    <w:name w:val="Paragraph with spacing above Char"/>
    <w:basedOn w:val="DefaultParagraphFont"/>
    <w:link w:val="Paragraphwithspacingabove"/>
    <w:rsid w:val="00554A05"/>
    <w:rPr>
      <w:sz w:val="20"/>
      <w:szCs w:val="20"/>
    </w:rPr>
  </w:style>
  <w:style w:type="paragraph" w:customStyle="1" w:styleId="clCellAlignLeft">
    <w:name w:val="cl_CellAlignLeft"/>
    <w:uiPriority w:val="99"/>
    <w:rsid w:val="00F70BBC"/>
    <w:pPr>
      <w:widowControl w:val="0"/>
      <w:autoSpaceDE w:val="0"/>
      <w:autoSpaceDN w:val="0"/>
      <w:adjustRightInd w:val="0"/>
      <w:spacing w:after="0" w:line="240" w:lineRule="atLeast"/>
      <w:ind w:right="0"/>
    </w:pPr>
    <w:rPr>
      <w:rFonts w:ascii="Helvetica" w:hAnsi="Helvetica" w:cs="Helvetica"/>
      <w:color w:val="000000"/>
      <w:w w:val="0"/>
      <w:sz w:val="20"/>
      <w:szCs w:val="20"/>
      <w:lang w:val="en-GB"/>
    </w:rPr>
  </w:style>
  <w:style w:type="paragraph" w:customStyle="1" w:styleId="TableTitle">
    <w:name w:val="Table Title"/>
    <w:basedOn w:val="BodyText"/>
    <w:link w:val="TableTitleChar"/>
    <w:qFormat/>
    <w:rsid w:val="009017D0"/>
    <w:pPr>
      <w:keepNext/>
      <w:keepLines/>
      <w:spacing w:before="120" w:after="80"/>
      <w:ind w:left="1418" w:right="-57"/>
      <w:jc w:val="center"/>
    </w:pPr>
    <w:rPr>
      <w:b/>
      <w:caps/>
      <w:u w:val="single"/>
      <w:lang w:val="en-US"/>
    </w:rPr>
  </w:style>
  <w:style w:type="table" w:customStyle="1" w:styleId="ESCCTable">
    <w:name w:val="ESCC Table"/>
    <w:basedOn w:val="TableNormal"/>
    <w:uiPriority w:val="99"/>
    <w:rsid w:val="000864D5"/>
    <w:pPr>
      <w:spacing w:after="0" w:line="240" w:lineRule="auto"/>
      <w:ind w:left="1440" w:right="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hemeFill="background1" w:themeFillShade="D9"/>
      </w:tcPr>
    </w:tblStylePr>
  </w:style>
  <w:style w:type="character" w:customStyle="1" w:styleId="TableTitleChar">
    <w:name w:val="Table Title Char"/>
    <w:link w:val="TableTitle"/>
    <w:rsid w:val="009017D0"/>
    <w:rPr>
      <w:rFonts w:ascii="Arial" w:eastAsia="Times New Roman" w:hAnsi="Arial" w:cs="Times New Roman"/>
      <w:b/>
      <w:caps/>
      <w:sz w:val="20"/>
      <w:szCs w:val="20"/>
      <w:u w:val="single"/>
      <w:lang w:eastAsia="fr-FR"/>
    </w:rPr>
  </w:style>
  <w:style w:type="paragraph" w:customStyle="1" w:styleId="superscript">
    <w:name w:val="superscript"/>
    <w:basedOn w:val="Normal"/>
    <w:link w:val="superscriptChar"/>
    <w:qFormat/>
    <w:rsid w:val="009017D0"/>
    <w:pPr>
      <w:spacing w:after="0" w:line="240" w:lineRule="auto"/>
      <w:ind w:left="0" w:right="0"/>
    </w:pPr>
    <w:rPr>
      <w:vertAlign w:val="superscript"/>
    </w:rPr>
  </w:style>
  <w:style w:type="paragraph" w:customStyle="1" w:styleId="subscript">
    <w:name w:val="subscript"/>
    <w:basedOn w:val="Normal"/>
    <w:link w:val="subscriptChar"/>
    <w:qFormat/>
    <w:rsid w:val="009017D0"/>
    <w:pPr>
      <w:spacing w:after="0" w:line="240" w:lineRule="auto"/>
      <w:ind w:left="0" w:right="0"/>
    </w:pPr>
    <w:rPr>
      <w:vertAlign w:val="subscript"/>
    </w:rPr>
  </w:style>
  <w:style w:type="character" w:customStyle="1" w:styleId="superscriptChar">
    <w:name w:val="superscript Char"/>
    <w:link w:val="superscript"/>
    <w:rsid w:val="009017D0"/>
    <w:rPr>
      <w:rFonts w:ascii="Arial" w:eastAsia="Times New Roman" w:hAnsi="Arial" w:cs="Times New Roman"/>
      <w:sz w:val="20"/>
      <w:szCs w:val="20"/>
      <w:vertAlign w:val="superscript"/>
      <w:lang w:val="en-GB"/>
    </w:rPr>
  </w:style>
  <w:style w:type="character" w:customStyle="1" w:styleId="subscriptChar">
    <w:name w:val="subscript Char"/>
    <w:link w:val="subscript"/>
    <w:rsid w:val="009017D0"/>
    <w:rPr>
      <w:rFonts w:ascii="Arial" w:eastAsia="Times New Roman" w:hAnsi="Arial" w:cs="Times New Roman"/>
      <w:sz w:val="20"/>
      <w:szCs w:val="20"/>
      <w:vertAlign w:val="subscript"/>
      <w:lang w:val="en-GB"/>
    </w:rPr>
  </w:style>
  <w:style w:type="paragraph" w:customStyle="1" w:styleId="Aligncenter">
    <w:name w:val="Align center"/>
    <w:basedOn w:val="Bodyjustified"/>
    <w:link w:val="AligncenterChar"/>
    <w:qFormat/>
    <w:rsid w:val="009017D0"/>
    <w:pPr>
      <w:keepNext/>
    </w:pPr>
  </w:style>
  <w:style w:type="character" w:customStyle="1" w:styleId="AligncenterChar">
    <w:name w:val="Align center Char"/>
    <w:link w:val="Aligncenter"/>
    <w:rsid w:val="009017D0"/>
    <w:rPr>
      <w:rFonts w:ascii="Arial" w:eastAsia="Arial" w:hAnsi="Arial" w:cs="Helvetica"/>
      <w:color w:val="000000"/>
      <w:w w:val="0"/>
      <w:sz w:val="20"/>
      <w:szCs w:val="20"/>
      <w:lang w:val="en-GB"/>
    </w:rPr>
  </w:style>
  <w:style w:type="paragraph" w:customStyle="1" w:styleId="rightindent">
    <w:name w:val="right indent"/>
    <w:basedOn w:val="Rightalign"/>
    <w:link w:val="rightindentChar"/>
    <w:qFormat/>
    <w:rsid w:val="009017D0"/>
    <w:pPr>
      <w:tabs>
        <w:tab w:val="left" w:pos="7920"/>
      </w:tabs>
    </w:pPr>
  </w:style>
  <w:style w:type="character" w:customStyle="1" w:styleId="rightindentChar">
    <w:name w:val="right indent Char"/>
    <w:link w:val="rightindent"/>
    <w:rsid w:val="009017D0"/>
    <w:rPr>
      <w:rFonts w:ascii="Arial" w:eastAsia="Arial" w:hAnsi="Arial" w:cs="Arial"/>
      <w:sz w:val="20"/>
      <w:szCs w:val="20"/>
      <w:lang w:val="en-GB"/>
    </w:rPr>
  </w:style>
  <w:style w:type="paragraph" w:customStyle="1" w:styleId="FigureTitle">
    <w:name w:val="Figure Title"/>
    <w:basedOn w:val="Normal"/>
    <w:link w:val="FigureTitleChar"/>
    <w:qFormat/>
    <w:rsid w:val="009017D0"/>
    <w:pPr>
      <w:keepNext/>
      <w:keepLines/>
      <w:spacing w:before="240" w:after="80"/>
      <w:jc w:val="center"/>
    </w:pPr>
    <w:rPr>
      <w:b/>
      <w:caps/>
      <w:u w:val="single"/>
    </w:rPr>
  </w:style>
  <w:style w:type="paragraph" w:customStyle="1" w:styleId="Bodyjustified">
    <w:name w:val="Body justified"/>
    <w:link w:val="BodyjustifiedChar"/>
    <w:uiPriority w:val="99"/>
    <w:rsid w:val="009017D0"/>
    <w:pPr>
      <w:widowControl w:val="0"/>
      <w:suppressAutoHyphens/>
      <w:autoSpaceDE w:val="0"/>
      <w:autoSpaceDN w:val="0"/>
      <w:adjustRightInd w:val="0"/>
      <w:spacing w:after="0" w:line="240" w:lineRule="atLeast"/>
      <w:ind w:right="0"/>
      <w:jc w:val="center"/>
    </w:pPr>
    <w:rPr>
      <w:rFonts w:ascii="Arial" w:eastAsia="Arial" w:hAnsi="Arial" w:cs="Helvetica"/>
      <w:color w:val="000000"/>
      <w:w w:val="0"/>
      <w:sz w:val="20"/>
      <w:szCs w:val="20"/>
      <w:lang w:val="en-GB"/>
    </w:rPr>
  </w:style>
  <w:style w:type="character" w:customStyle="1" w:styleId="BodyjustifiedChar">
    <w:name w:val="Body justified Char"/>
    <w:link w:val="Bodyjustified"/>
    <w:uiPriority w:val="99"/>
    <w:rsid w:val="009017D0"/>
    <w:rPr>
      <w:rFonts w:ascii="Arial" w:eastAsia="Arial" w:hAnsi="Arial" w:cs="Helvetica"/>
      <w:color w:val="000000"/>
      <w:w w:val="0"/>
      <w:sz w:val="20"/>
      <w:szCs w:val="20"/>
      <w:lang w:val="en-GB"/>
    </w:rPr>
  </w:style>
  <w:style w:type="character" w:styleId="PlaceholderText">
    <w:name w:val="Placeholder Text"/>
    <w:basedOn w:val="DefaultParagraphFont"/>
    <w:uiPriority w:val="99"/>
    <w:semiHidden/>
    <w:rsid w:val="009017D0"/>
    <w:rPr>
      <w:color w:val="808080"/>
    </w:rPr>
  </w:style>
  <w:style w:type="paragraph" w:customStyle="1" w:styleId="Leftalign">
    <w:name w:val="Left align"/>
    <w:basedOn w:val="Normal"/>
    <w:link w:val="LeftalignChar"/>
    <w:qFormat/>
    <w:rsid w:val="009017D0"/>
    <w:pPr>
      <w:spacing w:after="0" w:line="240" w:lineRule="auto"/>
      <w:ind w:left="0" w:right="0"/>
    </w:pPr>
    <w:rPr>
      <w:rFonts w:eastAsia="Arial" w:cs="Arial"/>
    </w:rPr>
  </w:style>
  <w:style w:type="character" w:customStyle="1" w:styleId="LeftalignChar">
    <w:name w:val="Left align Char"/>
    <w:link w:val="Leftalign"/>
    <w:rsid w:val="009017D0"/>
    <w:rPr>
      <w:rFonts w:ascii="Arial" w:eastAsia="Arial" w:hAnsi="Arial" w:cs="Arial"/>
      <w:sz w:val="20"/>
      <w:szCs w:val="20"/>
      <w:lang w:val="en-GB"/>
    </w:rPr>
  </w:style>
  <w:style w:type="character" w:customStyle="1" w:styleId="FigureTitleChar">
    <w:name w:val="Figure Title Char"/>
    <w:basedOn w:val="DefaultParagraphFont"/>
    <w:link w:val="FigureTitle"/>
    <w:rsid w:val="009017D0"/>
    <w:rPr>
      <w:rFonts w:ascii="Arial" w:eastAsia="Times New Roman" w:hAnsi="Arial" w:cs="Times New Roman"/>
      <w:b/>
      <w:caps/>
      <w:sz w:val="20"/>
      <w:szCs w:val="20"/>
      <w:u w:val="single"/>
      <w:lang w:val="en-GB"/>
    </w:rPr>
  </w:style>
  <w:style w:type="paragraph" w:styleId="BodyText">
    <w:name w:val="Body Text"/>
    <w:aliases w:val="Body Left Aligned"/>
    <w:link w:val="BodyTextChar"/>
    <w:rsid w:val="009017D0"/>
    <w:pPr>
      <w:tabs>
        <w:tab w:val="left" w:pos="1701"/>
        <w:tab w:val="left" w:pos="2268"/>
        <w:tab w:val="left" w:pos="2835"/>
      </w:tabs>
      <w:overflowPunct w:val="0"/>
      <w:autoSpaceDE w:val="0"/>
      <w:autoSpaceDN w:val="0"/>
      <w:adjustRightInd w:val="0"/>
      <w:spacing w:after="0" w:line="240" w:lineRule="auto"/>
      <w:ind w:left="851" w:right="567"/>
      <w:textAlignment w:val="baseline"/>
    </w:pPr>
    <w:rPr>
      <w:rFonts w:ascii="Arial" w:eastAsia="Times New Roman" w:hAnsi="Arial" w:cs="Times New Roman"/>
      <w:sz w:val="20"/>
      <w:szCs w:val="20"/>
      <w:lang w:val="fr-FR" w:eastAsia="fr-FR"/>
    </w:rPr>
  </w:style>
  <w:style w:type="character" w:customStyle="1" w:styleId="BodyTextChar">
    <w:name w:val="Body Text Char"/>
    <w:aliases w:val="Body Left Aligned Char"/>
    <w:link w:val="BodyText"/>
    <w:rsid w:val="009017D0"/>
    <w:rPr>
      <w:rFonts w:ascii="Arial" w:eastAsia="Times New Roman" w:hAnsi="Arial" w:cs="Times New Roman"/>
      <w:sz w:val="20"/>
      <w:szCs w:val="20"/>
      <w:lang w:val="fr-FR" w:eastAsia="fr-FR"/>
    </w:rPr>
  </w:style>
  <w:style w:type="paragraph" w:customStyle="1" w:styleId="Bullet2">
    <w:name w:val="Bullet 2"/>
    <w:qFormat/>
    <w:rsid w:val="009017D0"/>
    <w:pPr>
      <w:numPr>
        <w:numId w:val="13"/>
      </w:numPr>
      <w:spacing w:after="0" w:line="240" w:lineRule="auto"/>
      <w:ind w:left="2325" w:right="0" w:hanging="454"/>
    </w:pPr>
    <w:rPr>
      <w:rFonts w:ascii="Arial" w:eastAsia="Times New Roman" w:hAnsi="Arial" w:cs="Times New Roman"/>
      <w:sz w:val="20"/>
      <w:szCs w:val="20"/>
      <w:lang w:val="en-GB"/>
    </w:rPr>
  </w:style>
  <w:style w:type="paragraph" w:customStyle="1" w:styleId="alphabeticallist">
    <w:name w:val="alphabetical list"/>
    <w:basedOn w:val="BodyText"/>
    <w:link w:val="alphabeticallistChar"/>
    <w:qFormat/>
    <w:rsid w:val="009017D0"/>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017D0"/>
    <w:rPr>
      <w:rFonts w:ascii="Arial" w:eastAsia="Times New Roman" w:hAnsi="Arial" w:cs="Times New Roman"/>
      <w:sz w:val="20"/>
      <w:szCs w:val="20"/>
      <w:lang w:val="en-GB" w:eastAsia="fr-FR"/>
    </w:rPr>
  </w:style>
  <w:style w:type="paragraph" w:styleId="ListNumber">
    <w:name w:val="List Number"/>
    <w:basedOn w:val="Normal"/>
    <w:uiPriority w:val="99"/>
    <w:semiHidden/>
    <w:unhideWhenUsed/>
    <w:rsid w:val="009017D0"/>
    <w:pPr>
      <w:numPr>
        <w:numId w:val="10"/>
      </w:numPr>
      <w:contextualSpacing/>
    </w:pPr>
  </w:style>
  <w:style w:type="paragraph" w:styleId="ListNumber2">
    <w:name w:val="List Number 2"/>
    <w:basedOn w:val="Normal"/>
    <w:uiPriority w:val="99"/>
    <w:semiHidden/>
    <w:unhideWhenUsed/>
    <w:rsid w:val="009017D0"/>
    <w:pPr>
      <w:numPr>
        <w:numId w:val="11"/>
      </w:numPr>
      <w:contextualSpacing/>
    </w:pPr>
  </w:style>
  <w:style w:type="paragraph" w:customStyle="1" w:styleId="Title2">
    <w:name w:val="Title 2"/>
    <w:basedOn w:val="Normal"/>
    <w:link w:val="Title2Char"/>
    <w:qFormat/>
    <w:rsid w:val="009017D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017D0"/>
    <w:rPr>
      <w:rFonts w:ascii="Arial" w:eastAsia="Times New Roman" w:hAnsi="Arial" w:cs="Times New Roman"/>
      <w:caps/>
      <w:sz w:val="20"/>
      <w:szCs w:val="20"/>
      <w:u w:val="single"/>
      <w:lang w:val="en-GB"/>
    </w:rPr>
  </w:style>
  <w:style w:type="paragraph" w:customStyle="1" w:styleId="NB">
    <w:name w:val="N.B."/>
    <w:link w:val="NBChar"/>
    <w:qFormat/>
    <w:rsid w:val="009017D0"/>
    <w:pPr>
      <w:keepNext/>
      <w:spacing w:before="240" w:after="0" w:line="240" w:lineRule="auto"/>
      <w:ind w:left="1418" w:right="0"/>
    </w:pPr>
    <w:rPr>
      <w:rFonts w:ascii="Arial" w:eastAsia="Times New Roman" w:hAnsi="Arial" w:cs="Times New Roman"/>
      <w:b/>
      <w:caps/>
      <w:sz w:val="20"/>
      <w:szCs w:val="20"/>
      <w:u w:val="single"/>
      <w:lang w:val="en-GB"/>
    </w:rPr>
  </w:style>
  <w:style w:type="character" w:customStyle="1" w:styleId="NBChar">
    <w:name w:val="N.B. Char"/>
    <w:basedOn w:val="DefaultParagraphFont"/>
    <w:link w:val="NB"/>
    <w:rsid w:val="009017D0"/>
    <w:rPr>
      <w:rFonts w:ascii="Arial" w:eastAsia="Times New Roman" w:hAnsi="Arial" w:cs="Times New Roman"/>
      <w:b/>
      <w:caps/>
      <w:sz w:val="20"/>
      <w:szCs w:val="20"/>
      <w:u w:val="single"/>
      <w:lang w:val="en-GB"/>
    </w:rPr>
  </w:style>
  <w:style w:type="paragraph" w:customStyle="1" w:styleId="AppendixTitle">
    <w:name w:val="Appendix Title"/>
    <w:basedOn w:val="Normal"/>
    <w:qFormat/>
    <w:rsid w:val="009017D0"/>
    <w:pPr>
      <w:keepNext/>
      <w:keepLines/>
      <w:spacing w:after="0"/>
      <w:jc w:val="center"/>
    </w:pPr>
    <w:rPr>
      <w:b/>
      <w:caps/>
      <w:spacing w:val="5"/>
      <w:u w:val="single"/>
    </w:rPr>
  </w:style>
  <w:style w:type="numbering" w:customStyle="1" w:styleId="NoList1">
    <w:name w:val="No List1"/>
    <w:next w:val="NoList"/>
    <w:uiPriority w:val="99"/>
    <w:semiHidden/>
    <w:unhideWhenUsed/>
    <w:rsid w:val="009017D0"/>
  </w:style>
  <w:style w:type="numbering" w:customStyle="1" w:styleId="NoList2">
    <w:name w:val="No List2"/>
    <w:next w:val="NoList"/>
    <w:uiPriority w:val="99"/>
    <w:semiHidden/>
    <w:unhideWhenUsed/>
    <w:rsid w:val="009017D0"/>
  </w:style>
  <w:style w:type="numbering" w:customStyle="1" w:styleId="NoList11">
    <w:name w:val="No List11"/>
    <w:next w:val="NoList"/>
    <w:uiPriority w:val="99"/>
    <w:semiHidden/>
    <w:unhideWhenUsed/>
    <w:rsid w:val="009017D0"/>
  </w:style>
  <w:style w:type="paragraph" w:customStyle="1" w:styleId="Dashlist2">
    <w:name w:val="Dash list 2"/>
    <w:qFormat/>
    <w:rsid w:val="009017D0"/>
    <w:pPr>
      <w:numPr>
        <w:numId w:val="14"/>
      </w:numPr>
      <w:spacing w:after="0" w:line="240" w:lineRule="auto"/>
      <w:ind w:left="2325" w:right="0" w:hanging="454"/>
    </w:pPr>
    <w:rPr>
      <w:rFonts w:ascii="Arial" w:eastAsia="Times New Roman" w:hAnsi="Arial" w:cs="Times New Roman"/>
      <w:sz w:val="20"/>
      <w:szCs w:val="20"/>
      <w:lang w:val="en-GB"/>
    </w:rPr>
  </w:style>
  <w:style w:type="paragraph" w:customStyle="1" w:styleId="numericalroman">
    <w:name w:val="numerical roman"/>
    <w:basedOn w:val="ListParagraph"/>
    <w:qFormat/>
    <w:rsid w:val="009017D0"/>
    <w:pPr>
      <w:numPr>
        <w:numId w:val="15"/>
      </w:numPr>
      <w:ind w:left="2325" w:right="0" w:hanging="454"/>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40" w:line="276" w:lineRule="auto"/>
        <w:ind w:right="-5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9017D0"/>
    <w:pPr>
      <w:ind w:left="1418"/>
      <w:jc w:val="both"/>
    </w:pPr>
    <w:rPr>
      <w:rFonts w:ascii="Arial" w:eastAsia="Times New Roman" w:hAnsi="Arial" w:cs="Times New Roman"/>
      <w:sz w:val="20"/>
      <w:szCs w:val="20"/>
      <w:lang w:val="en-GB"/>
    </w:rPr>
  </w:style>
  <w:style w:type="paragraph" w:styleId="Heading1">
    <w:name w:val="heading 1"/>
    <w:basedOn w:val="Normal"/>
    <w:next w:val="Normal"/>
    <w:link w:val="Heading1Char"/>
    <w:autoRedefine/>
    <w:qFormat/>
    <w:rsid w:val="009017D0"/>
    <w:pPr>
      <w:keepNext/>
      <w:numPr>
        <w:numId w:val="1"/>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9017D0"/>
    <w:pPr>
      <w:keepNext/>
      <w:numPr>
        <w:ilvl w:val="1"/>
        <w:numId w:val="1"/>
      </w:numPr>
      <w:spacing w:before="400" w:after="0"/>
      <w:outlineLvl w:val="1"/>
    </w:pPr>
    <w:rPr>
      <w:bCs/>
      <w:caps/>
      <w:u w:val="single"/>
    </w:rPr>
  </w:style>
  <w:style w:type="paragraph" w:styleId="Heading3">
    <w:name w:val="heading 3"/>
    <w:basedOn w:val="Normal"/>
    <w:next w:val="Normal"/>
    <w:link w:val="Heading3Char"/>
    <w:autoRedefine/>
    <w:unhideWhenUsed/>
    <w:qFormat/>
    <w:rsid w:val="009017D0"/>
    <w:pPr>
      <w:keepNext/>
      <w:numPr>
        <w:ilvl w:val="2"/>
        <w:numId w:val="1"/>
      </w:numPr>
      <w:spacing w:before="200" w:after="0" w:line="271" w:lineRule="auto"/>
      <w:outlineLvl w:val="2"/>
    </w:pPr>
    <w:rPr>
      <w:bCs/>
      <w:u w:val="single"/>
    </w:rPr>
  </w:style>
  <w:style w:type="paragraph" w:styleId="Heading4">
    <w:name w:val="heading 4"/>
    <w:basedOn w:val="Normal"/>
    <w:next w:val="Normal"/>
    <w:link w:val="Heading4Char"/>
    <w:unhideWhenUsed/>
    <w:qFormat/>
    <w:rsid w:val="009017D0"/>
    <w:pPr>
      <w:keepNext/>
      <w:numPr>
        <w:ilvl w:val="3"/>
        <w:numId w:val="1"/>
      </w:numPr>
      <w:spacing w:before="200" w:after="0"/>
      <w:outlineLvl w:val="3"/>
    </w:pPr>
    <w:rPr>
      <w:bCs/>
      <w:i/>
      <w:iCs/>
    </w:rPr>
  </w:style>
  <w:style w:type="paragraph" w:styleId="Heading5">
    <w:name w:val="heading 5"/>
    <w:basedOn w:val="Normal"/>
    <w:next w:val="Normal"/>
    <w:link w:val="Heading5Char"/>
    <w:unhideWhenUsed/>
    <w:qFormat/>
    <w:rsid w:val="009017D0"/>
    <w:pPr>
      <w:keepNext/>
      <w:numPr>
        <w:ilvl w:val="4"/>
        <w:numId w:val="1"/>
      </w:numPr>
      <w:spacing w:before="200" w:after="0"/>
      <w:outlineLvl w:val="4"/>
    </w:pPr>
    <w:rPr>
      <w:bCs/>
      <w:color w:val="000000"/>
    </w:rPr>
  </w:style>
  <w:style w:type="paragraph" w:styleId="Heading6">
    <w:name w:val="heading 6"/>
    <w:basedOn w:val="Normal"/>
    <w:next w:val="Normal"/>
    <w:link w:val="Heading6Char"/>
    <w:uiPriority w:val="59"/>
    <w:semiHidden/>
    <w:qFormat/>
    <w:rsid w:val="009017D0"/>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9017D0"/>
    <w:pPr>
      <w:spacing w:after="0"/>
      <w:ind w:left="0"/>
      <w:outlineLvl w:val="6"/>
    </w:pPr>
    <w:rPr>
      <w:i/>
      <w:iCs/>
    </w:rPr>
  </w:style>
  <w:style w:type="paragraph" w:styleId="Heading8">
    <w:name w:val="heading 8"/>
    <w:basedOn w:val="Normal"/>
    <w:next w:val="Normal"/>
    <w:link w:val="Heading8Char"/>
    <w:uiPriority w:val="9"/>
    <w:semiHidden/>
    <w:qFormat/>
    <w:rsid w:val="009017D0"/>
    <w:pPr>
      <w:numPr>
        <w:ilvl w:val="7"/>
        <w:numId w:val="1"/>
      </w:numPr>
      <w:spacing w:after="0"/>
      <w:outlineLvl w:val="7"/>
    </w:pPr>
  </w:style>
  <w:style w:type="paragraph" w:styleId="Heading9">
    <w:name w:val="heading 9"/>
    <w:basedOn w:val="Normal"/>
    <w:next w:val="Normal"/>
    <w:link w:val="Heading9Char"/>
    <w:uiPriority w:val="9"/>
    <w:semiHidden/>
    <w:qFormat/>
    <w:rsid w:val="009017D0"/>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7D0"/>
    <w:rPr>
      <w:rFonts w:ascii="Arial" w:eastAsia="Times New Roman" w:hAnsi="Arial" w:cs="Times New Roman"/>
      <w:b/>
      <w:bCs/>
      <w:caps/>
      <w:sz w:val="20"/>
      <w:szCs w:val="20"/>
      <w:u w:val="single"/>
      <w:lang w:val="en-GB"/>
    </w:rPr>
  </w:style>
  <w:style w:type="character" w:customStyle="1" w:styleId="Heading2Char">
    <w:name w:val="Heading 2 Char"/>
    <w:link w:val="Heading2"/>
    <w:rsid w:val="009017D0"/>
    <w:rPr>
      <w:rFonts w:ascii="Arial" w:eastAsia="Times New Roman" w:hAnsi="Arial" w:cs="Times New Roman"/>
      <w:bCs/>
      <w:caps/>
      <w:sz w:val="20"/>
      <w:szCs w:val="20"/>
      <w:u w:val="single"/>
      <w:lang w:val="en-GB"/>
    </w:rPr>
  </w:style>
  <w:style w:type="character" w:customStyle="1" w:styleId="Heading3Char">
    <w:name w:val="Heading 3 Char"/>
    <w:link w:val="Heading3"/>
    <w:rsid w:val="009017D0"/>
    <w:rPr>
      <w:rFonts w:ascii="Arial" w:eastAsia="Times New Roman" w:hAnsi="Arial" w:cs="Times New Roman"/>
      <w:bCs/>
      <w:sz w:val="20"/>
      <w:szCs w:val="20"/>
      <w:u w:val="single"/>
      <w:lang w:val="en-GB"/>
    </w:rPr>
  </w:style>
  <w:style w:type="character" w:customStyle="1" w:styleId="Heading4Char">
    <w:name w:val="Heading 4 Char"/>
    <w:link w:val="Heading4"/>
    <w:rsid w:val="009017D0"/>
    <w:rPr>
      <w:rFonts w:ascii="Arial" w:eastAsia="Times New Roman" w:hAnsi="Arial" w:cs="Times New Roman"/>
      <w:bCs/>
      <w:i/>
      <w:iCs/>
      <w:sz w:val="20"/>
      <w:szCs w:val="20"/>
      <w:lang w:val="en-GB"/>
    </w:rPr>
  </w:style>
  <w:style w:type="character" w:customStyle="1" w:styleId="Heading5Char">
    <w:name w:val="Heading 5 Char"/>
    <w:link w:val="Heading5"/>
    <w:rsid w:val="009017D0"/>
    <w:rPr>
      <w:rFonts w:ascii="Arial" w:eastAsia="Times New Roman" w:hAnsi="Arial" w:cs="Times New Roman"/>
      <w:bCs/>
      <w:color w:val="000000"/>
      <w:sz w:val="20"/>
      <w:szCs w:val="20"/>
      <w:lang w:val="en-GB"/>
    </w:rPr>
  </w:style>
  <w:style w:type="character" w:customStyle="1" w:styleId="Heading6Char">
    <w:name w:val="Heading 6 Char"/>
    <w:link w:val="Heading6"/>
    <w:uiPriority w:val="59"/>
    <w:semiHidden/>
    <w:rsid w:val="009017D0"/>
    <w:rPr>
      <w:rFonts w:ascii="Arial" w:eastAsia="Times New Roman" w:hAnsi="Arial" w:cs="Times New Roman"/>
      <w:b/>
      <w:bCs/>
      <w:i/>
      <w:iCs/>
      <w:color w:val="7F7F7F"/>
      <w:sz w:val="20"/>
      <w:szCs w:val="20"/>
      <w:lang w:val="en-GB"/>
    </w:rPr>
  </w:style>
  <w:style w:type="character" w:customStyle="1" w:styleId="Heading7Char">
    <w:name w:val="Heading 7 Char"/>
    <w:link w:val="Heading7"/>
    <w:uiPriority w:val="9"/>
    <w:semiHidden/>
    <w:rsid w:val="009017D0"/>
    <w:rPr>
      <w:rFonts w:ascii="Arial" w:eastAsia="Times New Roman" w:hAnsi="Arial" w:cs="Times New Roman"/>
      <w:i/>
      <w:iCs/>
      <w:sz w:val="20"/>
      <w:szCs w:val="20"/>
      <w:lang w:val="en-GB"/>
    </w:rPr>
  </w:style>
  <w:style w:type="character" w:customStyle="1" w:styleId="Heading8Char">
    <w:name w:val="Heading 8 Char"/>
    <w:link w:val="Heading8"/>
    <w:uiPriority w:val="9"/>
    <w:semiHidden/>
    <w:rsid w:val="009017D0"/>
    <w:rPr>
      <w:rFonts w:ascii="Arial" w:eastAsia="Times New Roman" w:hAnsi="Arial" w:cs="Times New Roman"/>
      <w:sz w:val="20"/>
      <w:szCs w:val="20"/>
      <w:lang w:val="en-GB"/>
    </w:rPr>
  </w:style>
  <w:style w:type="character" w:customStyle="1" w:styleId="Heading9Char">
    <w:name w:val="Heading 9 Char"/>
    <w:link w:val="Heading9"/>
    <w:uiPriority w:val="9"/>
    <w:semiHidden/>
    <w:rsid w:val="009017D0"/>
    <w:rPr>
      <w:rFonts w:ascii="Arial" w:eastAsia="Times New Roman" w:hAnsi="Arial" w:cs="Times New Roman"/>
      <w:i/>
      <w:iCs/>
      <w:spacing w:val="5"/>
      <w:sz w:val="20"/>
      <w:szCs w:val="20"/>
      <w:lang w:val="en-GB"/>
    </w:rPr>
  </w:style>
  <w:style w:type="paragraph" w:styleId="Title">
    <w:name w:val="Title"/>
    <w:aliases w:val="Title Bold"/>
    <w:basedOn w:val="Normal"/>
    <w:next w:val="Normal"/>
    <w:link w:val="TitleChar"/>
    <w:qFormat/>
    <w:rsid w:val="009017D0"/>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9017D0"/>
    <w:rPr>
      <w:rFonts w:ascii="Arial" w:eastAsia="Times New Roman" w:hAnsi="Arial" w:cs="Times New Roman"/>
      <w:b/>
      <w:caps/>
      <w:spacing w:val="5"/>
      <w:sz w:val="20"/>
      <w:szCs w:val="20"/>
      <w:u w:val="single"/>
      <w:lang w:val="en-GB"/>
    </w:rPr>
  </w:style>
  <w:style w:type="paragraph" w:styleId="Subtitle">
    <w:name w:val="Subtitle"/>
    <w:basedOn w:val="Normal"/>
    <w:next w:val="Normal"/>
    <w:link w:val="SubtitleChar"/>
    <w:qFormat/>
    <w:rsid w:val="009017D0"/>
    <w:pPr>
      <w:spacing w:after="600"/>
    </w:pPr>
    <w:rPr>
      <w:i/>
      <w:iCs/>
      <w:spacing w:val="13"/>
      <w:sz w:val="24"/>
      <w:szCs w:val="24"/>
    </w:rPr>
  </w:style>
  <w:style w:type="character" w:customStyle="1" w:styleId="SubtitleChar">
    <w:name w:val="Subtitle Char"/>
    <w:link w:val="Subtitle"/>
    <w:rsid w:val="009017D0"/>
    <w:rPr>
      <w:rFonts w:ascii="Arial" w:eastAsia="Times New Roman" w:hAnsi="Arial" w:cs="Times New Roman"/>
      <w:i/>
      <w:iCs/>
      <w:spacing w:val="13"/>
      <w:sz w:val="24"/>
      <w:szCs w:val="24"/>
      <w:lang w:val="en-GB"/>
    </w:rPr>
  </w:style>
  <w:style w:type="character" w:styleId="Strong">
    <w:name w:val="Strong"/>
    <w:basedOn w:val="DefaultParagraphFont"/>
    <w:uiPriority w:val="22"/>
    <w:rsid w:val="00F24D9C"/>
    <w:rPr>
      <w:b/>
      <w:bCs/>
    </w:rPr>
  </w:style>
  <w:style w:type="table" w:customStyle="1" w:styleId="TableGrid1">
    <w:name w:val="Table Grid1"/>
    <w:basedOn w:val="TableNormal"/>
    <w:next w:val="TableGrid"/>
    <w:uiPriority w:val="59"/>
    <w:rsid w:val="00282BDB"/>
    <w:pPr>
      <w:spacing w:after="0" w:line="240" w:lineRule="auto"/>
      <w:ind w:right="0"/>
    </w:pPr>
    <w:rPr>
      <w:rFonts w:ascii="Arial" w:eastAsia="Arial"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verPageTitle">
    <w:name w:val="Cover Page Title"/>
    <w:basedOn w:val="Normal"/>
    <w:link w:val="CoverPageTitleChar"/>
    <w:qFormat/>
    <w:rsid w:val="009017D0"/>
    <w:pPr>
      <w:spacing w:line="360" w:lineRule="auto"/>
      <w:ind w:left="1701" w:right="1650"/>
      <w:jc w:val="center"/>
    </w:pPr>
    <w:rPr>
      <w:rFonts w:cs="Arial"/>
      <w:b/>
      <w:sz w:val="28"/>
      <w:szCs w:val="28"/>
    </w:rPr>
  </w:style>
  <w:style w:type="paragraph" w:styleId="ListParagraph">
    <w:name w:val="List Paragraph"/>
    <w:basedOn w:val="Normal"/>
    <w:link w:val="ListParagraphChar"/>
    <w:uiPriority w:val="34"/>
    <w:rsid w:val="009017D0"/>
    <w:pPr>
      <w:ind w:left="720"/>
      <w:contextualSpacing/>
    </w:pPr>
  </w:style>
  <w:style w:type="paragraph" w:styleId="Quote">
    <w:name w:val="Quote"/>
    <w:basedOn w:val="Normal"/>
    <w:next w:val="Normal"/>
    <w:link w:val="QuoteChar"/>
    <w:uiPriority w:val="29"/>
    <w:rsid w:val="00FF74A6"/>
    <w:pPr>
      <w:spacing w:before="200" w:after="0"/>
      <w:ind w:left="360" w:right="360"/>
    </w:pPr>
    <w:rPr>
      <w:i/>
      <w:iCs/>
    </w:rPr>
  </w:style>
  <w:style w:type="character" w:customStyle="1" w:styleId="QuoteChar">
    <w:name w:val="Quote Char"/>
    <w:basedOn w:val="DefaultParagraphFont"/>
    <w:link w:val="Quote"/>
    <w:uiPriority w:val="29"/>
    <w:rsid w:val="00FF74A6"/>
    <w:rPr>
      <w:i/>
      <w:iCs/>
    </w:rPr>
  </w:style>
  <w:style w:type="paragraph" w:styleId="IntenseQuote">
    <w:name w:val="Intense Quote"/>
    <w:basedOn w:val="Normal"/>
    <w:next w:val="Normal"/>
    <w:link w:val="IntenseQuoteChar"/>
    <w:uiPriority w:val="30"/>
    <w:rsid w:val="00FF74A6"/>
    <w:pPr>
      <w:pBdr>
        <w:bottom w:val="single" w:sz="4" w:space="1" w:color="auto"/>
      </w:pBdr>
      <w:spacing w:before="200" w:after="280"/>
      <w:ind w:left="1008" w:right="1152"/>
    </w:pPr>
    <w:rPr>
      <w:b/>
      <w:bCs/>
      <w:i/>
      <w:iCs/>
    </w:rPr>
  </w:style>
  <w:style w:type="character" w:customStyle="1" w:styleId="IntenseQuoteChar">
    <w:name w:val="Intense Quote Char"/>
    <w:basedOn w:val="DefaultParagraphFont"/>
    <w:link w:val="IntenseQuote"/>
    <w:uiPriority w:val="30"/>
    <w:rsid w:val="00FF74A6"/>
    <w:rPr>
      <w:b/>
      <w:bCs/>
      <w:i/>
      <w:iCs/>
    </w:rPr>
  </w:style>
  <w:style w:type="table" w:customStyle="1" w:styleId="TableGrid2">
    <w:name w:val="Table Grid2"/>
    <w:basedOn w:val="TableNormal"/>
    <w:next w:val="TableGrid"/>
    <w:uiPriority w:val="59"/>
    <w:rsid w:val="00282BDB"/>
    <w:pPr>
      <w:spacing w:after="0" w:line="240" w:lineRule="auto"/>
      <w:ind w:right="0"/>
    </w:pPr>
    <w:rPr>
      <w:rFonts w:ascii="Arial" w:eastAsia="Arial"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ubtleReference">
    <w:name w:val="Subtle Reference"/>
    <w:uiPriority w:val="31"/>
    <w:rsid w:val="00FF74A6"/>
    <w:rPr>
      <w:smallCaps/>
    </w:rPr>
  </w:style>
  <w:style w:type="character" w:styleId="IntenseReference">
    <w:name w:val="Intense Reference"/>
    <w:uiPriority w:val="32"/>
    <w:rsid w:val="00FF74A6"/>
    <w:rPr>
      <w:smallCaps/>
      <w:spacing w:val="5"/>
      <w:u w:val="single"/>
    </w:rPr>
  </w:style>
  <w:style w:type="paragraph" w:styleId="TOCHeading">
    <w:name w:val="TOC Heading"/>
    <w:basedOn w:val="Heading1"/>
    <w:next w:val="Normal"/>
    <w:link w:val="TOCHeadingChar"/>
    <w:uiPriority w:val="39"/>
    <w:unhideWhenUsed/>
    <w:qFormat/>
    <w:rsid w:val="009017D0"/>
    <w:pPr>
      <w:keepLines/>
      <w:numPr>
        <w:numId w:val="0"/>
      </w:numPr>
      <w:ind w:left="1418"/>
      <w:contextualSpacing w:val="0"/>
      <w:outlineLvl w:val="9"/>
    </w:pPr>
    <w:rPr>
      <w:rFonts w:asciiTheme="majorHAnsi" w:eastAsiaTheme="majorEastAsia" w:hAnsiTheme="majorHAnsi" w:cstheme="majorBidi"/>
      <w:caps w:val="0"/>
      <w:color w:val="A5A5A5" w:themeColor="accent1" w:themeShade="BF"/>
      <w:sz w:val="28"/>
      <w:szCs w:val="28"/>
      <w:u w:val="none"/>
      <w:lang w:val="en-US"/>
    </w:rPr>
  </w:style>
  <w:style w:type="table" w:styleId="TableGrid">
    <w:name w:val="Table Grid"/>
    <w:basedOn w:val="TableNormal"/>
    <w:uiPriority w:val="59"/>
    <w:rsid w:val="009017D0"/>
    <w:pPr>
      <w:spacing w:after="0" w:line="240" w:lineRule="auto"/>
      <w:ind w:right="0"/>
    </w:pPr>
    <w:rPr>
      <w:rFonts w:ascii="Arial" w:eastAsia="Arial"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017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17D0"/>
    <w:rPr>
      <w:rFonts w:ascii="Tahoma" w:eastAsia="Times New Roman" w:hAnsi="Tahoma" w:cs="Tahoma"/>
      <w:sz w:val="16"/>
      <w:szCs w:val="16"/>
      <w:lang w:val="en-GB"/>
    </w:rPr>
  </w:style>
  <w:style w:type="paragraph" w:styleId="Header">
    <w:name w:val="header"/>
    <w:basedOn w:val="Normal"/>
    <w:link w:val="HeaderChar"/>
    <w:uiPriority w:val="99"/>
    <w:unhideWhenUsed/>
    <w:rsid w:val="009017D0"/>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9017D0"/>
    <w:rPr>
      <w:rFonts w:ascii="Arial" w:eastAsia="Times New Roman" w:hAnsi="Arial" w:cs="Times New Roman"/>
      <w:sz w:val="20"/>
      <w:szCs w:val="20"/>
      <w:lang w:val="en-GB"/>
    </w:rPr>
  </w:style>
  <w:style w:type="paragraph" w:styleId="Footer">
    <w:name w:val="footer"/>
    <w:basedOn w:val="Normal"/>
    <w:link w:val="FooterChar"/>
    <w:uiPriority w:val="99"/>
    <w:unhideWhenUsed/>
    <w:rsid w:val="009017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17D0"/>
    <w:rPr>
      <w:rFonts w:ascii="Arial" w:eastAsia="Times New Roman" w:hAnsi="Arial" w:cs="Times New Roman"/>
      <w:sz w:val="20"/>
      <w:szCs w:val="20"/>
      <w:lang w:val="en-GB"/>
    </w:rPr>
  </w:style>
  <w:style w:type="character" w:styleId="Hyperlink">
    <w:name w:val="Hyperlink"/>
    <w:basedOn w:val="DefaultParagraphFont"/>
    <w:uiPriority w:val="99"/>
    <w:unhideWhenUsed/>
    <w:rsid w:val="009017D0"/>
    <w:rPr>
      <w:color w:val="5F5F5F" w:themeColor="hyperlink"/>
      <w:u w:val="single"/>
    </w:rPr>
  </w:style>
  <w:style w:type="paragraph" w:styleId="TOC1">
    <w:name w:val="toc 1"/>
    <w:basedOn w:val="Normal"/>
    <w:next w:val="Normal"/>
    <w:autoRedefine/>
    <w:uiPriority w:val="39"/>
    <w:unhideWhenUsed/>
    <w:rsid w:val="009017D0"/>
    <w:pPr>
      <w:spacing w:after="100"/>
      <w:ind w:left="0"/>
    </w:pPr>
    <w:rPr>
      <w:caps/>
    </w:rPr>
  </w:style>
  <w:style w:type="paragraph" w:styleId="TOC2">
    <w:name w:val="toc 2"/>
    <w:basedOn w:val="Normal"/>
    <w:next w:val="Normal"/>
    <w:autoRedefine/>
    <w:uiPriority w:val="39"/>
    <w:unhideWhenUsed/>
    <w:rsid w:val="009017D0"/>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9017D0"/>
    <w:pPr>
      <w:spacing w:after="100"/>
      <w:ind w:left="0"/>
    </w:pPr>
  </w:style>
  <w:style w:type="paragraph" w:customStyle="1" w:styleId="Tableofcontents">
    <w:name w:val="Table of contents"/>
    <w:basedOn w:val="Normal"/>
    <w:link w:val="TableofcontentsChar"/>
    <w:qFormat/>
    <w:rsid w:val="009017D0"/>
    <w:pPr>
      <w:spacing w:before="480" w:after="0"/>
      <w:ind w:left="0"/>
      <w:contextualSpacing/>
      <w:jc w:val="center"/>
    </w:pPr>
    <w:rPr>
      <w:b/>
      <w:bCs/>
      <w:caps/>
      <w:u w:val="single"/>
      <w:lang w:bidi="en-US"/>
    </w:rPr>
  </w:style>
  <w:style w:type="paragraph" w:styleId="TOC4">
    <w:name w:val="toc 4"/>
    <w:basedOn w:val="Normal"/>
    <w:next w:val="Normal"/>
    <w:autoRedefine/>
    <w:uiPriority w:val="39"/>
    <w:unhideWhenUsed/>
    <w:rsid w:val="009017D0"/>
    <w:pPr>
      <w:spacing w:after="100"/>
      <w:ind w:left="0"/>
    </w:pPr>
  </w:style>
  <w:style w:type="paragraph" w:styleId="TOC5">
    <w:name w:val="toc 5"/>
    <w:basedOn w:val="Normal"/>
    <w:next w:val="Normal"/>
    <w:autoRedefine/>
    <w:uiPriority w:val="39"/>
    <w:unhideWhenUsed/>
    <w:rsid w:val="009017D0"/>
    <w:pPr>
      <w:spacing w:after="100"/>
      <w:ind w:left="0"/>
    </w:pPr>
  </w:style>
  <w:style w:type="paragraph" w:customStyle="1" w:styleId="Dashlist">
    <w:name w:val="Dash list"/>
    <w:basedOn w:val="Normal"/>
    <w:link w:val="DashlistChar"/>
    <w:qFormat/>
    <w:rsid w:val="009017D0"/>
    <w:pPr>
      <w:numPr>
        <w:numId w:val="12"/>
      </w:numPr>
      <w:spacing w:after="0" w:line="240" w:lineRule="auto"/>
      <w:ind w:left="1872" w:right="0" w:hanging="454"/>
    </w:pPr>
  </w:style>
  <w:style w:type="character" w:customStyle="1" w:styleId="TOCHeadingChar">
    <w:name w:val="TOC Heading Char"/>
    <w:link w:val="TOCHeading"/>
    <w:uiPriority w:val="39"/>
    <w:rsid w:val="009017D0"/>
    <w:rPr>
      <w:rFonts w:asciiTheme="majorHAnsi" w:eastAsiaTheme="majorEastAsia" w:hAnsiTheme="majorHAnsi" w:cstheme="majorBidi"/>
      <w:b/>
      <w:bCs/>
      <w:color w:val="A5A5A5" w:themeColor="accent1" w:themeShade="BF"/>
      <w:sz w:val="28"/>
      <w:szCs w:val="28"/>
    </w:rPr>
  </w:style>
  <w:style w:type="character" w:customStyle="1" w:styleId="TableofcontentsChar">
    <w:name w:val="Table of contents Char"/>
    <w:link w:val="Tableofcontents"/>
    <w:rsid w:val="009017D0"/>
    <w:rPr>
      <w:rFonts w:ascii="Arial" w:eastAsia="Times New Roman" w:hAnsi="Arial" w:cs="Times New Roman"/>
      <w:b/>
      <w:bCs/>
      <w:caps/>
      <w:sz w:val="20"/>
      <w:szCs w:val="20"/>
      <w:u w:val="single"/>
      <w:lang w:val="en-GB" w:bidi="en-US"/>
    </w:rPr>
  </w:style>
  <w:style w:type="character" w:customStyle="1" w:styleId="ListParagraphChar">
    <w:name w:val="List Paragraph Char"/>
    <w:link w:val="ListParagraph"/>
    <w:uiPriority w:val="34"/>
    <w:rsid w:val="009017D0"/>
    <w:rPr>
      <w:rFonts w:ascii="Arial" w:eastAsia="Times New Roman" w:hAnsi="Arial" w:cs="Times New Roman"/>
      <w:sz w:val="20"/>
      <w:szCs w:val="20"/>
      <w:lang w:val="en-GB"/>
    </w:rPr>
  </w:style>
  <w:style w:type="character" w:customStyle="1" w:styleId="DashlistChar">
    <w:name w:val="Dash list Char"/>
    <w:link w:val="Dashlist"/>
    <w:rsid w:val="009017D0"/>
    <w:rPr>
      <w:rFonts w:ascii="Arial" w:eastAsia="Times New Roman" w:hAnsi="Arial" w:cs="Times New Roman"/>
      <w:sz w:val="20"/>
      <w:szCs w:val="20"/>
      <w:lang w:val="en-GB"/>
    </w:rPr>
  </w:style>
  <w:style w:type="paragraph" w:customStyle="1" w:styleId="Body">
    <w:name w:val="Body"/>
    <w:link w:val="BodyChar"/>
    <w:uiPriority w:val="99"/>
    <w:rsid w:val="008E3946"/>
    <w:pPr>
      <w:widowControl w:val="0"/>
      <w:suppressAutoHyphens/>
      <w:autoSpaceDE w:val="0"/>
      <w:autoSpaceDN w:val="0"/>
      <w:adjustRightInd w:val="0"/>
      <w:spacing w:after="0" w:line="240" w:lineRule="atLeast"/>
      <w:ind w:right="0"/>
      <w:jc w:val="both"/>
    </w:pPr>
    <w:rPr>
      <w:rFonts w:ascii="Helvetica" w:hAnsi="Helvetica" w:cs="Helvetica"/>
      <w:color w:val="000000"/>
      <w:w w:val="0"/>
      <w:sz w:val="20"/>
      <w:szCs w:val="20"/>
      <w:lang w:val="en-GB"/>
    </w:rPr>
  </w:style>
  <w:style w:type="paragraph" w:customStyle="1" w:styleId="BulletList">
    <w:name w:val="Bullet List"/>
    <w:basedOn w:val="ListParagraph"/>
    <w:link w:val="BulletListChar"/>
    <w:qFormat/>
    <w:rsid w:val="009017D0"/>
    <w:pPr>
      <w:numPr>
        <w:numId w:val="2"/>
      </w:numPr>
      <w:ind w:left="1872" w:right="0" w:hanging="454"/>
    </w:pPr>
  </w:style>
  <w:style w:type="paragraph" w:customStyle="1" w:styleId="numericallist">
    <w:name w:val="numerical list"/>
    <w:basedOn w:val="Normal"/>
    <w:link w:val="numericallistChar"/>
    <w:qFormat/>
    <w:rsid w:val="009017D0"/>
    <w:pPr>
      <w:numPr>
        <w:ilvl w:val="6"/>
        <w:numId w:val="1"/>
      </w:numPr>
      <w:spacing w:after="0" w:line="240" w:lineRule="auto"/>
      <w:ind w:left="1872" w:hanging="454"/>
    </w:pPr>
  </w:style>
  <w:style w:type="character" w:customStyle="1" w:styleId="BulletListChar">
    <w:name w:val="Bullet List Char"/>
    <w:link w:val="BulletList"/>
    <w:rsid w:val="009017D0"/>
    <w:rPr>
      <w:rFonts w:ascii="Arial" w:eastAsia="Times New Roman" w:hAnsi="Arial" w:cs="Times New Roman"/>
      <w:sz w:val="20"/>
      <w:szCs w:val="20"/>
      <w:lang w:val="en-GB"/>
    </w:rPr>
  </w:style>
  <w:style w:type="character" w:customStyle="1" w:styleId="CoverPageTitleChar">
    <w:name w:val="Cover Page Title Char"/>
    <w:link w:val="CoverPageTitle"/>
    <w:rsid w:val="009017D0"/>
    <w:rPr>
      <w:rFonts w:ascii="Arial" w:eastAsia="Times New Roman" w:hAnsi="Arial" w:cs="Arial"/>
      <w:b/>
      <w:sz w:val="28"/>
      <w:szCs w:val="28"/>
      <w:lang w:val="en-GB"/>
    </w:rPr>
  </w:style>
  <w:style w:type="character" w:customStyle="1" w:styleId="numericallistChar">
    <w:name w:val="numerical list Char"/>
    <w:link w:val="numericallist"/>
    <w:rsid w:val="009017D0"/>
    <w:rPr>
      <w:rFonts w:ascii="Arial" w:eastAsia="Times New Roman" w:hAnsi="Arial" w:cs="Times New Roman"/>
      <w:sz w:val="20"/>
      <w:szCs w:val="20"/>
      <w:lang w:val="en-GB"/>
    </w:rPr>
  </w:style>
  <w:style w:type="paragraph" w:customStyle="1" w:styleId="Headercenter">
    <w:name w:val="Header center"/>
    <w:basedOn w:val="Header"/>
    <w:link w:val="HeadercenterChar"/>
    <w:qFormat/>
    <w:rsid w:val="007D77C5"/>
    <w:pPr>
      <w:tabs>
        <w:tab w:val="left" w:pos="7200"/>
      </w:tabs>
      <w:jc w:val="center"/>
    </w:pPr>
    <w:rPr>
      <w:rFonts w:eastAsiaTheme="minorHAnsi"/>
      <w:noProof/>
    </w:rPr>
  </w:style>
  <w:style w:type="paragraph" w:customStyle="1" w:styleId="Rightalign">
    <w:name w:val="Right align"/>
    <w:basedOn w:val="Normal"/>
    <w:link w:val="RightalignChar"/>
    <w:qFormat/>
    <w:rsid w:val="009017D0"/>
    <w:pPr>
      <w:spacing w:after="0" w:line="240" w:lineRule="auto"/>
      <w:ind w:left="0" w:right="0"/>
    </w:pPr>
    <w:rPr>
      <w:rFonts w:eastAsia="Arial" w:cs="Arial"/>
    </w:rPr>
  </w:style>
  <w:style w:type="character" w:customStyle="1" w:styleId="HeadercenterChar">
    <w:name w:val="Header center Char"/>
    <w:basedOn w:val="HeaderChar"/>
    <w:link w:val="Headercenter"/>
    <w:rsid w:val="007D77C5"/>
    <w:rPr>
      <w:rFonts w:ascii="Arial" w:eastAsiaTheme="minorHAnsi" w:hAnsi="Arial" w:cs="Times New Roman"/>
      <w:noProof/>
      <w:sz w:val="20"/>
      <w:szCs w:val="20"/>
      <w:lang w:val="en-GB"/>
    </w:rPr>
  </w:style>
  <w:style w:type="character" w:customStyle="1" w:styleId="RightalignChar">
    <w:name w:val="Right align Char"/>
    <w:link w:val="Rightalign"/>
    <w:rsid w:val="009017D0"/>
    <w:rPr>
      <w:rFonts w:ascii="Arial" w:eastAsia="Arial" w:hAnsi="Arial" w:cs="Arial"/>
      <w:sz w:val="20"/>
      <w:szCs w:val="20"/>
      <w:lang w:val="en-GB"/>
    </w:rPr>
  </w:style>
  <w:style w:type="paragraph" w:customStyle="1" w:styleId="BASEDON">
    <w:name w:val="BASED ON"/>
    <w:basedOn w:val="CoverPageTitle"/>
    <w:link w:val="BASEDONChar"/>
    <w:qFormat/>
    <w:rsid w:val="009017D0"/>
    <w:pPr>
      <w:spacing w:before="360" w:after="480"/>
    </w:pPr>
    <w:rPr>
      <w:caps/>
    </w:rPr>
  </w:style>
  <w:style w:type="character" w:customStyle="1" w:styleId="BASEDONChar">
    <w:name w:val="BASED ON Char"/>
    <w:link w:val="BASEDON"/>
    <w:rsid w:val="009017D0"/>
    <w:rPr>
      <w:rFonts w:ascii="Arial" w:eastAsia="Times New Roman" w:hAnsi="Arial" w:cs="Arial"/>
      <w:b/>
      <w:caps/>
      <w:sz w:val="28"/>
      <w:szCs w:val="28"/>
      <w:lang w:val="en-GB"/>
    </w:rPr>
  </w:style>
  <w:style w:type="paragraph" w:customStyle="1" w:styleId="clCellAlignCenter">
    <w:name w:val="cl_CellAlignCenter"/>
    <w:uiPriority w:val="99"/>
    <w:rsid w:val="00AC06D8"/>
    <w:pPr>
      <w:widowControl w:val="0"/>
      <w:autoSpaceDE w:val="0"/>
      <w:autoSpaceDN w:val="0"/>
      <w:adjustRightInd w:val="0"/>
      <w:spacing w:after="0" w:line="240" w:lineRule="atLeast"/>
      <w:jc w:val="center"/>
    </w:pPr>
    <w:rPr>
      <w:rFonts w:ascii="Helvetica" w:hAnsi="Helvetica" w:cs="Helvetica"/>
      <w:color w:val="000000"/>
      <w:w w:val="0"/>
      <w:sz w:val="20"/>
      <w:szCs w:val="20"/>
      <w:lang w:val="en-GB"/>
    </w:rPr>
  </w:style>
  <w:style w:type="paragraph" w:customStyle="1" w:styleId="NOTES">
    <w:name w:val="NOTES"/>
    <w:link w:val="NOTESChar"/>
    <w:qFormat/>
    <w:rsid w:val="009017D0"/>
    <w:pPr>
      <w:keepNext/>
      <w:spacing w:before="240" w:after="0" w:line="240" w:lineRule="auto"/>
      <w:ind w:right="0" w:firstLine="1440"/>
    </w:pPr>
    <w:rPr>
      <w:rFonts w:ascii="Arial" w:eastAsia="Arial" w:hAnsi="Arial" w:cs="Helvetica"/>
      <w:b/>
      <w:caps/>
      <w:color w:val="000000"/>
      <w:sz w:val="20"/>
      <w:szCs w:val="20"/>
      <w:u w:val="single"/>
      <w:lang w:val="en-GB"/>
    </w:rPr>
  </w:style>
  <w:style w:type="character" w:customStyle="1" w:styleId="BodyChar">
    <w:name w:val="Body Char"/>
    <w:basedOn w:val="DefaultParagraphFont"/>
    <w:link w:val="Body"/>
    <w:uiPriority w:val="99"/>
    <w:rsid w:val="00286B9E"/>
    <w:rPr>
      <w:rFonts w:ascii="Helvetica" w:hAnsi="Helvetica" w:cs="Helvetica"/>
      <w:color w:val="000000"/>
      <w:w w:val="0"/>
      <w:sz w:val="20"/>
      <w:szCs w:val="20"/>
      <w:lang w:val="en-GB"/>
    </w:rPr>
  </w:style>
  <w:style w:type="character" w:customStyle="1" w:styleId="NOTESChar">
    <w:name w:val="NOTES Char"/>
    <w:link w:val="NOTES"/>
    <w:rsid w:val="009017D0"/>
    <w:rPr>
      <w:rFonts w:ascii="Arial" w:eastAsia="Arial" w:hAnsi="Arial" w:cs="Helvetica"/>
      <w:b/>
      <w:caps/>
      <w:color w:val="000000"/>
      <w:sz w:val="20"/>
      <w:szCs w:val="20"/>
      <w:u w:val="single"/>
      <w:lang w:val="en-GB"/>
    </w:rPr>
  </w:style>
  <w:style w:type="paragraph" w:customStyle="1" w:styleId="TableCompact">
    <w:name w:val="TableCompact"/>
    <w:uiPriority w:val="99"/>
    <w:rsid w:val="00EC6AFB"/>
    <w:pPr>
      <w:widowControl w:val="0"/>
      <w:suppressAutoHyphens/>
      <w:autoSpaceDE w:val="0"/>
      <w:autoSpaceDN w:val="0"/>
      <w:adjustRightInd w:val="0"/>
      <w:spacing w:after="0" w:line="220" w:lineRule="atLeast"/>
      <w:jc w:val="both"/>
    </w:pPr>
    <w:rPr>
      <w:rFonts w:ascii="Helvetica" w:hAnsi="Helvetica" w:cs="Helvetica"/>
      <w:color w:val="000000"/>
      <w:w w:val="0"/>
      <w:sz w:val="18"/>
      <w:szCs w:val="18"/>
      <w:lang w:val="en-GB"/>
    </w:rPr>
  </w:style>
  <w:style w:type="paragraph" w:customStyle="1" w:styleId="Paragraphwithspacingabove">
    <w:name w:val="Paragraph with spacing above"/>
    <w:basedOn w:val="Normal"/>
    <w:link w:val="ParagraphwithspacingaboveChar"/>
    <w:qFormat/>
    <w:rsid w:val="00554A05"/>
    <w:pPr>
      <w:spacing w:before="240"/>
    </w:pPr>
  </w:style>
  <w:style w:type="character" w:customStyle="1" w:styleId="ParagraphwithspacingaboveChar">
    <w:name w:val="Paragraph with spacing above Char"/>
    <w:basedOn w:val="DefaultParagraphFont"/>
    <w:link w:val="Paragraphwithspacingabove"/>
    <w:rsid w:val="00554A05"/>
    <w:rPr>
      <w:sz w:val="20"/>
      <w:szCs w:val="20"/>
    </w:rPr>
  </w:style>
  <w:style w:type="paragraph" w:customStyle="1" w:styleId="clCellAlignLeft">
    <w:name w:val="cl_CellAlignLeft"/>
    <w:uiPriority w:val="99"/>
    <w:rsid w:val="00F70BBC"/>
    <w:pPr>
      <w:widowControl w:val="0"/>
      <w:autoSpaceDE w:val="0"/>
      <w:autoSpaceDN w:val="0"/>
      <w:adjustRightInd w:val="0"/>
      <w:spacing w:after="0" w:line="240" w:lineRule="atLeast"/>
      <w:ind w:right="0"/>
    </w:pPr>
    <w:rPr>
      <w:rFonts w:ascii="Helvetica" w:hAnsi="Helvetica" w:cs="Helvetica"/>
      <w:color w:val="000000"/>
      <w:w w:val="0"/>
      <w:sz w:val="20"/>
      <w:szCs w:val="20"/>
      <w:lang w:val="en-GB"/>
    </w:rPr>
  </w:style>
  <w:style w:type="paragraph" w:customStyle="1" w:styleId="TableTitle">
    <w:name w:val="Table Title"/>
    <w:basedOn w:val="BodyText"/>
    <w:link w:val="TableTitleChar"/>
    <w:qFormat/>
    <w:rsid w:val="009017D0"/>
    <w:pPr>
      <w:keepNext/>
      <w:keepLines/>
      <w:spacing w:before="120" w:after="80"/>
      <w:ind w:left="1418" w:right="-57"/>
      <w:jc w:val="center"/>
    </w:pPr>
    <w:rPr>
      <w:b/>
      <w:caps/>
      <w:u w:val="single"/>
      <w:lang w:val="en-US"/>
    </w:rPr>
  </w:style>
  <w:style w:type="table" w:customStyle="1" w:styleId="ESCCTable">
    <w:name w:val="ESCC Table"/>
    <w:basedOn w:val="TableNormal"/>
    <w:uiPriority w:val="99"/>
    <w:rsid w:val="000864D5"/>
    <w:pPr>
      <w:spacing w:after="0" w:line="240" w:lineRule="auto"/>
      <w:ind w:left="1440" w:right="0"/>
      <w:jc w:val="center"/>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hemeFill="background1" w:themeFillShade="D9"/>
      </w:tcPr>
    </w:tblStylePr>
  </w:style>
  <w:style w:type="character" w:customStyle="1" w:styleId="TableTitleChar">
    <w:name w:val="Table Title Char"/>
    <w:link w:val="TableTitle"/>
    <w:rsid w:val="009017D0"/>
    <w:rPr>
      <w:rFonts w:ascii="Arial" w:eastAsia="Times New Roman" w:hAnsi="Arial" w:cs="Times New Roman"/>
      <w:b/>
      <w:caps/>
      <w:sz w:val="20"/>
      <w:szCs w:val="20"/>
      <w:u w:val="single"/>
      <w:lang w:eastAsia="fr-FR"/>
    </w:rPr>
  </w:style>
  <w:style w:type="paragraph" w:customStyle="1" w:styleId="superscript">
    <w:name w:val="superscript"/>
    <w:basedOn w:val="Normal"/>
    <w:link w:val="superscriptChar"/>
    <w:qFormat/>
    <w:rsid w:val="009017D0"/>
    <w:pPr>
      <w:spacing w:after="0" w:line="240" w:lineRule="auto"/>
      <w:ind w:left="0" w:right="0"/>
    </w:pPr>
    <w:rPr>
      <w:vertAlign w:val="superscript"/>
    </w:rPr>
  </w:style>
  <w:style w:type="paragraph" w:customStyle="1" w:styleId="subscript">
    <w:name w:val="subscript"/>
    <w:basedOn w:val="Normal"/>
    <w:link w:val="subscriptChar"/>
    <w:qFormat/>
    <w:rsid w:val="009017D0"/>
    <w:pPr>
      <w:spacing w:after="0" w:line="240" w:lineRule="auto"/>
      <w:ind w:left="0" w:right="0"/>
    </w:pPr>
    <w:rPr>
      <w:vertAlign w:val="subscript"/>
    </w:rPr>
  </w:style>
  <w:style w:type="character" w:customStyle="1" w:styleId="superscriptChar">
    <w:name w:val="superscript Char"/>
    <w:link w:val="superscript"/>
    <w:rsid w:val="009017D0"/>
    <w:rPr>
      <w:rFonts w:ascii="Arial" w:eastAsia="Times New Roman" w:hAnsi="Arial" w:cs="Times New Roman"/>
      <w:sz w:val="20"/>
      <w:szCs w:val="20"/>
      <w:vertAlign w:val="superscript"/>
      <w:lang w:val="en-GB"/>
    </w:rPr>
  </w:style>
  <w:style w:type="character" w:customStyle="1" w:styleId="subscriptChar">
    <w:name w:val="subscript Char"/>
    <w:link w:val="subscript"/>
    <w:rsid w:val="009017D0"/>
    <w:rPr>
      <w:rFonts w:ascii="Arial" w:eastAsia="Times New Roman" w:hAnsi="Arial" w:cs="Times New Roman"/>
      <w:sz w:val="20"/>
      <w:szCs w:val="20"/>
      <w:vertAlign w:val="subscript"/>
      <w:lang w:val="en-GB"/>
    </w:rPr>
  </w:style>
  <w:style w:type="paragraph" w:customStyle="1" w:styleId="Aligncenter">
    <w:name w:val="Align center"/>
    <w:basedOn w:val="Bodyjustified"/>
    <w:link w:val="AligncenterChar"/>
    <w:qFormat/>
    <w:rsid w:val="009017D0"/>
    <w:pPr>
      <w:keepNext/>
    </w:pPr>
  </w:style>
  <w:style w:type="character" w:customStyle="1" w:styleId="AligncenterChar">
    <w:name w:val="Align center Char"/>
    <w:link w:val="Aligncenter"/>
    <w:rsid w:val="009017D0"/>
    <w:rPr>
      <w:rFonts w:ascii="Arial" w:eastAsia="Arial" w:hAnsi="Arial" w:cs="Helvetica"/>
      <w:color w:val="000000"/>
      <w:w w:val="0"/>
      <w:sz w:val="20"/>
      <w:szCs w:val="20"/>
      <w:lang w:val="en-GB"/>
    </w:rPr>
  </w:style>
  <w:style w:type="paragraph" w:customStyle="1" w:styleId="rightindent">
    <w:name w:val="right indent"/>
    <w:basedOn w:val="Rightalign"/>
    <w:link w:val="rightindentChar"/>
    <w:qFormat/>
    <w:rsid w:val="009017D0"/>
    <w:pPr>
      <w:tabs>
        <w:tab w:val="left" w:pos="7920"/>
      </w:tabs>
    </w:pPr>
  </w:style>
  <w:style w:type="character" w:customStyle="1" w:styleId="rightindentChar">
    <w:name w:val="right indent Char"/>
    <w:link w:val="rightindent"/>
    <w:rsid w:val="009017D0"/>
    <w:rPr>
      <w:rFonts w:ascii="Arial" w:eastAsia="Arial" w:hAnsi="Arial" w:cs="Arial"/>
      <w:sz w:val="20"/>
      <w:szCs w:val="20"/>
      <w:lang w:val="en-GB"/>
    </w:rPr>
  </w:style>
  <w:style w:type="paragraph" w:customStyle="1" w:styleId="FigureTitle">
    <w:name w:val="Figure Title"/>
    <w:basedOn w:val="Normal"/>
    <w:link w:val="FigureTitleChar"/>
    <w:qFormat/>
    <w:rsid w:val="009017D0"/>
    <w:pPr>
      <w:keepNext/>
      <w:keepLines/>
      <w:spacing w:before="240" w:after="80"/>
      <w:jc w:val="center"/>
    </w:pPr>
    <w:rPr>
      <w:b/>
      <w:caps/>
      <w:u w:val="single"/>
    </w:rPr>
  </w:style>
  <w:style w:type="paragraph" w:customStyle="1" w:styleId="Bodyjustified">
    <w:name w:val="Body justified"/>
    <w:link w:val="BodyjustifiedChar"/>
    <w:uiPriority w:val="99"/>
    <w:rsid w:val="009017D0"/>
    <w:pPr>
      <w:widowControl w:val="0"/>
      <w:suppressAutoHyphens/>
      <w:autoSpaceDE w:val="0"/>
      <w:autoSpaceDN w:val="0"/>
      <w:adjustRightInd w:val="0"/>
      <w:spacing w:after="0" w:line="240" w:lineRule="atLeast"/>
      <w:ind w:right="0"/>
      <w:jc w:val="center"/>
    </w:pPr>
    <w:rPr>
      <w:rFonts w:ascii="Arial" w:eastAsia="Arial" w:hAnsi="Arial" w:cs="Helvetica"/>
      <w:color w:val="000000"/>
      <w:w w:val="0"/>
      <w:sz w:val="20"/>
      <w:szCs w:val="20"/>
      <w:lang w:val="en-GB"/>
    </w:rPr>
  </w:style>
  <w:style w:type="character" w:customStyle="1" w:styleId="BodyjustifiedChar">
    <w:name w:val="Body justified Char"/>
    <w:link w:val="Bodyjustified"/>
    <w:uiPriority w:val="99"/>
    <w:rsid w:val="009017D0"/>
    <w:rPr>
      <w:rFonts w:ascii="Arial" w:eastAsia="Arial" w:hAnsi="Arial" w:cs="Helvetica"/>
      <w:color w:val="000000"/>
      <w:w w:val="0"/>
      <w:sz w:val="20"/>
      <w:szCs w:val="20"/>
      <w:lang w:val="en-GB"/>
    </w:rPr>
  </w:style>
  <w:style w:type="character" w:styleId="PlaceholderText">
    <w:name w:val="Placeholder Text"/>
    <w:basedOn w:val="DefaultParagraphFont"/>
    <w:uiPriority w:val="99"/>
    <w:semiHidden/>
    <w:rsid w:val="009017D0"/>
    <w:rPr>
      <w:color w:val="808080"/>
    </w:rPr>
  </w:style>
  <w:style w:type="paragraph" w:customStyle="1" w:styleId="Leftalign">
    <w:name w:val="Left align"/>
    <w:basedOn w:val="Normal"/>
    <w:link w:val="LeftalignChar"/>
    <w:qFormat/>
    <w:rsid w:val="009017D0"/>
    <w:pPr>
      <w:spacing w:after="0" w:line="240" w:lineRule="auto"/>
      <w:ind w:left="0" w:right="0"/>
    </w:pPr>
    <w:rPr>
      <w:rFonts w:eastAsia="Arial" w:cs="Arial"/>
    </w:rPr>
  </w:style>
  <w:style w:type="character" w:customStyle="1" w:styleId="LeftalignChar">
    <w:name w:val="Left align Char"/>
    <w:link w:val="Leftalign"/>
    <w:rsid w:val="009017D0"/>
    <w:rPr>
      <w:rFonts w:ascii="Arial" w:eastAsia="Arial" w:hAnsi="Arial" w:cs="Arial"/>
      <w:sz w:val="20"/>
      <w:szCs w:val="20"/>
      <w:lang w:val="en-GB"/>
    </w:rPr>
  </w:style>
  <w:style w:type="character" w:customStyle="1" w:styleId="FigureTitleChar">
    <w:name w:val="Figure Title Char"/>
    <w:basedOn w:val="DefaultParagraphFont"/>
    <w:link w:val="FigureTitle"/>
    <w:rsid w:val="009017D0"/>
    <w:rPr>
      <w:rFonts w:ascii="Arial" w:eastAsia="Times New Roman" w:hAnsi="Arial" w:cs="Times New Roman"/>
      <w:b/>
      <w:caps/>
      <w:sz w:val="20"/>
      <w:szCs w:val="20"/>
      <w:u w:val="single"/>
      <w:lang w:val="en-GB"/>
    </w:rPr>
  </w:style>
  <w:style w:type="paragraph" w:styleId="BodyText">
    <w:name w:val="Body Text"/>
    <w:aliases w:val="Body Left Aligned"/>
    <w:link w:val="BodyTextChar"/>
    <w:rsid w:val="009017D0"/>
    <w:pPr>
      <w:tabs>
        <w:tab w:val="left" w:pos="1701"/>
        <w:tab w:val="left" w:pos="2268"/>
        <w:tab w:val="left" w:pos="2835"/>
      </w:tabs>
      <w:overflowPunct w:val="0"/>
      <w:autoSpaceDE w:val="0"/>
      <w:autoSpaceDN w:val="0"/>
      <w:adjustRightInd w:val="0"/>
      <w:spacing w:after="0" w:line="240" w:lineRule="auto"/>
      <w:ind w:left="851" w:right="567"/>
      <w:textAlignment w:val="baseline"/>
    </w:pPr>
    <w:rPr>
      <w:rFonts w:ascii="Arial" w:eastAsia="Times New Roman" w:hAnsi="Arial" w:cs="Times New Roman"/>
      <w:sz w:val="20"/>
      <w:szCs w:val="20"/>
      <w:lang w:val="fr-FR" w:eastAsia="fr-FR"/>
    </w:rPr>
  </w:style>
  <w:style w:type="character" w:customStyle="1" w:styleId="BodyTextChar">
    <w:name w:val="Body Text Char"/>
    <w:aliases w:val="Body Left Aligned Char"/>
    <w:link w:val="BodyText"/>
    <w:rsid w:val="009017D0"/>
    <w:rPr>
      <w:rFonts w:ascii="Arial" w:eastAsia="Times New Roman" w:hAnsi="Arial" w:cs="Times New Roman"/>
      <w:sz w:val="20"/>
      <w:szCs w:val="20"/>
      <w:lang w:val="fr-FR" w:eastAsia="fr-FR"/>
    </w:rPr>
  </w:style>
  <w:style w:type="paragraph" w:customStyle="1" w:styleId="Bullet2">
    <w:name w:val="Bullet 2"/>
    <w:qFormat/>
    <w:rsid w:val="009017D0"/>
    <w:pPr>
      <w:numPr>
        <w:numId w:val="13"/>
      </w:numPr>
      <w:spacing w:after="0" w:line="240" w:lineRule="auto"/>
      <w:ind w:left="2325" w:right="0" w:hanging="454"/>
    </w:pPr>
    <w:rPr>
      <w:rFonts w:ascii="Arial" w:eastAsia="Times New Roman" w:hAnsi="Arial" w:cs="Times New Roman"/>
      <w:sz w:val="20"/>
      <w:szCs w:val="20"/>
      <w:lang w:val="en-GB"/>
    </w:rPr>
  </w:style>
  <w:style w:type="paragraph" w:customStyle="1" w:styleId="alphabeticallist">
    <w:name w:val="alphabetical list"/>
    <w:basedOn w:val="BodyText"/>
    <w:link w:val="alphabeticallistChar"/>
    <w:qFormat/>
    <w:rsid w:val="009017D0"/>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9017D0"/>
    <w:rPr>
      <w:rFonts w:ascii="Arial" w:eastAsia="Times New Roman" w:hAnsi="Arial" w:cs="Times New Roman"/>
      <w:sz w:val="20"/>
      <w:szCs w:val="20"/>
      <w:lang w:val="en-GB" w:eastAsia="fr-FR"/>
    </w:rPr>
  </w:style>
  <w:style w:type="paragraph" w:styleId="ListNumber">
    <w:name w:val="List Number"/>
    <w:basedOn w:val="Normal"/>
    <w:uiPriority w:val="99"/>
    <w:semiHidden/>
    <w:unhideWhenUsed/>
    <w:rsid w:val="009017D0"/>
    <w:pPr>
      <w:numPr>
        <w:numId w:val="10"/>
      </w:numPr>
      <w:contextualSpacing/>
    </w:pPr>
  </w:style>
  <w:style w:type="paragraph" w:styleId="ListNumber2">
    <w:name w:val="List Number 2"/>
    <w:basedOn w:val="Normal"/>
    <w:uiPriority w:val="99"/>
    <w:semiHidden/>
    <w:unhideWhenUsed/>
    <w:rsid w:val="009017D0"/>
    <w:pPr>
      <w:numPr>
        <w:numId w:val="11"/>
      </w:numPr>
      <w:contextualSpacing/>
    </w:pPr>
  </w:style>
  <w:style w:type="paragraph" w:customStyle="1" w:styleId="Title2">
    <w:name w:val="Title 2"/>
    <w:basedOn w:val="Normal"/>
    <w:link w:val="Title2Char"/>
    <w:qFormat/>
    <w:rsid w:val="009017D0"/>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9017D0"/>
    <w:rPr>
      <w:rFonts w:ascii="Arial" w:eastAsia="Times New Roman" w:hAnsi="Arial" w:cs="Times New Roman"/>
      <w:caps/>
      <w:sz w:val="20"/>
      <w:szCs w:val="20"/>
      <w:u w:val="single"/>
      <w:lang w:val="en-GB"/>
    </w:rPr>
  </w:style>
  <w:style w:type="paragraph" w:customStyle="1" w:styleId="NB">
    <w:name w:val="N.B."/>
    <w:link w:val="NBChar"/>
    <w:qFormat/>
    <w:rsid w:val="009017D0"/>
    <w:pPr>
      <w:keepNext/>
      <w:spacing w:before="240" w:after="0" w:line="240" w:lineRule="auto"/>
      <w:ind w:left="1418" w:right="0"/>
    </w:pPr>
    <w:rPr>
      <w:rFonts w:ascii="Arial" w:eastAsia="Times New Roman" w:hAnsi="Arial" w:cs="Times New Roman"/>
      <w:b/>
      <w:caps/>
      <w:sz w:val="20"/>
      <w:szCs w:val="20"/>
      <w:u w:val="single"/>
      <w:lang w:val="en-GB"/>
    </w:rPr>
  </w:style>
  <w:style w:type="character" w:customStyle="1" w:styleId="NBChar">
    <w:name w:val="N.B. Char"/>
    <w:basedOn w:val="DefaultParagraphFont"/>
    <w:link w:val="NB"/>
    <w:rsid w:val="009017D0"/>
    <w:rPr>
      <w:rFonts w:ascii="Arial" w:eastAsia="Times New Roman" w:hAnsi="Arial" w:cs="Times New Roman"/>
      <w:b/>
      <w:caps/>
      <w:sz w:val="20"/>
      <w:szCs w:val="20"/>
      <w:u w:val="single"/>
      <w:lang w:val="en-GB"/>
    </w:rPr>
  </w:style>
  <w:style w:type="paragraph" w:customStyle="1" w:styleId="AppendixTitle">
    <w:name w:val="Appendix Title"/>
    <w:basedOn w:val="Normal"/>
    <w:qFormat/>
    <w:rsid w:val="009017D0"/>
    <w:pPr>
      <w:keepNext/>
      <w:keepLines/>
      <w:spacing w:after="0"/>
      <w:jc w:val="center"/>
    </w:pPr>
    <w:rPr>
      <w:b/>
      <w:caps/>
      <w:spacing w:val="5"/>
      <w:u w:val="single"/>
    </w:rPr>
  </w:style>
  <w:style w:type="numbering" w:customStyle="1" w:styleId="NoList1">
    <w:name w:val="No List1"/>
    <w:next w:val="NoList"/>
    <w:uiPriority w:val="99"/>
    <w:semiHidden/>
    <w:unhideWhenUsed/>
    <w:rsid w:val="009017D0"/>
  </w:style>
  <w:style w:type="numbering" w:customStyle="1" w:styleId="NoList2">
    <w:name w:val="No List2"/>
    <w:next w:val="NoList"/>
    <w:uiPriority w:val="99"/>
    <w:semiHidden/>
    <w:unhideWhenUsed/>
    <w:rsid w:val="009017D0"/>
  </w:style>
  <w:style w:type="numbering" w:customStyle="1" w:styleId="NoList11">
    <w:name w:val="No List11"/>
    <w:next w:val="NoList"/>
    <w:uiPriority w:val="99"/>
    <w:semiHidden/>
    <w:unhideWhenUsed/>
    <w:rsid w:val="009017D0"/>
  </w:style>
  <w:style w:type="paragraph" w:customStyle="1" w:styleId="Dashlist2">
    <w:name w:val="Dash list 2"/>
    <w:qFormat/>
    <w:rsid w:val="009017D0"/>
    <w:pPr>
      <w:numPr>
        <w:numId w:val="14"/>
      </w:numPr>
      <w:spacing w:after="0" w:line="240" w:lineRule="auto"/>
      <w:ind w:left="2325" w:right="0" w:hanging="454"/>
    </w:pPr>
    <w:rPr>
      <w:rFonts w:ascii="Arial" w:eastAsia="Times New Roman" w:hAnsi="Arial" w:cs="Times New Roman"/>
      <w:sz w:val="20"/>
      <w:szCs w:val="20"/>
      <w:lang w:val="en-GB"/>
    </w:rPr>
  </w:style>
  <w:style w:type="paragraph" w:customStyle="1" w:styleId="numericalroman">
    <w:name w:val="numerical roman"/>
    <w:basedOn w:val="ListParagraph"/>
    <w:qFormat/>
    <w:rsid w:val="009017D0"/>
    <w:pPr>
      <w:numPr>
        <w:numId w:val="15"/>
      </w:numPr>
      <w:ind w:left="2325" w:right="0" w:hanging="45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theme" Target="theme/theme1.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image" Target="media/image4.tmp"/><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B9BC91C6C3CF49A92BA3CBFE8E7FF6" ma:contentTypeVersion="0" ma:contentTypeDescription="Create a new document." ma:contentTypeScope="" ma:versionID="b270828ff8a154ee893dec1300d0e2b2">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8624A-15AD-4EBD-AE5E-3D4893A0D7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CEFA108-9E0A-4F65-A4B2-3B47F1DFD28C}">
  <ds:schemaRefs>
    <ds:schemaRef ds:uri="http://schemas.microsoft.com/sharepoint/v3/contenttype/forms"/>
  </ds:schemaRefs>
</ds:datastoreItem>
</file>

<file path=customXml/itemProps3.xml><?xml version="1.0" encoding="utf-8"?>
<ds:datastoreItem xmlns:ds="http://schemas.openxmlformats.org/officeDocument/2006/customXml" ds:itemID="{5B8133E1-C825-495C-850C-AB7B9597CBAA}">
  <ds:schemaRefs>
    <ds:schemaRef ds:uri="http://schemas.openxmlformats.org/package/2006/metadata/core-properties"/>
    <ds:schemaRef ds:uri="http://schemas.microsoft.com/office/2006/documentManagement/types"/>
    <ds:schemaRef ds:uri="http://purl.org/dc/elements/1.1/"/>
    <ds:schemaRef ds:uri="http://purl.org/dc/dcmitype/"/>
    <ds:schemaRef ds:uri="http://www.w3.org/XML/1998/namespace"/>
    <ds:schemaRef ds:uri="http://purl.org/dc/term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4F9E067-1E4D-4BBA-B339-668164988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3012004template</Template>
  <TotalTime>0</TotalTime>
  <Pages>23</Pages>
  <Words>3524</Words>
  <Characters>20092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CAPACITORS, LEADLESS SURFACE MOUNTED, TANTALUM, SOLID ELECTROLYTE, LOW EQUIVALENT SERIES RESISTANCE BASED ON TYPE TES</vt:lpstr>
    </vt:vector>
  </TitlesOfParts>
  <Company>European Space Agency</Company>
  <LinksUpToDate>false</LinksUpToDate>
  <CharactersWithSpaces>23569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LEADLESS SURFACE MOUNTED, TANTALUM, SOLID ELECTROLYTE, LOW EQUIVALENT SERIES RESISTANCE BASED ON TYPE TES</dc:title>
  <dc:creator>james weiss</dc:creator>
  <cp:lastModifiedBy>Holly Krijgsman</cp:lastModifiedBy>
  <cp:revision>2</cp:revision>
  <cp:lastPrinted>2012-01-10T13:27:00Z</cp:lastPrinted>
  <dcterms:created xsi:type="dcterms:W3CDTF">2013-11-01T13:27:00Z</dcterms:created>
  <dcterms:modified xsi:type="dcterms:W3CDTF">2013-11-01T13:27:00Z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0x01010068B9BC91C6C3CF49A92BA3CBFE8E7FF6</vt:lpwstr>
  </property>
</Properties>
</file>