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AB5" w:rsidRDefault="00566CE2" w:rsidP="0037029A">
      <w:pPr>
        <w:ind w:left="0" w:right="-58"/>
        <w:jc w:val="center"/>
      </w:pPr>
      <w:bookmarkStart w:id="0" w:name="_GoBack"/>
      <w:bookmarkEnd w:id="0"/>
      <w:r w:rsidRPr="00240DB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E52962E" wp14:editId="4E52962F">
            <wp:simplePos x="0" y="0"/>
            <wp:positionH relativeFrom="column">
              <wp:posOffset>1871980</wp:posOffset>
            </wp:positionH>
            <wp:positionV relativeFrom="paragraph">
              <wp:posOffset>-150495</wp:posOffset>
            </wp:positionV>
            <wp:extent cx="3037840" cy="847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AFE" w:rsidRDefault="007F5AFE" w:rsidP="008D0546"/>
    <w:p w:rsidR="00100AF9" w:rsidRDefault="00100AF9" w:rsidP="008D0546"/>
    <w:p w:rsidR="002A2B90" w:rsidRDefault="002A2B90" w:rsidP="008D0546"/>
    <w:p w:rsidR="008B5CFD" w:rsidRPr="00240DB1" w:rsidRDefault="00566CE2" w:rsidP="006E2C32">
      <w:pPr>
        <w:pStyle w:val="BASEDON"/>
      </w:pPr>
      <w:r w:rsidRPr="00240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529630" wp14:editId="4E529631">
                <wp:simplePos x="0" y="0"/>
                <wp:positionH relativeFrom="column">
                  <wp:posOffset>5243830</wp:posOffset>
                </wp:positionH>
                <wp:positionV relativeFrom="paragraph">
                  <wp:posOffset>232904</wp:posOffset>
                </wp:positionV>
                <wp:extent cx="1049867" cy="2370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867" cy="237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E1D" w:rsidRPr="00D4500A" w:rsidRDefault="00B43E1D" w:rsidP="00566CE2">
                            <w:pPr>
                              <w:ind w:left="0"/>
                            </w:pPr>
                            <w:r w:rsidRPr="00D4500A">
                              <w:t xml:space="preserve">Page </w:t>
                            </w:r>
                            <w:r w:rsidRPr="00D4500A">
                              <w:fldChar w:fldCharType="begin"/>
                            </w:r>
                            <w:r w:rsidRPr="00D4500A">
                              <w:instrText xml:space="preserve"> PAGE  \* Arabic  \* MERGEFORMAT </w:instrText>
                            </w:r>
                            <w:r w:rsidRPr="00D4500A">
                              <w:fldChar w:fldCharType="separate"/>
                            </w:r>
                            <w:r w:rsidR="00DC52D5">
                              <w:rPr>
                                <w:noProof/>
                              </w:rPr>
                              <w:t>1</w:t>
                            </w:r>
                            <w:r w:rsidRPr="00D4500A">
                              <w:fldChar w:fldCharType="end"/>
                            </w:r>
                            <w:r w:rsidRPr="00D4500A">
                              <w:t xml:space="preserve"> of </w:t>
                            </w:r>
                            <w:r w:rsidR="00C9411C">
                              <w:fldChar w:fldCharType="begin"/>
                            </w:r>
                            <w:r w:rsidR="00C9411C">
                              <w:instrText xml:space="preserve"> NUMPAGES  \* Arabic  \* MERGEFORMAT </w:instrText>
                            </w:r>
                            <w:r w:rsidR="00C9411C">
                              <w:fldChar w:fldCharType="separate"/>
                            </w:r>
                            <w:r w:rsidR="008C115D">
                              <w:rPr>
                                <w:noProof/>
                              </w:rPr>
                              <w:t>4</w:t>
                            </w:r>
                            <w:r w:rsidR="00C9411C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52963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2.9pt;margin-top:18.35pt;width:82.65pt;height:18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" fillcolor="white [3201]" stroked="f" strokeweight=".5pt">
                <v:textbox>
                  <w:txbxContent>
                    <w:p w:rsidR="00B43E1D" w:rsidRPr="00D4500A" w:rsidRDefault="00B43E1D" w:rsidP="00566CE2">
                      <w:pPr>
                        <w:ind w:left="0"/>
                      </w:pPr>
                      <w:r w:rsidRPr="00D4500A">
                        <w:t xml:space="preserve">Page </w:t>
                      </w:r>
                      <w:r w:rsidRPr="00D4500A">
                        <w:fldChar w:fldCharType="begin"/>
                      </w:r>
                      <w:r w:rsidRPr="00D4500A">
                        <w:instrText xml:space="preserve"> PAGE  \* Arabic  \* MERGEFORMAT </w:instrText>
                      </w:r>
                      <w:r w:rsidRPr="00D4500A">
                        <w:fldChar w:fldCharType="separate"/>
                      </w:r>
                      <w:r w:rsidR="00DC52D5">
                        <w:rPr>
                          <w:noProof/>
                        </w:rPr>
                        <w:t>1</w:t>
                      </w:r>
                      <w:r w:rsidRPr="00D4500A">
                        <w:fldChar w:fldCharType="end"/>
                      </w:r>
                      <w:r w:rsidRPr="00D4500A">
                        <w:t xml:space="preserve"> of </w:t>
                      </w:r>
                      <w:r w:rsidR="00C9411C">
                        <w:fldChar w:fldCharType="begin"/>
                      </w:r>
                      <w:r w:rsidR="00C9411C">
                        <w:instrText xml:space="preserve"> NUMPAGES  \* Arabic  \* MERGEFORMAT </w:instrText>
                      </w:r>
                      <w:r w:rsidR="00C9411C">
                        <w:fldChar w:fldCharType="separate"/>
                      </w:r>
                      <w:r w:rsidR="008C115D">
                        <w:rPr>
                          <w:noProof/>
                        </w:rPr>
                        <w:t>4</w:t>
                      </w:r>
                      <w:r w:rsidR="00C9411C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2A2B90" w:rsidRDefault="002A2B90" w:rsidP="00192E81">
      <w:pPr>
        <w:pStyle w:val="CoverPageTitle"/>
      </w:pPr>
    </w:p>
    <w:tbl>
      <w:tblPr>
        <w:tblStyle w:val="TableGrid"/>
        <w:tblW w:w="10230" w:type="dxa"/>
        <w:tblCellSpacing w:w="2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"/>
        <w:gridCol w:w="2843"/>
        <w:gridCol w:w="6513"/>
        <w:gridCol w:w="393"/>
      </w:tblGrid>
      <w:tr w:rsidR="002B1C80" w:rsidRPr="003F57C1" w:rsidTr="002B1C80">
        <w:trPr>
          <w:trHeight w:val="1191"/>
          <w:tblCellSpacing w:w="28" w:type="dxa"/>
        </w:trPr>
        <w:tc>
          <w:tcPr>
            <w:tcW w:w="10118" w:type="dxa"/>
            <w:gridSpan w:val="4"/>
          </w:tcPr>
          <w:p w:rsidR="002B1C80" w:rsidRPr="003F57C1" w:rsidRDefault="002B1C80" w:rsidP="002B1C80">
            <w:pPr>
              <w:pStyle w:val="Bodyjustified"/>
              <w:rPr>
                <w:b/>
              </w:rPr>
            </w:pPr>
            <w:r w:rsidRPr="003F57C1">
              <w:rPr>
                <w:b/>
                <w:sz w:val="36"/>
              </w:rPr>
              <w:t xml:space="preserve">CHECKLIST FOR </w:t>
            </w:r>
            <w:r w:rsidR="00D3011A">
              <w:rPr>
                <w:b/>
                <w:sz w:val="36"/>
              </w:rPr>
              <w:t>RELAYS</w:t>
            </w:r>
            <w:r>
              <w:rPr>
                <w:b/>
                <w:sz w:val="36"/>
              </w:rPr>
              <w:br/>
            </w:r>
            <w:r w:rsidRPr="003F57C1">
              <w:rPr>
                <w:b/>
                <w:sz w:val="36"/>
              </w:rPr>
              <w:t>MANUFACTURER AND LINE SURVEY</w:t>
            </w:r>
          </w:p>
        </w:tc>
      </w:tr>
      <w:tr w:rsidR="002B1C80" w:rsidRPr="003F57C1" w:rsidTr="002B1C80">
        <w:trPr>
          <w:trHeight w:val="257"/>
          <w:tblCellSpacing w:w="28" w:type="dxa"/>
        </w:trPr>
        <w:tc>
          <w:tcPr>
            <w:tcW w:w="10118" w:type="dxa"/>
            <w:gridSpan w:val="4"/>
          </w:tcPr>
          <w:p w:rsidR="002B1C80" w:rsidRPr="003F57C1" w:rsidRDefault="002B1C80" w:rsidP="002B1C80">
            <w:pPr>
              <w:pStyle w:val="Bodyjustified"/>
              <w:jc w:val="both"/>
            </w:pPr>
          </w:p>
        </w:tc>
      </w:tr>
      <w:tr w:rsidR="002B1C80" w:rsidRPr="003F57C1" w:rsidTr="002B1C80">
        <w:trPr>
          <w:trHeight w:val="974"/>
          <w:tblCellSpacing w:w="28" w:type="dxa"/>
        </w:trPr>
        <w:tc>
          <w:tcPr>
            <w:tcW w:w="10118" w:type="dxa"/>
            <w:gridSpan w:val="4"/>
            <w:vAlign w:val="center"/>
          </w:tcPr>
          <w:p w:rsidR="002B1C80" w:rsidRPr="003F57C1" w:rsidRDefault="002B1C80" w:rsidP="002B1C80">
            <w:pPr>
              <w:pStyle w:val="Bodyjustified"/>
              <w:rPr>
                <w:b/>
              </w:rPr>
            </w:pPr>
            <w:r w:rsidRPr="00B921D1">
              <w:rPr>
                <w:b/>
                <w:sz w:val="36"/>
              </w:rPr>
              <w:t>ESCC Basic Specification No. 2023</w:t>
            </w:r>
            <w:r w:rsidR="00D3011A">
              <w:rPr>
                <w:b/>
                <w:sz w:val="36"/>
              </w:rPr>
              <w:t>600</w:t>
            </w:r>
          </w:p>
        </w:tc>
      </w:tr>
      <w:tr w:rsidR="002B1C80" w:rsidRPr="003F57C1" w:rsidTr="002B1C80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2B1C80" w:rsidRPr="003F57C1" w:rsidRDefault="002B1C80" w:rsidP="002B1C80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Manufacturer:</w:t>
            </w:r>
          </w:p>
        </w:tc>
        <w:sdt>
          <w:sdtPr>
            <w:rPr>
              <w:rStyle w:val="coverfillChar"/>
            </w:rPr>
            <w:id w:val="-108209008"/>
            <w:placeholder>
              <w:docPart w:val="DBCADDEB314C42328A6854C72F475581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2B1C80" w:rsidRPr="004D303F" w:rsidRDefault="002B1C80" w:rsidP="002B1C80">
                <w:pPr>
                  <w:pStyle w:val="Bodyjustified"/>
                  <w:jc w:val="left"/>
                  <w:rPr>
                    <w:rStyle w:val="coverfillChar"/>
                  </w:rPr>
                </w:pPr>
                <w:r>
                  <w:rPr>
                    <w:rStyle w:val="PlaceholderText"/>
                  </w:rPr>
                  <w:t xml:space="preserve">    </w:t>
                </w:r>
                <w:r w:rsidRPr="001563BA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2B1C80" w:rsidRPr="003F57C1" w:rsidTr="002B1C80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2B1C80" w:rsidRPr="003F57C1" w:rsidRDefault="002B1C80" w:rsidP="002B1C80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Location:</w:t>
            </w:r>
          </w:p>
        </w:tc>
        <w:sdt>
          <w:sdtPr>
            <w:rPr>
              <w:rStyle w:val="coverfillChar"/>
            </w:rPr>
            <w:id w:val="-870384741"/>
            <w:placeholder>
              <w:docPart w:val="65A30A45E21D42E9AEA90DC406EDF25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2B1C80" w:rsidRPr="003F57C1" w:rsidRDefault="002B1C80" w:rsidP="002B1C80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2B1C80" w:rsidRPr="003F57C1" w:rsidTr="002B1C80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2B1C80" w:rsidRPr="003F57C1" w:rsidRDefault="002B1C80" w:rsidP="002B1C80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Survey Team Leader:</w:t>
            </w:r>
          </w:p>
        </w:tc>
        <w:sdt>
          <w:sdtPr>
            <w:rPr>
              <w:rStyle w:val="coverfillChar"/>
            </w:rPr>
            <w:id w:val="1176852672"/>
            <w:placeholder>
              <w:docPart w:val="1891C8EFFFEA4AB5BAD9FD37C7351117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2B1C80" w:rsidRPr="003F57C1" w:rsidRDefault="002B1C80" w:rsidP="002B1C80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2B1C80" w:rsidRPr="003F57C1" w:rsidTr="002B1C80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2B1C80" w:rsidRPr="003F57C1" w:rsidRDefault="002B1C80" w:rsidP="002B1C80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Date of Survey</w:t>
            </w:r>
          </w:p>
        </w:tc>
        <w:sdt>
          <w:sdtPr>
            <w:rPr>
              <w:rStyle w:val="coverfillChar"/>
            </w:rPr>
            <w:id w:val="-1898883189"/>
            <w:placeholder>
              <w:docPart w:val="8B2139386611406D9477C1BD087989FA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2B1C80" w:rsidRPr="003F57C1" w:rsidRDefault="002B1C80" w:rsidP="002B1C80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2B1C80" w:rsidRPr="003F57C1" w:rsidTr="002B1C80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2B1C80" w:rsidRPr="003F57C1" w:rsidRDefault="00D3011A" w:rsidP="00D3011A">
            <w:pPr>
              <w:pStyle w:val="Bodyjustified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Relay </w:t>
            </w:r>
            <w:r w:rsidR="002B1C80" w:rsidRPr="003F57C1">
              <w:rPr>
                <w:b/>
                <w:sz w:val="24"/>
              </w:rPr>
              <w:t>Types:</w:t>
            </w:r>
          </w:p>
        </w:tc>
        <w:sdt>
          <w:sdtPr>
            <w:rPr>
              <w:rStyle w:val="coverfillChar"/>
            </w:rPr>
            <w:id w:val="-1618278308"/>
            <w:placeholder>
              <w:docPart w:val="BD186138F5774B4F898FBB316DCE52AF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2B1C80" w:rsidRPr="003F57C1" w:rsidRDefault="002B1C80" w:rsidP="002B1C80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</w:tbl>
    <w:p w:rsidR="002A2B90" w:rsidRDefault="002A2B90" w:rsidP="006E2C32">
      <w:pPr>
        <w:pStyle w:val="CoverPageTitle"/>
      </w:pPr>
    </w:p>
    <w:p w:rsidR="002A2B90" w:rsidRDefault="002A2B90" w:rsidP="006E2C32">
      <w:pPr>
        <w:pStyle w:val="CoverPageTitl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8B5CFD" w:rsidRPr="00240DB1" w:rsidTr="00C946C8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:rsidR="008B5CFD" w:rsidRPr="00240DB1" w:rsidRDefault="001078A8" w:rsidP="008B5CFD">
            <w:pPr>
              <w:pStyle w:val="Leftalign"/>
              <w:jc w:val="left"/>
            </w:pPr>
            <w:r>
              <w:t>I</w:t>
            </w:r>
            <w:r w:rsidR="008B5CFD" w:rsidRPr="00240DB1">
              <w:t xml:space="preserve">ssue </w:t>
            </w:r>
            <w:r>
              <w:t>3</w:t>
            </w:r>
          </w:p>
        </w:tc>
        <w:tc>
          <w:tcPr>
            <w:tcW w:w="4349" w:type="dxa"/>
            <w:shd w:val="clear" w:color="auto" w:fill="auto"/>
            <w:vAlign w:val="center"/>
          </w:tcPr>
          <w:p w:rsidR="008B5CFD" w:rsidRPr="00240DB1" w:rsidRDefault="00D3011A" w:rsidP="00D3011A">
            <w:pPr>
              <w:pStyle w:val="Leftalign"/>
              <w:jc w:val="left"/>
            </w:pPr>
            <w:r>
              <w:t>February</w:t>
            </w:r>
            <w:r w:rsidR="000547FA" w:rsidRPr="00240DB1">
              <w:t xml:space="preserve"> </w:t>
            </w:r>
            <w:r>
              <w:t>2014</w:t>
            </w:r>
          </w:p>
        </w:tc>
      </w:tr>
    </w:tbl>
    <w:p w:rsidR="008B5CFD" w:rsidRDefault="008B5CFD" w:rsidP="006E2C32">
      <w:pPr>
        <w:pStyle w:val="CoverPageTitle"/>
      </w:pPr>
    </w:p>
    <w:p w:rsidR="00303AB5" w:rsidRDefault="00C946C8" w:rsidP="006E2C32">
      <w:pPr>
        <w:pStyle w:val="CoverPageTitle"/>
      </w:pPr>
      <w:r w:rsidRPr="00240DB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E529632" wp14:editId="4E529633">
            <wp:simplePos x="0" y="0"/>
            <wp:positionH relativeFrom="column">
              <wp:posOffset>2611755</wp:posOffset>
            </wp:positionH>
            <wp:positionV relativeFrom="paragraph">
              <wp:posOffset>98425</wp:posOffset>
            </wp:positionV>
            <wp:extent cx="1334770" cy="49974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AB5" w:rsidRDefault="00303AB5" w:rsidP="00C946C8"/>
    <w:p w:rsidR="00100AF9" w:rsidRDefault="00100AF9" w:rsidP="00C946C8"/>
    <w:p w:rsidR="00C946C8" w:rsidRPr="00240DB1" w:rsidRDefault="00C946C8" w:rsidP="0028477E">
      <w:pPr>
        <w:ind w:left="0"/>
        <w:jc w:val="center"/>
        <w:rPr>
          <w:rFonts w:cs="Arial"/>
          <w:b/>
          <w:sz w:val="28"/>
          <w:szCs w:val="28"/>
        </w:rPr>
      </w:pPr>
      <w:r w:rsidRPr="00240DB1">
        <w:t xml:space="preserve">Document Custodian: European Space Agency – see </w:t>
      </w:r>
      <w:hyperlink r:id="rId13" w:history="1">
        <w:r w:rsidRPr="00240DB1">
          <w:rPr>
            <w:rStyle w:val="Hyperlink"/>
          </w:rPr>
          <w:t>https://escies.org</w:t>
        </w:r>
      </w:hyperlink>
      <w:r w:rsidRPr="00240DB1">
        <w:br w:type="page"/>
      </w:r>
    </w:p>
    <w:p w:rsidR="00080FC5" w:rsidRPr="00240DB1" w:rsidRDefault="00080FC5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Legal Disclaimer and Copyright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 xml:space="preserve">European Space Agency, Copyright </w:t>
      </w:r>
      <w:r w:rsidR="00C47E78" w:rsidRPr="00240DB1">
        <w:rPr>
          <w:rFonts w:cs="Arial"/>
        </w:rPr>
        <w:t xml:space="preserve">© </w:t>
      </w:r>
      <w:r w:rsidR="0012267E" w:rsidRPr="00240DB1">
        <w:rPr>
          <w:rFonts w:cs="Arial"/>
        </w:rPr>
        <w:t>201</w:t>
      </w:r>
      <w:r w:rsidR="00D3011A">
        <w:rPr>
          <w:rFonts w:cs="Arial"/>
        </w:rPr>
        <w:t>4.</w:t>
      </w:r>
      <w:r w:rsidRPr="00240DB1">
        <w:rPr>
          <w:rFonts w:cs="Arial"/>
        </w:rPr>
        <w:t xml:space="preserve"> All rights reserved.</w:t>
      </w:r>
    </w:p>
    <w:p w:rsidR="00080FC5" w:rsidRPr="00240DB1" w:rsidRDefault="00080FC5" w:rsidP="000547FA">
      <w:r w:rsidRPr="00240DB1">
        <w:t>The European Space Agency disclaims any liability or respo</w:t>
      </w:r>
      <w:r w:rsidR="00045B2B" w:rsidRPr="00240DB1">
        <w:t>nsibility, to any person or entity</w:t>
      </w:r>
      <w:r w:rsidRPr="00240DB1">
        <w:t xml:space="preserve">, with respect to any loss or damage caused, or alleged to be caused, directly </w:t>
      </w:r>
      <w:r w:rsidR="00D90146">
        <w:t xml:space="preserve">or indirectly </w:t>
      </w:r>
      <w:r w:rsidRPr="00240DB1">
        <w:t>by the use and application of this ESCC publication.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>This publication, without prior permission of the European Space Agency and provided it is not used for a commercial purpose, may be:</w:t>
      </w:r>
    </w:p>
    <w:p w:rsidR="000D313F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copi</w:t>
      </w:r>
      <w:r w:rsidR="000D313F" w:rsidRPr="00240DB1">
        <w:rPr>
          <w:rFonts w:cs="Arial"/>
        </w:rPr>
        <w:t>ed in whole, in any medium, without alteration or modification.</w:t>
      </w:r>
    </w:p>
    <w:p w:rsidR="00306ACC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</w:t>
      </w:r>
      <w:r w:rsidR="000D313F" w:rsidRPr="00240DB1">
        <w:rPr>
          <w:rFonts w:cs="Arial"/>
        </w:rPr>
        <w:t>opied in part, in any medium, provided that the ESCC document identification, comprising the ESCC symbol, document number and document issue, is removed.</w:t>
      </w:r>
    </w:p>
    <w:p w:rsidR="006C0DEB" w:rsidRPr="00240DB1" w:rsidRDefault="006C0DEB" w:rsidP="00546706">
      <w:pPr>
        <w:rPr>
          <w:rFonts w:cs="Arial"/>
        </w:rPr>
      </w:pPr>
      <w:r w:rsidRPr="00240DB1">
        <w:rPr>
          <w:rFonts w:cs="Arial"/>
        </w:rPr>
        <w:br w:type="page"/>
      </w:r>
    </w:p>
    <w:p w:rsidR="00B22DBF" w:rsidRPr="00240DB1" w:rsidRDefault="00B22DBF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DOCUMENTATION CHANGE NOTICE</w:t>
      </w:r>
    </w:p>
    <w:p w:rsidR="007005C4" w:rsidRPr="00240DB1" w:rsidRDefault="007005C4" w:rsidP="007005C4">
      <w:pPr>
        <w:jc w:val="center"/>
      </w:pPr>
      <w:r w:rsidRPr="00240DB1">
        <w:t xml:space="preserve">(Refer to </w:t>
      </w:r>
      <w:hyperlink r:id="rId14" w:history="1">
        <w:r w:rsidRPr="00240DB1">
          <w:rPr>
            <w:rStyle w:val="Hyperlink"/>
          </w:rPr>
          <w:t>https://escies.org</w:t>
        </w:r>
      </w:hyperlink>
      <w:r w:rsidRPr="00240DB1">
        <w:t xml:space="preserve"> for ESCC DCR content)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8415"/>
      </w:tblGrid>
      <w:tr w:rsidR="00B22DBF" w:rsidRPr="00240DB1" w:rsidTr="00DC30C8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DCR No.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CHANGE DESCRIPTION</w:t>
            </w:r>
          </w:p>
        </w:tc>
      </w:tr>
      <w:tr w:rsidR="00B22DBF" w:rsidRPr="00240DB1" w:rsidTr="005A2BA9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D3011A" w:rsidP="005A2BA9">
            <w:pPr>
              <w:pStyle w:val="Leftalign"/>
              <w:jc w:val="left"/>
            </w:pPr>
            <w:r>
              <w:t>826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D3011A" w:rsidP="005A2BA9">
            <w:pPr>
              <w:pStyle w:val="Leftalign"/>
              <w:jc w:val="left"/>
            </w:pPr>
            <w:r>
              <w:t>Specification upissued to incorporate editorial changes per DCR.</w:t>
            </w:r>
          </w:p>
        </w:tc>
      </w:tr>
    </w:tbl>
    <w:p w:rsidR="00306ACC" w:rsidRPr="00240DB1" w:rsidRDefault="00B22DBF" w:rsidP="0037029A">
      <w:pPr>
        <w:ind w:left="0"/>
      </w:pPr>
      <w:r w:rsidRPr="00240DB1">
        <w:br w:type="page"/>
      </w:r>
    </w:p>
    <w:p w:rsidR="007638F8" w:rsidRPr="00240DB1" w:rsidRDefault="007638F8" w:rsidP="006E2C32">
      <w:pPr>
        <w:pStyle w:val="Tableofcontents"/>
      </w:pPr>
      <w:r w:rsidRPr="00240DB1">
        <w:lastRenderedPageBreak/>
        <w:t>TABLE OF CONTENTS</w:t>
      </w:r>
    </w:p>
    <w:p w:rsidR="00D4500A" w:rsidRDefault="006B573D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r w:rsidRPr="00240DB1">
        <w:rPr>
          <w:rFonts w:cs="Arial"/>
        </w:rPr>
        <w:fldChar w:fldCharType="begin"/>
      </w:r>
      <w:r w:rsidRPr="00240DB1">
        <w:rPr>
          <w:rFonts w:cs="Arial"/>
        </w:rPr>
        <w:instrText xml:space="preserve"> TOC \o "1-4" \h \z \u </w:instrText>
      </w:r>
      <w:r w:rsidRPr="00240DB1">
        <w:rPr>
          <w:rFonts w:cs="Arial"/>
        </w:rPr>
        <w:fldChar w:fldCharType="separate"/>
      </w:r>
      <w:hyperlink w:anchor="_Toc361925624" w:history="1">
        <w:r w:rsidR="00D4500A" w:rsidRPr="0090627A">
          <w:rPr>
            <w:rStyle w:val="Hyperlink"/>
            <w:noProof/>
          </w:rPr>
          <w:t>1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introduction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_Toc361925624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25" w:history="1">
        <w:r w:rsidR="00D4500A" w:rsidRPr="0090627A">
          <w:rPr>
            <w:rStyle w:val="Hyperlink"/>
            <w:noProof/>
          </w:rPr>
          <w:t>2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SURVEY CHECKLIST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_Toc361925625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26" w:history="1">
        <w:r w:rsidR="00D4500A" w:rsidRPr="0090627A">
          <w:rPr>
            <w:rStyle w:val="Hyperlink"/>
            <w:noProof/>
          </w:rPr>
          <w:t>2.1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INTERVIEW ON ARRIVAL OF SURVEY TEAM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_Toc361925626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27" w:history="1">
        <w:r w:rsidR="00D4500A" w:rsidRPr="0090627A">
          <w:rPr>
            <w:rStyle w:val="Hyperlink"/>
            <w:noProof/>
          </w:rPr>
          <w:t>2.2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MANUFACTURER AND SURVEY TEAM INFORMATION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_Toc361925627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28" w:history="1">
        <w:r w:rsidR="00D4500A" w:rsidRPr="0090627A">
          <w:rPr>
            <w:rStyle w:val="Hyperlink"/>
            <w:noProof/>
          </w:rPr>
          <w:t>2.3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Management Organisation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_Toc361925628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29" w:history="1">
        <w:r w:rsidR="00D4500A" w:rsidRPr="0090627A">
          <w:rPr>
            <w:rStyle w:val="Hyperlink"/>
            <w:noProof/>
          </w:rPr>
          <w:t>2.4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QUALITY ASSURANCE SYSTEM AND ORGANISATION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_Toc361925629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30" w:history="1">
        <w:r w:rsidR="00D4500A" w:rsidRPr="0090627A">
          <w:rPr>
            <w:rStyle w:val="Hyperlink"/>
            <w:noProof/>
          </w:rPr>
          <w:t>2.5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Calibration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_Toc361925630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31" w:history="1">
        <w:r w:rsidR="00D4500A" w:rsidRPr="0090627A">
          <w:rPr>
            <w:rStyle w:val="Hyperlink"/>
            <w:noProof/>
          </w:rPr>
          <w:t>2.6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Drawing and Change Control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_Toc361925631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32" w:history="1">
        <w:r w:rsidR="00D4500A" w:rsidRPr="0090627A">
          <w:rPr>
            <w:rStyle w:val="Hyperlink"/>
            <w:noProof/>
          </w:rPr>
          <w:t>2.7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Reliability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_Toc361925632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33" w:history="1">
        <w:r w:rsidR="00D4500A" w:rsidRPr="0090627A">
          <w:rPr>
            <w:rStyle w:val="Hyperlink"/>
            <w:noProof/>
          </w:rPr>
          <w:t>2.8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Control of Procurement Sources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_Toc361925633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34" w:history="1">
        <w:r w:rsidR="00D4500A" w:rsidRPr="0090627A">
          <w:rPr>
            <w:rStyle w:val="Hyperlink"/>
            <w:noProof/>
          </w:rPr>
          <w:t>2.9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Control of Incoming Materials (Performed in situ)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_Toc361925634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35" w:history="1">
        <w:r w:rsidR="00D4500A" w:rsidRPr="0090627A">
          <w:rPr>
            <w:rStyle w:val="Hyperlink"/>
            <w:noProof/>
          </w:rPr>
          <w:t>2.10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In-Process Inspections and Tests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_Toc361925635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36" w:history="1">
        <w:r w:rsidR="00D4500A" w:rsidRPr="0090627A">
          <w:rPr>
            <w:rStyle w:val="Hyperlink"/>
            <w:noProof/>
          </w:rPr>
          <w:t>2.11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Control Of Relay Assembling Processes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_Toc361925636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3"/>
        <w:tabs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61925637" w:history="1">
        <w:r w:rsidR="00D4500A" w:rsidRPr="0090627A">
          <w:rPr>
            <w:rStyle w:val="Hyperlink"/>
            <w:noProof/>
          </w:rPr>
          <w:t>2.11.1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_Toc361925637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38" w:history="1">
        <w:r w:rsidR="00D4500A" w:rsidRPr="0090627A">
          <w:rPr>
            <w:rStyle w:val="Hyperlink"/>
            <w:noProof/>
          </w:rPr>
          <w:t>2.12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Final Test and Inspection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_Toc361925638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39" w:history="1">
        <w:r w:rsidR="00D4500A" w:rsidRPr="0090627A">
          <w:rPr>
            <w:rStyle w:val="Hyperlink"/>
            <w:noProof/>
          </w:rPr>
          <w:t>2.13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Facilities and equipment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_Toc361925639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40" w:history="1">
        <w:r w:rsidR="00D4500A" w:rsidRPr="0090627A">
          <w:rPr>
            <w:rStyle w:val="Hyperlink"/>
            <w:noProof/>
          </w:rPr>
          <w:t>2.14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Preservation, Packing and Shipping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_Toc361925640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41" w:history="1">
        <w:r w:rsidR="00D4500A" w:rsidRPr="0090627A">
          <w:rPr>
            <w:rStyle w:val="Hyperlink"/>
            <w:noProof/>
          </w:rPr>
          <w:t>2.15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Summary of Inspection Results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_Toc361925641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D4500A" w:rsidRDefault="00C9411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61925642" w:history="1">
        <w:r w:rsidR="00D4500A" w:rsidRPr="0090627A">
          <w:rPr>
            <w:rStyle w:val="Hyperlink"/>
            <w:noProof/>
          </w:rPr>
          <w:t>2.16</w:t>
        </w:r>
        <w:r w:rsidR="00D4500A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4500A" w:rsidRPr="0090627A">
          <w:rPr>
            <w:rStyle w:val="Hyperlink"/>
            <w:noProof/>
          </w:rPr>
          <w:t>General Observations (not to exceed 2 pages)</w:t>
        </w:r>
        <w:r w:rsidR="00D4500A">
          <w:rPr>
            <w:noProof/>
            <w:webHidden/>
          </w:rPr>
          <w:tab/>
        </w:r>
        <w:r w:rsidR="00D4500A">
          <w:rPr>
            <w:noProof/>
            <w:webHidden/>
          </w:rPr>
          <w:fldChar w:fldCharType="begin"/>
        </w:r>
        <w:r w:rsidR="00D4500A">
          <w:rPr>
            <w:noProof/>
            <w:webHidden/>
          </w:rPr>
          <w:instrText xml:space="preserve"> PAGEREF _Toc361925642 \h </w:instrText>
        </w:r>
        <w:r w:rsidR="00D4500A">
          <w:rPr>
            <w:noProof/>
            <w:webHidden/>
          </w:rPr>
        </w:r>
        <w:r w:rsidR="00D4500A">
          <w:rPr>
            <w:noProof/>
            <w:webHidden/>
          </w:rPr>
          <w:fldChar w:fldCharType="separate"/>
        </w:r>
        <w:r w:rsidR="008C115D">
          <w:rPr>
            <w:noProof/>
            <w:webHidden/>
          </w:rPr>
          <w:t>4</w:t>
        </w:r>
        <w:r w:rsidR="00D4500A">
          <w:rPr>
            <w:noProof/>
            <w:webHidden/>
          </w:rPr>
          <w:fldChar w:fldCharType="end"/>
        </w:r>
      </w:hyperlink>
    </w:p>
    <w:p w:rsidR="007638F8" w:rsidRPr="00240DB1" w:rsidRDefault="006B573D" w:rsidP="00546706">
      <w:pPr>
        <w:rPr>
          <w:rFonts w:cs="Arial"/>
        </w:rPr>
      </w:pPr>
      <w:r w:rsidRPr="00240DB1">
        <w:rPr>
          <w:rFonts w:cs="Arial"/>
        </w:rPr>
        <w:fldChar w:fldCharType="end"/>
      </w:r>
    </w:p>
    <w:p w:rsidR="00306ACC" w:rsidRPr="00240DB1" w:rsidRDefault="00306ACC" w:rsidP="007A41EF">
      <w:pPr>
        <w:ind w:left="0"/>
        <w:rPr>
          <w:rFonts w:cs="Arial"/>
        </w:rPr>
      </w:pPr>
      <w:r w:rsidRPr="00240DB1">
        <w:rPr>
          <w:rFonts w:cs="Arial"/>
        </w:rPr>
        <w:br w:type="page"/>
      </w:r>
    </w:p>
    <w:p w:rsidR="00E75962" w:rsidRDefault="007626D1" w:rsidP="00E75962">
      <w:pPr>
        <w:pStyle w:val="Heading1"/>
      </w:pPr>
      <w:bookmarkStart w:id="1" w:name="_Toc361925624"/>
      <w:r>
        <w:t>introduction</w:t>
      </w:r>
      <w:bookmarkEnd w:id="1"/>
    </w:p>
    <w:p w:rsidR="00F135D2" w:rsidRDefault="007626D1" w:rsidP="00F135D2">
      <w:r w:rsidRPr="007626D1">
        <w:t>This checklist is intended for use during the initial survey of a Manufacturer's a</w:t>
      </w:r>
      <w:r w:rsidR="00B06345">
        <w:t>bility to produce high quality articles,</w:t>
      </w:r>
      <w:r w:rsidRPr="007626D1">
        <w:t xml:space="preserve"> his</w:t>
      </w:r>
      <w:r w:rsidR="00B06345">
        <w:t xml:space="preserve"> </w:t>
      </w:r>
      <w:r w:rsidRPr="007626D1">
        <w:t>management</w:t>
      </w:r>
      <w:r w:rsidR="00B06345">
        <w:t xml:space="preserve"> </w:t>
      </w:r>
      <w:r w:rsidRPr="007626D1">
        <w:t>organisation, production</w:t>
      </w:r>
      <w:r w:rsidR="00B06345">
        <w:t xml:space="preserve"> </w:t>
      </w:r>
      <w:r w:rsidRPr="007626D1">
        <w:t>facilities, test</w:t>
      </w:r>
      <w:r w:rsidR="00B06345">
        <w:t xml:space="preserve"> </w:t>
      </w:r>
      <w:r w:rsidRPr="007626D1">
        <w:t>facilities and</w:t>
      </w:r>
      <w:r w:rsidR="00B06345">
        <w:t xml:space="preserve"> </w:t>
      </w:r>
      <w:r w:rsidRPr="007626D1">
        <w:t>technical know-how.</w:t>
      </w:r>
      <w:r w:rsidR="00B06345">
        <w:t xml:space="preserve"> </w:t>
      </w:r>
      <w:r w:rsidRPr="007626D1">
        <w:t>When completed, this checklist should enable the party interested in procurement of the subject components to assess the ability of the Manufacturer concerned to successfully execute a contract for the supply of high reliability space hardware.</w:t>
      </w:r>
    </w:p>
    <w:p w:rsidR="007626D1" w:rsidRDefault="00B06345" w:rsidP="007626D1">
      <w:pPr>
        <w:pStyle w:val="Heading1"/>
      </w:pPr>
      <w:bookmarkStart w:id="2" w:name="_Toc361925625"/>
      <w:r>
        <w:t>S</w:t>
      </w:r>
      <w:r w:rsidR="007626D1">
        <w:t>URVEY CHECKLIST</w:t>
      </w:r>
      <w:bookmarkEnd w:id="2"/>
    </w:p>
    <w:p w:rsidR="007626D1" w:rsidRDefault="007626D1" w:rsidP="00C45D76">
      <w:pPr>
        <w:pStyle w:val="Heading2"/>
      </w:pPr>
      <w:r>
        <w:tab/>
      </w:r>
      <w:bookmarkStart w:id="3" w:name="_Toc361925626"/>
      <w:r>
        <w:t>INTERVIEW ON ARRIVAL OF SURVEY TEAM</w:t>
      </w:r>
      <w:bookmarkEnd w:id="3"/>
    </w:p>
    <w:p w:rsidR="007626D1" w:rsidRDefault="007626D1" w:rsidP="007626D1">
      <w:pPr>
        <w:pStyle w:val="alphabeticallist"/>
      </w:pPr>
      <w:r>
        <w:t>Introductory Remarks by Team Leader (Explanation of purpose of survey, procedures to be followed, time limitations, etc.):-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627781339"/>
            <w:placeholder>
              <w:docPart w:val="B66AD727A99C43A994590DEEE798FB6F"/>
            </w:placeholder>
            <w:showingPlcHdr/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8E1531" w:rsidP="00414000">
                <w:pPr>
                  <w:pStyle w:val="Bodyjustified"/>
                  <w:jc w:val="left"/>
                </w:pPr>
                <w:r>
                  <w:t xml:space="preserve">                                       </w:t>
                </w:r>
              </w:p>
            </w:tc>
          </w:sdtContent>
        </w:sdt>
      </w:tr>
    </w:tbl>
    <w:p w:rsidR="007626D1" w:rsidRDefault="007626D1" w:rsidP="007626D1">
      <w:pPr>
        <w:pStyle w:val="alphabeticallist"/>
      </w:pPr>
      <w:r>
        <w:t>Notes   (Atmosphere during reception, willingness to co-operate, interest shown, comments on personnel, general remarks):-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1227686061"/>
            <w:placeholder>
              <w:docPart w:val="90665863E17E4B6DA026A34A6000D3D3"/>
            </w:placeholder>
            <w:showingPlcHdr/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B06345" w:rsidP="00414000">
                <w:pPr>
                  <w:pStyle w:val="Bodyjustified"/>
                  <w:jc w:val="left"/>
                </w:pPr>
                <w:r>
                  <w:t xml:space="preserve">                                       </w:t>
                </w:r>
              </w:p>
            </w:tc>
          </w:sdtContent>
        </w:sdt>
      </w:tr>
    </w:tbl>
    <w:p w:rsidR="007626D1" w:rsidRDefault="007626D1" w:rsidP="00C45D76">
      <w:pPr>
        <w:pStyle w:val="Heading2"/>
      </w:pPr>
      <w:r>
        <w:tab/>
      </w:r>
      <w:bookmarkStart w:id="4" w:name="_Toc361925627"/>
      <w:r>
        <w:t>MANUFACTURER AND SURVEY TEAM INFORMATION</w:t>
      </w:r>
      <w:bookmarkEnd w:id="4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"/>
        <w:gridCol w:w="361"/>
        <w:gridCol w:w="86"/>
        <w:gridCol w:w="71"/>
        <w:gridCol w:w="1798"/>
        <w:gridCol w:w="1130"/>
        <w:gridCol w:w="141"/>
        <w:gridCol w:w="396"/>
        <w:gridCol w:w="422"/>
        <w:gridCol w:w="107"/>
        <w:gridCol w:w="192"/>
        <w:gridCol w:w="163"/>
        <w:gridCol w:w="639"/>
        <w:gridCol w:w="453"/>
        <w:gridCol w:w="535"/>
        <w:gridCol w:w="726"/>
        <w:gridCol w:w="265"/>
        <w:gridCol w:w="1000"/>
      </w:tblGrid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</w:pPr>
            <w:r>
              <w:t>(a)</w:t>
            </w: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requested by</w:t>
            </w:r>
            <w:r>
              <w:t>:</w:t>
            </w:r>
          </w:p>
        </w:tc>
        <w:sdt>
          <w:sdtPr>
            <w:id w:val="-1143887052"/>
            <w:placeholder>
              <w:docPart w:val="8EA6EEDED2064BC2907890B53CDEE9AF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Team Leader</w:t>
            </w:r>
            <w:r>
              <w:t>:</w:t>
            </w:r>
          </w:p>
        </w:tc>
        <w:sdt>
          <w:sdtPr>
            <w:id w:val="-753587824"/>
            <w:placeholder>
              <w:docPart w:val="0B0410FA89ED4B8B9D617B6AE52BAAE2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Team Members</w:t>
            </w:r>
            <w:r>
              <w:t>:</w:t>
            </w:r>
          </w:p>
        </w:tc>
        <w:sdt>
          <w:sdtPr>
            <w:id w:val="184638843"/>
            <w:placeholder>
              <w:docPart w:val="4934AF09BB3D41FD8095D2CC2D37FB66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235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6172" w:type="dxa"/>
            <w:gridSpan w:val="13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(b)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Key personnel of Manufacturer interviewed:-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1963" w:type="dxa"/>
            <w:gridSpan w:val="3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Name</w:t>
            </w: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Function</w:t>
            </w: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Tlph. Ext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1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C9411C" w:rsidP="003E08AB">
            <w:pPr>
              <w:pStyle w:val="Bodyjustified"/>
            </w:pPr>
            <w:sdt>
              <w:sdtPr>
                <w:id w:val="-302776573"/>
                <w:placeholder>
                  <w:docPart w:val="C1534BFADE7944DD8E716F43873AFCCC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293680900"/>
            <w:placeholder>
              <w:docPart w:val="56C4D2C97D504CD6B1790D249F2DFE48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7626D1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C9411C" w:rsidP="003E08AB">
            <w:pPr>
              <w:pStyle w:val="Bodyjustified"/>
            </w:pPr>
            <w:sdt>
              <w:sdtPr>
                <w:id w:val="-499501685"/>
                <w:placeholder>
                  <w:docPart w:val="DB03497D504D467C87E8E4DE5C0C948D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2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C9411C" w:rsidP="003E08AB">
            <w:pPr>
              <w:pStyle w:val="Bodyjustified"/>
            </w:pPr>
            <w:sdt>
              <w:sdtPr>
                <w:id w:val="880607717"/>
                <w:placeholder>
                  <w:docPart w:val="153E890804BF407F91B7E8BB6CB82C5D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561602791"/>
            <w:placeholder>
              <w:docPart w:val="BB650259448F453A945BE33258B96002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C9411C" w:rsidP="003E08AB">
            <w:pPr>
              <w:pStyle w:val="Bodyjustified"/>
            </w:pPr>
            <w:sdt>
              <w:sdtPr>
                <w:id w:val="1467928318"/>
                <w:placeholder>
                  <w:docPart w:val="D92C72B590F04BB3B042BAB30EFFCB63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3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C9411C" w:rsidP="003E08AB">
            <w:pPr>
              <w:pStyle w:val="Bodyjustified"/>
            </w:pPr>
            <w:sdt>
              <w:sdtPr>
                <w:id w:val="-1405602848"/>
                <w:placeholder>
                  <w:docPart w:val="FAB76754DFF342F7A7D18E87C2FB6C1C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824769814"/>
            <w:placeholder>
              <w:docPart w:val="9208749BCDBC42BDB2CBD3C38DDBFCCC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C9411C" w:rsidP="003E08AB">
            <w:pPr>
              <w:pStyle w:val="Bodyjustified"/>
            </w:pPr>
            <w:sdt>
              <w:sdtPr>
                <w:id w:val="-1701932991"/>
                <w:placeholder>
                  <w:docPart w:val="74F72813A41445F08032F7E08252D431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4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C9411C" w:rsidP="003E08AB">
            <w:pPr>
              <w:pStyle w:val="Bodyjustified"/>
            </w:pPr>
            <w:sdt>
              <w:sdtPr>
                <w:id w:val="1771049673"/>
                <w:placeholder>
                  <w:docPart w:val="9C23CFF7B9AE462DBF0BBCE331D6D6C4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595291677"/>
            <w:placeholder>
              <w:docPart w:val="30E441D531F74E29AADF46B17736BD10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C9411C" w:rsidP="003E08AB">
            <w:pPr>
              <w:pStyle w:val="Bodyjustified"/>
            </w:pPr>
            <w:sdt>
              <w:sdtPr>
                <w:id w:val="1556122964"/>
                <w:placeholder>
                  <w:docPart w:val="A724D0BF1D2A4666BC55D4BE14936A87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5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C9411C" w:rsidP="003E08AB">
            <w:pPr>
              <w:pStyle w:val="Bodyjustified"/>
            </w:pPr>
            <w:sdt>
              <w:sdtPr>
                <w:id w:val="-1402590024"/>
                <w:placeholder>
                  <w:docPart w:val="4734258AC154402BA65ADC2954C7940C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376542778"/>
            <w:placeholder>
              <w:docPart w:val="C5251BE01C3F48B0BAE05D80E84830E8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C9411C" w:rsidP="003E08AB">
            <w:pPr>
              <w:pStyle w:val="Bodyjustified"/>
            </w:pPr>
            <w:sdt>
              <w:sdtPr>
                <w:id w:val="189184257"/>
                <w:placeholder>
                  <w:docPart w:val="21D7417F31954C89AD509FEDB292D326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(c)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Type of Company (Private company, limited company, etc.)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sdt>
          <w:sdtPr>
            <w:id w:val="-1651893698"/>
            <w:placeholder>
              <w:docPart w:val="EBAA1F91E74149218BF4AB1448FE2D41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511A16" w:rsidRDefault="003E08AB" w:rsidP="00511A16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4452" w:type="dxa"/>
            <w:gridSpan w:val="8"/>
            <w:vAlign w:val="center"/>
          </w:tcPr>
          <w:p w:rsidR="00511A16" w:rsidRPr="007626D1" w:rsidRDefault="00511A16" w:rsidP="00C45D76">
            <w:pPr>
              <w:pStyle w:val="Bodyjustified"/>
              <w:ind w:left="-78"/>
              <w:jc w:val="left"/>
            </w:pPr>
            <w:r w:rsidRPr="00511A16">
              <w:t>Affiliated with any other company?  If so, which:</w:t>
            </w:r>
          </w:p>
        </w:tc>
        <w:tc>
          <w:tcPr>
            <w:tcW w:w="4022" w:type="dxa"/>
            <w:gridSpan w:val="9"/>
            <w:shd w:val="clear" w:color="auto" w:fill="D9D9D9" w:themeFill="background1" w:themeFillShade="D9"/>
            <w:vAlign w:val="center"/>
          </w:tcPr>
          <w:p w:rsidR="00511A16" w:rsidRPr="007626D1" w:rsidRDefault="00C9411C" w:rsidP="003E08AB">
            <w:pPr>
              <w:pStyle w:val="Bodyjustified"/>
              <w:jc w:val="left"/>
            </w:pPr>
            <w:sdt>
              <w:sdtPr>
                <w:id w:val="-366598399"/>
                <w:placeholder>
                  <w:docPart w:val="D86082FDDECD4D2B9F977B8442AB72C3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</w:p>
        </w:tc>
      </w:tr>
      <w:tr w:rsidR="003E08AB" w:rsidRPr="007626D1" w:rsidTr="00D3011A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No. of employees: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D3011A">
              <w:t xml:space="preserve"> </w:t>
            </w:r>
            <w:r>
              <w:t>Total number:</w:t>
            </w:r>
          </w:p>
        </w:tc>
        <w:sdt>
          <w:sdtPr>
            <w:id w:val="-222376237"/>
            <w:placeholder>
              <w:docPart w:val="B42BB9764ACB42B39062F5C7264EC8AF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D3011A">
              <w:t xml:space="preserve"> </w:t>
            </w:r>
            <w:r>
              <w:t>Production:</w:t>
            </w:r>
          </w:p>
        </w:tc>
        <w:sdt>
          <w:sdtPr>
            <w:id w:val="-606889738"/>
            <w:placeholder>
              <w:docPart w:val="AC6427D172314E63A0B559F343C21BE4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D3011A">
              <w:t xml:space="preserve"> </w:t>
            </w:r>
            <w:r>
              <w:t>Quality Assurance:</w:t>
            </w:r>
          </w:p>
        </w:tc>
        <w:sdt>
          <w:sdtPr>
            <w:id w:val="770360470"/>
            <w:placeholder>
              <w:docPart w:val="FE022F186FF64BCC8D01DCBAD4F8DCCA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D3011A">
              <w:t xml:space="preserve"> </w:t>
            </w:r>
            <w:r>
              <w:t>Q.A. Inspection:</w:t>
            </w:r>
          </w:p>
        </w:tc>
        <w:sdt>
          <w:sdtPr>
            <w:id w:val="174397605"/>
            <w:placeholder>
              <w:docPart w:val="F14C566E61DC4F8E83AF5A389FEA5393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D3011A">
              <w:t xml:space="preserve"> </w:t>
            </w:r>
            <w:r>
              <w:t>Prod. Engineering:</w:t>
            </w:r>
          </w:p>
        </w:tc>
        <w:sdt>
          <w:sdtPr>
            <w:id w:val="45885272"/>
            <w:placeholder>
              <w:docPart w:val="9724B3817DA1475796EE0CE8C0A1B9ED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D3011A">
              <w:t xml:space="preserve"> </w:t>
            </w:r>
            <w:r>
              <w:t>Design Engineering:</w:t>
            </w:r>
          </w:p>
        </w:tc>
        <w:sdt>
          <w:sdtPr>
            <w:id w:val="-2000956646"/>
            <w:placeholder>
              <w:docPart w:val="18A8843BFB084A29932CD97431C75B88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D3011A">
              <w:t xml:space="preserve"> </w:t>
            </w:r>
            <w:r>
              <w:t>Reliability Control:</w:t>
            </w:r>
          </w:p>
        </w:tc>
        <w:sdt>
          <w:sdtPr>
            <w:id w:val="1754702345"/>
            <w:placeholder>
              <w:docPart w:val="AD231F425C7D4CD19A2D5DC65F7F8859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D3011A">
              <w:t xml:space="preserve"> </w:t>
            </w:r>
            <w:r>
              <w:t>Other</w:t>
            </w:r>
            <w:r w:rsidR="00D3011A">
              <w:t>:</w:t>
            </w:r>
          </w:p>
        </w:tc>
        <w:sdt>
          <w:sdtPr>
            <w:id w:val="961997047"/>
            <w:placeholder>
              <w:docPart w:val="DD74D4ADD89B4C46A5DA72F2062CBC45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157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</w:p>
        </w:tc>
        <w:sdt>
          <w:sdtPr>
            <w:id w:val="-2059473245"/>
            <w:placeholder>
              <w:docPart w:val="2AEF32C64ED24A2190EE8A55C623141D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(d)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Number of shifts:</w:t>
            </w:r>
          </w:p>
        </w:tc>
        <w:sdt>
          <w:sdtPr>
            <w:id w:val="-1876915292"/>
            <w:placeholder>
              <w:docPart w:val="17B6843A9545441598851A29AB7A31A5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>(e)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Plant area:</w:t>
            </w:r>
          </w:p>
        </w:tc>
        <w:sdt>
          <w:sdtPr>
            <w:id w:val="-438066275"/>
            <w:placeholder>
              <w:docPart w:val="073A317ADE2741CD8709FFA3C233A55A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D3011A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 xml:space="preserve">(f) 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General Production line: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D3011A">
            <w:pPr>
              <w:pStyle w:val="Bodyjustified"/>
              <w:jc w:val="left"/>
            </w:pPr>
          </w:p>
        </w:tc>
      </w:tr>
      <w:tr w:rsidR="003E08AB" w:rsidRPr="007626D1" w:rsidTr="001078A8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511A16">
            <w:pPr>
              <w:pStyle w:val="Bodyjustified"/>
              <w:jc w:val="left"/>
            </w:pPr>
            <w:r>
              <w:t>1.</w:t>
            </w:r>
          </w:p>
        </w:tc>
        <w:tc>
          <w:tcPr>
            <w:tcW w:w="3171" w:type="dxa"/>
            <w:gridSpan w:val="4"/>
            <w:vAlign w:val="center"/>
          </w:tcPr>
          <w:p w:rsidR="003E08AB" w:rsidRPr="007626D1" w:rsidRDefault="003E08AB" w:rsidP="001078A8">
            <w:pPr>
              <w:pStyle w:val="Bodyjustified"/>
              <w:jc w:val="left"/>
            </w:pPr>
            <w:r>
              <w:t>Device types manufactured:</w:t>
            </w:r>
          </w:p>
        </w:tc>
        <w:sdt>
          <w:sdtPr>
            <w:id w:val="-466739941"/>
            <w:placeholder>
              <w:docPart w:val="D2DB133659384D1B98707D7A449963B0"/>
            </w:placeholder>
            <w:showingPlcHdr/>
          </w:sdtPr>
          <w:sdtEndPr/>
          <w:sdtContent>
            <w:tc>
              <w:tcPr>
                <w:tcW w:w="4878" w:type="dxa"/>
                <w:gridSpan w:val="11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  <w:r>
              <w:t>2.</w:t>
            </w:r>
          </w:p>
        </w:tc>
        <w:tc>
          <w:tcPr>
            <w:tcW w:w="8049" w:type="dxa"/>
            <w:gridSpan w:val="15"/>
            <w:vAlign w:val="center"/>
          </w:tcPr>
          <w:p w:rsidR="002B28CD" w:rsidRPr="007626D1" w:rsidRDefault="002B28CD" w:rsidP="00D3011A">
            <w:pPr>
              <w:pStyle w:val="Bodyjustified"/>
              <w:jc w:val="both"/>
            </w:pPr>
            <w:r>
              <w:t xml:space="preserve">Will flow diagrams of steps to produce </w:t>
            </w:r>
            <w:r w:rsidR="00D3011A">
              <w:t>relays</w:t>
            </w:r>
            <w:r>
              <w:t xml:space="preserve"> be available to Survey Team?</w:t>
            </w:r>
          </w:p>
        </w:tc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2B28C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7626D1">
            <w:pPr>
              <w:pStyle w:val="Bodyjustified"/>
            </w:pPr>
            <w:r>
              <w:t>YES</w:t>
            </w:r>
          </w:p>
        </w:tc>
        <w:sdt>
          <w:sdtPr>
            <w:id w:val="382299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7626D1">
                <w:pPr>
                  <w:pStyle w:val="Bodyjustified"/>
                </w:pPr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7626D1">
            <w:pPr>
              <w:pStyle w:val="Bodyjustified"/>
            </w:pPr>
            <w:r>
              <w:t>NO</w:t>
            </w:r>
          </w:p>
        </w:tc>
        <w:sdt>
          <w:sdtPr>
            <w:id w:val="-572506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035FEB" w:rsidP="007626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8049" w:type="dxa"/>
            <w:gridSpan w:val="15"/>
            <w:vAlign w:val="center"/>
          </w:tcPr>
          <w:p w:rsidR="002B28CD" w:rsidRDefault="002B28CD" w:rsidP="002B28CD">
            <w:pPr>
              <w:pStyle w:val="Bodyjustified"/>
              <w:jc w:val="left"/>
            </w:pPr>
            <w:r>
              <w:t>Are specifications, if any, referenced in the flow diagrams?</w:t>
            </w:r>
          </w:p>
        </w:tc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B82A9D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B82A9D">
            <w:pPr>
              <w:pStyle w:val="Bodyjustified"/>
            </w:pPr>
            <w:r>
              <w:t>YES</w:t>
            </w:r>
          </w:p>
        </w:tc>
        <w:sdt>
          <w:sdtPr>
            <w:id w:val="800649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B82A9D">
            <w:pPr>
              <w:pStyle w:val="Bodyjustified"/>
            </w:pPr>
            <w:r>
              <w:t>NO</w:t>
            </w:r>
          </w:p>
        </w:tc>
        <w:sdt>
          <w:sdtPr>
            <w:id w:val="156567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  <w:r>
              <w:t>(g)</w:t>
            </w:r>
          </w:p>
        </w:tc>
        <w:tc>
          <w:tcPr>
            <w:tcW w:w="8474" w:type="dxa"/>
            <w:gridSpan w:val="17"/>
            <w:vAlign w:val="center"/>
          </w:tcPr>
          <w:p w:rsidR="002B28CD" w:rsidRDefault="008C4327" w:rsidP="00C45D76">
            <w:pPr>
              <w:pStyle w:val="Bodyjustified"/>
              <w:ind w:left="-78"/>
              <w:jc w:val="left"/>
            </w:pPr>
            <w:r w:rsidRPr="008C4327">
              <w:t>Principal Government and industrial customers: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Pr="008C4327" w:rsidRDefault="003E08AB" w:rsidP="002B28CD">
            <w:pPr>
              <w:pStyle w:val="Bodyjustified"/>
              <w:jc w:val="left"/>
            </w:pPr>
            <w:r>
              <w:t>1.</w:t>
            </w:r>
          </w:p>
        </w:tc>
        <w:sdt>
          <w:sdtPr>
            <w:id w:val="361868212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2.</w:t>
            </w:r>
          </w:p>
        </w:tc>
        <w:sdt>
          <w:sdtPr>
            <w:id w:val="2131899403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3.</w:t>
            </w:r>
          </w:p>
        </w:tc>
        <w:sdt>
          <w:sdtPr>
            <w:id w:val="-489563120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4.</w:t>
            </w:r>
          </w:p>
        </w:tc>
        <w:sdt>
          <w:sdtPr>
            <w:id w:val="778758142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5.</w:t>
            </w:r>
          </w:p>
        </w:tc>
        <w:sdt>
          <w:sdtPr>
            <w:id w:val="353082545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D3011A">
            <w:pPr>
              <w:pStyle w:val="Bodyjustified"/>
              <w:keepNext/>
              <w:keepLines/>
              <w:widowControl/>
            </w:pPr>
            <w:r>
              <w:t>(h)</w:t>
            </w:r>
          </w:p>
        </w:tc>
        <w:tc>
          <w:tcPr>
            <w:tcW w:w="8474" w:type="dxa"/>
            <w:gridSpan w:val="17"/>
            <w:vAlign w:val="center"/>
          </w:tcPr>
          <w:p w:rsidR="008C4327" w:rsidRPr="008C4327" w:rsidRDefault="008C4327" w:rsidP="00D3011A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The Manufacturer's Quality System is organised in accordance with: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D3011A">
            <w:pPr>
              <w:pStyle w:val="Bodyjustified"/>
              <w:keepNext/>
              <w:keepLines/>
              <w:widowControl/>
            </w:pPr>
          </w:p>
        </w:tc>
        <w:sdt>
          <w:sdtPr>
            <w:id w:val="1031233111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D3011A">
                <w:pPr>
                  <w:pStyle w:val="Bodyjustified"/>
                  <w:keepNext/>
                  <w:keepLines/>
                  <w:widowControl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</w:pPr>
          </w:p>
        </w:tc>
        <w:tc>
          <w:tcPr>
            <w:tcW w:w="8474" w:type="dxa"/>
            <w:gridSpan w:val="17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Comments: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040423405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(i)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Manufacturer's Government Service Inspection: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441176929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021" w:type="dxa"/>
            <w:gridSpan w:val="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DCAS Inspector, resident/non-resident</w:t>
            </w:r>
          </w:p>
        </w:tc>
        <w:sdt>
          <w:sdtPr>
            <w:id w:val="-680279595"/>
            <w:showingPlcHdr/>
          </w:sdtPr>
          <w:sdtEndPr/>
          <w:sdtContent>
            <w:tc>
              <w:tcPr>
                <w:tcW w:w="4453" w:type="dxa"/>
                <w:gridSpan w:val="10"/>
                <w:shd w:val="clear" w:color="auto" w:fill="D9D9D9" w:themeFill="background1" w:themeFillShade="D9"/>
                <w:vAlign w:val="center"/>
              </w:tcPr>
              <w:p w:rsidR="003E08AB" w:rsidRPr="00B224DA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(j)</w:t>
            </w:r>
          </w:p>
        </w:tc>
        <w:tc>
          <w:tcPr>
            <w:tcW w:w="8474" w:type="dxa"/>
            <w:gridSpan w:val="1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National Inspectorate: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121599998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(k)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1078A8">
            <w:pPr>
              <w:pStyle w:val="Bodyjustified"/>
              <w:ind w:left="-78"/>
              <w:jc w:val="left"/>
            </w:pPr>
            <w:r>
              <w:t xml:space="preserve">Is the Manufacturer’s </w:t>
            </w:r>
            <w:r w:rsidR="001078A8">
              <w:t xml:space="preserve">relay </w:t>
            </w:r>
            <w:r>
              <w:t>production</w:t>
            </w:r>
          </w:p>
        </w:tc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(1)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Continuous?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-1692292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035FEB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204306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(2)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Pilot production?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831645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850449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(3)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Advanced R&amp;D, limited?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1332491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-685133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(l)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The Manufacturer  has adequate experience in the pro</w:t>
            </w:r>
            <w:r>
              <w:t xml:space="preserve">duction of the following hi-rel </w:t>
            </w:r>
            <w:r w:rsidRPr="00B224DA">
              <w:t>parts: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700395085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626D1" w:rsidRDefault="006149FC" w:rsidP="00C45D76">
      <w:pPr>
        <w:pStyle w:val="Heading2"/>
      </w:pPr>
      <w:bookmarkStart w:id="5" w:name="_Toc361925628"/>
      <w:r>
        <w:t>Management Organisation</w:t>
      </w:r>
      <w:bookmarkEnd w:id="5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Pr="007626D1" w:rsidRDefault="006149FC" w:rsidP="00D3011A">
            <w:pPr>
              <w:pStyle w:val="Bodyjustified"/>
            </w:pPr>
            <w:r>
              <w:t>(a)</w:t>
            </w:r>
          </w:p>
        </w:tc>
        <w:tc>
          <w:tcPr>
            <w:tcW w:w="8363" w:type="dxa"/>
          </w:tcPr>
          <w:p w:rsidR="006149FC" w:rsidRPr="007626D1" w:rsidRDefault="006149FC" w:rsidP="00F852B4">
            <w:pPr>
              <w:pStyle w:val="Bodyjustified"/>
              <w:ind w:left="-108"/>
              <w:jc w:val="left"/>
            </w:pPr>
            <w:r w:rsidRPr="006149FC">
              <w:t>What is general policy/attitude of the Management regarding quality/reliability programme?</w:t>
            </w:r>
          </w:p>
        </w:tc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</w:p>
        </w:tc>
        <w:sdt>
          <w:sdtPr>
            <w:id w:val="-1682120467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  <w:r>
              <w:t>(b)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Which level of Management participates actively in orientating policy towards space component production?</w:t>
            </w:r>
          </w:p>
        </w:tc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</w:p>
        </w:tc>
        <w:sdt>
          <w:sdtPr>
            <w:id w:val="150469836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  <w:r>
              <w:t>(c)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Which organisation, if any,</w:t>
            </w:r>
            <w:r w:rsidRPr="006149FC">
              <w:t xml:space="preserve"> reviews</w:t>
            </w:r>
            <w:r>
              <w:t xml:space="preserve"> </w:t>
            </w:r>
            <w:r w:rsidRPr="006149FC">
              <w:t>and</w:t>
            </w:r>
            <w:r>
              <w:t xml:space="preserve"> </w:t>
            </w:r>
            <w:r w:rsidRPr="006149FC">
              <w:t>monitors</w:t>
            </w:r>
            <w:r>
              <w:t xml:space="preserve"> </w:t>
            </w:r>
            <w:r w:rsidRPr="006149FC">
              <w:t>all</w:t>
            </w:r>
            <w:r>
              <w:t xml:space="preserve"> </w:t>
            </w:r>
            <w:r w:rsidRPr="006149FC">
              <w:t>work</w:t>
            </w:r>
            <w:r>
              <w:t xml:space="preserve"> </w:t>
            </w:r>
            <w:r w:rsidRPr="006149FC">
              <w:t>involved in</w:t>
            </w:r>
            <w:r>
              <w:t xml:space="preserve"> </w:t>
            </w:r>
            <w:r w:rsidRPr="006149FC">
              <w:t>space</w:t>
            </w:r>
            <w:r>
              <w:t xml:space="preserve"> </w:t>
            </w:r>
            <w:r w:rsidRPr="006149FC">
              <w:t>component production?</w:t>
            </w:r>
          </w:p>
        </w:tc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</w:p>
        </w:tc>
        <w:sdt>
          <w:sdtPr>
            <w:id w:val="-25235778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  <w:r>
              <w:t>(d)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Is work related to space components (contracts) regarded as "normal business"  or as belonging to the "unique  order" category?</w:t>
            </w:r>
          </w:p>
        </w:tc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</w:p>
        </w:tc>
        <w:sdt>
          <w:sdtPr>
            <w:id w:val="-16216390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  <w:r>
              <w:t>(e)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What is the general policy concerning proprietary rights?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59980331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  <w:r>
              <w:t>(f)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Has the "Reliability" department the same authority from Management as the "Engineering" and "Production" department</w:t>
            </w:r>
            <w:r>
              <w:t xml:space="preserve">s? </w:t>
            </w:r>
            <w:r w:rsidRPr="006149FC">
              <w:t>Does this mean direct responsibility for reliability of products in the line?</w:t>
            </w:r>
          </w:p>
        </w:tc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</w:p>
        </w:tc>
        <w:sdt>
          <w:sdtPr>
            <w:id w:val="-99016968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  <w:keepNext/>
              <w:keepLines/>
              <w:widowControl/>
            </w:pPr>
            <w:r>
              <w:t>(g)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6149FC">
              <w:t>Has the Q.A. Manager direct authority for implementation of quality policy and actions related to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81348736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  <w:r>
              <w:t>(h)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a system exist for the regular supply of quality report summaries to Management?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918115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6149FC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this system lead to (corrective) actions being taken in respect of the production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4203430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  <w:r>
              <w:t>(i)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Are key management staff notified of persistent out-of-control conditions?</w:t>
            </w:r>
          </w:p>
        </w:tc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</w:p>
        </w:tc>
        <w:sdt>
          <w:sdtPr>
            <w:id w:val="-975749195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  <w:r>
              <w:t>(j)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What is</w:t>
            </w:r>
            <w:r>
              <w:t xml:space="preserve"> </w:t>
            </w:r>
            <w:r w:rsidRPr="0055729E">
              <w:t>length</w:t>
            </w:r>
            <w:r>
              <w:t xml:space="preserve"> </w:t>
            </w:r>
            <w:r w:rsidRPr="0055729E">
              <w:t>of</w:t>
            </w:r>
            <w:r>
              <w:t xml:space="preserve"> </w:t>
            </w:r>
            <w:r w:rsidRPr="0055729E">
              <w:t>service</w:t>
            </w:r>
            <w:r>
              <w:t xml:space="preserve"> </w:t>
            </w:r>
            <w:r w:rsidRPr="0055729E">
              <w:t>and</w:t>
            </w:r>
            <w:r>
              <w:t xml:space="preserve"> </w:t>
            </w:r>
            <w:r w:rsidRPr="0055729E">
              <w:t>experience of</w:t>
            </w:r>
            <w:r>
              <w:t xml:space="preserve"> </w:t>
            </w:r>
            <w:r w:rsidRPr="0055729E">
              <w:t>key</w:t>
            </w:r>
            <w:r>
              <w:t xml:space="preserve"> </w:t>
            </w:r>
            <w:r w:rsidRPr="0055729E">
              <w:t>management personnel (Q.A.,</w:t>
            </w:r>
            <w:r>
              <w:t xml:space="preserve"> </w:t>
            </w:r>
            <w:r w:rsidRPr="0055729E">
              <w:t>Reliability, Production, Engineering Design)?</w:t>
            </w:r>
          </w:p>
        </w:tc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</w:p>
        </w:tc>
        <w:sdt>
          <w:sdtPr>
            <w:id w:val="122495722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  <w:r>
              <w:t>(k)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would contract for space components be organised?</w:t>
            </w:r>
          </w:p>
        </w:tc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</w:p>
        </w:tc>
        <w:sdt>
          <w:sdtPr>
            <w:id w:val="136309176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  <w:r>
              <w:t>(l)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original requirements from Orderer (Space Agency or end-user) be assumed to be correctly translated into internal instructions?</w:t>
            </w:r>
          </w:p>
        </w:tc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</w:p>
        </w:tc>
        <w:sdt>
          <w:sdtPr>
            <w:id w:val="433018878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D3011A">
            <w:pPr>
              <w:pStyle w:val="Bodyjustified"/>
            </w:pPr>
            <w:r>
              <w:t>(m)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information necessary to the Orderer (corrective actions, deviations, notification of inspections and/or problem areas) be assumed to be issued and channelled to the Orderer?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33506391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010A5" w:rsidRDefault="007010A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6149FC" w:rsidRDefault="0055729E" w:rsidP="00C45D76">
      <w:pPr>
        <w:pStyle w:val="Heading2"/>
      </w:pPr>
      <w:bookmarkStart w:id="6" w:name="_Toc361925629"/>
      <w:r w:rsidRPr="0055729E">
        <w:t>QUALITY ASSURANCE SYSTEM AND ORGANISATION</w:t>
      </w:r>
      <w:bookmarkEnd w:id="6"/>
    </w:p>
    <w:tbl>
      <w:tblPr>
        <w:tblStyle w:val="TableGrid"/>
        <w:tblW w:w="9151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865"/>
        <w:gridCol w:w="1120"/>
        <w:gridCol w:w="1120"/>
        <w:gridCol w:w="1120"/>
        <w:gridCol w:w="667"/>
        <w:gridCol w:w="453"/>
        <w:gridCol w:w="206"/>
        <w:gridCol w:w="691"/>
        <w:gridCol w:w="223"/>
        <w:gridCol w:w="436"/>
        <w:gridCol w:w="684"/>
      </w:tblGrid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Pr="007626D1" w:rsidRDefault="0055729E" w:rsidP="00D3011A">
            <w:pPr>
              <w:pStyle w:val="Bodyjustified"/>
            </w:pPr>
            <w:r>
              <w:t>(a)</w:t>
            </w:r>
          </w:p>
        </w:tc>
        <w:tc>
          <w:tcPr>
            <w:tcW w:w="8552" w:type="dxa"/>
            <w:gridSpan w:val="11"/>
          </w:tcPr>
          <w:p w:rsidR="0055729E" w:rsidRPr="007626D1" w:rsidRDefault="00F852B4" w:rsidP="00375024">
            <w:pPr>
              <w:pStyle w:val="Bodyjustified"/>
              <w:ind w:left="-108"/>
              <w:jc w:val="left"/>
            </w:pPr>
            <w:r>
              <w:t>To whom does Q.A Manager report?</w:t>
            </w: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</w:p>
        </w:tc>
        <w:sdt>
          <w:sdtPr>
            <w:id w:val="2105299057"/>
            <w:showingPlcHdr/>
          </w:sdtPr>
          <w:sdtEndPr/>
          <w:sdtContent>
            <w:tc>
              <w:tcPr>
                <w:tcW w:w="8552" w:type="dxa"/>
                <w:gridSpan w:val="11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  <w:r>
              <w:t>(b)</w:t>
            </w:r>
          </w:p>
        </w:tc>
        <w:tc>
          <w:tcPr>
            <w:tcW w:w="5870" w:type="dxa"/>
            <w:gridSpan w:val="5"/>
          </w:tcPr>
          <w:p w:rsidR="00A20298" w:rsidRDefault="00A20298" w:rsidP="00375024">
            <w:pPr>
              <w:pStyle w:val="Bodyjustified"/>
              <w:ind w:left="-108"/>
              <w:jc w:val="left"/>
            </w:pPr>
            <w:r>
              <w:t>Does the company reflect a positive attitude towards Quality Assurance?</w:t>
            </w:r>
          </w:p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>Comments:</w:t>
            </w:r>
          </w:p>
        </w:tc>
        <w:sdt>
          <w:sdtPr>
            <w:id w:val="1050422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EE7B94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sdt>
          <w:sdtPr>
            <w:id w:val="1867479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4A07B6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</w:p>
        </w:tc>
        <w:sdt>
          <w:sdtPr>
            <w:id w:val="-2988933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D3011A">
            <w:pPr>
              <w:pStyle w:val="Bodyjustified"/>
            </w:pPr>
            <w:r>
              <w:t>(c)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Has the Q.A. group sufficient authority in relation to its position within the company's organisation (see organigram)?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796800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003353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</w:p>
        </w:tc>
        <w:sdt>
          <w:sdtPr>
            <w:id w:val="214530487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D3011A">
            <w:pPr>
              <w:pStyle w:val="Bodyjustified"/>
            </w:pPr>
            <w:r>
              <w:t>(d)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areas of responsibility within the Q.A. group clearly defined?</w:t>
            </w:r>
          </w:p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1193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27908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D3011A">
            <w:pPr>
              <w:pStyle w:val="Bodyjustified"/>
            </w:pPr>
          </w:p>
        </w:tc>
        <w:sdt>
          <w:sdtPr>
            <w:id w:val="-181794909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</w:tr>
      <w:tr w:rsidR="005D24F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D3011A">
            <w:pPr>
              <w:pStyle w:val="Bodyjustified"/>
            </w:pPr>
            <w:r>
              <w:t>(e)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corrective actions to which Q.A. management is committed delegated to responsible staff or does Q.A. management have direct authority regarding the line?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Which?</w:t>
            </w:r>
          </w:p>
        </w:tc>
        <w:sdt>
          <w:sdtPr>
            <w:id w:val="-433363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45094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</w:p>
        </w:tc>
        <w:sdt>
          <w:sdtPr>
            <w:id w:val="-180121635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D3011A">
            <w:pPr>
              <w:pStyle w:val="Bodyjustified"/>
            </w:pPr>
            <w:r>
              <w:t>(f)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there a periodic and comprehensive quality data reporting system which covers all operational phases?</w:t>
            </w:r>
          </w:p>
        </w:tc>
        <w:sdt>
          <w:sdtPr>
            <w:id w:val="1658805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86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</w:p>
        </w:tc>
        <w:sdt>
          <w:sdtPr>
            <w:id w:val="208001674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  <w:r>
              <w:t>(g)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 w:rsidRPr="00A20298">
              <w:t>What is the relationship between Q.A. and Reliability?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</w:p>
        </w:tc>
        <w:sdt>
          <w:sdtPr>
            <w:id w:val="-23886709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D3011A">
            <w:pPr>
              <w:pStyle w:val="Bodyjustified"/>
            </w:pPr>
            <w:r>
              <w:t>(h)</w:t>
            </w:r>
          </w:p>
        </w:tc>
        <w:tc>
          <w:tcPr>
            <w:tcW w:w="5870" w:type="dxa"/>
            <w:gridSpan w:val="5"/>
          </w:tcPr>
          <w:p w:rsidR="005D24F5" w:rsidRPr="006149FC" w:rsidRDefault="005D24F5" w:rsidP="00D3011A">
            <w:pPr>
              <w:pStyle w:val="Bodyjustified"/>
              <w:ind w:left="-108"/>
              <w:jc w:val="left"/>
            </w:pPr>
            <w:r>
              <w:t>Is a Q.A. manual or equivalent document supplied to all levels of appropriate supervisory personnel?</w:t>
            </w:r>
          </w:p>
        </w:tc>
        <w:sdt>
          <w:sdtPr>
            <w:id w:val="-20039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137294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D3011A">
        <w:trPr>
          <w:trHeight w:val="166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D3011A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 xml:space="preserve">Is such document kept updated? 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2132666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556663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D3011A">
            <w:pPr>
              <w:pStyle w:val="Bodyjustified"/>
            </w:pPr>
          </w:p>
        </w:tc>
        <w:sdt>
          <w:sdtPr>
            <w:id w:val="-46936187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</w:tr>
      <w:tr w:rsidR="005D24F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D3011A">
            <w:pPr>
              <w:pStyle w:val="Bodyjustified"/>
            </w:pPr>
            <w:r>
              <w:t>(i)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written procedures available for identification and positive control of accepted/rejected materials?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570510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829670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</w:p>
        </w:tc>
        <w:sdt>
          <w:sdtPr>
            <w:id w:val="-105427351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  <w:r>
              <w:t>(j)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 xml:space="preserve">What is ratio Q.A. </w:t>
            </w:r>
            <w:r w:rsidR="00D17AE1">
              <w:t>inspectors:</w:t>
            </w:r>
            <w:r>
              <w:t xml:space="preserve"> personnel directly involved in production? 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117022241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1607E">
        <w:trPr>
          <w:trHeight w:val="454"/>
          <w:tblCellSpacing w:w="11" w:type="dxa"/>
        </w:trPr>
        <w:tc>
          <w:tcPr>
            <w:tcW w:w="533" w:type="dxa"/>
            <w:vAlign w:val="center"/>
          </w:tcPr>
          <w:p w:rsidR="005D24F5" w:rsidRDefault="005D24F5" w:rsidP="0051607E">
            <w:pPr>
              <w:pStyle w:val="Bodyjustified"/>
            </w:pPr>
            <w:r>
              <w:t>(k)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inspection (acceptance sampling or sorting) performed by Q.A.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personnel:</w:t>
            </w:r>
          </w:p>
        </w:tc>
        <w:sdt>
          <w:sdtPr>
            <w:id w:val="548427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987319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D24F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On receipt?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1951049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5D24F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1100328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208460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During processing?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240147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31115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-385960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During final testing?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869959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1076860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D3011A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1461378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E2DD1" w:rsidRPr="007626D1" w:rsidTr="00EE7B94">
        <w:trPr>
          <w:trHeight w:val="236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tc>
          <w:tcPr>
            <w:tcW w:w="8552" w:type="dxa"/>
            <w:gridSpan w:val="11"/>
          </w:tcPr>
          <w:p w:rsidR="005E2DD1" w:rsidRPr="006149FC" w:rsidRDefault="005D26F1" w:rsidP="00B82A9D">
            <w:pPr>
              <w:pStyle w:val="Bodyjustified"/>
              <w:jc w:val="left"/>
            </w:pPr>
            <w:r>
              <w:t>Comments</w:t>
            </w:r>
          </w:p>
        </w:tc>
      </w:tr>
      <w:tr w:rsidR="005E2DD1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sdt>
          <w:sdtPr>
            <w:id w:val="1514648349"/>
            <w:showingPlcHdr/>
          </w:sdtPr>
          <w:sdtEndPr/>
          <w:sdtContent>
            <w:tc>
              <w:tcPr>
                <w:tcW w:w="8552" w:type="dxa"/>
                <w:gridSpan w:val="11"/>
                <w:shd w:val="clear" w:color="auto" w:fill="D9D9D9" w:themeFill="background1" w:themeFillShade="D9"/>
              </w:tcPr>
              <w:p w:rsidR="005E2DD1" w:rsidRPr="006149FC" w:rsidRDefault="002A3752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EE7B94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Default="00EE7B94" w:rsidP="00421B23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  <w:r>
              <w:t>(l)</w:t>
            </w:r>
          </w:p>
        </w:tc>
        <w:tc>
          <w:tcPr>
            <w:tcW w:w="5870" w:type="dxa"/>
            <w:gridSpan w:val="5"/>
          </w:tcPr>
          <w:p w:rsidR="0055729E" w:rsidRPr="006149FC" w:rsidRDefault="00B82A9D" w:rsidP="00D3011A">
            <w:pPr>
              <w:pStyle w:val="Bodyjustified"/>
              <w:ind w:left="-83"/>
              <w:jc w:val="left"/>
            </w:pPr>
            <w:r>
              <w:t>Are written procedures kept and used in areas for</w:t>
            </w:r>
            <w:r w:rsidR="00421B23">
              <w:t>: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D3011A">
            <w:pPr>
              <w:pStyle w:val="Bodyjustified"/>
              <w:ind w:left="-83"/>
              <w:jc w:val="left"/>
            </w:pPr>
            <w:r>
              <w:t>­ Receiving inspection?</w:t>
            </w:r>
          </w:p>
        </w:tc>
        <w:sdt>
          <w:sdtPr>
            <w:id w:val="961155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FE2E9F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55114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D3011A">
            <w:pPr>
              <w:pStyle w:val="Bodyjustified"/>
              <w:ind w:left="-83"/>
              <w:jc w:val="left"/>
            </w:pPr>
            <w:r>
              <w:t>- In-process inspection?</w:t>
            </w:r>
          </w:p>
        </w:tc>
        <w:sdt>
          <w:sdtPr>
            <w:id w:val="-1596241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766646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D3011A">
            <w:pPr>
              <w:pStyle w:val="Bodyjustified"/>
              <w:ind w:left="-83"/>
              <w:jc w:val="left"/>
            </w:pPr>
            <w:r>
              <w:t>- Fabrication processing?</w:t>
            </w:r>
          </w:p>
        </w:tc>
        <w:sdt>
          <w:sdtPr>
            <w:id w:val="1744449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143270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D3011A">
            <w:pPr>
              <w:pStyle w:val="Bodyjustified"/>
              <w:ind w:left="-83"/>
              <w:jc w:val="left"/>
            </w:pPr>
            <w:r>
              <w:t>- Final testing?</w:t>
            </w:r>
          </w:p>
        </w:tc>
        <w:sdt>
          <w:sdtPr>
            <w:id w:val="731742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797727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421B23" w:rsidRPr="007626D1" w:rsidTr="00D3011A">
        <w:trPr>
          <w:trHeight w:val="284"/>
          <w:tblCellSpacing w:w="11" w:type="dxa"/>
        </w:trPr>
        <w:tc>
          <w:tcPr>
            <w:tcW w:w="533" w:type="dxa"/>
          </w:tcPr>
          <w:p w:rsidR="00421B23" w:rsidRDefault="00421B23" w:rsidP="00D3011A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421B23" w:rsidRPr="006149FC" w:rsidRDefault="00EE7B94" w:rsidP="00D3011A">
            <w:pPr>
              <w:pStyle w:val="Bodyjustified"/>
              <w:ind w:left="-83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421B23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421B23" w:rsidRDefault="00421B23" w:rsidP="00D3011A">
            <w:pPr>
              <w:pStyle w:val="Bodyjustified"/>
            </w:pPr>
          </w:p>
        </w:tc>
        <w:sdt>
          <w:sdtPr>
            <w:id w:val="-200658909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421B23" w:rsidRPr="006149FC" w:rsidRDefault="00EE7B94" w:rsidP="00D3011A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  <w:r>
              <w:t>(m)</w:t>
            </w:r>
          </w:p>
        </w:tc>
        <w:tc>
          <w:tcPr>
            <w:tcW w:w="5870" w:type="dxa"/>
            <w:gridSpan w:val="5"/>
          </w:tcPr>
          <w:p w:rsidR="00B82A9D" w:rsidRDefault="00B82A9D" w:rsidP="00D3011A">
            <w:pPr>
              <w:pStyle w:val="Bodyjustified"/>
              <w:ind w:left="-83"/>
              <w:jc w:val="left"/>
            </w:pPr>
            <w:r>
              <w:t>Does Q.A. maintain a system of written procedures for statistic controls</w:t>
            </w:r>
            <w:r w:rsidR="00EE7B94">
              <w:t xml:space="preserve"> </w:t>
            </w:r>
            <w:r>
              <w:t xml:space="preserve">(control chart, lot plot, etc.) in any of the following areas? </w:t>
            </w:r>
          </w:p>
          <w:p w:rsidR="0055729E" w:rsidRPr="006149FC" w:rsidRDefault="0055729E" w:rsidP="00D3011A">
            <w:pPr>
              <w:pStyle w:val="Bodyjustified"/>
              <w:ind w:left="-83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CF0E07" w:rsidP="00D3011A">
            <w:pPr>
              <w:pStyle w:val="Bodyjustified"/>
              <w:ind w:left="-83"/>
              <w:jc w:val="left"/>
            </w:pPr>
            <w:r>
              <w:t>I</w:t>
            </w:r>
            <w:r w:rsidR="00EE7B94">
              <w:t>n-process inspection?</w:t>
            </w:r>
          </w:p>
        </w:tc>
        <w:sdt>
          <w:sdtPr>
            <w:id w:val="179501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425499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D3011A">
            <w:pPr>
              <w:pStyle w:val="Bodyjustified"/>
              <w:ind w:left="-83"/>
              <w:jc w:val="left"/>
            </w:pPr>
            <w:r>
              <w:t>Fabrication processing?</w:t>
            </w:r>
          </w:p>
        </w:tc>
        <w:sdt>
          <w:sdtPr>
            <w:id w:val="818852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92102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D3011A">
            <w:pPr>
              <w:pStyle w:val="Bodyjustified"/>
              <w:ind w:left="-83"/>
              <w:jc w:val="left"/>
            </w:pPr>
            <w:r>
              <w:t>Final inspection?</w:t>
            </w:r>
          </w:p>
        </w:tc>
        <w:sdt>
          <w:sdtPr>
            <w:id w:val="-1794516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966109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Pr="006149FC" w:rsidRDefault="00EE7B94" w:rsidP="00D3011A">
            <w:pPr>
              <w:pStyle w:val="Bodyjustified"/>
              <w:ind w:left="-83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</w:p>
        </w:tc>
        <w:sdt>
          <w:sdtPr>
            <w:id w:val="10045380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EE7B94" w:rsidRPr="006149FC" w:rsidRDefault="00EE7B94" w:rsidP="00D3011A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55729E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D3011A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55729E" w:rsidRPr="006149FC" w:rsidRDefault="0055729E" w:rsidP="00D3011A">
            <w:pPr>
              <w:pStyle w:val="Bodyjustified"/>
              <w:ind w:left="-83"/>
              <w:jc w:val="left"/>
            </w:pPr>
          </w:p>
        </w:tc>
        <w:tc>
          <w:tcPr>
            <w:tcW w:w="637" w:type="dxa"/>
            <w:gridSpan w:val="2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  <w:r>
              <w:t>(n)</w:t>
            </w:r>
          </w:p>
        </w:tc>
        <w:tc>
          <w:tcPr>
            <w:tcW w:w="5870" w:type="dxa"/>
            <w:gridSpan w:val="5"/>
          </w:tcPr>
          <w:p w:rsidR="00EE7B94" w:rsidRDefault="00EE7B94" w:rsidP="00D3011A">
            <w:pPr>
              <w:pStyle w:val="Bodyjustified"/>
              <w:ind w:left="-83"/>
              <w:jc w:val="left"/>
            </w:pPr>
            <w:r>
              <w:t>Is Q.A. responsible for determination of need for, and the conducting of, quality training?</w:t>
            </w:r>
          </w:p>
          <w:p w:rsidR="00EE7B94" w:rsidRPr="006149FC" w:rsidRDefault="00EE7B94" w:rsidP="00D3011A">
            <w:pPr>
              <w:pStyle w:val="Bodyjustified"/>
              <w:ind w:left="-83"/>
              <w:jc w:val="left"/>
            </w:pPr>
            <w:r>
              <w:t>Comments</w:t>
            </w:r>
          </w:p>
        </w:tc>
        <w:sdt>
          <w:sdtPr>
            <w:id w:val="1497992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44264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D3011A">
            <w:pPr>
              <w:pStyle w:val="Bodyjustified"/>
            </w:pPr>
          </w:p>
        </w:tc>
        <w:sdt>
          <w:sdtPr>
            <w:id w:val="80543348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D3011A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  <w:r>
              <w:t>(o)</w:t>
            </w:r>
          </w:p>
        </w:tc>
        <w:tc>
          <w:tcPr>
            <w:tcW w:w="5870" w:type="dxa"/>
            <w:gridSpan w:val="5"/>
          </w:tcPr>
          <w:p w:rsidR="00EE7B94" w:rsidRDefault="00EE7B94" w:rsidP="00D3011A">
            <w:pPr>
              <w:pStyle w:val="Bodyjustified"/>
              <w:tabs>
                <w:tab w:val="left" w:pos="676"/>
              </w:tabs>
              <w:ind w:left="-83"/>
              <w:jc w:val="left"/>
            </w:pPr>
            <w:r>
              <w:t>Are training programmes provided for special process personnel?</w:t>
            </w:r>
          </w:p>
          <w:p w:rsidR="00EE7B94" w:rsidRPr="006149FC" w:rsidRDefault="00EE7B94" w:rsidP="00D3011A">
            <w:pPr>
              <w:pStyle w:val="Bodyjustified"/>
              <w:tabs>
                <w:tab w:val="left" w:pos="676"/>
              </w:tabs>
              <w:ind w:left="-83"/>
              <w:jc w:val="left"/>
            </w:pPr>
            <w:r>
              <w:t>Comments</w:t>
            </w:r>
          </w:p>
        </w:tc>
        <w:sdt>
          <w:sdtPr>
            <w:id w:val="1341352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873986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D3011A">
            <w:pPr>
              <w:pStyle w:val="Bodyjustified"/>
            </w:pPr>
          </w:p>
        </w:tc>
        <w:sdt>
          <w:sdtPr>
            <w:id w:val="-77124810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D3011A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D3011A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D3011A" w:rsidRDefault="00D3011A" w:rsidP="00D3011A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D3011A" w:rsidRDefault="00D3011A" w:rsidP="00D3011A">
            <w:pPr>
              <w:pStyle w:val="Bodyjustified"/>
              <w:ind w:left="-83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D3011A" w:rsidRPr="00375024" w:rsidRDefault="00D3011A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D3011A" w:rsidRPr="00375024" w:rsidRDefault="00D3011A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D3011A" w:rsidRPr="00375024" w:rsidRDefault="00D3011A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D3011A" w:rsidRPr="00375024" w:rsidRDefault="00D3011A" w:rsidP="00375024">
            <w:pPr>
              <w:pStyle w:val="Bodyjustified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  <w:r>
              <w:t>(p)</w:t>
            </w:r>
          </w:p>
        </w:tc>
        <w:tc>
          <w:tcPr>
            <w:tcW w:w="5870" w:type="dxa"/>
            <w:gridSpan w:val="5"/>
          </w:tcPr>
          <w:p w:rsidR="00EE7B94" w:rsidRDefault="00820205" w:rsidP="00D3011A">
            <w:pPr>
              <w:pStyle w:val="Bodyjustified"/>
              <w:keepNext/>
              <w:keepLines/>
              <w:widowControl/>
              <w:tabs>
                <w:tab w:val="left" w:pos="907"/>
              </w:tabs>
              <w:ind w:left="-83"/>
              <w:jc w:val="left"/>
            </w:pPr>
            <w:r>
              <w:t>Do employees have to pass tests:</w:t>
            </w:r>
          </w:p>
          <w:p w:rsidR="00EE7B94" w:rsidRPr="006149FC" w:rsidRDefault="00EE7B94" w:rsidP="00D3011A">
            <w:pPr>
              <w:pStyle w:val="Bodyjustified"/>
              <w:keepNext/>
              <w:keepLines/>
              <w:widowControl/>
              <w:tabs>
                <w:tab w:val="left" w:pos="907"/>
              </w:tabs>
              <w:ind w:left="-83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6149FC" w:rsidRDefault="00CF0E07" w:rsidP="00D3011A">
            <w:pPr>
              <w:pStyle w:val="Bodyjustified"/>
              <w:keepNext/>
              <w:keepLines/>
              <w:widowControl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D3011A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6149FC" w:rsidRDefault="00CF0E07" w:rsidP="00D3011A">
            <w:pPr>
              <w:pStyle w:val="Bodyjustified"/>
              <w:keepNext/>
              <w:keepLines/>
              <w:widowControl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EE7B94" w:rsidRPr="006149FC" w:rsidRDefault="00EE7B94" w:rsidP="00D3011A">
            <w:pPr>
              <w:pStyle w:val="Bodyjustified"/>
              <w:keepNext/>
              <w:keepLines/>
              <w:widowControl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820205" w:rsidRDefault="00820205" w:rsidP="00D3011A">
            <w:pPr>
              <w:pStyle w:val="Bodyjustified"/>
              <w:tabs>
                <w:tab w:val="left" w:pos="907"/>
              </w:tabs>
              <w:ind w:left="-69"/>
              <w:jc w:val="left"/>
            </w:pPr>
            <w:r>
              <w:t>After training?</w:t>
            </w:r>
          </w:p>
        </w:tc>
        <w:sdt>
          <w:sdtPr>
            <w:id w:val="1039091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1877266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820205" w:rsidRDefault="00820205" w:rsidP="00D3011A">
            <w:pPr>
              <w:pStyle w:val="Bodyjustified"/>
              <w:tabs>
                <w:tab w:val="left" w:pos="907"/>
              </w:tabs>
              <w:ind w:left="-69"/>
              <w:jc w:val="left"/>
            </w:pPr>
            <w:r>
              <w:t>Periodically?</w:t>
            </w:r>
          </w:p>
          <w:p w:rsidR="00820205" w:rsidRDefault="00820205" w:rsidP="00D3011A">
            <w:pPr>
              <w:pStyle w:val="Bodyjustified"/>
              <w:tabs>
                <w:tab w:val="left" w:pos="907"/>
              </w:tabs>
              <w:ind w:left="-69"/>
              <w:jc w:val="left"/>
            </w:pPr>
            <w:r>
              <w:t>Comments</w:t>
            </w:r>
          </w:p>
        </w:tc>
        <w:sdt>
          <w:sdtPr>
            <w:id w:val="-84994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-845471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20170066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D3011A">
                <w:pPr>
                  <w:pStyle w:val="Bodyjustified"/>
                  <w:ind w:left="-69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D3011A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D3011A">
            <w:pPr>
              <w:pStyle w:val="Bodyjustified"/>
            </w:pPr>
            <w:r>
              <w:t>(q)</w:t>
            </w:r>
          </w:p>
        </w:tc>
        <w:tc>
          <w:tcPr>
            <w:tcW w:w="5870" w:type="dxa"/>
            <w:gridSpan w:val="5"/>
          </w:tcPr>
          <w:p w:rsidR="00EE7B94" w:rsidRDefault="00EE7B94" w:rsidP="00D3011A">
            <w:pPr>
              <w:pStyle w:val="Bodyjustified"/>
              <w:tabs>
                <w:tab w:val="left" w:pos="498"/>
              </w:tabs>
              <w:ind w:left="-69"/>
              <w:jc w:val="left"/>
            </w:pPr>
            <w:r>
              <w:t>Are production operators provided with visual aids and working instructions?</w:t>
            </w:r>
          </w:p>
          <w:p w:rsidR="00EE7B94" w:rsidRPr="006149FC" w:rsidRDefault="00EE7B94" w:rsidP="00D3011A">
            <w:pPr>
              <w:pStyle w:val="Bodyjustified"/>
              <w:tabs>
                <w:tab w:val="left" w:pos="498"/>
              </w:tabs>
              <w:ind w:left="-69"/>
              <w:jc w:val="left"/>
            </w:pPr>
            <w:r>
              <w:t>Comments</w:t>
            </w:r>
          </w:p>
        </w:tc>
        <w:sdt>
          <w:sdtPr>
            <w:id w:val="813306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026213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05392378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D3011A">
                <w:pPr>
                  <w:pStyle w:val="Bodyjustified"/>
                  <w:ind w:left="-69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</w:tbl>
    <w:p w:rsidR="0055729E" w:rsidRDefault="00B82A9D" w:rsidP="00C45D76">
      <w:pPr>
        <w:pStyle w:val="Heading2"/>
      </w:pPr>
      <w:bookmarkStart w:id="7" w:name="_Toc361925630"/>
      <w:r>
        <w:t>Calibration</w:t>
      </w:r>
      <w:bookmarkEnd w:id="7"/>
    </w:p>
    <w:tbl>
      <w:tblPr>
        <w:tblStyle w:val="TableGrid"/>
        <w:tblW w:w="9107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892"/>
        <w:gridCol w:w="659"/>
        <w:gridCol w:w="660"/>
        <w:gridCol w:w="659"/>
        <w:gridCol w:w="671"/>
      </w:tblGrid>
      <w:tr w:rsidR="00B82A9D" w:rsidRPr="00B82A9D" w:rsidTr="009E327B">
        <w:trPr>
          <w:trHeight w:val="454"/>
          <w:tblHeader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30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CF0E07">
        <w:trPr>
          <w:trHeight w:val="454"/>
          <w:tblCellSpacing w:w="11" w:type="dxa"/>
        </w:trPr>
        <w:tc>
          <w:tcPr>
            <w:tcW w:w="533" w:type="dxa"/>
            <w:vAlign w:val="center"/>
          </w:tcPr>
          <w:p w:rsidR="00820205" w:rsidRPr="00B82A9D" w:rsidRDefault="00820205" w:rsidP="00CF0E07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>
              <w:t xml:space="preserve">Does Manufacturer </w:t>
            </w:r>
            <w:r w:rsidRPr="005A4C1C">
              <w:t>maintain calibration facilities and standards?</w:t>
            </w:r>
          </w:p>
        </w:tc>
        <w:sdt>
          <w:sdtPr>
            <w:id w:val="178165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24869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D3011A" w:rsidRDefault="00820205" w:rsidP="00C45D76">
            <w:pPr>
              <w:pStyle w:val="Bodyjustified"/>
              <w:ind w:left="-130"/>
              <w:jc w:val="left"/>
            </w:pPr>
            <w:r w:rsidRPr="005A4C1C">
              <w:t xml:space="preserve">Is this service purchased? </w:t>
            </w:r>
          </w:p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If so, from whom?</w:t>
            </w:r>
          </w:p>
        </w:tc>
        <w:sdt>
          <w:sdtPr>
            <w:id w:val="778216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820205" w:rsidRPr="006149FC" w:rsidRDefault="00D3011A" w:rsidP="00D3011A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820205" w:rsidRPr="006149FC" w:rsidRDefault="00820205" w:rsidP="00D3011A">
            <w:pPr>
              <w:pStyle w:val="Bodyjustified"/>
            </w:pPr>
          </w:p>
        </w:tc>
        <w:sdt>
          <w:sdtPr>
            <w:id w:val="1826931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820205" w:rsidRPr="006149FC" w:rsidRDefault="00D3011A" w:rsidP="00D3011A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sdt>
          <w:sdtPr>
            <w:id w:val="-6724200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5A4C1C" w:rsidRDefault="00303AB5" w:rsidP="00C45D76">
                <w:pPr>
                  <w:pStyle w:val="Bodyjustified"/>
                  <w:ind w:left="-130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</w:tr>
      <w:tr w:rsidR="00820205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C45D76">
            <w:pPr>
              <w:pStyle w:val="Bodyjustified"/>
              <w:ind w:left="-130"/>
              <w:jc w:val="left"/>
            </w:pPr>
            <w:r w:rsidRPr="005A4C1C">
              <w:t xml:space="preserve">Do calibration personnel have written procedures </w:t>
            </w:r>
            <w:r>
              <w:t>for control and a time schedule for measurement</w:t>
            </w:r>
            <w:r w:rsidRPr="005A4C1C">
              <w:t xml:space="preserve"> frequency?</w:t>
            </w:r>
          </w:p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Comments</w:t>
            </w:r>
          </w:p>
        </w:tc>
        <w:sdt>
          <w:sdtPr>
            <w:id w:val="-1264679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7258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43280997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30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CF0E07">
        <w:trPr>
          <w:trHeight w:val="454"/>
          <w:tblCellSpacing w:w="11" w:type="dxa"/>
        </w:trPr>
        <w:tc>
          <w:tcPr>
            <w:tcW w:w="533" w:type="dxa"/>
            <w:vAlign w:val="center"/>
          </w:tcPr>
          <w:p w:rsidR="00820205" w:rsidRPr="00B82A9D" w:rsidRDefault="00820205" w:rsidP="00CF0E07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F0E07">
            <w:pPr>
              <w:pStyle w:val="Bodyjustified"/>
              <w:ind w:left="-130"/>
              <w:jc w:val="left"/>
            </w:pPr>
            <w:r w:rsidRPr="005A4C1C">
              <w:t xml:space="preserve">Is there an effective calibration record control system? </w:t>
            </w:r>
          </w:p>
        </w:tc>
        <w:sdt>
          <w:sdtPr>
            <w:id w:val="515274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917700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C45D76">
            <w:pPr>
              <w:pStyle w:val="Bodyjustified"/>
              <w:ind w:left="-130"/>
              <w:jc w:val="left"/>
            </w:pPr>
            <w:r>
              <w:t xml:space="preserve">Are calibration procedures </w:t>
            </w:r>
            <w:r w:rsidRPr="005A4C1C">
              <w:t>adhered to and up-to-date?</w:t>
            </w:r>
          </w:p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Comments</w:t>
            </w:r>
          </w:p>
        </w:tc>
        <w:sdt>
          <w:sdtPr>
            <w:id w:val="2089264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257794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D3011A">
            <w:pPr>
              <w:pStyle w:val="Bodyjustified"/>
            </w:pPr>
          </w:p>
        </w:tc>
        <w:sdt>
          <w:sdtPr>
            <w:id w:val="-172234711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30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C45D76">
            <w:pPr>
              <w:pStyle w:val="Bodyjustified"/>
              <w:ind w:left="-130"/>
              <w:jc w:val="left"/>
            </w:pPr>
            <w:r w:rsidRPr="005A4C1C">
              <w:t>Are decals used for equipment identification to show that units have been calibrated; when next calibration date is due and calibrator identification?</w:t>
            </w:r>
          </w:p>
          <w:p w:rsidR="00820205" w:rsidRPr="00B82A9D" w:rsidRDefault="00820205" w:rsidP="00C45D76">
            <w:pPr>
              <w:pStyle w:val="Bodyjustified"/>
              <w:ind w:left="-130"/>
              <w:jc w:val="left"/>
            </w:pPr>
          </w:p>
        </w:tc>
        <w:sdt>
          <w:sdtPr>
            <w:id w:val="-105974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49771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Are decals up-to-date?</w:t>
            </w:r>
          </w:p>
        </w:tc>
        <w:sdt>
          <w:sdtPr>
            <w:id w:val="-195462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82190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Are adjustments of calibrated equipment required to be sealed and tamper-proof?</w:t>
            </w:r>
          </w:p>
        </w:tc>
        <w:sdt>
          <w:sdtPr>
            <w:id w:val="-646741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1481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CF0E07">
        <w:trPr>
          <w:trHeight w:val="366"/>
          <w:tblCellSpacing w:w="11" w:type="dxa"/>
        </w:trPr>
        <w:tc>
          <w:tcPr>
            <w:tcW w:w="533" w:type="dxa"/>
            <w:vAlign w:val="center"/>
          </w:tcPr>
          <w:p w:rsidR="00B82A9D" w:rsidRPr="00B82A9D" w:rsidRDefault="00B82A9D" w:rsidP="00CF0E07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B82A9D" w:rsidRPr="00B82A9D" w:rsidRDefault="005A4C1C" w:rsidP="00C45D76">
            <w:pPr>
              <w:pStyle w:val="Bodyjustified"/>
              <w:ind w:left="-130"/>
              <w:jc w:val="left"/>
            </w:pPr>
            <w:r w:rsidRPr="005A4C1C">
              <w:t>Who is in charge of initiating calibration steps?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5A4C1C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 w:rsidRPr="005A4C1C">
              <w:t>User</w:t>
            </w:r>
          </w:p>
        </w:tc>
        <w:sdt>
          <w:sdtPr>
            <w:id w:val="-21351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812528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>
              <w:t>Calibration personnel</w:t>
            </w:r>
          </w:p>
        </w:tc>
        <w:sdt>
          <w:sdtPr>
            <w:id w:val="-160315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6954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>
              <w:t>Q.A.</w:t>
            </w:r>
          </w:p>
        </w:tc>
        <w:sdt>
          <w:sdtPr>
            <w:id w:val="-160094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41786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C45D76">
            <w:pPr>
              <w:pStyle w:val="Bodyjustified"/>
              <w:keepNext/>
              <w:keepLines/>
              <w:widowControl/>
              <w:ind w:left="-130"/>
              <w:jc w:val="left"/>
            </w:pPr>
            <w:r w:rsidRPr="005A4C1C">
              <w:t>Do calibration procedures provide for removal of any equipment not maintained or calibrated according to established schedules?</w:t>
            </w:r>
          </w:p>
          <w:p w:rsidR="00820205" w:rsidRPr="00B82A9D" w:rsidRDefault="00820205" w:rsidP="00C45D76">
            <w:pPr>
              <w:pStyle w:val="Bodyjustified"/>
              <w:keepNext/>
              <w:keepLines/>
              <w:widowControl/>
              <w:ind w:left="-130"/>
              <w:jc w:val="left"/>
            </w:pPr>
            <w:r w:rsidRPr="005A4C1C">
              <w:t>Comments</w:t>
            </w:r>
          </w:p>
        </w:tc>
        <w:sdt>
          <w:sdtPr>
            <w:id w:val="-38372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  <w:sdt>
          <w:sdtPr>
            <w:id w:val="-1062782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</w:tr>
      <w:tr w:rsidR="00B82A9D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D3011A">
            <w:pPr>
              <w:pStyle w:val="Bodyjustified"/>
            </w:pPr>
          </w:p>
        </w:tc>
        <w:sdt>
          <w:sdtPr>
            <w:id w:val="159490456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30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Have calibrating personnel up-to-date certification records reflecting date, traceability to NBS and identification of calibrator?</w:t>
            </w:r>
          </w:p>
        </w:tc>
        <w:sdt>
          <w:sdtPr>
            <w:id w:val="-290522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59395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>
              <w:t>(1) Mechanical Standard</w:t>
            </w:r>
            <w:r w:rsidR="00D3011A">
              <w:t>?</w:t>
            </w:r>
          </w:p>
        </w:tc>
        <w:sdt>
          <w:sdtPr>
            <w:id w:val="551815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65162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>
              <w:t>(2) Electrical Standard</w:t>
            </w:r>
            <w:r w:rsidR="00D3011A">
              <w:t>?</w:t>
            </w:r>
          </w:p>
        </w:tc>
        <w:sdt>
          <w:sdtPr>
            <w:id w:val="1623346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F0E07">
            <w:pPr>
              <w:pStyle w:val="Bodyjustified"/>
            </w:pPr>
          </w:p>
        </w:tc>
        <w:sdt>
          <w:sdtPr>
            <w:id w:val="1945955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D3011A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2D22F7">
              <w:t>Is modified and/or repaired equipment calibrated prior to release?</w:t>
            </w:r>
          </w:p>
        </w:tc>
        <w:sdt>
          <w:sdtPr>
            <w:id w:val="-2063630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344237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</w:tbl>
    <w:p w:rsidR="00B82A9D" w:rsidRDefault="00B82A9D" w:rsidP="00C45D76">
      <w:pPr>
        <w:pStyle w:val="Heading2"/>
      </w:pPr>
      <w:bookmarkStart w:id="8" w:name="_Toc361925631"/>
      <w:r>
        <w:t>Drawing and Change Control</w:t>
      </w:r>
      <w:bookmarkEnd w:id="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D3011A">
        <w:trPr>
          <w:trHeight w:val="454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adequate written procedures for control of specification and contract changes?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660890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206212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D3011A">
        <w:trPr>
          <w:trHeight w:val="454"/>
        </w:trPr>
        <w:tc>
          <w:tcPr>
            <w:tcW w:w="533" w:type="dxa"/>
          </w:tcPr>
          <w:p w:rsidR="00B82A9D" w:rsidRPr="00B82A9D" w:rsidRDefault="00B82A9D" w:rsidP="00D3011A">
            <w:pPr>
              <w:pStyle w:val="Bodyjustified"/>
            </w:pPr>
          </w:p>
        </w:tc>
        <w:sdt>
          <w:sdtPr>
            <w:id w:val="-25660127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D3011A">
        <w:trPr>
          <w:trHeight w:val="454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Manufacturer's system provide for documented change control guaranteeing availability of required drawing at relevant manufacturing or inspection step?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</w:p>
        </w:tc>
        <w:sdt>
          <w:sdtPr>
            <w:id w:val="-1148435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54837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D3011A">
        <w:trPr>
          <w:trHeight w:val="454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820205" w:rsidP="00C45D76">
            <w:pPr>
              <w:pStyle w:val="Bodyjustified"/>
              <w:ind w:left="-108"/>
              <w:jc w:val="left"/>
            </w:pPr>
            <w:r w:rsidRPr="002D22F7">
              <w:t xml:space="preserve">Do flow documents show current revisions? 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2066631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1204559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D3011A">
        <w:trPr>
          <w:trHeight w:val="454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</w:p>
        </w:tc>
        <w:sdt>
          <w:sdtPr>
            <w:id w:val="-104714415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2D22F7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</w:tr>
      <w:tr w:rsidR="00820205" w:rsidRPr="00B82A9D" w:rsidTr="00D3011A">
        <w:trPr>
          <w:trHeight w:val="454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Are drawings furnished by ESTEC and contract changes adequately controlled?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449060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353348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D3011A">
        <w:trPr>
          <w:trHeight w:val="454"/>
        </w:trPr>
        <w:tc>
          <w:tcPr>
            <w:tcW w:w="533" w:type="dxa"/>
          </w:tcPr>
          <w:p w:rsidR="00B82A9D" w:rsidRPr="00B82A9D" w:rsidRDefault="00B82A9D" w:rsidP="00D3011A">
            <w:pPr>
              <w:pStyle w:val="Bodyjustified"/>
            </w:pPr>
          </w:p>
        </w:tc>
        <w:sdt>
          <w:sdtPr>
            <w:id w:val="-77462450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D3011A">
        <w:trPr>
          <w:trHeight w:val="454"/>
        </w:trPr>
        <w:tc>
          <w:tcPr>
            <w:tcW w:w="533" w:type="dxa"/>
          </w:tcPr>
          <w:p w:rsidR="00820205" w:rsidRPr="00B82A9D" w:rsidRDefault="00820205" w:rsidP="00D3011A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Q.A. review all drawings and changes therein prior to their becoming effective?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624079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80206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65975957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established a procedure for notifying his Supplier of changes in drawings?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95992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1011418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4415852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CF0E07" w:rsidP="00D3011A">
            <w:pPr>
              <w:pStyle w:val="Bodyjustified"/>
              <w:ind w:left="-108"/>
              <w:jc w:val="left"/>
            </w:pPr>
            <w:r>
              <w:t>A</w:t>
            </w:r>
            <w:r w:rsidR="00820205">
              <w:t xml:space="preserve">re current specification revisions shown on prints </w:t>
            </w:r>
            <w:r w:rsidR="00D3011A">
              <w:t>of</w:t>
            </w:r>
            <w:r w:rsidR="00820205">
              <w:t xml:space="preserve"> drawings?</w:t>
            </w:r>
          </w:p>
        </w:tc>
        <w:sdt>
          <w:sdtPr>
            <w:id w:val="175054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5354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B82A9D" w:rsidP="00C45D76">
      <w:pPr>
        <w:pStyle w:val="Heading2"/>
      </w:pPr>
      <w:bookmarkStart w:id="9" w:name="_Toc361925632"/>
      <w:r>
        <w:t>Reliability</w:t>
      </w:r>
      <w:bookmarkEnd w:id="9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36"/>
        <w:gridCol w:w="69"/>
        <w:gridCol w:w="5303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structure</w:t>
            </w:r>
            <w:r>
              <w:t xml:space="preserve"> </w:t>
            </w:r>
            <w:r w:rsidRPr="002D22F7">
              <w:t>of Reliability organisation clearly defined?</w:t>
            </w:r>
          </w:p>
        </w:tc>
        <w:sdt>
          <w:sdtPr>
            <w:id w:val="1428846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32973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Default="00303AB5" w:rsidP="00C45D76">
            <w:pPr>
              <w:pStyle w:val="Bodyjustified"/>
              <w:ind w:left="-108"/>
              <w:jc w:val="left"/>
            </w:pPr>
            <w:r w:rsidRPr="002D22F7">
              <w:t>Has Reliability same authority in respe</w:t>
            </w:r>
            <w:r>
              <w:t xml:space="preserve">ct of the line as Production or </w:t>
            </w:r>
            <w:r w:rsidRPr="002D22F7">
              <w:t xml:space="preserve">Engineering management? 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1793509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202136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3949548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4384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03AB5" w:rsidRPr="00B82A9D" w:rsidTr="00696E5A">
        <w:trPr>
          <w:trHeight w:val="454"/>
        </w:trPr>
        <w:tc>
          <w:tcPr>
            <w:tcW w:w="533" w:type="dxa"/>
          </w:tcPr>
          <w:p w:rsidR="00303AB5" w:rsidRPr="00B82A9D" w:rsidRDefault="00303AB5" w:rsidP="00696E5A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Is there a direct feed-back of information between Reliability, Design Engineering and Q.A. groups to ensure timely notification of all relevant data?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886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49074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696E5A">
        <w:trPr>
          <w:trHeight w:val="454"/>
        </w:trPr>
        <w:tc>
          <w:tcPr>
            <w:tcW w:w="533" w:type="dxa"/>
          </w:tcPr>
          <w:p w:rsidR="00B82A9D" w:rsidRPr="00B82A9D" w:rsidRDefault="00B82A9D" w:rsidP="00696E5A">
            <w:pPr>
              <w:pStyle w:val="Bodyjustified"/>
            </w:pPr>
          </w:p>
        </w:tc>
        <w:sdt>
          <w:sdtPr>
            <w:id w:val="203754393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696E5A">
        <w:trPr>
          <w:trHeight w:val="454"/>
        </w:trPr>
        <w:tc>
          <w:tcPr>
            <w:tcW w:w="533" w:type="dxa"/>
          </w:tcPr>
          <w:p w:rsidR="00303AB5" w:rsidRPr="00B82A9D" w:rsidRDefault="00303AB5" w:rsidP="00696E5A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Does Reliability respond promptly and efficiently to unexpected and/or newly detected failure modes?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89750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4221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696E5A">
        <w:trPr>
          <w:trHeight w:val="454"/>
        </w:trPr>
        <w:tc>
          <w:tcPr>
            <w:tcW w:w="533" w:type="dxa"/>
          </w:tcPr>
          <w:p w:rsidR="00B82A9D" w:rsidRPr="00B82A9D" w:rsidRDefault="00B82A9D" w:rsidP="00696E5A">
            <w:pPr>
              <w:pStyle w:val="Bodyjustified"/>
            </w:pPr>
          </w:p>
        </w:tc>
        <w:sdt>
          <w:sdtPr>
            <w:id w:val="135292542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696E5A">
        <w:trPr>
          <w:trHeight w:val="454"/>
        </w:trPr>
        <w:tc>
          <w:tcPr>
            <w:tcW w:w="533" w:type="dxa"/>
          </w:tcPr>
          <w:p w:rsidR="00303AB5" w:rsidRPr="00B82A9D" w:rsidRDefault="00303AB5" w:rsidP="00696E5A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Are line failures (types and causes) analysed and reported to those responsible</w:t>
            </w:r>
            <w:r>
              <w:t xml:space="preserve"> </w:t>
            </w:r>
            <w:r w:rsidRPr="002D22F7">
              <w:t>for corrective</w:t>
            </w:r>
            <w:r>
              <w:t xml:space="preserve"> </w:t>
            </w:r>
            <w:r w:rsidRPr="002D22F7">
              <w:t>actions?</w:t>
            </w:r>
          </w:p>
        </w:tc>
        <w:sdt>
          <w:sdtPr>
            <w:id w:val="1262265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87502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696E5A">
        <w:trPr>
          <w:trHeight w:val="225"/>
        </w:trPr>
        <w:tc>
          <w:tcPr>
            <w:tcW w:w="533" w:type="dxa"/>
          </w:tcPr>
          <w:p w:rsidR="00B82A9D" w:rsidRPr="00B82A9D" w:rsidRDefault="00B82A9D" w:rsidP="00696E5A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B82A9D" w:rsidRPr="00B82A9D" w:rsidRDefault="00B82A9D" w:rsidP="00696E5A">
            <w:pPr>
              <w:pStyle w:val="Bodyjustified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696E5A">
        <w:trPr>
          <w:trHeight w:val="454"/>
        </w:trPr>
        <w:tc>
          <w:tcPr>
            <w:tcW w:w="533" w:type="dxa"/>
          </w:tcPr>
          <w:p w:rsidR="00B82A9D" w:rsidRPr="00B82A9D" w:rsidRDefault="00B82A9D" w:rsidP="00696E5A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Are corrective actions resulting from failure analysis agreed with the Q.A. group involved or Reliability if parts or process changes must be made?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696E5A">
        <w:trPr>
          <w:trHeight w:val="454"/>
        </w:trPr>
        <w:tc>
          <w:tcPr>
            <w:tcW w:w="533" w:type="dxa"/>
          </w:tcPr>
          <w:p w:rsidR="00303AB5" w:rsidRPr="00B82A9D" w:rsidRDefault="00303AB5" w:rsidP="00696E5A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Q.A. Group</w:t>
            </w:r>
          </w:p>
        </w:tc>
        <w:sdt>
          <w:sdtPr>
            <w:id w:val="-998493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85663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696E5A">
        <w:trPr>
          <w:trHeight w:val="454"/>
        </w:trPr>
        <w:tc>
          <w:tcPr>
            <w:tcW w:w="533" w:type="dxa"/>
          </w:tcPr>
          <w:p w:rsidR="00303AB5" w:rsidRPr="00B82A9D" w:rsidRDefault="00303AB5" w:rsidP="00696E5A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Reliability </w:t>
            </w:r>
          </w:p>
        </w:tc>
        <w:sdt>
          <w:sdtPr>
            <w:id w:val="1707908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7972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696E5A">
        <w:trPr>
          <w:trHeight w:val="275"/>
        </w:trPr>
        <w:tc>
          <w:tcPr>
            <w:tcW w:w="533" w:type="dxa"/>
          </w:tcPr>
          <w:p w:rsidR="002D22F7" w:rsidRPr="00B82A9D" w:rsidRDefault="002D22F7" w:rsidP="00696E5A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696E5A">
        <w:trPr>
          <w:trHeight w:val="454"/>
        </w:trPr>
        <w:tc>
          <w:tcPr>
            <w:tcW w:w="533" w:type="dxa"/>
          </w:tcPr>
          <w:p w:rsidR="002D22F7" w:rsidRPr="00B82A9D" w:rsidRDefault="002D22F7" w:rsidP="00696E5A">
            <w:pPr>
              <w:pStyle w:val="Bodyjustified"/>
            </w:pPr>
          </w:p>
        </w:tc>
        <w:sdt>
          <w:sdtPr>
            <w:id w:val="23606771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303AB5" w:rsidRPr="00B82A9D" w:rsidTr="00696E5A">
        <w:trPr>
          <w:trHeight w:val="454"/>
        </w:trPr>
        <w:tc>
          <w:tcPr>
            <w:tcW w:w="533" w:type="dxa"/>
          </w:tcPr>
          <w:p w:rsidR="00303AB5" w:rsidRPr="00B82A9D" w:rsidRDefault="00303AB5" w:rsidP="00696E5A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>
              <w:t>Has Reliability right to approve test specifications, data tabulation, parts or process changes?</w:t>
            </w:r>
          </w:p>
        </w:tc>
        <w:sdt>
          <w:sdtPr>
            <w:id w:val="-1898273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31492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there a system for in-process</w:t>
            </w:r>
            <w:r>
              <w:t xml:space="preserve"> </w:t>
            </w:r>
            <w:r w:rsidRPr="002D22F7">
              <w:t>failure analysis?</w:t>
            </w:r>
          </w:p>
        </w:tc>
        <w:sdt>
          <w:sdtPr>
            <w:id w:val="-2089688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24649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End-item failure?</w:t>
            </w:r>
          </w:p>
        </w:tc>
        <w:sdt>
          <w:sdtPr>
            <w:id w:val="1284766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995801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Reporting? </w:t>
            </w:r>
          </w:p>
        </w:tc>
        <w:sdt>
          <w:sdtPr>
            <w:id w:val="-541595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73211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341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175139215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B82A9D" w:rsidRPr="00B82A9D" w:rsidTr="00696E5A">
        <w:trPr>
          <w:trHeight w:val="454"/>
        </w:trPr>
        <w:tc>
          <w:tcPr>
            <w:tcW w:w="533" w:type="dxa"/>
          </w:tcPr>
          <w:p w:rsidR="00B82A9D" w:rsidRPr="00B82A9D" w:rsidRDefault="00B82A9D" w:rsidP="00696E5A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Are following items submitted to failure analysis as a matter of routine?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696E5A">
            <w:pPr>
              <w:pStyle w:val="Bodyjustified"/>
              <w:ind w:left="-108"/>
              <w:jc w:val="left"/>
            </w:pPr>
            <w:r w:rsidRPr="002D22F7">
              <w:t>Production line rejects</w:t>
            </w:r>
          </w:p>
        </w:tc>
        <w:sdt>
          <w:sdtPr>
            <w:id w:val="-1890485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4981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696E5A">
            <w:pPr>
              <w:pStyle w:val="Bodyjustified"/>
              <w:ind w:left="-108"/>
              <w:jc w:val="left"/>
            </w:pPr>
            <w:r w:rsidRPr="002D22F7">
              <w:t>Lots with a high rejection rate</w:t>
            </w:r>
          </w:p>
        </w:tc>
        <w:sdt>
          <w:sdtPr>
            <w:id w:val="-1825887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793336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696E5A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696E5A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Define: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696E5A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696E5A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696E5A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696E5A">
            <w:pPr>
              <w:pStyle w:val="Bodyjustified"/>
              <w:keepNext/>
              <w:keepLines/>
              <w:widowControl/>
            </w:pPr>
          </w:p>
        </w:tc>
      </w:tr>
      <w:tr w:rsidR="00696E5A" w:rsidRPr="00B82A9D" w:rsidTr="00696E5A">
        <w:trPr>
          <w:trHeight w:val="454"/>
        </w:trPr>
        <w:tc>
          <w:tcPr>
            <w:tcW w:w="533" w:type="dxa"/>
          </w:tcPr>
          <w:p w:rsidR="00696E5A" w:rsidRPr="00B82A9D" w:rsidRDefault="00696E5A" w:rsidP="00696E5A">
            <w:pPr>
              <w:pStyle w:val="Bodyjustified"/>
              <w:keepNext/>
              <w:keepLines/>
              <w:widowControl/>
            </w:pPr>
          </w:p>
        </w:tc>
        <w:sdt>
          <w:sdtPr>
            <w:id w:val="228668671"/>
            <w:text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696E5A" w:rsidRDefault="00696E5A" w:rsidP="00696E5A">
                <w:pPr>
                  <w:pStyle w:val="Bodyjustified"/>
                  <w:keepNext/>
                  <w:keepLines/>
                  <w:widowControl/>
                  <w:ind w:left="-108"/>
                  <w:jc w:val="left"/>
                </w:pPr>
                <w:r>
                  <w:t xml:space="preserve">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696E5A" w:rsidRPr="00B82A9D" w:rsidRDefault="00696E5A" w:rsidP="00696E5A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696E5A" w:rsidRPr="00B82A9D" w:rsidRDefault="00696E5A" w:rsidP="00696E5A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696E5A" w:rsidRPr="00B82A9D" w:rsidRDefault="00696E5A" w:rsidP="00696E5A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696E5A" w:rsidRPr="00B82A9D" w:rsidRDefault="00696E5A" w:rsidP="00696E5A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696E5A">
            <w:pPr>
              <w:pStyle w:val="Bodyjustified"/>
              <w:ind w:left="-108"/>
              <w:jc w:val="left"/>
            </w:pPr>
            <w:r w:rsidRPr="002D22F7">
              <w:t>Items returned by Ordere</w:t>
            </w:r>
            <w:r w:rsidR="00696E5A">
              <w:t>r</w:t>
            </w:r>
          </w:p>
        </w:tc>
        <w:sdt>
          <w:sdtPr>
            <w:id w:val="-346714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1777777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 with special request for failure analysis</w:t>
            </w:r>
          </w:p>
        </w:tc>
        <w:sdt>
          <w:sdtPr>
            <w:id w:val="-1356032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5461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9B3243" w:rsidRDefault="00303AB5" w:rsidP="00C45D76">
            <w:pPr>
              <w:pStyle w:val="Bodyjustified"/>
              <w:ind w:left="-108"/>
              <w:jc w:val="left"/>
            </w:pPr>
            <w:r w:rsidRPr="009B3243">
              <w:t>Has Manufacturer a failure analysis laboratory or an equivalent facility?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531685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547528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8572212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 w:rsidRPr="009B3243">
              <w:t>Are failure analysis procedures</w:t>
            </w:r>
            <w:r>
              <w:t>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469985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77378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543133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900316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</w:tcPr>
          <w:p w:rsidR="00662F68" w:rsidRPr="00B82A9D" w:rsidRDefault="00662F68" w:rsidP="00696E5A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72" w:type="dxa"/>
            <w:gridSpan w:val="2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872836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837152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7231493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Is failure analysis equipment: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1256360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22527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758358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82372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</w:tcPr>
          <w:p w:rsidR="00662F68" w:rsidRPr="00B82A9D" w:rsidRDefault="00662F68" w:rsidP="00696E5A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3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61883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662F68" w:rsidP="00696E5A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662F68" w:rsidRPr="006149FC" w:rsidRDefault="00662F68" w:rsidP="00696E5A">
            <w:pPr>
              <w:pStyle w:val="Bodyjustified"/>
            </w:pPr>
          </w:p>
        </w:tc>
        <w:sdt>
          <w:sdtPr>
            <w:id w:val="304288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662F68" w:rsidP="00696E5A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-4409121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696E5A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Are there special personnel for failure analysis?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170914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249249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4449627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Are failure analysis reports</w:t>
            </w:r>
            <w:r w:rsidR="00696E5A">
              <w:t>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101379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324128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</w:tcPr>
          <w:p w:rsidR="00662F68" w:rsidRPr="00B82A9D" w:rsidRDefault="00662F68" w:rsidP="00696E5A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432272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662F68" w:rsidP="00696E5A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662F68" w:rsidRPr="006149FC" w:rsidRDefault="00662F68" w:rsidP="00696E5A">
            <w:pPr>
              <w:pStyle w:val="Bodyjustified"/>
            </w:pPr>
          </w:p>
        </w:tc>
        <w:sdt>
          <w:sdtPr>
            <w:id w:val="741066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662F68" w:rsidP="00696E5A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3144718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696E5A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gridSpan w:val="4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Has Reliability a programme to ensure reliability of discrete device designs prior to release thereof?</w:t>
            </w:r>
          </w:p>
          <w:p w:rsidR="00662F68" w:rsidRPr="00B82A9D" w:rsidRDefault="00696E5A" w:rsidP="00C45D76">
            <w:pPr>
              <w:pStyle w:val="Bodyjustified"/>
              <w:ind w:left="-108"/>
              <w:jc w:val="left"/>
            </w:pPr>
            <w:r>
              <w:t>C</w:t>
            </w:r>
            <w:r w:rsidR="00662F68">
              <w:t>omments</w:t>
            </w:r>
          </w:p>
        </w:tc>
        <w:sdt>
          <w:sdtPr>
            <w:id w:val="-984549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87003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696E5A">
        <w:trPr>
          <w:trHeight w:val="454"/>
        </w:trPr>
        <w:tc>
          <w:tcPr>
            <w:tcW w:w="533" w:type="dxa"/>
          </w:tcPr>
          <w:p w:rsidR="00B82A9D" w:rsidRPr="00B82A9D" w:rsidRDefault="00B82A9D" w:rsidP="00696E5A">
            <w:pPr>
              <w:pStyle w:val="Bodyjustified"/>
            </w:pPr>
          </w:p>
        </w:tc>
        <w:sdt>
          <w:sdtPr>
            <w:id w:val="93849251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696E5A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Has Reliability access to all pertinent development and production data of discrete devices for analysis purposes?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2042240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2063935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6734704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696E5A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Is reliability data available of discrete devices from the line(s) which the Manufacturer wishes to be approved?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-1651746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583728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7443759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Has Manufacturer an evaluation laboratory for determination of product characteristics?</w:t>
            </w:r>
          </w:p>
        </w:tc>
        <w:sdt>
          <w:sdtPr>
            <w:id w:val="-659696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71489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696E5A">
        <w:trPr>
          <w:trHeight w:val="227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4"/>
            <w:vAlign w:val="center"/>
          </w:tcPr>
          <w:p w:rsidR="009C4B49" w:rsidRPr="009C4B49" w:rsidRDefault="009C4B49" w:rsidP="00C45D76">
            <w:pPr>
              <w:pStyle w:val="Bodyjustified"/>
              <w:ind w:left="-108"/>
              <w:jc w:val="left"/>
            </w:pPr>
            <w:r w:rsidRPr="009C4B49">
              <w:t>If Manufacturer has an evaluation laboratory:</w:t>
            </w:r>
          </w:p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Does it operate according to an established programme? </w:t>
            </w:r>
            <w:r w:rsidR="00696E5A">
              <w:t>or</w:t>
            </w:r>
          </w:p>
        </w:tc>
        <w:sdt>
          <w:sdtPr>
            <w:id w:val="2034845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184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696E5A" w:rsidRDefault="00662F68" w:rsidP="00C45D76">
            <w:pPr>
              <w:pStyle w:val="Bodyjustified"/>
              <w:ind w:left="-108"/>
              <w:jc w:val="left"/>
            </w:pPr>
            <w:r w:rsidRPr="009C4B49">
              <w:t>According to special requests?</w:t>
            </w:r>
          </w:p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83758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662F68" w:rsidP="00696E5A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662F68" w:rsidRPr="006149FC" w:rsidRDefault="00662F68" w:rsidP="00696E5A">
            <w:pPr>
              <w:pStyle w:val="Bodyjustified"/>
            </w:pPr>
          </w:p>
        </w:tc>
        <w:sdt>
          <w:sdtPr>
            <w:id w:val="-1679579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662F68" w:rsidP="00696E5A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662F68" w:rsidRPr="006149FC" w:rsidRDefault="00662F68" w:rsidP="00696E5A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156694689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C4B49" w:rsidRPr="009C4B49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  <w:vAlign w:val="center"/>
          </w:tcPr>
          <w:p w:rsidR="009C4B49" w:rsidRPr="00B82A9D" w:rsidRDefault="009C4B49" w:rsidP="00C7606F">
            <w:pPr>
              <w:pStyle w:val="Bodyjustified"/>
            </w:pPr>
            <w:r>
              <w:t>(s)</w:t>
            </w:r>
          </w:p>
        </w:tc>
        <w:tc>
          <w:tcPr>
            <w:tcW w:w="8420" w:type="dxa"/>
            <w:gridSpan w:val="8"/>
            <w:vAlign w:val="center"/>
          </w:tcPr>
          <w:p w:rsidR="009C4B49" w:rsidRPr="00B82A9D" w:rsidRDefault="009C4B49" w:rsidP="00C45D76">
            <w:pPr>
              <w:pStyle w:val="Bodyjustified"/>
              <w:ind w:left="-108"/>
              <w:jc w:val="left"/>
            </w:pPr>
            <w:r w:rsidRPr="009C4B49">
              <w:t>Give examples of problems investigated by evaluation laboratory</w:t>
            </w: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Default="009C4B49" w:rsidP="00C7606F">
            <w:pPr>
              <w:pStyle w:val="Bodyjustified"/>
            </w:pPr>
          </w:p>
        </w:tc>
        <w:sdt>
          <w:sdtPr>
            <w:id w:val="-1315488076"/>
            <w:showingPlcHdr/>
          </w:sdtPr>
          <w:sdtEndPr/>
          <w:sdtContent>
            <w:tc>
              <w:tcPr>
                <w:tcW w:w="8420" w:type="dxa"/>
                <w:gridSpan w:val="8"/>
                <w:shd w:val="clear" w:color="auto" w:fill="D9D9D9" w:themeFill="background1" w:themeFillShade="D9"/>
                <w:vAlign w:val="center"/>
              </w:tcPr>
              <w:p w:rsidR="009C4B49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laboratory results available on request?</w:t>
            </w:r>
          </w:p>
        </w:tc>
        <w:sdt>
          <w:sdtPr>
            <w:id w:val="-827669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49344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data sheets based on these results</w:t>
            </w:r>
            <w:r w:rsidR="00696E5A">
              <w:t>?</w:t>
            </w:r>
          </w:p>
        </w:tc>
        <w:sdt>
          <w:sdtPr>
            <w:id w:val="462006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037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84384D" w:rsidP="00C45D76">
      <w:pPr>
        <w:pStyle w:val="Heading2"/>
      </w:pPr>
      <w:bookmarkStart w:id="10" w:name="_Toc361925633"/>
      <w:r>
        <w:t>Control of Procurement Sources</w:t>
      </w:r>
      <w:bookmarkEnd w:id="10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696E5A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adequate written procedures for purchase control of materials, components and services?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97945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36413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696E5A">
        <w:trPr>
          <w:trHeight w:val="454"/>
        </w:trPr>
        <w:tc>
          <w:tcPr>
            <w:tcW w:w="533" w:type="dxa"/>
          </w:tcPr>
          <w:p w:rsidR="009C4B49" w:rsidRPr="00B82A9D" w:rsidRDefault="009C4B49" w:rsidP="00696E5A">
            <w:pPr>
              <w:pStyle w:val="Bodyjustified"/>
            </w:pPr>
          </w:p>
        </w:tc>
        <w:sdt>
          <w:sdtPr>
            <w:id w:val="-67627722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696E5A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an effective vendor rating system?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260804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210996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696E5A">
        <w:trPr>
          <w:trHeight w:val="454"/>
        </w:trPr>
        <w:tc>
          <w:tcPr>
            <w:tcW w:w="533" w:type="dxa"/>
          </w:tcPr>
          <w:p w:rsidR="009C4B49" w:rsidRPr="00B82A9D" w:rsidRDefault="009C4B49" w:rsidP="00696E5A">
            <w:pPr>
              <w:pStyle w:val="Bodyjustified"/>
            </w:pPr>
          </w:p>
        </w:tc>
        <w:sdt>
          <w:sdtPr>
            <w:id w:val="-4225781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696E5A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Does rating system provide for effectiveness of written corrective actions received from Suppliers?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8401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795364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696E5A">
        <w:trPr>
          <w:trHeight w:val="454"/>
        </w:trPr>
        <w:tc>
          <w:tcPr>
            <w:tcW w:w="533" w:type="dxa"/>
          </w:tcPr>
          <w:p w:rsidR="009C4B49" w:rsidRPr="00B82A9D" w:rsidRDefault="009C4B49" w:rsidP="00696E5A">
            <w:pPr>
              <w:pStyle w:val="Bodyjustified"/>
            </w:pPr>
          </w:p>
        </w:tc>
        <w:sdt>
          <w:sdtPr>
            <w:id w:val="95776694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696E5A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 purchase documents require delivery of test reports if such reports are specified in the relevant ESA contract?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612565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157382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696E5A">
        <w:trPr>
          <w:trHeight w:val="454"/>
        </w:trPr>
        <w:tc>
          <w:tcPr>
            <w:tcW w:w="533" w:type="dxa"/>
          </w:tcPr>
          <w:p w:rsidR="009C4B49" w:rsidRPr="00B82A9D" w:rsidRDefault="009C4B49" w:rsidP="00696E5A">
            <w:pPr>
              <w:pStyle w:val="Bodyjustified"/>
            </w:pPr>
          </w:p>
        </w:tc>
        <w:sdt>
          <w:sdtPr>
            <w:id w:val="157740360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696E5A">
        <w:trPr>
          <w:trHeight w:val="454"/>
        </w:trPr>
        <w:tc>
          <w:tcPr>
            <w:tcW w:w="533" w:type="dxa"/>
          </w:tcPr>
          <w:p w:rsidR="00662F68" w:rsidRPr="00B82A9D" w:rsidRDefault="00662F68" w:rsidP="00696E5A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there a means of channelling information when specification changes require modification of current purchase orders?</w:t>
            </w:r>
          </w:p>
        </w:tc>
        <w:sdt>
          <w:sdtPr>
            <w:id w:val="1303890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90054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"Receiving Inspection" notified of changes in purchase orders? Comments</w:t>
            </w:r>
          </w:p>
        </w:tc>
        <w:sdt>
          <w:sdtPr>
            <w:id w:val="-123465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342664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96E5A" w:rsidRPr="00B82A9D" w:rsidTr="00696E5A">
        <w:trPr>
          <w:trHeight w:val="454"/>
        </w:trPr>
        <w:tc>
          <w:tcPr>
            <w:tcW w:w="533" w:type="dxa"/>
          </w:tcPr>
          <w:p w:rsidR="00696E5A" w:rsidRPr="00B82A9D" w:rsidRDefault="00696E5A" w:rsidP="00C7606F">
            <w:pPr>
              <w:pStyle w:val="Bodyjustified"/>
            </w:pPr>
          </w:p>
        </w:tc>
        <w:sdt>
          <w:sdtPr>
            <w:id w:val="2055961370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696E5A" w:rsidRPr="009C4B49" w:rsidRDefault="00696E5A" w:rsidP="00696E5A">
                <w:pPr>
                  <w:pStyle w:val="Bodyjustified"/>
                  <w:ind w:left="-108"/>
                  <w:jc w:val="left"/>
                </w:pPr>
                <w:r>
                  <w:t xml:space="preserve"> 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696E5A" w:rsidRDefault="00696E5A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96E5A" w:rsidRPr="006149FC" w:rsidRDefault="00696E5A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696E5A" w:rsidRDefault="00696E5A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96E5A" w:rsidRPr="006149FC" w:rsidRDefault="00696E5A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1" w:name="_Toc361925634"/>
      <w:r>
        <w:t>Control of Incoming Materials (Performed in situ)</w:t>
      </w:r>
      <w:bookmarkEnd w:id="11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696E5A">
        <w:trPr>
          <w:trHeight w:val="454"/>
        </w:trPr>
        <w:tc>
          <w:tcPr>
            <w:tcW w:w="533" w:type="dxa"/>
          </w:tcPr>
          <w:p w:rsidR="00A345AB" w:rsidRPr="00B82A9D" w:rsidRDefault="00A345AB" w:rsidP="00696E5A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Manufacturer's written standard inspection procedures adequate for control of incoming materials and services received?</w:t>
            </w:r>
          </w:p>
        </w:tc>
        <w:sdt>
          <w:sdtPr>
            <w:id w:val="2118407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582600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696E5A">
        <w:trPr>
          <w:trHeight w:val="454"/>
        </w:trPr>
        <w:tc>
          <w:tcPr>
            <w:tcW w:w="533" w:type="dxa"/>
          </w:tcPr>
          <w:p w:rsidR="00A345AB" w:rsidRPr="00B82A9D" w:rsidRDefault="00A345AB" w:rsidP="00696E5A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 inspectors know how and when to apply these procedures? Comments</w:t>
            </w:r>
          </w:p>
        </w:tc>
        <w:sdt>
          <w:sdtPr>
            <w:id w:val="1299582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898818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696E5A">
        <w:trPr>
          <w:trHeight w:val="454"/>
        </w:trPr>
        <w:tc>
          <w:tcPr>
            <w:tcW w:w="533" w:type="dxa"/>
          </w:tcPr>
          <w:p w:rsidR="009C4B49" w:rsidRPr="00B82A9D" w:rsidRDefault="009C4B49" w:rsidP="00696E5A">
            <w:pPr>
              <w:pStyle w:val="Bodyjustified"/>
            </w:pPr>
          </w:p>
        </w:tc>
        <w:sdt>
          <w:sdtPr>
            <w:id w:val="809982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9C4B49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696E5A">
        <w:trPr>
          <w:trHeight w:val="454"/>
        </w:trPr>
        <w:tc>
          <w:tcPr>
            <w:tcW w:w="533" w:type="dxa"/>
          </w:tcPr>
          <w:p w:rsidR="00A345AB" w:rsidRPr="00B82A9D" w:rsidRDefault="00A345AB" w:rsidP="00696E5A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received in a controlled area from which removal prior to inspection is impossible?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52651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41291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696E5A">
        <w:trPr>
          <w:trHeight w:val="454"/>
        </w:trPr>
        <w:tc>
          <w:tcPr>
            <w:tcW w:w="533" w:type="dxa"/>
          </w:tcPr>
          <w:p w:rsidR="0084384D" w:rsidRPr="00B82A9D" w:rsidRDefault="0084384D" w:rsidP="00696E5A">
            <w:pPr>
              <w:pStyle w:val="Bodyjustified"/>
            </w:pPr>
          </w:p>
        </w:tc>
        <w:sdt>
          <w:sdtPr>
            <w:id w:val="211693120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696E5A">
        <w:trPr>
          <w:trHeight w:val="454"/>
        </w:trPr>
        <w:tc>
          <w:tcPr>
            <w:tcW w:w="533" w:type="dxa"/>
          </w:tcPr>
          <w:p w:rsidR="00A345AB" w:rsidRPr="00B82A9D" w:rsidRDefault="00A345AB" w:rsidP="00696E5A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properly handled and protected during the receiving process?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974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756811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696E5A">
        <w:trPr>
          <w:trHeight w:val="454"/>
        </w:trPr>
        <w:tc>
          <w:tcPr>
            <w:tcW w:w="533" w:type="dxa"/>
          </w:tcPr>
          <w:p w:rsidR="0084384D" w:rsidRPr="00B82A9D" w:rsidRDefault="0084384D" w:rsidP="00696E5A">
            <w:pPr>
              <w:pStyle w:val="Bodyjustified"/>
            </w:pPr>
          </w:p>
        </w:tc>
        <w:sdt>
          <w:sdtPr>
            <w:id w:val="39579308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696E5A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696E5A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Does Receiving Inspection use drawings and purchase orders?</w:t>
            </w:r>
          </w:p>
        </w:tc>
        <w:sdt>
          <w:sdtPr>
            <w:id w:val="236750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549500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696E5A">
        <w:trPr>
          <w:trHeight w:val="454"/>
        </w:trPr>
        <w:tc>
          <w:tcPr>
            <w:tcW w:w="533" w:type="dxa"/>
          </w:tcPr>
          <w:p w:rsidR="00A345AB" w:rsidRPr="00B82A9D" w:rsidRDefault="00A345AB" w:rsidP="00696E5A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If so, do these documents show Quality Control review? Comments</w:t>
            </w:r>
          </w:p>
        </w:tc>
        <w:sdt>
          <w:sdtPr>
            <w:id w:val="188990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52728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696E5A">
        <w:trPr>
          <w:trHeight w:val="454"/>
        </w:trPr>
        <w:tc>
          <w:tcPr>
            <w:tcW w:w="533" w:type="dxa"/>
          </w:tcPr>
          <w:p w:rsidR="009C4B49" w:rsidRPr="00B82A9D" w:rsidRDefault="009C4B49" w:rsidP="00696E5A">
            <w:pPr>
              <w:pStyle w:val="Bodyjustified"/>
            </w:pPr>
          </w:p>
        </w:tc>
        <w:sdt>
          <w:sdtPr>
            <w:id w:val="74785555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test reports from Suppliers being reviewed?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832018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490643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6378099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accepted materials adequately identified?</w:t>
            </w:r>
          </w:p>
        </w:tc>
        <w:sdt>
          <w:sdtPr>
            <w:id w:val="1463220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910381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9C4B49">
              <w:t xml:space="preserve">Do documents show evidence of acceptance? </w:t>
            </w:r>
          </w:p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298991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653959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0085536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rejected materials adequately identified and segregated?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1924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62183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614643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B43E1D">
            <w:pPr>
              <w:pStyle w:val="Bodyjustified"/>
              <w:ind w:left="-108"/>
              <w:jc w:val="left"/>
            </w:pPr>
            <w:r w:rsidRPr="009C4B49">
              <w:t>Which materials are subject to limited shelf life limitations?</w:t>
            </w: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B43E1D" w:rsidRPr="00B82A9D" w:rsidTr="00B43E1D">
        <w:trPr>
          <w:trHeight w:val="454"/>
        </w:trPr>
        <w:tc>
          <w:tcPr>
            <w:tcW w:w="533" w:type="dxa"/>
          </w:tcPr>
          <w:p w:rsidR="00B43E1D" w:rsidRPr="00B82A9D" w:rsidRDefault="00B43E1D" w:rsidP="00C7606F">
            <w:pPr>
              <w:pStyle w:val="Bodyjustified"/>
            </w:pPr>
          </w:p>
        </w:tc>
        <w:sdt>
          <w:sdtPr>
            <w:id w:val="-185302236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43E1D" w:rsidRPr="009C4B49" w:rsidRDefault="00B43E1D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43E1D" w:rsidRDefault="00B43E1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43E1D" w:rsidRDefault="00B43E1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43E1D" w:rsidRDefault="00B43E1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43E1D" w:rsidRDefault="00B43E1D" w:rsidP="00C7606F">
            <w:pPr>
              <w:pStyle w:val="Bodyjustified"/>
            </w:pPr>
          </w:p>
        </w:tc>
      </w:tr>
      <w:tr w:rsidR="00B43E1D" w:rsidRPr="00B82A9D" w:rsidTr="00B43E1D">
        <w:trPr>
          <w:trHeight w:val="454"/>
        </w:trPr>
        <w:tc>
          <w:tcPr>
            <w:tcW w:w="533" w:type="dxa"/>
          </w:tcPr>
          <w:p w:rsidR="00B43E1D" w:rsidRPr="00B82A9D" w:rsidRDefault="00B43E1D" w:rsidP="00C7606F">
            <w:pPr>
              <w:pStyle w:val="Bodyjustified"/>
            </w:pPr>
          </w:p>
        </w:tc>
        <w:tc>
          <w:tcPr>
            <w:tcW w:w="5870" w:type="dxa"/>
            <w:shd w:val="clear" w:color="auto" w:fill="auto"/>
            <w:vAlign w:val="center"/>
          </w:tcPr>
          <w:p w:rsidR="00B43E1D" w:rsidRPr="009C4B49" w:rsidRDefault="00B43E1D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B43E1D" w:rsidRDefault="00B43E1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43E1D" w:rsidRDefault="00B43E1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43E1D" w:rsidRDefault="00B43E1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43E1D" w:rsidRDefault="00B43E1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5023245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shelf life and cure date materials properly identified and controlled?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19384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2460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2173757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Do records indicate trace</w:t>
            </w:r>
            <w:r w:rsidR="00B43E1D">
              <w:t>ability of units, lots and sublo</w:t>
            </w:r>
            <w:r w:rsidRPr="00EC5AC2">
              <w:t>ts to applicable documents (specification, revision letter</w:t>
            </w:r>
            <w:r w:rsidR="00B43E1D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if any</w:t>
            </w:r>
            <w:r w:rsidR="00B43E1D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and inspection record)?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599149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5232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200657697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materials stored in a controlled area under the responsibility of an authorised Custodian?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823421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84488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190482690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suitable inspections and tests, including physical and chemical tests, performed on raw materials?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2104946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922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44608213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B43E1D" w:rsidRDefault="00A345AB" w:rsidP="00C45D76">
            <w:pPr>
              <w:pStyle w:val="Bodyjustified"/>
              <w:ind w:left="-108"/>
              <w:jc w:val="left"/>
            </w:pPr>
            <w:r w:rsidRPr="00EC5AC2">
              <w:t xml:space="preserve">Are such tests performed: </w:t>
            </w:r>
          </w:p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In-house?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</w:p>
        </w:tc>
        <w:sdt>
          <w:sdtPr>
            <w:id w:val="-1763755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362705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EC5AC2">
              <w:t xml:space="preserve">At other locations? 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26155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870424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8680375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storage containers, racks, bins, etc. adequate for type of material stored?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839034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0022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114888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Is lot traceability maintained?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78794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510402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1637009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Is "first in/first out" method applied?</w:t>
            </w:r>
          </w:p>
        </w:tc>
        <w:sdt>
          <w:sdtPr>
            <w:id w:val="107501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33584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2" w:name="_Toc361925635"/>
      <w:r>
        <w:t>In-Process Inspections and Tests</w:t>
      </w:r>
      <w:bookmarkEnd w:id="12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4384D" w:rsidRPr="00B82A9D" w:rsidRDefault="00EC5AC2" w:rsidP="00C45D76">
            <w:pPr>
              <w:pStyle w:val="Bodyjustified"/>
              <w:ind w:left="-108"/>
              <w:jc w:val="left"/>
            </w:pPr>
            <w:r w:rsidRPr="00EC5AC2">
              <w:t>To whom does In-process Q.A. Inspection report?</w:t>
            </w: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4447664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Are inspection and/or operation travellers used sequential to performance and control of all operations and processes?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03989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179007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B43E1D">
        <w:trPr>
          <w:trHeight w:val="454"/>
        </w:trPr>
        <w:tc>
          <w:tcPr>
            <w:tcW w:w="533" w:type="dxa"/>
          </w:tcPr>
          <w:p w:rsidR="0084384D" w:rsidRPr="00B82A9D" w:rsidRDefault="0084384D" w:rsidP="00B43E1D">
            <w:pPr>
              <w:pStyle w:val="Bodyjustified"/>
            </w:pPr>
          </w:p>
        </w:tc>
        <w:sdt>
          <w:sdtPr>
            <w:id w:val="14987329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inspection procedures?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1457913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61509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inspectors 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847868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2100366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B43E1D">
        <w:trPr>
          <w:trHeight w:val="454"/>
        </w:trPr>
        <w:tc>
          <w:tcPr>
            <w:tcW w:w="533" w:type="dxa"/>
          </w:tcPr>
          <w:p w:rsidR="00EC5AC2" w:rsidRPr="00B82A9D" w:rsidRDefault="00EC5AC2" w:rsidP="00B43E1D">
            <w:pPr>
              <w:pStyle w:val="Bodyjustified"/>
            </w:pPr>
          </w:p>
        </w:tc>
        <w:sdt>
          <w:sdtPr>
            <w:id w:val="143363277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controlled specifications?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527992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42801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specifications show current revision status?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669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37128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B43E1D">
        <w:trPr>
          <w:trHeight w:val="454"/>
        </w:trPr>
        <w:tc>
          <w:tcPr>
            <w:tcW w:w="533" w:type="dxa"/>
          </w:tcPr>
          <w:p w:rsidR="00EC5AC2" w:rsidRPr="00B82A9D" w:rsidRDefault="00EC5AC2" w:rsidP="00B43E1D">
            <w:pPr>
              <w:pStyle w:val="Bodyjustified"/>
            </w:pPr>
          </w:p>
        </w:tc>
        <w:sdt>
          <w:sdtPr>
            <w:id w:val="-8945822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Does Q.A. have written in-process procedures to control acceptance of products?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66570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2191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B43E1D">
        <w:trPr>
          <w:trHeight w:val="454"/>
        </w:trPr>
        <w:tc>
          <w:tcPr>
            <w:tcW w:w="533" w:type="dxa"/>
          </w:tcPr>
          <w:p w:rsidR="0084384D" w:rsidRPr="00B82A9D" w:rsidRDefault="0084384D" w:rsidP="00B43E1D">
            <w:pPr>
              <w:pStyle w:val="Bodyjustified"/>
            </w:pPr>
          </w:p>
        </w:tc>
        <w:sdt>
          <w:sdtPr>
            <w:id w:val="187080522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B43E1D">
            <w:pPr>
              <w:pStyle w:val="Bodyjustified"/>
              <w:ind w:left="-108"/>
              <w:jc w:val="left"/>
            </w:pPr>
            <w:r w:rsidRPr="00EC5AC2">
              <w:t>Does the manufacturer test for early failures as part of in-process controls?</w:t>
            </w:r>
          </w:p>
        </w:tc>
        <w:sdt>
          <w:sdtPr>
            <w:id w:val="-1879464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32852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B43E1D">
        <w:trPr>
          <w:trHeight w:val="329"/>
        </w:trPr>
        <w:tc>
          <w:tcPr>
            <w:tcW w:w="533" w:type="dxa"/>
          </w:tcPr>
          <w:p w:rsidR="0084384D" w:rsidRPr="00B82A9D" w:rsidRDefault="0084384D" w:rsidP="00B43E1D">
            <w:pPr>
              <w:pStyle w:val="Bodyjustified"/>
            </w:pPr>
          </w:p>
        </w:tc>
        <w:tc>
          <w:tcPr>
            <w:tcW w:w="5870" w:type="dxa"/>
            <w:shd w:val="clear" w:color="auto" w:fill="auto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Does the manufacturer maintain and document standard screening tests as part of their own in-process controls?</w:t>
            </w:r>
          </w:p>
        </w:tc>
        <w:sdt>
          <w:sdtPr>
            <w:id w:val="-400762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61640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9465C9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9465C9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Does the manufacturer review the in-process control tests results against the screening tests requirements defined in the relevant Generic Specification?</w:t>
            </w:r>
          </w:p>
        </w:tc>
        <w:sdt>
          <w:sdtPr>
            <w:id w:val="1056821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99321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  <w:keepNext/>
              <w:keepLines/>
              <w:widowControl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A62E6" w:rsidRDefault="003A62E6" w:rsidP="00B43E1D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Is type and quantity of available inspection equipment adequate for type of work being accomplished?</w:t>
            </w:r>
          </w:p>
          <w:p w:rsidR="003A62E6" w:rsidRPr="00B02EA9" w:rsidRDefault="003A62E6" w:rsidP="00B43E1D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Comments</w:t>
            </w:r>
          </w:p>
        </w:tc>
        <w:sdt>
          <w:sdtPr>
            <w:id w:val="-201537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B43E1D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B43E1D">
            <w:pPr>
              <w:pStyle w:val="Bodyjustified"/>
              <w:keepNext/>
              <w:keepLines/>
              <w:widowControl/>
            </w:pPr>
          </w:p>
        </w:tc>
        <w:sdt>
          <w:sdtPr>
            <w:id w:val="-558862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B43E1D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B43E1D">
            <w:pPr>
              <w:pStyle w:val="Bodyjustified"/>
              <w:keepNext/>
              <w:keepLines/>
              <w:widowControl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23944342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documentation and instruments used by inspectors subject to calibration control?</w:t>
            </w:r>
          </w:p>
        </w:tc>
        <w:sdt>
          <w:sdtPr>
            <w:id w:val="1521357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495759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Is calibration evident and up-to-date?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485500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067707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B43E1D">
        <w:trPr>
          <w:trHeight w:val="454"/>
        </w:trPr>
        <w:tc>
          <w:tcPr>
            <w:tcW w:w="533" w:type="dxa"/>
          </w:tcPr>
          <w:p w:rsidR="00B02EA9" w:rsidRPr="00B82A9D" w:rsidRDefault="00B02EA9" w:rsidP="00B43E1D">
            <w:pPr>
              <w:pStyle w:val="Bodyjustified"/>
            </w:pPr>
          </w:p>
        </w:tc>
        <w:sdt>
          <w:sdtPr>
            <w:id w:val="-132350404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Is there a specific material review procedure?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28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804810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B43E1D">
        <w:trPr>
          <w:trHeight w:val="454"/>
        </w:trPr>
        <w:tc>
          <w:tcPr>
            <w:tcW w:w="533" w:type="dxa"/>
          </w:tcPr>
          <w:p w:rsidR="00B02EA9" w:rsidRPr="00B82A9D" w:rsidRDefault="00B02EA9" w:rsidP="00B43E1D">
            <w:pPr>
              <w:pStyle w:val="Bodyjustified"/>
            </w:pPr>
          </w:p>
        </w:tc>
        <w:sdt>
          <w:sdtPr>
            <w:id w:val="-140930401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Do in-process Q.A. inspectors summarise quality experience on the basis of specific process stages?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-1816404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62570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B43E1D" w:rsidP="00C45D76">
            <w:pPr>
              <w:pStyle w:val="Bodyjustified"/>
              <w:ind w:left="-108"/>
              <w:jc w:val="left"/>
            </w:pPr>
            <w:r>
              <w:t>Do they issue</w:t>
            </w:r>
            <w:r w:rsidR="003A62E6" w:rsidRPr="00B02EA9">
              <w:t xml:space="preserve"> quality reports on a regular basis? </w:t>
            </w:r>
          </w:p>
        </w:tc>
        <w:sdt>
          <w:sdtPr>
            <w:id w:val="1310517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2708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 reports result in assistance and/or action?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1942911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55863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37037989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Are requests for corrective action issued in writing?</w:t>
            </w:r>
          </w:p>
        </w:tc>
        <w:sdt>
          <w:sdtPr>
            <w:id w:val="-7656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09257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Are such requests answered? </w:t>
            </w:r>
          </w:p>
        </w:tc>
        <w:sdt>
          <w:sdtPr>
            <w:id w:val="-1806852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6811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Does corrective action ensue?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2171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963571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42764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Does Q.A. maintain any statistic controls (X&amp;R, etc.) in the in-process area?</w:t>
            </w:r>
          </w:p>
        </w:tc>
        <w:sdt>
          <w:sdtPr>
            <w:id w:val="1291775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703532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 xml:space="preserve">Are these controls up-to-date and at individual process stations? </w:t>
            </w:r>
          </w:p>
          <w:p w:rsidR="003A62E6" w:rsidRPr="00B82A9D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018425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  <w:sdt>
          <w:sdtPr>
            <w:id w:val="1499080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</w:tr>
      <w:tr w:rsidR="00B02EA9" w:rsidRPr="00B82A9D" w:rsidTr="00B43E1D">
        <w:trPr>
          <w:trHeight w:val="454"/>
        </w:trPr>
        <w:tc>
          <w:tcPr>
            <w:tcW w:w="533" w:type="dxa"/>
          </w:tcPr>
          <w:p w:rsidR="00B02EA9" w:rsidRPr="00B82A9D" w:rsidRDefault="00B02EA9" w:rsidP="00B43E1D">
            <w:pPr>
              <w:pStyle w:val="Bodyjustified"/>
            </w:pPr>
          </w:p>
        </w:tc>
        <w:sdt>
          <w:sdtPr>
            <w:id w:val="29125862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Is lot identification</w:t>
            </w:r>
            <w:r>
              <w:t xml:space="preserve"> </w:t>
            </w:r>
            <w:r w:rsidRPr="00B02EA9">
              <w:t>maintained throughout processing?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831341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878239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B43E1D">
        <w:trPr>
          <w:trHeight w:val="454"/>
        </w:trPr>
        <w:tc>
          <w:tcPr>
            <w:tcW w:w="533" w:type="dxa"/>
          </w:tcPr>
          <w:p w:rsidR="0084384D" w:rsidRPr="00B82A9D" w:rsidRDefault="0084384D" w:rsidP="00B43E1D">
            <w:pPr>
              <w:pStyle w:val="Bodyjustified"/>
            </w:pPr>
          </w:p>
        </w:tc>
        <w:sdt>
          <w:sdtPr>
            <w:id w:val="15212713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Are there documents describing in-process manufacturing procedures and controls?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8191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44104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B43E1D">
        <w:trPr>
          <w:trHeight w:val="454"/>
        </w:trPr>
        <w:tc>
          <w:tcPr>
            <w:tcW w:w="533" w:type="dxa"/>
          </w:tcPr>
          <w:p w:rsidR="0084384D" w:rsidRPr="00B82A9D" w:rsidRDefault="0084384D" w:rsidP="00B43E1D">
            <w:pPr>
              <w:pStyle w:val="Bodyjustified"/>
            </w:pPr>
          </w:p>
        </w:tc>
        <w:sdt>
          <w:sdtPr>
            <w:id w:val="-6661700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vAlign w:val="center"/>
          </w:tcPr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Are there documents</w:t>
            </w:r>
            <w:r>
              <w:t xml:space="preserve"> </w:t>
            </w:r>
            <w:r w:rsidRPr="006C4962">
              <w:t>describing</w:t>
            </w:r>
            <w:r>
              <w:t xml:space="preserve"> </w:t>
            </w:r>
            <w:r w:rsidRPr="006C4962">
              <w:t>in-process</w:t>
            </w:r>
            <w:r>
              <w:t xml:space="preserve"> </w:t>
            </w:r>
            <w:r w:rsidRPr="006C4962">
              <w:t>inspections?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341439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561751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43E1D" w:rsidRDefault="003A62E6" w:rsidP="00C45D76">
            <w:pPr>
              <w:pStyle w:val="Bodyjustified"/>
              <w:ind w:left="-108"/>
              <w:jc w:val="left"/>
            </w:pPr>
            <w:r w:rsidRPr="006C4962">
              <w:t>Do inspectors</w:t>
            </w:r>
            <w:r>
              <w:t xml:space="preserve"> </w:t>
            </w:r>
            <w:r w:rsidRPr="006C4962">
              <w:t xml:space="preserve">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Comments</w:t>
            </w:r>
          </w:p>
        </w:tc>
        <w:sdt>
          <w:sdtPr>
            <w:id w:val="860563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3A62E6" w:rsidRDefault="00B43E1D" w:rsidP="00B43E1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3A62E6" w:rsidRDefault="003A62E6" w:rsidP="00B43E1D">
            <w:pPr>
              <w:pStyle w:val="Bodyjustified"/>
            </w:pPr>
          </w:p>
        </w:tc>
        <w:sdt>
          <w:sdtPr>
            <w:id w:val="-1746562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3A62E6" w:rsidRDefault="003A62E6" w:rsidP="00B43E1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08556471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6C4962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Pr="00B82A9D" w:rsidRDefault="003A62E6" w:rsidP="00B43E1D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there specific standards for handling, cleanliness and care of materials, parts and equipment?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2705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533005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90410501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C7606F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Are calibrations evidenced and up-to-date?</w:t>
            </w:r>
          </w:p>
        </w:tc>
        <w:sdt>
          <w:sdtPr>
            <w:id w:val="-677350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0458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Default="003A62E6" w:rsidP="00B43E1D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Has Q.A. authority to stop production flow in case of out-of-control conditions?</w:t>
            </w:r>
          </w:p>
        </w:tc>
        <w:sdt>
          <w:sdtPr>
            <w:id w:val="-1183504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10064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Default="003A62E6" w:rsidP="00B43E1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Is a written material review procedure</w:t>
            </w:r>
            <w:r>
              <w:t xml:space="preserve"> </w:t>
            </w:r>
            <w:r w:rsidRPr="006C4962">
              <w:t xml:space="preserve">in use? </w:t>
            </w:r>
          </w:p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Comment</w:t>
            </w:r>
            <w:r>
              <w:t>s</w:t>
            </w:r>
          </w:p>
        </w:tc>
        <w:sdt>
          <w:sdtPr>
            <w:id w:val="-152856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5110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B43E1D">
        <w:trPr>
          <w:trHeight w:val="454"/>
        </w:trPr>
        <w:tc>
          <w:tcPr>
            <w:tcW w:w="533" w:type="dxa"/>
          </w:tcPr>
          <w:p w:rsidR="0084384D" w:rsidRDefault="0084384D" w:rsidP="00B43E1D">
            <w:pPr>
              <w:pStyle w:val="Bodyjustified"/>
            </w:pPr>
          </w:p>
        </w:tc>
        <w:sdt>
          <w:sdtPr>
            <w:id w:val="-10732676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Default="003A62E6" w:rsidP="00B43E1D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Are records maintained of training and competence of operators for welding, soldering, radiography, radiflo and plating?</w:t>
            </w:r>
            <w:r>
              <w:t xml:space="preserve">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345132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31000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B43E1D">
        <w:trPr>
          <w:trHeight w:val="454"/>
        </w:trPr>
        <w:tc>
          <w:tcPr>
            <w:tcW w:w="533" w:type="dxa"/>
          </w:tcPr>
          <w:p w:rsidR="0084384D" w:rsidRDefault="0084384D" w:rsidP="00B43E1D">
            <w:pPr>
              <w:pStyle w:val="Bodyjustified"/>
            </w:pPr>
          </w:p>
        </w:tc>
        <w:sdt>
          <w:sdtPr>
            <w:id w:val="-65706335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B43E1D">
        <w:trPr>
          <w:trHeight w:val="454"/>
        </w:trPr>
        <w:tc>
          <w:tcPr>
            <w:tcW w:w="533" w:type="dxa"/>
          </w:tcPr>
          <w:p w:rsidR="003A62E6" w:rsidRDefault="003A62E6" w:rsidP="00B43E1D">
            <w:pPr>
              <w:pStyle w:val="Bodyjustified"/>
            </w:pPr>
            <w:r>
              <w:t>(v)</w:t>
            </w:r>
          </w:p>
        </w:tc>
        <w:tc>
          <w:tcPr>
            <w:tcW w:w="5870" w:type="dxa"/>
            <w:vAlign w:val="center"/>
          </w:tcPr>
          <w:p w:rsidR="003A62E6" w:rsidRPr="00421CDF" w:rsidRDefault="003A62E6" w:rsidP="00C45D76">
            <w:pPr>
              <w:pStyle w:val="Bodyjustified"/>
              <w:ind w:left="-108"/>
              <w:jc w:val="left"/>
            </w:pPr>
            <w:r w:rsidRPr="00421CDF">
              <w:t>Are certified operators identifiable by means of a card or badge on their clothing?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421CDF">
              <w:t>Comments</w:t>
            </w:r>
          </w:p>
        </w:tc>
        <w:sdt>
          <w:sdtPr>
            <w:id w:val="-55562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06485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84384D" w:rsidRPr="00B82A9D" w:rsidRDefault="00C9411C" w:rsidP="00C45D76">
            <w:pPr>
              <w:pStyle w:val="Bodyjustified"/>
              <w:ind w:left="-108"/>
              <w:jc w:val="left"/>
            </w:pPr>
            <w:sdt>
              <w:sdtPr>
                <w:id w:val="-1813705270"/>
                <w:showingPlcHdr/>
              </w:sdtPr>
              <w:sdtEndPr/>
              <w:sdtContent>
                <w:r w:rsidR="003A62E6" w:rsidRPr="0021010A">
                  <w:t xml:space="preserve">                                       </w:t>
                </w:r>
              </w:sdtContent>
            </w:sdt>
            <w:r w:rsidR="00A845CF">
              <w:t xml:space="preserve"> </w:t>
            </w: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</w:tbl>
    <w:p w:rsidR="003A62E6" w:rsidRDefault="003A62E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9465C9" w:rsidRDefault="009465C9" w:rsidP="00C45D76">
      <w:pPr>
        <w:pStyle w:val="Heading2"/>
      </w:pPr>
      <w:bookmarkStart w:id="13" w:name="_Toc361925636"/>
      <w:r>
        <w:t>Control Of Relay Assembling Processes</w:t>
      </w:r>
      <w:bookmarkEnd w:id="13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25"/>
        <w:gridCol w:w="142"/>
        <w:gridCol w:w="2368"/>
        <w:gridCol w:w="2935"/>
        <w:gridCol w:w="637"/>
        <w:gridCol w:w="638"/>
        <w:gridCol w:w="637"/>
        <w:gridCol w:w="638"/>
      </w:tblGrid>
      <w:tr w:rsidR="009465C9" w:rsidRPr="00B82A9D" w:rsidTr="000E0F23">
        <w:trPr>
          <w:trHeight w:val="454"/>
          <w:tblHeader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465C9" w:rsidRPr="00B82A9D" w:rsidRDefault="009465C9" w:rsidP="000E0F23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B43E1D" w:rsidRPr="00B82A9D" w:rsidTr="00B43E1D">
        <w:trPr>
          <w:trHeight w:val="454"/>
        </w:trPr>
        <w:tc>
          <w:tcPr>
            <w:tcW w:w="533" w:type="dxa"/>
          </w:tcPr>
          <w:p w:rsidR="00B43E1D" w:rsidRPr="00B82A9D" w:rsidRDefault="00B43E1D" w:rsidP="00B43E1D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4"/>
            <w:vAlign w:val="center"/>
          </w:tcPr>
          <w:p w:rsidR="00B43E1D" w:rsidRPr="00B82A9D" w:rsidRDefault="00B43E1D" w:rsidP="000E0F23">
            <w:pPr>
              <w:pStyle w:val="Bodyjustified"/>
              <w:ind w:left="-108"/>
              <w:jc w:val="left"/>
            </w:pPr>
            <w:r>
              <w:t>Are travellers or route cards available which show the sequence of processes</w:t>
            </w:r>
            <w:r w:rsidRPr="00731B1C">
              <w:t>?</w:t>
            </w:r>
          </w:p>
        </w:tc>
        <w:sdt>
          <w:sdtPr>
            <w:id w:val="1543787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43E1D" w:rsidRPr="00B82A9D" w:rsidRDefault="00B43E1D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43E1D" w:rsidRPr="00B82A9D" w:rsidRDefault="00B43E1D" w:rsidP="000E0F23">
            <w:pPr>
              <w:pStyle w:val="Bodyjustified"/>
            </w:pPr>
          </w:p>
        </w:tc>
        <w:sdt>
          <w:sdtPr>
            <w:id w:val="-1366134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43E1D" w:rsidRPr="00B82A9D" w:rsidRDefault="00B43E1D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43E1D" w:rsidRPr="00B82A9D" w:rsidRDefault="00B43E1D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465C9" w:rsidRPr="00731B1C" w:rsidRDefault="009465C9" w:rsidP="000E0F23">
            <w:pPr>
              <w:pStyle w:val="Bodyjustified"/>
              <w:ind w:left="-108"/>
              <w:jc w:val="left"/>
            </w:pPr>
            <w:r>
              <w:t>Do they show inspection and test references?</w:t>
            </w:r>
          </w:p>
        </w:tc>
        <w:sdt>
          <w:sdtPr>
            <w:id w:val="-1017685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1232310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465C9" w:rsidRPr="00B82A9D" w:rsidRDefault="009465C9" w:rsidP="000E0F23">
            <w:pPr>
              <w:pStyle w:val="Bodyjustified"/>
              <w:ind w:left="-108"/>
              <w:jc w:val="left"/>
            </w:pPr>
            <w:r>
              <w:t>Do they verify that inspections have been performed?</w:t>
            </w:r>
          </w:p>
        </w:tc>
        <w:sdt>
          <w:sdtPr>
            <w:id w:val="-197781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299656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465C9" w:rsidRPr="00731B1C" w:rsidRDefault="009465C9" w:rsidP="000E0F23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Pr="00731B1C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2008012156"/>
                <w:showingPlcHdr/>
              </w:sdtPr>
              <w:sdtEndPr/>
              <w:sdtContent>
                <w:r w:rsidR="0002356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</w:tcPr>
          <w:p w:rsidR="009465C9" w:rsidRPr="00B82A9D" w:rsidRDefault="009465C9" w:rsidP="000E0F23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4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 xml:space="preserve">Are documents available which describe manufacturing </w:t>
            </w:r>
            <w:r w:rsidR="00D17AE1">
              <w:t>controls and</w:t>
            </w:r>
            <w:r>
              <w:t xml:space="preserve"> procedures?</w:t>
            </w:r>
          </w:p>
          <w:p w:rsidR="009465C9" w:rsidRPr="00B82A9D" w:rsidRDefault="009465C9" w:rsidP="000E0F23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838454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20568878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Pr="00B82A9D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745142976"/>
                <w:showingPlcHdr/>
              </w:sdtPr>
              <w:sdtEndPr/>
              <w:sdtContent>
                <w:r w:rsidR="0002356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4"/>
            <w:vAlign w:val="center"/>
          </w:tcPr>
          <w:p w:rsidR="009465C9" w:rsidRPr="00B82A9D" w:rsidRDefault="009465C9" w:rsidP="000E0F23">
            <w:pPr>
              <w:pStyle w:val="Bodyjustified"/>
              <w:ind w:left="-108"/>
              <w:jc w:val="left"/>
            </w:pPr>
            <w:r>
              <w:t>Are documents available which describe inspections?</w:t>
            </w:r>
          </w:p>
        </w:tc>
        <w:sdt>
          <w:sdtPr>
            <w:id w:val="-1888867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2108226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465C9" w:rsidRPr="00B82A9D" w:rsidRDefault="009465C9" w:rsidP="00B43E1D">
            <w:pPr>
              <w:pStyle w:val="Bodyjustified"/>
              <w:ind w:left="-108"/>
              <w:jc w:val="left"/>
            </w:pPr>
            <w:r>
              <w:t>Do the inspectors know how and when to use them?</w:t>
            </w:r>
          </w:p>
        </w:tc>
        <w:sdt>
          <w:sdtPr>
            <w:id w:val="-1857035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22213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Pr="00731B1C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1083335035"/>
                <w:showingPlcHdr/>
              </w:sdtPr>
              <w:sdtEndPr/>
              <w:sdtContent>
                <w:r w:rsidR="0002356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  <w:r>
              <w:t>(d</w:t>
            </w:r>
            <w:r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9465C9" w:rsidRPr="00B82A9D" w:rsidRDefault="009465C9" w:rsidP="00B43E1D">
            <w:pPr>
              <w:pStyle w:val="Bodyjustified"/>
              <w:ind w:left="-108"/>
              <w:jc w:val="left"/>
            </w:pPr>
            <w:r>
              <w:t xml:space="preserve">Are standards for handling, cleanliness and care of materials, parts and </w:t>
            </w:r>
            <w:r w:rsidR="00B43E1D">
              <w:t>e</w:t>
            </w:r>
            <w:r>
              <w:t>quipment specified</w:t>
            </w:r>
            <w:r w:rsidR="00B43E1D">
              <w:t>?</w:t>
            </w:r>
          </w:p>
        </w:tc>
        <w:sdt>
          <w:sdtPr>
            <w:id w:val="980122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293984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Pr="00B82A9D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-1565026444"/>
                <w:showingPlcHdr/>
              </w:sdtPr>
              <w:sdtEndPr/>
              <w:sdtContent>
                <w:r w:rsidR="0002356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Tr="00B43E1D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B43E1D">
            <w:pPr>
              <w:pStyle w:val="Bodyjustified"/>
            </w:pPr>
            <w:r>
              <w:t>(e</w:t>
            </w:r>
            <w:r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9465C9" w:rsidRPr="00B82A9D" w:rsidRDefault="009465C9" w:rsidP="00B43E1D">
            <w:pPr>
              <w:pStyle w:val="Bodyjustified"/>
              <w:ind w:left="-108"/>
              <w:jc w:val="left"/>
            </w:pPr>
            <w:r>
              <w:t>Are calibrations evidenced and maintained up-to-date?</w:t>
            </w:r>
          </w:p>
        </w:tc>
        <w:sdt>
          <w:sdtPr>
            <w:id w:val="-91551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454256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Pr="009E37E6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1053418854"/>
                <w:showingPlcHdr/>
              </w:sdtPr>
              <w:sdtEndPr/>
              <w:sdtContent>
                <w:r w:rsidR="0002356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  <w:r>
              <w:t>(f</w:t>
            </w:r>
            <w:r w:rsidRPr="00B82A9D">
              <w:t>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B82A9D" w:rsidRDefault="009465C9" w:rsidP="000E0F23">
            <w:pPr>
              <w:pStyle w:val="Bodyjustified"/>
              <w:ind w:left="-108"/>
              <w:jc w:val="left"/>
            </w:pPr>
            <w:r>
              <w:t>Does Q.A. have authority to stop prod</w:t>
            </w:r>
            <w:r w:rsidR="00B43E1D">
              <w:t xml:space="preserve">uction flow in case </w:t>
            </w:r>
            <w:r>
              <w:t>out-of-control conditions occur?</w:t>
            </w:r>
          </w:p>
        </w:tc>
        <w:sdt>
          <w:sdtPr>
            <w:id w:val="374359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1030330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B82A9D" w:rsidRDefault="009465C9" w:rsidP="00B43E1D">
            <w:pPr>
              <w:pStyle w:val="Bodyjustified"/>
              <w:ind w:left="-108"/>
              <w:jc w:val="left"/>
            </w:pPr>
            <w:r>
              <w:t>Is a material review procedure described and applied?</w:t>
            </w:r>
          </w:p>
        </w:tc>
        <w:sdt>
          <w:sdtPr>
            <w:id w:val="-924252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1736080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Pr="00731B1C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-1172408057"/>
                <w:showingPlcHdr/>
              </w:sdtPr>
              <w:sdtEndPr/>
              <w:sdtContent>
                <w:r w:rsidR="0002356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  <w:r>
              <w:t>(g)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B82A9D" w:rsidRDefault="009465C9" w:rsidP="000E0F23">
            <w:pPr>
              <w:pStyle w:val="Bodyjustified"/>
              <w:ind w:left="-108"/>
              <w:jc w:val="left"/>
            </w:pPr>
            <w:r>
              <w:t>Are records maintained on training and competency of personnel for welding, soldering, radiography, radiflo and plating?</w:t>
            </w:r>
          </w:p>
        </w:tc>
        <w:sdt>
          <w:sdtPr>
            <w:id w:val="1916898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602304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731B1C" w:rsidRDefault="009465C9" w:rsidP="000E0F23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Pr="009E37E6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-541524293"/>
                <w:showingPlcHdr/>
              </w:sdtPr>
              <w:sdtEndPr/>
              <w:sdtContent>
                <w:r w:rsidR="0002356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  <w:r>
              <w:t>(h)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B82A9D" w:rsidRDefault="009465C9" w:rsidP="000E0F23">
            <w:pPr>
              <w:pStyle w:val="Bodyjustified"/>
              <w:ind w:left="-108"/>
              <w:jc w:val="left"/>
            </w:pPr>
            <w:r>
              <w:t>Are certified personnel identified by a card or badge on their clothing?</w:t>
            </w:r>
          </w:p>
        </w:tc>
        <w:sdt>
          <w:sdtPr>
            <w:id w:val="1418366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10388190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731B1C" w:rsidRDefault="009465C9" w:rsidP="000E0F23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Pr="009E37E6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394627765"/>
                <w:showingPlcHdr/>
              </w:sdtPr>
              <w:sdtEndPr/>
              <w:sdtContent>
                <w:r w:rsidR="0002356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  <w:r>
              <w:t>(i)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9E37E6" w:rsidRDefault="009465C9" w:rsidP="000E0F23">
            <w:pPr>
              <w:pStyle w:val="Bodyjustified"/>
              <w:ind w:left="-108"/>
              <w:jc w:val="left"/>
            </w:pPr>
            <w:r>
              <w:t>Are controls adequately documented and maintained during the following fabrication steps?</w:t>
            </w: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9465C9" w:rsidRDefault="009465C9" w:rsidP="00B43E1D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Usage of correct fabrication procedure/applicable specification</w:t>
            </w:r>
          </w:p>
        </w:tc>
        <w:sdt>
          <w:sdtPr>
            <w:id w:val="-349575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643088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Usage of correct materials</w:t>
            </w:r>
          </w:p>
        </w:tc>
        <w:sdt>
          <w:sdtPr>
            <w:id w:val="-897509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1073117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Default="000619D3" w:rsidP="000E0F23">
            <w:pPr>
              <w:pStyle w:val="Bodyjustified"/>
              <w:ind w:left="-108"/>
              <w:jc w:val="left"/>
            </w:pPr>
            <w:r>
              <w:t>Method of adjusting winding machine data</w:t>
            </w:r>
          </w:p>
        </w:tc>
        <w:sdt>
          <w:sdtPr>
            <w:id w:val="-474908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280000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Default="000619D3" w:rsidP="000E0F23">
            <w:pPr>
              <w:pStyle w:val="Bodyjustified"/>
              <w:ind w:left="-108"/>
              <w:jc w:val="left"/>
            </w:pPr>
            <w:r>
              <w:t>Force of wire during winding process</w:t>
            </w:r>
          </w:p>
        </w:tc>
        <w:sdt>
          <w:sdtPr>
            <w:id w:val="724870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26539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Default="000619D3" w:rsidP="000E0F23">
            <w:pPr>
              <w:pStyle w:val="Bodyjustified"/>
              <w:ind w:left="-108"/>
              <w:jc w:val="left"/>
            </w:pPr>
            <w:r>
              <w:t>Soldering/welding winding to reinforcing leads</w:t>
            </w:r>
          </w:p>
        </w:tc>
        <w:sdt>
          <w:sdtPr>
            <w:id w:val="-2056156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1911069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Default="000619D3" w:rsidP="000E0F23">
            <w:pPr>
              <w:pStyle w:val="Bodyjustified"/>
              <w:ind w:left="-108"/>
              <w:jc w:val="left"/>
            </w:pPr>
            <w:r>
              <w:t>Wrapping insulation film on coil</w:t>
            </w:r>
          </w:p>
        </w:tc>
        <w:sdt>
          <w:sdtPr>
            <w:id w:val="-1379846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74880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-278418124"/>
                <w:showingPlcHdr/>
              </w:sdtPr>
              <w:sdtEndPr/>
              <w:sdtContent>
                <w:r w:rsidR="0002356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  <w:r>
              <w:t>(j)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9E37E6" w:rsidRDefault="009465C9" w:rsidP="000619D3">
            <w:pPr>
              <w:pStyle w:val="Bodyjustified"/>
              <w:ind w:left="-108"/>
              <w:jc w:val="left"/>
            </w:pPr>
            <w:r>
              <w:t xml:space="preserve">Are controls adequately documented and maintained during </w:t>
            </w:r>
            <w:r w:rsidR="000619D3">
              <w:t xml:space="preserve">motor assembly </w:t>
            </w:r>
            <w:r>
              <w:t>steps?</w:t>
            </w: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Pr="009E37E6" w:rsidRDefault="009465C9" w:rsidP="000E0F23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Pr="009E37E6" w:rsidRDefault="000619D3" w:rsidP="000E0F23">
            <w:pPr>
              <w:pStyle w:val="Bodyjustified"/>
              <w:ind w:left="-108"/>
              <w:jc w:val="left"/>
            </w:pPr>
            <w:r>
              <w:t>Welding return spring to backstop</w:t>
            </w:r>
          </w:p>
        </w:tc>
        <w:sdt>
          <w:sdtPr>
            <w:id w:val="33565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1238708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Pr="009E37E6" w:rsidRDefault="009465C9" w:rsidP="000E0F23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Pr="009E37E6" w:rsidRDefault="000619D3" w:rsidP="000E0F23">
            <w:pPr>
              <w:pStyle w:val="Bodyjustified"/>
              <w:ind w:left="-108"/>
              <w:jc w:val="left"/>
            </w:pPr>
            <w:r>
              <w:t>Welding pole piece to frame</w:t>
            </w:r>
          </w:p>
        </w:tc>
        <w:sdt>
          <w:sdtPr>
            <w:id w:val="517436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108286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Pr="009E37E6" w:rsidRDefault="009465C9" w:rsidP="000E0F23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Pr="009E37E6" w:rsidRDefault="000619D3" w:rsidP="000E0F23">
            <w:pPr>
              <w:pStyle w:val="Bodyjustified"/>
              <w:ind w:left="-108"/>
              <w:jc w:val="left"/>
            </w:pPr>
            <w:r>
              <w:t>Welding backstop to pole piece</w:t>
            </w:r>
          </w:p>
        </w:tc>
        <w:sdt>
          <w:sdtPr>
            <w:id w:val="736907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1999143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Pr="009E37E6" w:rsidRDefault="009465C9" w:rsidP="000E0F23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Pr="009E37E6" w:rsidRDefault="000619D3" w:rsidP="000E0F23">
            <w:pPr>
              <w:pStyle w:val="Bodyjustified"/>
              <w:ind w:left="-108"/>
              <w:jc w:val="left"/>
            </w:pPr>
            <w:r>
              <w:t>Welding actuators to armature</w:t>
            </w:r>
          </w:p>
        </w:tc>
        <w:sdt>
          <w:sdtPr>
            <w:id w:val="-247888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0619D3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1418823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0619D3" w:rsidRPr="00B82A9D" w:rsidTr="00B43E1D">
        <w:trPr>
          <w:trHeight w:val="454"/>
        </w:trPr>
        <w:tc>
          <w:tcPr>
            <w:tcW w:w="533" w:type="dxa"/>
          </w:tcPr>
          <w:p w:rsidR="000619D3" w:rsidRPr="00B82A9D" w:rsidRDefault="000619D3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0619D3" w:rsidRDefault="000619D3" w:rsidP="000E0F23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0619D3" w:rsidRDefault="000619D3" w:rsidP="000E0F23">
            <w:pPr>
              <w:pStyle w:val="Bodyjustified"/>
              <w:ind w:left="-108"/>
              <w:jc w:val="left"/>
            </w:pPr>
            <w:r>
              <w:t>Assembling coil to pole piece</w:t>
            </w:r>
          </w:p>
        </w:tc>
        <w:sdt>
          <w:sdtPr>
            <w:id w:val="-1040969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619D3" w:rsidRDefault="000619D3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619D3" w:rsidRDefault="000619D3" w:rsidP="000E0F23">
            <w:pPr>
              <w:pStyle w:val="Bodyjustified"/>
            </w:pPr>
          </w:p>
        </w:tc>
        <w:sdt>
          <w:sdtPr>
            <w:id w:val="-1193765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619D3" w:rsidRDefault="000619D3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619D3" w:rsidRDefault="000619D3" w:rsidP="000E0F23">
            <w:pPr>
              <w:pStyle w:val="Bodyjustified"/>
            </w:pPr>
          </w:p>
        </w:tc>
      </w:tr>
      <w:tr w:rsidR="000619D3" w:rsidRPr="00B82A9D" w:rsidTr="00B43E1D">
        <w:trPr>
          <w:trHeight w:val="454"/>
        </w:trPr>
        <w:tc>
          <w:tcPr>
            <w:tcW w:w="533" w:type="dxa"/>
          </w:tcPr>
          <w:p w:rsidR="000619D3" w:rsidRPr="00B82A9D" w:rsidRDefault="000619D3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0619D3" w:rsidRDefault="000619D3" w:rsidP="000E0F23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0619D3" w:rsidRDefault="000619D3" w:rsidP="000E0F23">
            <w:pPr>
              <w:pStyle w:val="Bodyjustified"/>
              <w:ind w:left="-108"/>
              <w:jc w:val="left"/>
            </w:pPr>
            <w:r>
              <w:t>Usage of correct welding time and/or energy, pressure, etc.</w:t>
            </w:r>
          </w:p>
        </w:tc>
        <w:sdt>
          <w:sdtPr>
            <w:id w:val="-598326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619D3" w:rsidRDefault="0002356B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619D3" w:rsidRDefault="000619D3" w:rsidP="000E0F23">
            <w:pPr>
              <w:pStyle w:val="Bodyjustified"/>
            </w:pPr>
          </w:p>
        </w:tc>
        <w:sdt>
          <w:sdtPr>
            <w:id w:val="1314292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619D3" w:rsidRDefault="000619D3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619D3" w:rsidRDefault="000619D3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2935" w:type="dxa"/>
            <w:gridSpan w:val="3"/>
            <w:shd w:val="clear" w:color="auto" w:fill="auto"/>
            <w:vAlign w:val="center"/>
          </w:tcPr>
          <w:p w:rsidR="009465C9" w:rsidRPr="00731B1C" w:rsidRDefault="009465C9" w:rsidP="000E0F23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Pr="009E37E6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-1077048250"/>
                <w:showingPlcHdr/>
              </w:sdtPr>
              <w:sdtEndPr/>
              <w:sdtContent>
                <w:r w:rsidR="0002356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</w:tr>
      <w:tr w:rsidR="0002356B" w:rsidRPr="00B82A9D" w:rsidTr="00B43E1D">
        <w:trPr>
          <w:trHeight w:val="454"/>
        </w:trPr>
        <w:tc>
          <w:tcPr>
            <w:tcW w:w="533" w:type="dxa"/>
          </w:tcPr>
          <w:p w:rsidR="0002356B" w:rsidRPr="00B82A9D" w:rsidRDefault="0002356B" w:rsidP="00B43E1D">
            <w:pPr>
              <w:pStyle w:val="Bodyjustified"/>
            </w:pPr>
            <w:r>
              <w:t>(k)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02356B" w:rsidRPr="009E37E6" w:rsidRDefault="0002356B" w:rsidP="0002356B">
            <w:pPr>
              <w:pStyle w:val="Bodyjustified"/>
              <w:ind w:left="-108"/>
              <w:jc w:val="left"/>
            </w:pPr>
            <w:r>
              <w:t>Are controls adequately documented and maintained during header assembly?</w:t>
            </w:r>
          </w:p>
        </w:tc>
        <w:sdt>
          <w:sdtPr>
            <w:id w:val="1506712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2356B" w:rsidRDefault="0002356B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2356B" w:rsidRDefault="0002356B" w:rsidP="000E0F23">
            <w:pPr>
              <w:pStyle w:val="Bodyjustified"/>
            </w:pPr>
          </w:p>
        </w:tc>
        <w:sdt>
          <w:sdtPr>
            <w:id w:val="-1796592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2356B" w:rsidRDefault="0002356B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2356B" w:rsidRPr="00B82A9D" w:rsidRDefault="0002356B" w:rsidP="000E0F23">
            <w:pPr>
              <w:pStyle w:val="Bodyjustified"/>
            </w:pPr>
          </w:p>
        </w:tc>
      </w:tr>
      <w:tr w:rsidR="0002356B" w:rsidRPr="00B82A9D" w:rsidTr="00B43E1D">
        <w:trPr>
          <w:trHeight w:val="454"/>
        </w:trPr>
        <w:tc>
          <w:tcPr>
            <w:tcW w:w="533" w:type="dxa"/>
          </w:tcPr>
          <w:p w:rsidR="0002356B" w:rsidRDefault="0002356B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02356B" w:rsidRDefault="0002356B" w:rsidP="0002356B">
            <w:pPr>
              <w:pStyle w:val="Bodyjustified"/>
              <w:ind w:left="-108"/>
              <w:jc w:val="left"/>
            </w:pPr>
            <w:r>
              <w:t>Welding of stationary and movable contacts to header pins</w:t>
            </w:r>
          </w:p>
          <w:p w:rsidR="0002356B" w:rsidRDefault="0002356B" w:rsidP="0002356B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609122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2356B" w:rsidRDefault="0002356B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2356B" w:rsidRDefault="0002356B" w:rsidP="000E0F23">
            <w:pPr>
              <w:pStyle w:val="Bodyjustified"/>
            </w:pPr>
          </w:p>
        </w:tc>
        <w:sdt>
          <w:sdtPr>
            <w:id w:val="-783885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2356B" w:rsidRDefault="0002356B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2356B" w:rsidRPr="00B82A9D" w:rsidRDefault="0002356B" w:rsidP="000E0F23">
            <w:pPr>
              <w:pStyle w:val="Bodyjustified"/>
            </w:pPr>
          </w:p>
        </w:tc>
      </w:tr>
      <w:tr w:rsidR="0002356B" w:rsidRPr="00B82A9D" w:rsidTr="00B43E1D">
        <w:trPr>
          <w:trHeight w:val="454"/>
        </w:trPr>
        <w:tc>
          <w:tcPr>
            <w:tcW w:w="533" w:type="dxa"/>
          </w:tcPr>
          <w:p w:rsidR="0002356B" w:rsidRDefault="0002356B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02356B" w:rsidRDefault="00C9411C" w:rsidP="0002356B">
            <w:pPr>
              <w:pStyle w:val="Bodyjustified"/>
              <w:ind w:left="-108"/>
              <w:jc w:val="left"/>
            </w:pPr>
            <w:sdt>
              <w:sdtPr>
                <w:id w:val="-963954039"/>
                <w:showingPlcHdr/>
              </w:sdtPr>
              <w:sdtEndPr/>
              <w:sdtContent>
                <w:r w:rsidR="0002356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02356B" w:rsidRDefault="0002356B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2356B" w:rsidRDefault="0002356B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2356B" w:rsidRDefault="0002356B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2356B" w:rsidRPr="00B82A9D" w:rsidRDefault="0002356B" w:rsidP="000E0F23">
            <w:pPr>
              <w:pStyle w:val="Bodyjustified"/>
            </w:pPr>
          </w:p>
        </w:tc>
      </w:tr>
      <w:tr w:rsidR="0002356B" w:rsidRPr="00B82A9D" w:rsidTr="00B43E1D">
        <w:trPr>
          <w:trHeight w:val="454"/>
        </w:trPr>
        <w:tc>
          <w:tcPr>
            <w:tcW w:w="533" w:type="dxa"/>
          </w:tcPr>
          <w:p w:rsidR="0002356B" w:rsidRDefault="0002356B" w:rsidP="00B43E1D">
            <w:pPr>
              <w:pStyle w:val="Bodyjustified"/>
            </w:pPr>
            <w:r>
              <w:t>(l)</w:t>
            </w:r>
          </w:p>
        </w:tc>
        <w:tc>
          <w:tcPr>
            <w:tcW w:w="5870" w:type="dxa"/>
            <w:gridSpan w:val="4"/>
            <w:shd w:val="clear" w:color="auto" w:fill="FFFFFF" w:themeFill="background1"/>
            <w:vAlign w:val="center"/>
          </w:tcPr>
          <w:p w:rsidR="0002356B" w:rsidRDefault="0002356B" w:rsidP="0002356B">
            <w:pPr>
              <w:pStyle w:val="Bodyjustified"/>
              <w:ind w:left="-108"/>
              <w:jc w:val="left"/>
            </w:pPr>
            <w:r>
              <w:t>Are controls adequately documented and maintained during final assembly?</w:t>
            </w:r>
          </w:p>
        </w:tc>
        <w:tc>
          <w:tcPr>
            <w:tcW w:w="637" w:type="dxa"/>
            <w:vAlign w:val="center"/>
          </w:tcPr>
          <w:p w:rsidR="0002356B" w:rsidRDefault="0002356B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2356B" w:rsidRDefault="0002356B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2356B" w:rsidRDefault="0002356B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2356B" w:rsidRPr="00B82A9D" w:rsidRDefault="0002356B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9465C9" w:rsidRPr="009E37E6" w:rsidRDefault="009465C9" w:rsidP="00B43E1D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Pr="009E37E6" w:rsidRDefault="0002356B" w:rsidP="000E0F23">
            <w:pPr>
              <w:pStyle w:val="Bodyjustified"/>
              <w:ind w:left="-108"/>
              <w:jc w:val="left"/>
            </w:pPr>
            <w:r>
              <w:t>Welding of motor assembly to header (incl. coil leads to header pins)</w:t>
            </w:r>
          </w:p>
        </w:tc>
        <w:sdt>
          <w:sdtPr>
            <w:id w:val="-2140636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1596087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Pr="009E37E6" w:rsidRDefault="009465C9" w:rsidP="000E0F23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Pr="009E37E6" w:rsidRDefault="009465C9" w:rsidP="0002356B">
            <w:pPr>
              <w:pStyle w:val="Bodyjustified"/>
              <w:ind w:left="-108"/>
              <w:jc w:val="left"/>
            </w:pPr>
            <w:r>
              <w:t>D</w:t>
            </w:r>
            <w:r w:rsidR="0002356B">
              <w:t>emagnetising</w:t>
            </w:r>
          </w:p>
        </w:tc>
        <w:sdt>
          <w:sdtPr>
            <w:id w:val="280927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376159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Pr="009E37E6" w:rsidRDefault="009465C9" w:rsidP="000E0F23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Pr="009E37E6" w:rsidRDefault="0002356B" w:rsidP="000E0F23">
            <w:pPr>
              <w:pStyle w:val="Bodyjustified"/>
              <w:ind w:left="-108"/>
              <w:jc w:val="left"/>
            </w:pPr>
            <w:r>
              <w:t>Adjusting parameters</w:t>
            </w:r>
          </w:p>
        </w:tc>
        <w:sdt>
          <w:sdtPr>
            <w:id w:val="9619206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377832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Default="009465C9" w:rsidP="00B43E1D">
            <w:pPr>
              <w:pStyle w:val="Bodyjustified"/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9465C9" w:rsidRPr="009E37E6" w:rsidRDefault="009465C9" w:rsidP="000E0F23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9465C9" w:rsidRPr="009E37E6" w:rsidRDefault="0002356B" w:rsidP="000E0F23">
            <w:pPr>
              <w:pStyle w:val="Bodyjustified"/>
              <w:ind w:left="-108"/>
              <w:jc w:val="left"/>
            </w:pPr>
            <w:r>
              <w:t>Mechanical inspection</w:t>
            </w:r>
          </w:p>
        </w:tc>
        <w:sdt>
          <w:sdtPr>
            <w:id w:val="-1372067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1398011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B43E1D">
        <w:trPr>
          <w:trHeight w:val="454"/>
        </w:trPr>
        <w:tc>
          <w:tcPr>
            <w:tcW w:w="533" w:type="dxa"/>
          </w:tcPr>
          <w:p w:rsidR="009465C9" w:rsidRPr="00B82A9D" w:rsidRDefault="009465C9" w:rsidP="00B43E1D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B82A9D" w:rsidRDefault="009465C9" w:rsidP="000E0F23">
            <w:pPr>
              <w:pStyle w:val="Bodyjustified"/>
              <w:jc w:val="left"/>
            </w:pPr>
            <w:r w:rsidRPr="00731B1C">
              <w:t>Comments</w:t>
            </w: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-874765713"/>
                <w:showingPlcHdr/>
              </w:sdtPr>
              <w:sdtEndPr/>
              <w:sdtContent>
                <w:r w:rsidR="000F1656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0F1656" w:rsidRPr="00B82A9D" w:rsidTr="000E0F23">
        <w:trPr>
          <w:trHeight w:val="454"/>
        </w:trPr>
        <w:tc>
          <w:tcPr>
            <w:tcW w:w="533" w:type="dxa"/>
            <w:vAlign w:val="center"/>
          </w:tcPr>
          <w:p w:rsidR="000F1656" w:rsidRPr="00B82A9D" w:rsidRDefault="000F1656" w:rsidP="000E0F23">
            <w:pPr>
              <w:pStyle w:val="Bodyjustified"/>
            </w:pPr>
            <w:r>
              <w:t>(m)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0F1656" w:rsidRPr="009E37E6" w:rsidRDefault="000F1656" w:rsidP="000F1656">
            <w:pPr>
              <w:pStyle w:val="Bodyjustified"/>
              <w:ind w:left="-108"/>
              <w:jc w:val="left"/>
            </w:pPr>
            <w:r>
              <w:t>Are relays cleaned prior to sealing?</w:t>
            </w:r>
          </w:p>
        </w:tc>
        <w:sdt>
          <w:sdtPr>
            <w:id w:val="134533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1656" w:rsidRDefault="000F1656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sdt>
          <w:sdtPr>
            <w:id w:val="2079391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1656" w:rsidRDefault="000F1656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</w:tr>
      <w:tr w:rsidR="000F1656" w:rsidRPr="00B82A9D" w:rsidTr="000E0F23">
        <w:trPr>
          <w:trHeight w:val="454"/>
        </w:trPr>
        <w:tc>
          <w:tcPr>
            <w:tcW w:w="533" w:type="dxa"/>
            <w:vAlign w:val="center"/>
          </w:tcPr>
          <w:p w:rsidR="000F1656" w:rsidRPr="00B82A9D" w:rsidRDefault="000F1656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0F1656" w:rsidRDefault="000F1656" w:rsidP="000E0F23">
            <w:pPr>
              <w:pStyle w:val="Bodyjustified"/>
              <w:ind w:left="-108"/>
              <w:jc w:val="left"/>
            </w:pPr>
            <w:r>
              <w:t>Is 100% cleanliness inspection performed?</w:t>
            </w:r>
          </w:p>
          <w:p w:rsidR="000F1656" w:rsidRPr="009E37E6" w:rsidRDefault="000F1656" w:rsidP="000E0F23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960459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1656" w:rsidRDefault="000F1656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sdt>
          <w:sdtPr>
            <w:id w:val="2119404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1656" w:rsidRDefault="000F1656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</w:tr>
      <w:tr w:rsidR="000F1656" w:rsidRPr="00B82A9D" w:rsidTr="000F1656">
        <w:trPr>
          <w:trHeight w:val="454"/>
        </w:trPr>
        <w:tc>
          <w:tcPr>
            <w:tcW w:w="533" w:type="dxa"/>
            <w:vAlign w:val="center"/>
          </w:tcPr>
          <w:p w:rsidR="000F1656" w:rsidRPr="00B82A9D" w:rsidRDefault="000F1656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0F1656" w:rsidRPr="009E37E6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-1337227441"/>
                <w:showingPlcHdr/>
              </w:sdtPr>
              <w:sdtEndPr/>
              <w:sdtContent>
                <w:r w:rsidR="000F1656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</w:tr>
      <w:tr w:rsidR="000F1656" w:rsidRPr="00B82A9D" w:rsidTr="00B43E1D">
        <w:trPr>
          <w:trHeight w:val="454"/>
        </w:trPr>
        <w:tc>
          <w:tcPr>
            <w:tcW w:w="533" w:type="dxa"/>
          </w:tcPr>
          <w:p w:rsidR="000F1656" w:rsidRPr="00B82A9D" w:rsidRDefault="000F1656" w:rsidP="00B43E1D">
            <w:pPr>
              <w:pStyle w:val="Bodyjustified"/>
            </w:pPr>
            <w:r>
              <w:t>(n)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0F1656" w:rsidRDefault="000F1656" w:rsidP="000E0F23">
            <w:pPr>
              <w:pStyle w:val="Bodyjustified"/>
              <w:ind w:left="-108"/>
              <w:jc w:val="left"/>
            </w:pPr>
            <w:r>
              <w:t>Are devices stored and transported in protective carriers after the cleaning operation?</w:t>
            </w:r>
          </w:p>
          <w:p w:rsidR="000F1656" w:rsidRPr="009E37E6" w:rsidRDefault="000F1656" w:rsidP="000E0F23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520833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1656" w:rsidRDefault="000F1656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sdt>
          <w:sdtPr>
            <w:id w:val="-1243794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1656" w:rsidRDefault="000F1656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</w:tr>
      <w:tr w:rsidR="000F1656" w:rsidRPr="00B82A9D" w:rsidTr="000F1656">
        <w:trPr>
          <w:trHeight w:val="454"/>
        </w:trPr>
        <w:tc>
          <w:tcPr>
            <w:tcW w:w="533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0F1656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1826096427"/>
                <w:showingPlcHdr/>
              </w:sdtPr>
              <w:sdtEndPr/>
              <w:sdtContent>
                <w:r w:rsidR="000F1656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0F1656" w:rsidP="000E0F23">
            <w:pPr>
              <w:pStyle w:val="Bodyjustified"/>
            </w:pPr>
            <w:r>
              <w:t>(o)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9E37E6" w:rsidRDefault="000F1656" w:rsidP="000E0F23">
            <w:pPr>
              <w:pStyle w:val="Bodyjustified"/>
              <w:ind w:left="-108"/>
              <w:jc w:val="left"/>
            </w:pPr>
            <w:r>
              <w:t>Which type of visual inspection is performed?</w:t>
            </w: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Pr="009E37E6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1903255699"/>
                <w:showingPlcHdr/>
              </w:sdtPr>
              <w:sdtEndPr/>
              <w:sdtContent>
                <w:r w:rsidR="000F1656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Pr="00B82A9D" w:rsidRDefault="000F1656" w:rsidP="000E0F23">
            <w:pPr>
              <w:pStyle w:val="Bodyjustified"/>
            </w:pPr>
            <w:r>
              <w:t>(p</w:t>
            </w:r>
            <w:r w:rsidR="009465C9">
              <w:t>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9E37E6" w:rsidRDefault="009465C9" w:rsidP="000E0F23">
            <w:pPr>
              <w:pStyle w:val="Bodyjustified"/>
              <w:ind w:left="-108"/>
              <w:jc w:val="left"/>
            </w:pPr>
            <w:r>
              <w:t>Are rejected parts placed in containers for rejected parts?</w:t>
            </w:r>
          </w:p>
        </w:tc>
        <w:sdt>
          <w:sdtPr>
            <w:id w:val="873205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1244371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Default="000F1656" w:rsidP="000E0F23">
            <w:pPr>
              <w:pStyle w:val="Bodyjustified"/>
            </w:pPr>
            <w:r>
              <w:t>(q</w:t>
            </w:r>
            <w:r w:rsidR="009465C9">
              <w:t>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Are rejected parts identified as such?</w:t>
            </w:r>
          </w:p>
        </w:tc>
        <w:sdt>
          <w:sdtPr>
            <w:id w:val="-345632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DF0054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176157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465C9" w:rsidRDefault="009465C9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Default="009465C9" w:rsidP="000E0F23">
            <w:pPr>
              <w:pStyle w:val="Bodyjustified"/>
              <w:ind w:left="-108"/>
              <w:jc w:val="left"/>
            </w:pPr>
            <w:r>
              <w:t>How?</w:t>
            </w: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9465C9" w:rsidRPr="009E37E6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608325617"/>
                <w:showingPlcHdr/>
              </w:sdtPr>
              <w:sdtEndPr/>
              <w:sdtContent>
                <w:r w:rsidR="008327F4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Default="000F1656" w:rsidP="000E0F23">
            <w:pPr>
              <w:pStyle w:val="Bodyjustified"/>
            </w:pPr>
            <w:r>
              <w:t>(r</w:t>
            </w:r>
            <w:r w:rsidR="009465C9">
              <w:t>)</w:t>
            </w: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9465C9" w:rsidRPr="009E37E6" w:rsidRDefault="009465C9" w:rsidP="000E0F23">
            <w:pPr>
              <w:pStyle w:val="Bodyjustified"/>
              <w:ind w:left="-108"/>
              <w:jc w:val="left"/>
            </w:pPr>
            <w:r>
              <w:t>What final disposition is made of rejected parts?</w:t>
            </w: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9465C9" w:rsidRPr="00B82A9D" w:rsidTr="000E0F23">
        <w:trPr>
          <w:trHeight w:val="454"/>
        </w:trPr>
        <w:tc>
          <w:tcPr>
            <w:tcW w:w="533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sdt>
          <w:sdtPr>
            <w:id w:val="-1976669176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465C9" w:rsidRDefault="002A3752" w:rsidP="000E0F23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465C9" w:rsidRDefault="009465C9" w:rsidP="000E0F23">
            <w:pPr>
              <w:pStyle w:val="Bodyjustified"/>
            </w:pPr>
          </w:p>
        </w:tc>
      </w:tr>
      <w:tr w:rsidR="000F1656" w:rsidRPr="00B82A9D" w:rsidTr="000F1656">
        <w:trPr>
          <w:trHeight w:val="454"/>
        </w:trPr>
        <w:tc>
          <w:tcPr>
            <w:tcW w:w="533" w:type="dxa"/>
            <w:vAlign w:val="center"/>
          </w:tcPr>
          <w:p w:rsidR="000F1656" w:rsidRDefault="000F1656" w:rsidP="000E0F23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gridSpan w:val="4"/>
            <w:shd w:val="clear" w:color="auto" w:fill="FFFFFF" w:themeFill="background1"/>
            <w:vAlign w:val="center"/>
          </w:tcPr>
          <w:p w:rsidR="000F1656" w:rsidRDefault="000F1656" w:rsidP="00B43E1D">
            <w:pPr>
              <w:pStyle w:val="Bodyjustified"/>
              <w:ind w:left="-108"/>
              <w:jc w:val="left"/>
            </w:pPr>
            <w:r>
              <w:t>What type of seal is used in sealing the package?</w:t>
            </w:r>
          </w:p>
        </w:tc>
        <w:tc>
          <w:tcPr>
            <w:tcW w:w="637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</w:tr>
      <w:tr w:rsidR="000F1656" w:rsidRPr="00B82A9D" w:rsidTr="000E0F23">
        <w:trPr>
          <w:trHeight w:val="454"/>
        </w:trPr>
        <w:tc>
          <w:tcPr>
            <w:tcW w:w="533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0F1656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432788000"/>
                <w:showingPlcHdr/>
              </w:sdtPr>
              <w:sdtEndPr/>
              <w:sdtContent>
                <w:r w:rsidR="008327F4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F1656" w:rsidRDefault="000F1656" w:rsidP="000E0F23">
            <w:pPr>
              <w:pStyle w:val="Bodyjustified"/>
            </w:pPr>
          </w:p>
        </w:tc>
      </w:tr>
      <w:tr w:rsidR="00DF0054" w:rsidRPr="00B82A9D" w:rsidTr="00B43E1D">
        <w:trPr>
          <w:trHeight w:val="454"/>
        </w:trPr>
        <w:tc>
          <w:tcPr>
            <w:tcW w:w="533" w:type="dxa"/>
          </w:tcPr>
          <w:p w:rsidR="00DF0054" w:rsidRDefault="00DF0054" w:rsidP="00B43E1D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4"/>
            <w:shd w:val="clear" w:color="auto" w:fill="FFFFFF" w:themeFill="background1"/>
            <w:vAlign w:val="center"/>
          </w:tcPr>
          <w:p w:rsidR="00DF0054" w:rsidRDefault="00DF0054" w:rsidP="000E0F23">
            <w:pPr>
              <w:pStyle w:val="Bodyjustified"/>
              <w:ind w:left="-108"/>
              <w:jc w:val="left"/>
            </w:pPr>
            <w:r>
              <w:t>Are the following sealing controls, when applicable, documented?</w:t>
            </w:r>
          </w:p>
        </w:tc>
        <w:tc>
          <w:tcPr>
            <w:tcW w:w="637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</w:tr>
      <w:tr w:rsidR="00DF0054" w:rsidRPr="00B82A9D" w:rsidTr="00DF0054">
        <w:trPr>
          <w:trHeight w:val="454"/>
        </w:trPr>
        <w:tc>
          <w:tcPr>
            <w:tcW w:w="533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DF0054" w:rsidRDefault="00DF0054" w:rsidP="000E0F23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gridSpan w:val="3"/>
            <w:shd w:val="clear" w:color="auto" w:fill="FFFFFF" w:themeFill="background1"/>
            <w:vAlign w:val="center"/>
          </w:tcPr>
          <w:p w:rsidR="00DF0054" w:rsidRDefault="00DF0054" w:rsidP="000E0F23">
            <w:pPr>
              <w:pStyle w:val="Bodyjustified"/>
              <w:ind w:left="-108"/>
              <w:jc w:val="left"/>
            </w:pPr>
            <w:r>
              <w:t>Pre-seal bake (time, temperature, ambient)</w:t>
            </w:r>
          </w:p>
        </w:tc>
        <w:sdt>
          <w:sdtPr>
            <w:id w:val="916991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F0054" w:rsidRDefault="00FE193D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  <w:sdt>
          <w:sdtPr>
            <w:id w:val="2082400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F0054" w:rsidRDefault="00DF0054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</w:tr>
      <w:tr w:rsidR="00FE193D" w:rsidRPr="00B82A9D" w:rsidTr="00DF0054">
        <w:trPr>
          <w:trHeight w:val="454"/>
        </w:trPr>
        <w:tc>
          <w:tcPr>
            <w:tcW w:w="533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E193D" w:rsidRDefault="00FE193D" w:rsidP="000E0F23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gridSpan w:val="3"/>
            <w:shd w:val="clear" w:color="auto" w:fill="FFFFFF" w:themeFill="background1"/>
            <w:vAlign w:val="center"/>
          </w:tcPr>
          <w:p w:rsidR="00FE193D" w:rsidRDefault="00FE193D" w:rsidP="000E0F23">
            <w:pPr>
              <w:pStyle w:val="Bodyjustified"/>
              <w:ind w:left="-108"/>
              <w:jc w:val="left"/>
            </w:pPr>
            <w:r>
              <w:t>Humidity during sealing (specify moisture content in ppm)</w:t>
            </w:r>
          </w:p>
        </w:tc>
        <w:sdt>
          <w:sdtPr>
            <w:id w:val="1064221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193D" w:rsidRDefault="00FE193D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  <w:sdt>
          <w:sdtPr>
            <w:id w:val="369343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193D" w:rsidRDefault="00FE193D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</w:tr>
      <w:tr w:rsidR="00FE193D" w:rsidRPr="00B82A9D" w:rsidTr="00DF0054">
        <w:trPr>
          <w:trHeight w:val="454"/>
        </w:trPr>
        <w:tc>
          <w:tcPr>
            <w:tcW w:w="533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E193D" w:rsidRDefault="00FE193D" w:rsidP="000E0F23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gridSpan w:val="3"/>
            <w:shd w:val="clear" w:color="auto" w:fill="FFFFFF" w:themeFill="background1"/>
            <w:vAlign w:val="center"/>
          </w:tcPr>
          <w:p w:rsidR="00FE193D" w:rsidRDefault="00FE193D" w:rsidP="000E0F23">
            <w:pPr>
              <w:pStyle w:val="Bodyjustified"/>
              <w:ind w:left="-108"/>
              <w:jc w:val="left"/>
            </w:pPr>
            <w:r>
              <w:t>Flow rate of gases</w:t>
            </w:r>
          </w:p>
        </w:tc>
        <w:sdt>
          <w:sdtPr>
            <w:id w:val="-1493711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193D" w:rsidRDefault="00FE193D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  <w:sdt>
          <w:sdtPr>
            <w:id w:val="1270748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193D" w:rsidRDefault="00FE193D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</w:tr>
      <w:tr w:rsidR="00FE193D" w:rsidRPr="00B82A9D" w:rsidTr="00DF0054">
        <w:trPr>
          <w:trHeight w:val="454"/>
        </w:trPr>
        <w:tc>
          <w:tcPr>
            <w:tcW w:w="533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E193D" w:rsidRDefault="00FE193D" w:rsidP="000E0F23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gridSpan w:val="3"/>
            <w:shd w:val="clear" w:color="auto" w:fill="FFFFFF" w:themeFill="background1"/>
            <w:vAlign w:val="center"/>
          </w:tcPr>
          <w:p w:rsidR="00FE193D" w:rsidRDefault="00FE193D" w:rsidP="000E0F23">
            <w:pPr>
              <w:pStyle w:val="Bodyjustified"/>
              <w:ind w:left="-108"/>
              <w:jc w:val="left"/>
            </w:pPr>
            <w:r>
              <w:t>Welding controls (pressure power, time)</w:t>
            </w:r>
          </w:p>
        </w:tc>
        <w:sdt>
          <w:sdtPr>
            <w:id w:val="1471177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193D" w:rsidRDefault="00FE193D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  <w:sdt>
          <w:sdtPr>
            <w:id w:val="-1909685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193D" w:rsidRDefault="00FE193D" w:rsidP="000E0F2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</w:tr>
      <w:tr w:rsidR="00FE193D" w:rsidRPr="00B82A9D" w:rsidTr="000E0F23">
        <w:trPr>
          <w:trHeight w:val="454"/>
        </w:trPr>
        <w:tc>
          <w:tcPr>
            <w:tcW w:w="533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FFFFFF" w:themeFill="background1"/>
            <w:vAlign w:val="center"/>
          </w:tcPr>
          <w:p w:rsidR="00FE193D" w:rsidRDefault="00FE193D" w:rsidP="000E0F23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E193D" w:rsidRDefault="00FE193D" w:rsidP="000E0F23">
            <w:pPr>
              <w:pStyle w:val="Bodyjustified"/>
            </w:pPr>
          </w:p>
        </w:tc>
      </w:tr>
      <w:tr w:rsidR="00DF0054" w:rsidRPr="00B82A9D" w:rsidTr="000E0F23">
        <w:trPr>
          <w:trHeight w:val="454"/>
        </w:trPr>
        <w:tc>
          <w:tcPr>
            <w:tcW w:w="533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D9D9D9" w:themeFill="background1" w:themeFillShade="D9"/>
            <w:vAlign w:val="center"/>
          </w:tcPr>
          <w:p w:rsidR="00DF0054" w:rsidRDefault="00C9411C" w:rsidP="000E0F23">
            <w:pPr>
              <w:pStyle w:val="Bodyjustified"/>
              <w:ind w:left="-108"/>
              <w:jc w:val="left"/>
            </w:pPr>
            <w:sdt>
              <w:sdtPr>
                <w:id w:val="-1344162127"/>
                <w:showingPlcHdr/>
              </w:sdtPr>
              <w:sdtEndPr/>
              <w:sdtContent>
                <w:r w:rsidR="00FE193D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F0054" w:rsidRDefault="00DF0054" w:rsidP="000E0F23">
            <w:pPr>
              <w:pStyle w:val="Bodyjustified"/>
            </w:pPr>
          </w:p>
        </w:tc>
      </w:tr>
    </w:tbl>
    <w:p w:rsidR="000E0F23" w:rsidRDefault="000E0F23" w:rsidP="00367291">
      <w:pPr>
        <w:pStyle w:val="Heading3"/>
        <w:numPr>
          <w:ilvl w:val="0"/>
          <w:numId w:val="0"/>
        </w:numPr>
        <w:ind w:left="1418"/>
      </w:pPr>
      <w:bookmarkStart w:id="14" w:name="_Toc361925637"/>
      <w:bookmarkEnd w:id="14"/>
    </w:p>
    <w:p w:rsidR="000E0F23" w:rsidRDefault="000E0F23">
      <w:pPr>
        <w:spacing w:after="0" w:line="240" w:lineRule="auto"/>
        <w:ind w:left="0" w:right="0"/>
        <w:jc w:val="left"/>
        <w:rPr>
          <w:bCs/>
          <w:u w:val="single"/>
        </w:rPr>
      </w:pPr>
      <w:r>
        <w:br w:type="page"/>
      </w:r>
    </w:p>
    <w:p w:rsidR="004634C0" w:rsidRDefault="004634C0" w:rsidP="000E0F23">
      <w:pPr>
        <w:pStyle w:val="Heading2"/>
      </w:pPr>
      <w:bookmarkStart w:id="15" w:name="_Toc361925638"/>
      <w:r>
        <w:t xml:space="preserve">Final Test </w:t>
      </w:r>
      <w:r w:rsidR="000E0F23">
        <w:t>and Inspection</w:t>
      </w:r>
      <w:bookmarkEnd w:id="15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61"/>
        <w:gridCol w:w="645"/>
        <w:gridCol w:w="4702"/>
        <w:gridCol w:w="637"/>
        <w:gridCol w:w="638"/>
        <w:gridCol w:w="637"/>
        <w:gridCol w:w="638"/>
      </w:tblGrid>
      <w:tr w:rsidR="004634C0" w:rsidRPr="00B82A9D" w:rsidTr="00855D1E">
        <w:trPr>
          <w:trHeight w:val="454"/>
          <w:tblHeader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4634C0" w:rsidP="00855D1E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6115CC">
        <w:trPr>
          <w:trHeight w:val="454"/>
        </w:trPr>
        <w:tc>
          <w:tcPr>
            <w:tcW w:w="533" w:type="dxa"/>
          </w:tcPr>
          <w:p w:rsidR="009E37E6" w:rsidRPr="00B82A9D" w:rsidRDefault="000E0F23" w:rsidP="006115CC">
            <w:pPr>
              <w:pStyle w:val="Bodyjustified"/>
            </w:pPr>
            <w:r>
              <w:t>(a</w:t>
            </w:r>
            <w:r w:rsidR="009E37E6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9E37E6" w:rsidRDefault="000E0F23" w:rsidP="00855D1E">
            <w:pPr>
              <w:pStyle w:val="Bodyjustified"/>
              <w:ind w:left="-108"/>
              <w:jc w:val="left"/>
            </w:pPr>
            <w:r>
              <w:t xml:space="preserve">Are </w:t>
            </w:r>
            <w:r w:rsidR="009E37E6" w:rsidRPr="001D3B84">
              <w:t>written inspection and test procedures for product classes on the line</w:t>
            </w:r>
            <w:r>
              <w:t xml:space="preserve"> available for the final test (Q.A.)</w:t>
            </w:r>
            <w:r w:rsidR="009E37E6" w:rsidRPr="001D3B84">
              <w:t>?</w:t>
            </w:r>
          </w:p>
          <w:p w:rsidR="009E37E6" w:rsidRPr="00B82A9D" w:rsidRDefault="000E0F23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956599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-1772234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1D3B84" w:rsidRPr="00B82A9D" w:rsidTr="006115CC">
        <w:trPr>
          <w:trHeight w:val="454"/>
        </w:trPr>
        <w:tc>
          <w:tcPr>
            <w:tcW w:w="533" w:type="dxa"/>
          </w:tcPr>
          <w:p w:rsidR="001D3B84" w:rsidRPr="00B82A9D" w:rsidRDefault="001D3B84" w:rsidP="006115CC">
            <w:pPr>
              <w:pStyle w:val="Bodyjustified"/>
            </w:pPr>
          </w:p>
        </w:tc>
        <w:sdt>
          <w:sdtPr>
            <w:id w:val="94542066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6115CC">
        <w:trPr>
          <w:trHeight w:val="454"/>
        </w:trPr>
        <w:tc>
          <w:tcPr>
            <w:tcW w:w="533" w:type="dxa"/>
          </w:tcPr>
          <w:p w:rsidR="009E37E6" w:rsidRPr="00B82A9D" w:rsidRDefault="000E0F23" w:rsidP="006115CC">
            <w:pPr>
              <w:pStyle w:val="Bodyjustified"/>
            </w:pPr>
            <w:r>
              <w:t>(b</w:t>
            </w:r>
            <w:r w:rsidR="009E37E6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Do inspectors use assigned stamps to indicate inspection status on materials and accompanying documents?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581456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704013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312139101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0E0F23" w:rsidP="009E37E6">
            <w:pPr>
              <w:pStyle w:val="Bodyjustified"/>
            </w:pPr>
            <w:r>
              <w:t>(c</w:t>
            </w:r>
            <w:r w:rsidR="009E37E6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requests</w:t>
            </w:r>
            <w:r>
              <w:t xml:space="preserve"> </w:t>
            </w:r>
            <w:r w:rsidRPr="001D3B84">
              <w:t>for corrective</w:t>
            </w:r>
            <w:r>
              <w:t xml:space="preserve"> </w:t>
            </w:r>
            <w:r w:rsidRPr="001D3B84">
              <w:t>action made in writing?</w:t>
            </w:r>
          </w:p>
        </w:tc>
        <w:sdt>
          <w:sdtPr>
            <w:id w:val="-13449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250967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such requests answered?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380384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35074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9474556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6115CC">
        <w:trPr>
          <w:trHeight w:val="454"/>
        </w:trPr>
        <w:tc>
          <w:tcPr>
            <w:tcW w:w="533" w:type="dxa"/>
          </w:tcPr>
          <w:p w:rsidR="009E37E6" w:rsidRPr="00B82A9D" w:rsidRDefault="000E0F23" w:rsidP="006115CC">
            <w:pPr>
              <w:pStyle w:val="Bodyjustified"/>
            </w:pPr>
            <w:r>
              <w:t>(d</w:t>
            </w:r>
            <w:r w:rsidR="009E37E6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Are rejected devices identified and segregated in a controlled area?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277840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532460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41975467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FB5143" w:rsidP="009E37E6">
            <w:pPr>
              <w:pStyle w:val="Bodyjustified"/>
            </w:pPr>
            <w:r>
              <w:t>(e</w:t>
            </w:r>
            <w:r w:rsidR="009E37E6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 xml:space="preserve">Are records </w:t>
            </w:r>
            <w:r w:rsidRPr="001D3B84">
              <w:t>of accepted and rejected material maintained?</w:t>
            </w:r>
          </w:p>
        </w:tc>
        <w:sdt>
          <w:sdtPr>
            <w:id w:val="570859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812751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these records identifiable with such materials?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237592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308950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4315933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FB5143" w:rsidP="009E37E6">
            <w:pPr>
              <w:pStyle w:val="Bodyjustified"/>
            </w:pPr>
            <w:r>
              <w:t>(f</w:t>
            </w:r>
            <w:r w:rsidR="009E37E6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device failures analysed?</w:t>
            </w:r>
          </w:p>
        </w:tc>
        <w:sdt>
          <w:sdtPr>
            <w:id w:val="-829754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932660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6115CC" w:rsidRDefault="009E37E6" w:rsidP="00855D1E">
            <w:pPr>
              <w:pStyle w:val="Bodyjustified"/>
              <w:ind w:left="-108"/>
              <w:jc w:val="left"/>
            </w:pPr>
            <w:r w:rsidRPr="001D3B84">
              <w:t xml:space="preserve">Are device failure analyses summarised and reported by final Q.A.? 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544133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63550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136455957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FB5143" w:rsidP="009E37E6">
            <w:pPr>
              <w:pStyle w:val="Bodyjustified"/>
            </w:pPr>
            <w:r>
              <w:t>(g</w:t>
            </w:r>
            <w:r w:rsidR="009E37E6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Is a summary inspection and test report sent regularly to quality management (lot acceptance, percentage of defect</w:t>
            </w:r>
            <w:r w:rsidR="006115CC">
              <w:t>ive</w:t>
            </w:r>
            <w:r>
              <w:t>s, types of failure)?</w:t>
            </w:r>
          </w:p>
        </w:tc>
        <w:sdt>
          <w:sdtPr>
            <w:id w:val="-171857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B514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963472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FB5143" w:rsidRPr="00B82A9D" w:rsidTr="00855D1E">
        <w:trPr>
          <w:trHeight w:val="454"/>
        </w:trPr>
        <w:tc>
          <w:tcPr>
            <w:tcW w:w="533" w:type="dxa"/>
          </w:tcPr>
          <w:p w:rsidR="00FB5143" w:rsidRDefault="00FB5143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FB5143" w:rsidRDefault="00FB5143" w:rsidP="00855D1E">
            <w:pPr>
              <w:pStyle w:val="Bodyjustified"/>
              <w:ind w:left="-108"/>
              <w:jc w:val="left"/>
            </w:pPr>
            <w:r>
              <w:t>Do these summary reports result in actions to decrease problem areas?</w:t>
            </w:r>
          </w:p>
          <w:p w:rsidR="00FB5143" w:rsidRDefault="00FB5143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231682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B5143" w:rsidRDefault="00FB5143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B5143" w:rsidRDefault="00FB5143" w:rsidP="002B1C80">
            <w:pPr>
              <w:pStyle w:val="Bodyjustified"/>
            </w:pPr>
          </w:p>
        </w:tc>
        <w:sdt>
          <w:sdtPr>
            <w:id w:val="690191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B5143" w:rsidRDefault="00FB5143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B5143" w:rsidRDefault="00FB5143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91042955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0D3B68" w:rsidP="006115CC">
            <w:pPr>
              <w:pStyle w:val="Bodyjustified"/>
              <w:keepNext/>
              <w:keepLines/>
              <w:widowControl/>
            </w:pPr>
            <w:r>
              <w:t>(h</w:t>
            </w:r>
            <w:r w:rsidR="009E37E6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1D3B84" w:rsidRDefault="009E37E6" w:rsidP="006115C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Is a testing laboratory or equivalent facility available for quality assurance purposes?</w:t>
            </w:r>
          </w:p>
          <w:p w:rsidR="009E37E6" w:rsidRPr="00B82A9D" w:rsidRDefault="009E37E6" w:rsidP="006115CC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sdt>
          <w:sdtPr>
            <w:id w:val="-190689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6115C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6115CC">
            <w:pPr>
              <w:pStyle w:val="Bodyjustified"/>
              <w:keepNext/>
              <w:keepLines/>
              <w:widowControl/>
            </w:pPr>
          </w:p>
        </w:tc>
        <w:sdt>
          <w:sdtPr>
            <w:id w:val="371200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6115C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6115CC">
            <w:pPr>
              <w:pStyle w:val="Bodyjustified"/>
              <w:keepNext/>
              <w:keepLines/>
              <w:widowControl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6115CC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6115C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Which of the following tests are performed in the laboratory or facility?</w:t>
            </w:r>
          </w:p>
        </w:tc>
        <w:tc>
          <w:tcPr>
            <w:tcW w:w="637" w:type="dxa"/>
            <w:vAlign w:val="center"/>
          </w:tcPr>
          <w:p w:rsidR="009E37E6" w:rsidRDefault="009E37E6" w:rsidP="006115CC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9E37E6" w:rsidRDefault="009E37E6" w:rsidP="006115CC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9E37E6" w:rsidRDefault="009E37E6" w:rsidP="006115CC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9E37E6" w:rsidRDefault="009E37E6" w:rsidP="006115CC">
            <w:pPr>
              <w:pStyle w:val="Bodyjustified"/>
              <w:keepNext/>
              <w:keepLines/>
              <w:widowControl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6115CC">
            <w:pPr>
              <w:pStyle w:val="Bodyjustified"/>
              <w:keepNext/>
              <w:keepLines/>
              <w:widowControl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6115CC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3"/>
            <w:vAlign w:val="center"/>
          </w:tcPr>
          <w:p w:rsidR="009E37E6" w:rsidRPr="00B82A9D" w:rsidRDefault="009E37E6" w:rsidP="006115C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Electrical tests</w:t>
            </w:r>
          </w:p>
        </w:tc>
        <w:sdt>
          <w:sdtPr>
            <w:id w:val="2071079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6115C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6115CC">
            <w:pPr>
              <w:pStyle w:val="Bodyjustified"/>
              <w:keepNext/>
              <w:keepLines/>
              <w:widowControl/>
            </w:pPr>
          </w:p>
        </w:tc>
        <w:sdt>
          <w:sdtPr>
            <w:id w:val="-1917771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6115C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6115CC">
            <w:pPr>
              <w:pStyle w:val="Bodyjustified"/>
              <w:keepNext/>
              <w:keepLines/>
              <w:widowControl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6115CC">
            <w:pPr>
              <w:pStyle w:val="Bodyjustified"/>
              <w:keepNext/>
              <w:keepLines/>
              <w:widowControl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6115CC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3"/>
            <w:vAlign w:val="center"/>
          </w:tcPr>
          <w:p w:rsidR="009E37E6" w:rsidRPr="00B82A9D" w:rsidRDefault="009E37E6" w:rsidP="006115C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Mechanical tests</w:t>
            </w:r>
          </w:p>
        </w:tc>
        <w:sdt>
          <w:sdtPr>
            <w:id w:val="62142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6115C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6115CC">
            <w:pPr>
              <w:pStyle w:val="Bodyjustified"/>
              <w:keepNext/>
              <w:keepLines/>
              <w:widowControl/>
            </w:pPr>
          </w:p>
        </w:tc>
        <w:sdt>
          <w:sdtPr>
            <w:id w:val="-1885947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6115C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6115CC">
            <w:pPr>
              <w:pStyle w:val="Bodyjustified"/>
              <w:keepNext/>
              <w:keepLines/>
              <w:widowControl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3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Chemical tests</w:t>
            </w:r>
          </w:p>
        </w:tc>
        <w:sdt>
          <w:sdtPr>
            <w:id w:val="1916513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650898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Comments</w:t>
            </w: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08421490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0D3B68" w:rsidP="00855D1E">
            <w:pPr>
              <w:pStyle w:val="Bodyjustified"/>
            </w:pPr>
            <w:r>
              <w:t>(i</w:t>
            </w:r>
            <w:r w:rsidR="00855D1E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Are statistical controls of device parameter distribution maintained?</w:t>
            </w:r>
          </w:p>
        </w:tc>
        <w:sdt>
          <w:sdtPr>
            <w:id w:val="1923376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28394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 w:rsidRPr="001D3B84">
              <w:t>Are they reported to Q.A. or Reliability?</w:t>
            </w:r>
          </w:p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766271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251386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</w:tcPr>
          <w:p w:rsidR="001D3B84" w:rsidRPr="00B82A9D" w:rsidRDefault="001D3B84" w:rsidP="00855D1E">
            <w:pPr>
              <w:pStyle w:val="Bodyjustified"/>
            </w:pPr>
          </w:p>
        </w:tc>
        <w:sdt>
          <w:sdtPr>
            <w:id w:val="15520153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0D3B68" w:rsidP="00855D1E">
            <w:pPr>
              <w:pStyle w:val="Bodyjustified"/>
            </w:pPr>
            <w:r>
              <w:t>(j</w:t>
            </w:r>
            <w:r w:rsidR="00855D1E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Is an environmental test facility maintained in-house?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If not, state where:</w:t>
            </w:r>
          </w:p>
        </w:tc>
        <w:sdt>
          <w:sdtPr>
            <w:id w:val="334491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485857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-29992480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1D3B84" w:rsidRPr="00B82A9D" w:rsidRDefault="001D3B84" w:rsidP="00855D1E">
            <w:pPr>
              <w:pStyle w:val="Bodyjustified"/>
              <w:ind w:left="-108"/>
              <w:jc w:val="left"/>
            </w:pPr>
            <w:r>
              <w:t>Are the following tests performed</w:t>
            </w:r>
            <w:r w:rsidR="00303AB5">
              <w:t xml:space="preserve"> </w:t>
            </w:r>
            <w:r>
              <w:t>at this facility?</w:t>
            </w: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Temperature (high, low, cycle)</w:t>
            </w:r>
          </w:p>
        </w:tc>
        <w:sdt>
          <w:sdtPr>
            <w:id w:val="760189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819185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Shock (mechanical, thermal)</w:t>
            </w:r>
          </w:p>
        </w:tc>
        <w:sdt>
          <w:sdtPr>
            <w:id w:val="-1726669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44397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Acceleration</w:t>
            </w:r>
          </w:p>
        </w:tc>
        <w:sdt>
          <w:sdtPr>
            <w:id w:val="71832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98722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Vibration (fixed, variable, random noise)</w:t>
            </w:r>
          </w:p>
        </w:tc>
        <w:sdt>
          <w:sdtPr>
            <w:id w:val="39943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10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Moisture resistance</w:t>
            </w:r>
          </w:p>
        </w:tc>
        <w:sdt>
          <w:sdtPr>
            <w:id w:val="1679002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04803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Altitude</w:t>
            </w:r>
          </w:p>
        </w:tc>
        <w:sdt>
          <w:sdtPr>
            <w:id w:val="-765691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907874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Radiographic</w:t>
            </w:r>
          </w:p>
        </w:tc>
        <w:sdt>
          <w:sdtPr>
            <w:id w:val="-338616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3181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6115CC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(8)</w:t>
            </w:r>
          </w:p>
        </w:tc>
        <w:tc>
          <w:tcPr>
            <w:tcW w:w="5347" w:type="dxa"/>
            <w:gridSpan w:val="2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Hermeticity tests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855D1E" w:rsidRPr="00B82A9D" w:rsidTr="006115CC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645" w:type="dxa"/>
            <w:vAlign w:val="center"/>
          </w:tcPr>
          <w:p w:rsidR="00855D1E" w:rsidRDefault="00855D1E" w:rsidP="006115CC">
            <w:pPr>
              <w:pStyle w:val="Bodyjustified"/>
              <w:ind w:left="-108"/>
              <w:jc w:val="right"/>
            </w:pPr>
            <w:r>
              <w:t>(a)</w:t>
            </w:r>
          </w:p>
        </w:tc>
        <w:tc>
          <w:tcPr>
            <w:tcW w:w="4702" w:type="dxa"/>
            <w:vAlign w:val="center"/>
          </w:tcPr>
          <w:p w:rsidR="00855D1E" w:rsidRDefault="006115CC" w:rsidP="00855D1E">
            <w:pPr>
              <w:pStyle w:val="Bodyjustified"/>
              <w:ind w:left="-108"/>
              <w:jc w:val="left"/>
            </w:pPr>
            <w:r>
              <w:t>Fine leak</w:t>
            </w:r>
          </w:p>
        </w:tc>
        <w:sdt>
          <w:sdtPr>
            <w:id w:val="-1932186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96333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6115CC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645" w:type="dxa"/>
            <w:vAlign w:val="center"/>
          </w:tcPr>
          <w:p w:rsidR="00855D1E" w:rsidRDefault="00855D1E" w:rsidP="006115CC">
            <w:pPr>
              <w:pStyle w:val="Bodyjustified"/>
              <w:ind w:left="-108"/>
              <w:jc w:val="right"/>
            </w:pPr>
            <w:r>
              <w:t>(b)</w:t>
            </w:r>
          </w:p>
        </w:tc>
        <w:tc>
          <w:tcPr>
            <w:tcW w:w="4702" w:type="dxa"/>
            <w:vAlign w:val="center"/>
          </w:tcPr>
          <w:p w:rsidR="00855D1E" w:rsidRDefault="00855D1E" w:rsidP="006115CC">
            <w:pPr>
              <w:pStyle w:val="Bodyjustified"/>
              <w:ind w:left="-108"/>
              <w:jc w:val="left"/>
            </w:pPr>
            <w:r>
              <w:t>Gross leak</w:t>
            </w:r>
          </w:p>
        </w:tc>
        <w:sdt>
          <w:sdtPr>
            <w:id w:val="1213231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6267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6115CC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(9)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Lead fatigue</w:t>
            </w:r>
          </w:p>
        </w:tc>
        <w:sdt>
          <w:sdtPr>
            <w:id w:val="-50165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36004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6115CC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(10)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Life tests - operating</w:t>
            </w:r>
          </w:p>
        </w:tc>
        <w:sdt>
          <w:sdtPr>
            <w:id w:val="-2137021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0D3B6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62191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0D3B68" w:rsidRPr="00B82A9D" w:rsidTr="002B1C80">
        <w:trPr>
          <w:trHeight w:val="454"/>
        </w:trPr>
        <w:tc>
          <w:tcPr>
            <w:tcW w:w="533" w:type="dxa"/>
            <w:vAlign w:val="center"/>
          </w:tcPr>
          <w:p w:rsidR="000D3B68" w:rsidRPr="00B82A9D" w:rsidRDefault="000D3B68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0D3B68" w:rsidRDefault="000D3B68" w:rsidP="00855D1E">
            <w:pPr>
              <w:pStyle w:val="Bodyjustified"/>
              <w:ind w:left="-108"/>
              <w:jc w:val="left"/>
            </w:pPr>
            <w:r>
              <w:t>Is miss test equipment available to monitor devices during the environmental tests?</w:t>
            </w:r>
          </w:p>
        </w:tc>
        <w:sdt>
          <w:sdtPr>
            <w:id w:val="512030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D3B68" w:rsidRDefault="000D3B68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D3B68" w:rsidRDefault="000D3B68" w:rsidP="002B1C80">
            <w:pPr>
              <w:pStyle w:val="Bodyjustified"/>
            </w:pPr>
          </w:p>
        </w:tc>
        <w:sdt>
          <w:sdtPr>
            <w:id w:val="598225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D3B68" w:rsidRDefault="000D3B68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0D3B68" w:rsidRPr="00B82A9D" w:rsidRDefault="000D3B68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sdt>
          <w:sdtPr>
            <w:id w:val="154332358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ED48B9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6115CC" w:rsidRPr="00B82A9D" w:rsidTr="008E3A77">
        <w:trPr>
          <w:trHeight w:val="454"/>
        </w:trPr>
        <w:tc>
          <w:tcPr>
            <w:tcW w:w="533" w:type="dxa"/>
            <w:vAlign w:val="center"/>
          </w:tcPr>
          <w:p w:rsidR="006115CC" w:rsidRPr="00B82A9D" w:rsidRDefault="006115CC" w:rsidP="009E37E6">
            <w:pPr>
              <w:pStyle w:val="Bodyjustified"/>
            </w:pPr>
            <w:r>
              <w:t>(k</w:t>
            </w:r>
            <w:r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6115CC" w:rsidRPr="00B82A9D" w:rsidRDefault="006115CC" w:rsidP="000D3B68">
            <w:pPr>
              <w:pStyle w:val="Bodyjustified"/>
              <w:ind w:left="-108"/>
              <w:jc w:val="left"/>
            </w:pPr>
            <w:r>
              <w:t xml:space="preserve">Is automatic equipment available for electrical testing of devices? </w:t>
            </w:r>
          </w:p>
        </w:tc>
        <w:sdt>
          <w:sdtPr>
            <w:id w:val="-817951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115CC" w:rsidRPr="00B82A9D" w:rsidRDefault="006115CC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115CC" w:rsidRPr="00B82A9D" w:rsidRDefault="006115CC" w:rsidP="009E37E6">
            <w:pPr>
              <w:pStyle w:val="Bodyjustified"/>
            </w:pPr>
          </w:p>
        </w:tc>
        <w:sdt>
          <w:sdtPr>
            <w:id w:val="679164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115CC" w:rsidRPr="00B82A9D" w:rsidRDefault="006115CC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6115CC" w:rsidRPr="00B82A9D" w:rsidRDefault="006115CC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Default="000D3B68" w:rsidP="000D3B68">
            <w:pPr>
              <w:pStyle w:val="Bodyjustified"/>
              <w:ind w:left="-108"/>
              <w:jc w:val="left"/>
            </w:pPr>
            <w:r>
              <w:t>Go-no-go?</w:t>
            </w:r>
          </w:p>
          <w:p w:rsidR="000D3B68" w:rsidRPr="00B82A9D" w:rsidRDefault="000D3B68" w:rsidP="000D3B6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952207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77807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0D3B68" w:rsidRPr="00B82A9D" w:rsidTr="000D3B68">
        <w:trPr>
          <w:trHeight w:val="454"/>
        </w:trPr>
        <w:tc>
          <w:tcPr>
            <w:tcW w:w="533" w:type="dxa"/>
            <w:vAlign w:val="center"/>
          </w:tcPr>
          <w:p w:rsidR="000D3B68" w:rsidRPr="00B82A9D" w:rsidRDefault="000D3B68" w:rsidP="009E37E6">
            <w:pPr>
              <w:pStyle w:val="Bodyjustified"/>
            </w:pPr>
          </w:p>
        </w:tc>
        <w:sdt>
          <w:sdtPr>
            <w:id w:val="-661392916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0D3B68" w:rsidRDefault="000D3B68" w:rsidP="000D3B68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0D3B68" w:rsidRDefault="000D3B68" w:rsidP="00855D1E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D3B68" w:rsidRDefault="000D3B68" w:rsidP="00855D1E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D3B68" w:rsidRDefault="000D3B68" w:rsidP="00855D1E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D3B68" w:rsidRDefault="000D3B68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63492F" w:rsidP="00855D1E">
            <w:pPr>
              <w:pStyle w:val="Bodyjustified"/>
            </w:pPr>
            <w:r>
              <w:t>(l</w:t>
            </w:r>
            <w:r w:rsidR="00855D1E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charts provided for the monitoring of environmental test equipment?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726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69677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2175983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63492F" w:rsidP="00855D1E">
            <w:pPr>
              <w:pStyle w:val="Bodyjustified"/>
            </w:pPr>
            <w:r>
              <w:t>(m</w:t>
            </w:r>
            <w:r w:rsidR="00855D1E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test equipment</w:t>
            </w:r>
            <w:r>
              <w:t xml:space="preserve"> </w:t>
            </w:r>
            <w:r w:rsidRPr="00ED48B9">
              <w:t>adequate for fulfilment of specification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249012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48109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5355705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63492F" w:rsidP="00855D1E">
            <w:pPr>
              <w:pStyle w:val="Bodyjustified"/>
            </w:pPr>
            <w:r>
              <w:t>(n</w:t>
            </w:r>
            <w:r w:rsidR="00855D1E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final external visual inspection performed on 100% of the devices?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1240058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320077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034225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63492F">
            <w:pPr>
              <w:pStyle w:val="Bodyjustified"/>
            </w:pPr>
            <w:r w:rsidRPr="00B82A9D">
              <w:t>(</w:t>
            </w:r>
            <w:r w:rsidR="0063492F">
              <w:t>o</w:t>
            </w:r>
            <w:r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stored in a limited access area?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955259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5114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84830308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63492F" w:rsidP="00855D1E">
            <w:pPr>
              <w:pStyle w:val="Bodyjustified"/>
            </w:pPr>
            <w:r>
              <w:t>(p</w:t>
            </w:r>
            <w:r w:rsidR="00855D1E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adequately identified to Customer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028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72775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42700435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63492F" w:rsidP="00855D1E">
            <w:pPr>
              <w:pStyle w:val="Bodyjustified"/>
            </w:pPr>
            <w:r>
              <w:t>(q</w:t>
            </w:r>
            <w:r w:rsidR="00855D1E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there provision</w:t>
            </w:r>
            <w:r>
              <w:t xml:space="preserve"> </w:t>
            </w:r>
            <w:r w:rsidRPr="00ED48B9">
              <w:t>for lot identification?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1283875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77786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sdt>
          <w:sdtPr>
            <w:id w:val="139523953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</w:tbl>
    <w:p w:rsidR="003A033F" w:rsidRDefault="003A033F" w:rsidP="00B63234">
      <w:pPr>
        <w:pStyle w:val="Heading2"/>
        <w:numPr>
          <w:ilvl w:val="0"/>
          <w:numId w:val="0"/>
        </w:numPr>
        <w:ind w:left="1418"/>
      </w:pPr>
    </w:p>
    <w:p w:rsidR="003A033F" w:rsidRDefault="003A033F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3A033F" w:rsidRDefault="0063492F" w:rsidP="00C45D76">
      <w:pPr>
        <w:pStyle w:val="Heading2"/>
      </w:pPr>
      <w:bookmarkStart w:id="16" w:name="_Toc361925639"/>
      <w:r>
        <w:t>Facilities and equipment</w:t>
      </w:r>
      <w:bookmarkEnd w:id="16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27"/>
        <w:gridCol w:w="5445"/>
        <w:gridCol w:w="637"/>
        <w:gridCol w:w="638"/>
        <w:gridCol w:w="637"/>
        <w:gridCol w:w="638"/>
      </w:tblGrid>
      <w:tr w:rsidR="003A033F" w:rsidRPr="00B82A9D" w:rsidTr="006115CC">
        <w:trPr>
          <w:trHeight w:val="454"/>
          <w:tblHeader/>
        </w:trPr>
        <w:tc>
          <w:tcPr>
            <w:tcW w:w="533" w:type="dxa"/>
            <w:vAlign w:val="center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3A033F" w:rsidP="002B1C80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3A033F" w:rsidRPr="00B82A9D" w:rsidRDefault="003A033F" w:rsidP="002B1C80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A033F" w:rsidRPr="00B82A9D" w:rsidRDefault="003A033F" w:rsidP="002B1C80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3A033F" w:rsidRPr="00B82A9D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Pr="00B82A9D" w:rsidRDefault="003A033F" w:rsidP="002B1C80">
            <w:pPr>
              <w:pStyle w:val="Bodyjustified"/>
            </w:pPr>
            <w:r>
              <w:t>(a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3A033F" w:rsidP="002B1C80">
            <w:pPr>
              <w:pStyle w:val="Bodyjustified"/>
              <w:ind w:left="-108"/>
              <w:jc w:val="left"/>
            </w:pPr>
            <w:r>
              <w:t>Is facility adequately lighted?</w:t>
            </w:r>
          </w:p>
        </w:tc>
        <w:sdt>
          <w:sdtPr>
            <w:id w:val="-638658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1474258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5872" w:type="dxa"/>
            <w:gridSpan w:val="2"/>
            <w:vAlign w:val="center"/>
          </w:tcPr>
          <w:p w:rsidR="003A033F" w:rsidRDefault="003A033F" w:rsidP="002B1C80">
            <w:pPr>
              <w:pStyle w:val="Bodyjustified"/>
              <w:ind w:left="-108"/>
              <w:jc w:val="left"/>
            </w:pPr>
            <w:r>
              <w:t>Ventilated?</w:t>
            </w:r>
          </w:p>
        </w:tc>
        <w:sdt>
          <w:sdtPr>
            <w:id w:val="202531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68004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5872" w:type="dxa"/>
            <w:gridSpan w:val="2"/>
            <w:vAlign w:val="center"/>
          </w:tcPr>
          <w:p w:rsidR="003A033F" w:rsidRDefault="003A033F" w:rsidP="002B1C80">
            <w:pPr>
              <w:pStyle w:val="Bodyjustified"/>
              <w:ind w:left="-108"/>
              <w:jc w:val="left"/>
            </w:pPr>
            <w:r>
              <w:t>Temperature-controlled?</w:t>
            </w:r>
          </w:p>
        </w:tc>
        <w:sdt>
          <w:sdtPr>
            <w:id w:val="-1293131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-367145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5872" w:type="dxa"/>
            <w:gridSpan w:val="2"/>
            <w:vAlign w:val="center"/>
          </w:tcPr>
          <w:p w:rsidR="003A033F" w:rsidRDefault="003A033F" w:rsidP="002B1C80">
            <w:pPr>
              <w:pStyle w:val="Bodyjustified"/>
              <w:ind w:left="-108"/>
              <w:jc w:val="left"/>
            </w:pPr>
            <w:r>
              <w:t>Dust-controlled?</w:t>
            </w:r>
          </w:p>
        </w:tc>
        <w:sdt>
          <w:sdtPr>
            <w:id w:val="-36664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362953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5872" w:type="dxa"/>
            <w:gridSpan w:val="2"/>
            <w:vAlign w:val="center"/>
          </w:tcPr>
          <w:p w:rsidR="003A033F" w:rsidRDefault="003A033F" w:rsidP="002B1C80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Pr="00B82A9D" w:rsidRDefault="003A033F" w:rsidP="002B1C80">
            <w:pPr>
              <w:pStyle w:val="Bodyjustified"/>
            </w:pPr>
          </w:p>
        </w:tc>
        <w:sdt>
          <w:sdtPr>
            <w:id w:val="-1377703057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3A033F" w:rsidRPr="001D3B84" w:rsidRDefault="003A033F" w:rsidP="002B1C80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  <w:r>
              <w:t>(b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3A033F" w:rsidRPr="001D3B84" w:rsidRDefault="003A033F" w:rsidP="002B1C80">
            <w:pPr>
              <w:pStyle w:val="Bodyjustified"/>
              <w:ind w:left="-108"/>
              <w:jc w:val="left"/>
            </w:pPr>
            <w:r>
              <w:t>Is good housekeeping being practised</w:t>
            </w:r>
            <w:r w:rsidRPr="001D3B84">
              <w:t>?</w:t>
            </w:r>
          </w:p>
          <w:p w:rsidR="003A033F" w:rsidRPr="00B82A9D" w:rsidRDefault="003A033F" w:rsidP="002B1C80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821535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2019038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Pr="00B82A9D" w:rsidRDefault="003A033F" w:rsidP="002B1C80">
            <w:pPr>
              <w:pStyle w:val="Bodyjustified"/>
            </w:pPr>
          </w:p>
        </w:tc>
        <w:sdt>
          <w:sdtPr>
            <w:id w:val="162978230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3A033F" w:rsidRPr="00B82A9D" w:rsidRDefault="003A033F" w:rsidP="002B1C80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Pr="00B82A9D" w:rsidRDefault="003A033F" w:rsidP="002B1C80">
            <w:pPr>
              <w:pStyle w:val="Bodyjustified"/>
            </w:pPr>
            <w:r>
              <w:t>(c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3A033F" w:rsidP="003A033F">
            <w:pPr>
              <w:pStyle w:val="Bodyjustified"/>
              <w:ind w:left="-108"/>
              <w:jc w:val="left"/>
            </w:pPr>
            <w:r w:rsidRPr="001D3B84">
              <w:t>Are</w:t>
            </w:r>
            <w:r>
              <w:t xml:space="preserve"> particle counts taken and recorded regularly</w:t>
            </w:r>
            <w:r w:rsidRPr="001D3B84">
              <w:t>?</w:t>
            </w:r>
          </w:p>
        </w:tc>
        <w:sdt>
          <w:sdtPr>
            <w:id w:val="-18749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-1649355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  <w:r>
              <w:t>(d)</w:t>
            </w: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3A033F" w:rsidP="002B1C80">
            <w:pPr>
              <w:pStyle w:val="Bodyjustified"/>
              <w:ind w:left="-108"/>
              <w:jc w:val="left"/>
            </w:pPr>
            <w:r w:rsidRPr="001D3B84">
              <w:t xml:space="preserve">Are </w:t>
            </w:r>
            <w:r>
              <w:t>the following operations performed in a 100 count environment without moving the devices to an environment with a high contamination level?</w:t>
            </w:r>
          </w:p>
        </w:tc>
        <w:sdt>
          <w:sdtPr>
            <w:id w:val="979030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427318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3A033F" w:rsidRPr="001D3B84" w:rsidRDefault="003A033F" w:rsidP="002B1C80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3A033F" w:rsidRPr="001D3B84" w:rsidRDefault="003A033F" w:rsidP="002B1C80">
            <w:pPr>
              <w:pStyle w:val="Bodyjustified"/>
              <w:ind w:left="-108"/>
              <w:jc w:val="left"/>
            </w:pPr>
            <w:r>
              <w:t>Final assembly</w:t>
            </w:r>
          </w:p>
        </w:tc>
        <w:sdt>
          <w:sdtPr>
            <w:id w:val="-1558084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165410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3A033F" w:rsidRDefault="003A033F" w:rsidP="002B1C80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vAlign w:val="center"/>
          </w:tcPr>
          <w:p w:rsidR="003A033F" w:rsidRDefault="003A033F" w:rsidP="002B1C80">
            <w:pPr>
              <w:pStyle w:val="Bodyjustified"/>
              <w:ind w:left="-108"/>
              <w:jc w:val="left"/>
            </w:pPr>
            <w:r>
              <w:t>Internal visual inspection</w:t>
            </w:r>
          </w:p>
        </w:tc>
        <w:sdt>
          <w:sdtPr>
            <w:id w:val="-2025162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2113925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3A033F" w:rsidRDefault="003A033F" w:rsidP="002B1C80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vAlign w:val="center"/>
          </w:tcPr>
          <w:p w:rsidR="003A033F" w:rsidRDefault="003A033F" w:rsidP="002B1C80">
            <w:pPr>
              <w:pStyle w:val="Bodyjustified"/>
              <w:ind w:left="-108"/>
              <w:jc w:val="left"/>
            </w:pPr>
            <w:r>
              <w:t>Cleaning</w:t>
            </w:r>
          </w:p>
        </w:tc>
        <w:sdt>
          <w:sdtPr>
            <w:id w:val="287017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1863476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3A033F" w:rsidRDefault="003A033F" w:rsidP="002B1C80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vAlign w:val="center"/>
          </w:tcPr>
          <w:p w:rsidR="003A033F" w:rsidRDefault="003A033F" w:rsidP="002B1C80">
            <w:pPr>
              <w:pStyle w:val="Bodyjustified"/>
              <w:ind w:left="-108"/>
              <w:jc w:val="left"/>
            </w:pPr>
            <w:r>
              <w:t>Sealing</w:t>
            </w:r>
          </w:p>
        </w:tc>
        <w:sdt>
          <w:sdtPr>
            <w:id w:val="973025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-321278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125"/>
        </w:trPr>
        <w:tc>
          <w:tcPr>
            <w:tcW w:w="533" w:type="dxa"/>
            <w:vAlign w:val="center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5872" w:type="dxa"/>
            <w:gridSpan w:val="2"/>
            <w:shd w:val="clear" w:color="auto" w:fill="auto"/>
            <w:vAlign w:val="center"/>
          </w:tcPr>
          <w:p w:rsidR="003A033F" w:rsidRPr="001D3B84" w:rsidRDefault="003A033F" w:rsidP="002B1C80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Pr="00B82A9D" w:rsidRDefault="003A033F" w:rsidP="002B1C80">
            <w:pPr>
              <w:pStyle w:val="Bodyjustified"/>
            </w:pPr>
            <w:r>
              <w:t>(e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3A033F" w:rsidP="002B1C80">
            <w:pPr>
              <w:pStyle w:val="Bodyjustified"/>
              <w:ind w:left="-108"/>
              <w:jc w:val="left"/>
            </w:pPr>
            <w:r>
              <w:t>How often are air filters checked and changed?</w:t>
            </w:r>
          </w:p>
        </w:tc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Pr="00B82A9D" w:rsidRDefault="003A033F" w:rsidP="002B1C80">
            <w:pPr>
              <w:pStyle w:val="Bodyjustified"/>
            </w:pPr>
          </w:p>
        </w:tc>
        <w:sdt>
          <w:sdtPr>
            <w:id w:val="797724725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3A033F" w:rsidRPr="00B82A9D" w:rsidRDefault="003A033F" w:rsidP="002B1C80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  <w:r>
              <w:t>(f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3A033F" w:rsidP="002B1C80">
            <w:pPr>
              <w:pStyle w:val="Bodyjustified"/>
              <w:ind w:left="-108"/>
              <w:jc w:val="left"/>
            </w:pPr>
            <w:r>
              <w:t>How often is the contamination level of the 10000 count environment checked</w:t>
            </w:r>
            <w:r w:rsidRPr="001D3B84">
              <w:t>?</w:t>
            </w:r>
          </w:p>
        </w:tc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</w:p>
        </w:tc>
        <w:sdt>
          <w:sdtPr>
            <w:id w:val="1355846876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3A033F" w:rsidRPr="001D3B84" w:rsidRDefault="003A033F" w:rsidP="002B1C80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  <w:r>
              <w:t>(g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3A033F" w:rsidP="002B1C80">
            <w:pPr>
              <w:pStyle w:val="Bodyjustified"/>
              <w:ind w:left="-108"/>
              <w:jc w:val="left"/>
            </w:pPr>
            <w:r>
              <w:t>How often is the contamination level of the 100 count environment checked</w:t>
            </w:r>
            <w:r w:rsidRPr="001D3B84">
              <w:t>?</w:t>
            </w:r>
          </w:p>
        </w:tc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</w:tcPr>
          <w:p w:rsidR="003A033F" w:rsidRDefault="003A033F" w:rsidP="006115CC">
            <w:pPr>
              <w:pStyle w:val="Bodyjustified"/>
            </w:pPr>
          </w:p>
        </w:tc>
        <w:sdt>
          <w:sdtPr>
            <w:id w:val="-2093611123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3A033F" w:rsidRDefault="003A033F" w:rsidP="002B1C80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  <w:r>
              <w:t>(h)</w:t>
            </w: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3A033F" w:rsidP="002B1C80">
            <w:pPr>
              <w:pStyle w:val="Bodyjustified"/>
              <w:ind w:left="-108"/>
              <w:jc w:val="left"/>
            </w:pPr>
            <w:r>
              <w:t>Is a log kept which shows when contamination levels are checked?</w:t>
            </w:r>
          </w:p>
        </w:tc>
        <w:sdt>
          <w:sdtPr>
            <w:id w:val="421688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-650442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175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</w:p>
        </w:tc>
        <w:tc>
          <w:tcPr>
            <w:tcW w:w="5872" w:type="dxa"/>
            <w:gridSpan w:val="2"/>
            <w:shd w:val="clear" w:color="auto" w:fill="auto"/>
            <w:vAlign w:val="center"/>
          </w:tcPr>
          <w:p w:rsidR="003A033F" w:rsidRPr="001D3B84" w:rsidRDefault="003A033F" w:rsidP="002B1C80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  <w:r>
              <w:t>(i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3A033F" w:rsidP="003A033F">
            <w:pPr>
              <w:pStyle w:val="Bodyjustified"/>
              <w:ind w:left="-108"/>
              <w:jc w:val="left"/>
            </w:pPr>
            <w:r>
              <w:t>Isauthority granted to cease production when contamination level is exceeded?</w:t>
            </w:r>
          </w:p>
        </w:tc>
        <w:sdt>
          <w:sdtPr>
            <w:id w:val="2040932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-1473047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  <w:vAlign w:val="center"/>
          </w:tcPr>
          <w:p w:rsidR="003A033F" w:rsidRDefault="00DB6757" w:rsidP="00DB6757">
            <w:pPr>
              <w:pStyle w:val="Bodyjustified"/>
            </w:pPr>
            <w:r>
              <w:t>(j)</w:t>
            </w:r>
          </w:p>
        </w:tc>
        <w:tc>
          <w:tcPr>
            <w:tcW w:w="5872" w:type="dxa"/>
            <w:gridSpan w:val="2"/>
            <w:vAlign w:val="center"/>
          </w:tcPr>
          <w:p w:rsidR="003A033F" w:rsidRDefault="00DB6757" w:rsidP="002B1C80">
            <w:pPr>
              <w:pStyle w:val="Bodyjustified"/>
              <w:ind w:left="-108"/>
              <w:jc w:val="left"/>
            </w:pPr>
            <w:r>
              <w:t>Personnel in 100 count environment.</w:t>
            </w:r>
          </w:p>
        </w:tc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DB6757" w:rsidRPr="00B82A9D" w:rsidTr="006115CC">
        <w:trPr>
          <w:trHeight w:val="454"/>
        </w:trPr>
        <w:tc>
          <w:tcPr>
            <w:tcW w:w="533" w:type="dxa"/>
            <w:vAlign w:val="center"/>
          </w:tcPr>
          <w:p w:rsidR="00DB6757" w:rsidRDefault="00DB6757" w:rsidP="00DB6757">
            <w:pPr>
              <w:pStyle w:val="Bodyjustified"/>
            </w:pPr>
          </w:p>
        </w:tc>
        <w:tc>
          <w:tcPr>
            <w:tcW w:w="427" w:type="dxa"/>
          </w:tcPr>
          <w:p w:rsidR="00DB6757" w:rsidRDefault="00DB6757" w:rsidP="006115CC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DB6757" w:rsidRDefault="00DB6757" w:rsidP="002B1C80">
            <w:pPr>
              <w:pStyle w:val="Bodyjustified"/>
              <w:ind w:left="-108"/>
              <w:jc w:val="left"/>
            </w:pPr>
            <w:r>
              <w:t>What deviations from regulations and/or requirements related to this environment were noted with regard to:-</w:t>
            </w:r>
          </w:p>
        </w:tc>
        <w:tc>
          <w:tcPr>
            <w:tcW w:w="637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</w:tr>
      <w:tr w:rsidR="00DB6757" w:rsidRPr="00B82A9D" w:rsidTr="006115CC">
        <w:trPr>
          <w:trHeight w:val="454"/>
        </w:trPr>
        <w:tc>
          <w:tcPr>
            <w:tcW w:w="533" w:type="dxa"/>
            <w:vAlign w:val="center"/>
          </w:tcPr>
          <w:p w:rsidR="00DB6757" w:rsidRDefault="00DB6757" w:rsidP="00DB6757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DB6757" w:rsidRDefault="00DB6757" w:rsidP="002B1C80">
            <w:pPr>
              <w:pStyle w:val="Bodyjustified"/>
              <w:ind w:left="-108"/>
              <w:jc w:val="left"/>
            </w:pPr>
          </w:p>
        </w:tc>
        <w:tc>
          <w:tcPr>
            <w:tcW w:w="5445" w:type="dxa"/>
            <w:vAlign w:val="center"/>
          </w:tcPr>
          <w:p w:rsidR="00DB6757" w:rsidRDefault="00DB6757" w:rsidP="002B1C80">
            <w:pPr>
              <w:pStyle w:val="Bodyjustified"/>
              <w:ind w:left="-108"/>
              <w:jc w:val="left"/>
            </w:pPr>
            <w:r>
              <w:t>(a) Gowns and/or smocks and trousers</w:t>
            </w:r>
          </w:p>
        </w:tc>
        <w:tc>
          <w:tcPr>
            <w:tcW w:w="637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</w:tr>
      <w:tr w:rsidR="006115CC" w:rsidRPr="00B82A9D" w:rsidTr="006115CC">
        <w:trPr>
          <w:trHeight w:val="454"/>
        </w:trPr>
        <w:tc>
          <w:tcPr>
            <w:tcW w:w="533" w:type="dxa"/>
            <w:vAlign w:val="center"/>
          </w:tcPr>
          <w:p w:rsidR="006115CC" w:rsidRDefault="006115CC" w:rsidP="00DB6757">
            <w:pPr>
              <w:pStyle w:val="Bodyjustified"/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115CC" w:rsidRDefault="006115CC" w:rsidP="006115CC">
            <w:pPr>
              <w:pStyle w:val="Bodyjustified"/>
              <w:ind w:left="1526"/>
              <w:jc w:val="left"/>
            </w:pPr>
          </w:p>
        </w:tc>
        <w:sdt>
          <w:sdtPr>
            <w:id w:val="-257375088"/>
            <w:showingPlcHdr/>
          </w:sdtPr>
          <w:sdtEndPr/>
          <w:sdtContent>
            <w:tc>
              <w:tcPr>
                <w:tcW w:w="5445" w:type="dxa"/>
                <w:shd w:val="clear" w:color="auto" w:fill="D9D9D9" w:themeFill="background1" w:themeFillShade="D9"/>
                <w:vAlign w:val="center"/>
              </w:tcPr>
              <w:p w:rsidR="006115CC" w:rsidRDefault="006115CC" w:rsidP="002B1C80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6115CC" w:rsidRDefault="006115CC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115CC" w:rsidRDefault="006115CC" w:rsidP="002B1C8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6115CC" w:rsidRDefault="006115CC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115CC" w:rsidRDefault="006115CC" w:rsidP="002B1C80">
            <w:pPr>
              <w:pStyle w:val="Bodyjustified"/>
            </w:pPr>
          </w:p>
        </w:tc>
      </w:tr>
      <w:tr w:rsidR="00DB6757" w:rsidRPr="00B82A9D" w:rsidTr="006115CC">
        <w:trPr>
          <w:trHeight w:val="454"/>
        </w:trPr>
        <w:tc>
          <w:tcPr>
            <w:tcW w:w="533" w:type="dxa"/>
            <w:vAlign w:val="center"/>
          </w:tcPr>
          <w:p w:rsidR="00DB6757" w:rsidRDefault="00DB6757" w:rsidP="00DB6757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DB6757" w:rsidRDefault="00DB6757" w:rsidP="002B1C80">
            <w:pPr>
              <w:pStyle w:val="Bodyjustified"/>
              <w:ind w:left="-108"/>
              <w:jc w:val="left"/>
            </w:pPr>
          </w:p>
        </w:tc>
        <w:tc>
          <w:tcPr>
            <w:tcW w:w="5445" w:type="dxa"/>
            <w:vAlign w:val="center"/>
          </w:tcPr>
          <w:p w:rsidR="00DB6757" w:rsidRDefault="00DB6757" w:rsidP="002B1C80">
            <w:pPr>
              <w:pStyle w:val="Bodyjustified"/>
              <w:ind w:left="-108"/>
              <w:jc w:val="left"/>
            </w:pPr>
            <w:r>
              <w:t>(b) Caps</w:t>
            </w:r>
          </w:p>
        </w:tc>
        <w:tc>
          <w:tcPr>
            <w:tcW w:w="637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</w:tr>
      <w:tr w:rsidR="006115CC" w:rsidRPr="00B82A9D" w:rsidTr="006115CC">
        <w:trPr>
          <w:trHeight w:val="454"/>
        </w:trPr>
        <w:tc>
          <w:tcPr>
            <w:tcW w:w="533" w:type="dxa"/>
            <w:vAlign w:val="center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115CC" w:rsidRPr="00B82A9D" w:rsidRDefault="006115CC" w:rsidP="006115CC">
            <w:pPr>
              <w:pStyle w:val="Bodyjustified"/>
              <w:ind w:left="1526"/>
              <w:jc w:val="left"/>
            </w:pPr>
          </w:p>
        </w:tc>
        <w:sdt>
          <w:sdtPr>
            <w:id w:val="1187640334"/>
            <w:showingPlcHdr/>
          </w:sdtPr>
          <w:sdtEndPr/>
          <w:sdtContent>
            <w:tc>
              <w:tcPr>
                <w:tcW w:w="5445" w:type="dxa"/>
                <w:shd w:val="clear" w:color="auto" w:fill="D9D9D9" w:themeFill="background1" w:themeFillShade="D9"/>
                <w:vAlign w:val="center"/>
              </w:tcPr>
              <w:p w:rsidR="006115CC" w:rsidRPr="00B82A9D" w:rsidRDefault="006115CC" w:rsidP="002B1C80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638" w:type="dxa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637" w:type="dxa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638" w:type="dxa"/>
          </w:tcPr>
          <w:p w:rsidR="006115CC" w:rsidRPr="00B82A9D" w:rsidRDefault="006115CC" w:rsidP="002B1C80">
            <w:pPr>
              <w:pStyle w:val="Bodyjustified"/>
            </w:pPr>
          </w:p>
        </w:tc>
      </w:tr>
      <w:tr w:rsidR="00DB6757" w:rsidRPr="00B82A9D" w:rsidTr="006115CC">
        <w:trPr>
          <w:trHeight w:val="454"/>
        </w:trPr>
        <w:tc>
          <w:tcPr>
            <w:tcW w:w="533" w:type="dxa"/>
            <w:vAlign w:val="center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427" w:type="dxa"/>
            <w:shd w:val="clear" w:color="auto" w:fill="FFFFFF" w:themeFill="background1"/>
            <w:vAlign w:val="center"/>
          </w:tcPr>
          <w:p w:rsidR="00DB6757" w:rsidRDefault="00DB6757" w:rsidP="002B1C80">
            <w:pPr>
              <w:pStyle w:val="Bodyjustified"/>
              <w:ind w:left="-108"/>
              <w:jc w:val="left"/>
            </w:pP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DB6757" w:rsidRDefault="00DB6757" w:rsidP="002B1C80">
            <w:pPr>
              <w:pStyle w:val="Bodyjustified"/>
              <w:ind w:left="-108"/>
              <w:jc w:val="left"/>
            </w:pPr>
            <w:r>
              <w:t>(c) Overshoes</w:t>
            </w:r>
          </w:p>
        </w:tc>
        <w:tc>
          <w:tcPr>
            <w:tcW w:w="637" w:type="dxa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638" w:type="dxa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637" w:type="dxa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638" w:type="dxa"/>
          </w:tcPr>
          <w:p w:rsidR="00DB6757" w:rsidRPr="00B82A9D" w:rsidRDefault="00DB6757" w:rsidP="002B1C80">
            <w:pPr>
              <w:pStyle w:val="Bodyjustified"/>
            </w:pPr>
          </w:p>
        </w:tc>
      </w:tr>
      <w:tr w:rsidR="006115CC" w:rsidRPr="00B82A9D" w:rsidTr="006115CC">
        <w:trPr>
          <w:trHeight w:val="454"/>
        </w:trPr>
        <w:tc>
          <w:tcPr>
            <w:tcW w:w="533" w:type="dxa"/>
            <w:vAlign w:val="center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115CC" w:rsidRDefault="006115CC" w:rsidP="006115CC">
            <w:pPr>
              <w:pStyle w:val="Bodyjustified"/>
              <w:ind w:left="1526"/>
              <w:jc w:val="left"/>
            </w:pPr>
          </w:p>
        </w:tc>
        <w:sdt>
          <w:sdtPr>
            <w:id w:val="-1822803004"/>
            <w:showingPlcHdr/>
          </w:sdtPr>
          <w:sdtEndPr/>
          <w:sdtContent>
            <w:tc>
              <w:tcPr>
                <w:tcW w:w="5445" w:type="dxa"/>
                <w:shd w:val="clear" w:color="auto" w:fill="D9D9D9" w:themeFill="background1" w:themeFillShade="D9"/>
                <w:vAlign w:val="center"/>
              </w:tcPr>
              <w:p w:rsidR="006115CC" w:rsidRDefault="006115CC" w:rsidP="002B1C80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638" w:type="dxa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637" w:type="dxa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638" w:type="dxa"/>
          </w:tcPr>
          <w:p w:rsidR="006115CC" w:rsidRPr="00B82A9D" w:rsidRDefault="006115CC" w:rsidP="002B1C80">
            <w:pPr>
              <w:pStyle w:val="Bodyjustified"/>
            </w:pPr>
          </w:p>
        </w:tc>
      </w:tr>
      <w:tr w:rsidR="00DB6757" w:rsidRPr="00B82A9D" w:rsidTr="006115CC">
        <w:trPr>
          <w:trHeight w:val="454"/>
        </w:trPr>
        <w:tc>
          <w:tcPr>
            <w:tcW w:w="533" w:type="dxa"/>
            <w:vAlign w:val="center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427" w:type="dxa"/>
            <w:shd w:val="clear" w:color="auto" w:fill="FFFFFF" w:themeFill="background1"/>
            <w:vAlign w:val="center"/>
          </w:tcPr>
          <w:p w:rsidR="00DB6757" w:rsidRDefault="00DB6757" w:rsidP="002B1C80">
            <w:pPr>
              <w:pStyle w:val="Bodyjustified"/>
              <w:ind w:left="-108"/>
              <w:jc w:val="left"/>
            </w:pP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DB6757" w:rsidRDefault="00DB6757" w:rsidP="002B1C80">
            <w:pPr>
              <w:pStyle w:val="Bodyjustified"/>
              <w:ind w:left="-108"/>
              <w:jc w:val="left"/>
            </w:pPr>
            <w:r>
              <w:t>(d) Finger cots</w:t>
            </w:r>
          </w:p>
        </w:tc>
        <w:tc>
          <w:tcPr>
            <w:tcW w:w="637" w:type="dxa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638" w:type="dxa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637" w:type="dxa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638" w:type="dxa"/>
          </w:tcPr>
          <w:p w:rsidR="00DB6757" w:rsidRPr="00B82A9D" w:rsidRDefault="00DB6757" w:rsidP="002B1C80">
            <w:pPr>
              <w:pStyle w:val="Bodyjustified"/>
            </w:pPr>
          </w:p>
        </w:tc>
      </w:tr>
      <w:tr w:rsidR="006115CC" w:rsidRPr="00B82A9D" w:rsidTr="006115CC">
        <w:trPr>
          <w:trHeight w:val="454"/>
        </w:trPr>
        <w:tc>
          <w:tcPr>
            <w:tcW w:w="533" w:type="dxa"/>
            <w:vAlign w:val="center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115CC" w:rsidRDefault="006115CC" w:rsidP="006115CC">
            <w:pPr>
              <w:pStyle w:val="Bodyjustified"/>
              <w:ind w:left="1526"/>
              <w:jc w:val="left"/>
            </w:pPr>
          </w:p>
        </w:tc>
        <w:sdt>
          <w:sdtPr>
            <w:id w:val="-1212415132"/>
            <w:showingPlcHdr/>
          </w:sdtPr>
          <w:sdtEndPr/>
          <w:sdtContent>
            <w:tc>
              <w:tcPr>
                <w:tcW w:w="5445" w:type="dxa"/>
                <w:shd w:val="clear" w:color="auto" w:fill="D9D9D9" w:themeFill="background1" w:themeFillShade="D9"/>
                <w:vAlign w:val="center"/>
              </w:tcPr>
              <w:p w:rsidR="006115CC" w:rsidRDefault="006115CC" w:rsidP="002B1C80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638" w:type="dxa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637" w:type="dxa"/>
          </w:tcPr>
          <w:p w:rsidR="006115CC" w:rsidRPr="00B82A9D" w:rsidRDefault="006115CC" w:rsidP="002B1C80">
            <w:pPr>
              <w:pStyle w:val="Bodyjustified"/>
            </w:pPr>
          </w:p>
        </w:tc>
        <w:tc>
          <w:tcPr>
            <w:tcW w:w="638" w:type="dxa"/>
          </w:tcPr>
          <w:p w:rsidR="006115CC" w:rsidRPr="00B82A9D" w:rsidRDefault="006115CC" w:rsidP="002B1C80">
            <w:pPr>
              <w:pStyle w:val="Bodyjustified"/>
            </w:pPr>
          </w:p>
        </w:tc>
      </w:tr>
      <w:tr w:rsidR="00DB6757" w:rsidRPr="00B82A9D" w:rsidTr="006115CC">
        <w:trPr>
          <w:trHeight w:val="454"/>
        </w:trPr>
        <w:tc>
          <w:tcPr>
            <w:tcW w:w="533" w:type="dxa"/>
            <w:vAlign w:val="center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427" w:type="dxa"/>
            <w:shd w:val="clear" w:color="auto" w:fill="FFFFFF" w:themeFill="background1"/>
          </w:tcPr>
          <w:p w:rsidR="00DB6757" w:rsidRDefault="00DB6757" w:rsidP="006115CC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DB6757" w:rsidRDefault="00DB6757" w:rsidP="002B1C80">
            <w:pPr>
              <w:pStyle w:val="Bodyjustified"/>
              <w:ind w:left="-108"/>
              <w:jc w:val="left"/>
            </w:pPr>
            <w:r>
              <w:t>Was any lint-producing material (woo, knitted garments, etc.) noticed under protective clothing?</w:t>
            </w:r>
          </w:p>
        </w:tc>
        <w:sdt>
          <w:sdtPr>
            <w:id w:val="385628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B6757" w:rsidRDefault="00DB6757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B6757" w:rsidRDefault="00DB6757" w:rsidP="002B1C80">
            <w:pPr>
              <w:pStyle w:val="Bodyjustified"/>
            </w:pPr>
          </w:p>
        </w:tc>
        <w:sdt>
          <w:sdtPr>
            <w:id w:val="1530072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B6757" w:rsidRDefault="00DB6757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DB6757" w:rsidRPr="00B82A9D" w:rsidRDefault="00DB6757" w:rsidP="002B1C80">
            <w:pPr>
              <w:pStyle w:val="Bodyjustified"/>
            </w:pPr>
          </w:p>
        </w:tc>
      </w:tr>
      <w:tr w:rsidR="00DB6757" w:rsidRPr="00B82A9D" w:rsidTr="006115CC">
        <w:trPr>
          <w:trHeight w:val="454"/>
        </w:trPr>
        <w:tc>
          <w:tcPr>
            <w:tcW w:w="533" w:type="dxa"/>
            <w:vAlign w:val="center"/>
          </w:tcPr>
          <w:p w:rsidR="00DB6757" w:rsidRPr="00B82A9D" w:rsidRDefault="00DB6757" w:rsidP="002B1C80">
            <w:pPr>
              <w:pStyle w:val="Bodyjustified"/>
            </w:pPr>
          </w:p>
        </w:tc>
        <w:sdt>
          <w:sdtPr>
            <w:id w:val="-1815326388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DB6757" w:rsidRDefault="00DB6757" w:rsidP="002B1C80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638" w:type="dxa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637" w:type="dxa"/>
          </w:tcPr>
          <w:p w:rsidR="00DB6757" w:rsidRPr="00B82A9D" w:rsidRDefault="00DB6757" w:rsidP="002B1C80">
            <w:pPr>
              <w:pStyle w:val="Bodyjustified"/>
            </w:pPr>
          </w:p>
        </w:tc>
        <w:tc>
          <w:tcPr>
            <w:tcW w:w="638" w:type="dxa"/>
          </w:tcPr>
          <w:p w:rsidR="00DB6757" w:rsidRPr="00B82A9D" w:rsidRDefault="00DB6757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  <w:r>
              <w:t>(</w:t>
            </w:r>
            <w:r w:rsidR="006C34AA">
              <w:t>k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6C34AA" w:rsidP="002B1C80">
            <w:pPr>
              <w:pStyle w:val="Bodyjustified"/>
              <w:ind w:left="-108"/>
              <w:jc w:val="left"/>
            </w:pPr>
            <w:r>
              <w:t>Are components and tools cleaned according to written procedures?</w:t>
            </w:r>
          </w:p>
        </w:tc>
        <w:sdt>
          <w:sdtPr>
            <w:id w:val="259265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DB6757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-1497331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6C34AA" w:rsidP="002B1C80">
            <w:pPr>
              <w:pStyle w:val="Bodyjustified"/>
              <w:ind w:left="-108"/>
              <w:jc w:val="left"/>
            </w:pPr>
            <w:r>
              <w:t>Are these procedures based on probable contaminants?</w:t>
            </w:r>
          </w:p>
        </w:tc>
        <w:sdt>
          <w:sdtPr>
            <w:id w:val="1932234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6C34AA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1617016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6C34AA" w:rsidRPr="00B82A9D" w:rsidTr="006115CC">
        <w:trPr>
          <w:trHeight w:val="454"/>
        </w:trPr>
        <w:tc>
          <w:tcPr>
            <w:tcW w:w="533" w:type="dxa"/>
          </w:tcPr>
          <w:p w:rsidR="006C34AA" w:rsidRPr="00B82A9D" w:rsidRDefault="006C34AA" w:rsidP="006115CC">
            <w:pPr>
              <w:pStyle w:val="Bodyjustified"/>
              <w:keepNext/>
              <w:keepLines/>
              <w:widowControl/>
            </w:pPr>
            <w:r>
              <w:t>(l)</w:t>
            </w:r>
          </w:p>
        </w:tc>
        <w:tc>
          <w:tcPr>
            <w:tcW w:w="5872" w:type="dxa"/>
            <w:gridSpan w:val="2"/>
            <w:vAlign w:val="center"/>
          </w:tcPr>
          <w:p w:rsidR="006C34AA" w:rsidRPr="00B82A9D" w:rsidRDefault="006C34AA" w:rsidP="002B1C80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Are clean room procedures and discipline specified in respect of clothing, access, food consumption, allowable materials, cosmetics, etc.?</w:t>
            </w:r>
          </w:p>
        </w:tc>
        <w:sdt>
          <w:sdtPr>
            <w:id w:val="-1795586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C34AA" w:rsidRDefault="006C34AA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C34AA" w:rsidRDefault="006C34AA" w:rsidP="002B1C80">
            <w:pPr>
              <w:pStyle w:val="Bodyjustified"/>
            </w:pPr>
          </w:p>
        </w:tc>
        <w:sdt>
          <w:sdtPr>
            <w:id w:val="-1566026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C34AA" w:rsidRDefault="006C34AA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6C34AA" w:rsidRPr="00B82A9D" w:rsidRDefault="006C34AA" w:rsidP="002B1C80">
            <w:pPr>
              <w:pStyle w:val="Bodyjustified"/>
              <w:keepNext/>
              <w:keepLines/>
              <w:widowControl/>
            </w:pPr>
          </w:p>
        </w:tc>
      </w:tr>
      <w:tr w:rsidR="003A033F" w:rsidRPr="00B82A9D" w:rsidTr="006115CC">
        <w:trPr>
          <w:trHeight w:val="91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</w:p>
        </w:tc>
        <w:tc>
          <w:tcPr>
            <w:tcW w:w="5872" w:type="dxa"/>
            <w:gridSpan w:val="2"/>
            <w:shd w:val="clear" w:color="auto" w:fill="auto"/>
            <w:vAlign w:val="center"/>
          </w:tcPr>
          <w:p w:rsidR="003A033F" w:rsidRPr="001D3B84" w:rsidRDefault="003A033F" w:rsidP="002B1C80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454"/>
        </w:trPr>
        <w:tc>
          <w:tcPr>
            <w:tcW w:w="533" w:type="dxa"/>
          </w:tcPr>
          <w:p w:rsidR="003A033F" w:rsidRPr="00B82A9D" w:rsidRDefault="003A033F" w:rsidP="006115CC">
            <w:pPr>
              <w:pStyle w:val="Bodyjustified"/>
            </w:pPr>
            <w:r>
              <w:t>(</w:t>
            </w:r>
            <w:r w:rsidR="006C34AA">
              <w:t>m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3A033F" w:rsidRPr="00B82A9D" w:rsidRDefault="006C34AA" w:rsidP="002B1C80">
            <w:pPr>
              <w:pStyle w:val="Bodyjustified"/>
              <w:ind w:left="-108"/>
              <w:jc w:val="left"/>
            </w:pPr>
            <w:r>
              <w:t>Are temporary storage space and products finished in the area suitably protected to maintain cleanliness level</w:t>
            </w:r>
            <w:r w:rsidR="003A033F" w:rsidRPr="001D3B84">
              <w:t>?</w:t>
            </w:r>
          </w:p>
        </w:tc>
        <w:sdt>
          <w:sdtPr>
            <w:id w:val="74020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  <w:sdt>
          <w:sdtPr>
            <w:id w:val="1851534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033F" w:rsidRDefault="003A033F" w:rsidP="002B1C8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033F" w:rsidRDefault="003A033F" w:rsidP="002B1C80">
            <w:pPr>
              <w:pStyle w:val="Bodyjustified"/>
            </w:pPr>
          </w:p>
        </w:tc>
      </w:tr>
      <w:tr w:rsidR="003A033F" w:rsidRPr="00B82A9D" w:rsidTr="006115CC">
        <w:trPr>
          <w:trHeight w:val="157"/>
        </w:trPr>
        <w:tc>
          <w:tcPr>
            <w:tcW w:w="533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5872" w:type="dxa"/>
            <w:gridSpan w:val="2"/>
            <w:shd w:val="clear" w:color="auto" w:fill="auto"/>
            <w:vAlign w:val="center"/>
          </w:tcPr>
          <w:p w:rsidR="003A033F" w:rsidRPr="001D3B84" w:rsidRDefault="003A033F" w:rsidP="002B1C80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7" w:type="dxa"/>
          </w:tcPr>
          <w:p w:rsidR="003A033F" w:rsidRPr="00B82A9D" w:rsidRDefault="003A033F" w:rsidP="002B1C80">
            <w:pPr>
              <w:pStyle w:val="Bodyjustified"/>
            </w:pPr>
          </w:p>
        </w:tc>
        <w:tc>
          <w:tcPr>
            <w:tcW w:w="638" w:type="dxa"/>
          </w:tcPr>
          <w:p w:rsidR="003A033F" w:rsidRPr="00B82A9D" w:rsidRDefault="003A033F" w:rsidP="002B1C80">
            <w:pPr>
              <w:pStyle w:val="Bodyjustified"/>
            </w:pPr>
          </w:p>
        </w:tc>
      </w:tr>
    </w:tbl>
    <w:p w:rsidR="004634C0" w:rsidRDefault="004634C0" w:rsidP="00C45D76">
      <w:pPr>
        <w:pStyle w:val="Heading2"/>
      </w:pPr>
      <w:bookmarkStart w:id="17" w:name="_Toc361925640"/>
      <w:r>
        <w:t>Preservation, Packing and Shipping</w:t>
      </w:r>
      <w:bookmarkEnd w:id="17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4634C0" w:rsidRPr="00B82A9D" w:rsidTr="003C05ED">
        <w:trPr>
          <w:trHeight w:val="454"/>
          <w:tblHeader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there adequate written procedures for control of shipping?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87305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983077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6115CC">
        <w:trPr>
          <w:trHeight w:val="454"/>
        </w:trPr>
        <w:tc>
          <w:tcPr>
            <w:tcW w:w="533" w:type="dxa"/>
          </w:tcPr>
          <w:p w:rsidR="004634C0" w:rsidRPr="00B82A9D" w:rsidRDefault="004634C0" w:rsidP="006115CC">
            <w:pPr>
              <w:pStyle w:val="Bodyjustified"/>
            </w:pPr>
          </w:p>
        </w:tc>
        <w:sdt>
          <w:sdtPr>
            <w:id w:val="139023429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2A3752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materials designated for shipment properly identified, handled and protected?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292131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46715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6115CC">
        <w:trPr>
          <w:trHeight w:val="454"/>
        </w:trPr>
        <w:tc>
          <w:tcPr>
            <w:tcW w:w="533" w:type="dxa"/>
          </w:tcPr>
          <w:p w:rsidR="004634C0" w:rsidRPr="00B82A9D" w:rsidRDefault="004634C0" w:rsidP="006115CC">
            <w:pPr>
              <w:pStyle w:val="Bodyjustified"/>
            </w:pPr>
          </w:p>
        </w:tc>
        <w:sdt>
          <w:sdtPr>
            <w:id w:val="135732135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2A3752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copies of Customer's purchase order and evidence of inspection acceptance accompany materials from end of final test up to the time of shipment?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463267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205100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71368765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2A3752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  <w:keepNext/>
              <w:keepLines/>
              <w:widowControl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6115C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320923">
              <w:t>Do Q.A. personnel perform audits of all outgoing lots?</w:t>
            </w:r>
          </w:p>
          <w:p w:rsidR="003C05ED" w:rsidRPr="00B82A9D" w:rsidRDefault="003C05ED" w:rsidP="006115C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82341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 w:rsidP="006115C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 w:rsidP="006115CC">
            <w:pPr>
              <w:pStyle w:val="Bodyjustified"/>
              <w:keepNext/>
              <w:keepLines/>
              <w:widowControl/>
            </w:pPr>
          </w:p>
        </w:tc>
        <w:sdt>
          <w:sdtPr>
            <w:id w:val="1324312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 w:rsidP="006115C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 w:rsidP="006115CC">
            <w:pPr>
              <w:pStyle w:val="Bodyjustified"/>
              <w:keepNext/>
              <w:keepLines/>
              <w:widowControl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5709281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2A3752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shipping documents reflect inspection status or evidence of inspection, identification and similar shipping requirements?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610317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972834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6115CC">
        <w:trPr>
          <w:trHeight w:val="454"/>
        </w:trPr>
        <w:tc>
          <w:tcPr>
            <w:tcW w:w="533" w:type="dxa"/>
          </w:tcPr>
          <w:p w:rsidR="004634C0" w:rsidRPr="00B82A9D" w:rsidRDefault="004634C0" w:rsidP="006115CC">
            <w:pPr>
              <w:pStyle w:val="Bodyjustified"/>
            </w:pPr>
          </w:p>
        </w:tc>
        <w:sdt>
          <w:sdtPr>
            <w:id w:val="177211992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2A3752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verify conformity of devices and invoices with purchase order?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2003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53080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6115CC">
        <w:trPr>
          <w:trHeight w:val="454"/>
        </w:trPr>
        <w:tc>
          <w:tcPr>
            <w:tcW w:w="533" w:type="dxa"/>
          </w:tcPr>
          <w:p w:rsidR="004634C0" w:rsidRPr="00B82A9D" w:rsidRDefault="004634C0" w:rsidP="006115CC">
            <w:pPr>
              <w:pStyle w:val="Bodyjustified"/>
            </w:pPr>
          </w:p>
        </w:tc>
        <w:sdt>
          <w:sdtPr>
            <w:id w:val="15650659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2A3752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implement spec</w:t>
            </w:r>
            <w:r>
              <w:t>ial packaging methods for hi-rel</w:t>
            </w:r>
            <w:r w:rsidRPr="00320923">
              <w:t xml:space="preserve"> devices?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</w:p>
        </w:tc>
        <w:sdt>
          <w:sdtPr>
            <w:id w:val="11722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14886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6115CC">
        <w:trPr>
          <w:trHeight w:val="454"/>
        </w:trPr>
        <w:tc>
          <w:tcPr>
            <w:tcW w:w="533" w:type="dxa"/>
          </w:tcPr>
          <w:p w:rsidR="004634C0" w:rsidRPr="00B82A9D" w:rsidRDefault="004634C0" w:rsidP="006115CC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20923" w:rsidRPr="00320923" w:rsidRDefault="00320923" w:rsidP="003C05ED">
            <w:pPr>
              <w:pStyle w:val="Bodyjustified"/>
              <w:ind w:left="-108"/>
              <w:jc w:val="left"/>
            </w:pPr>
            <w:r w:rsidRPr="00320923">
              <w:t>If so, which of following methods is used?</w:t>
            </w:r>
          </w:p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Individual packages</w:t>
            </w:r>
          </w:p>
        </w:tc>
        <w:sdt>
          <w:sdtPr>
            <w:id w:val="-81067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517231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Mechanical protection</w:t>
            </w:r>
          </w:p>
        </w:tc>
        <w:sdt>
          <w:sdtPr>
            <w:id w:val="-483478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757288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Environmental protection</w:t>
            </w:r>
          </w:p>
        </w:tc>
        <w:sdt>
          <w:sdtPr>
            <w:id w:val="-424341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121369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Special warning labels</w:t>
            </w:r>
          </w:p>
        </w:tc>
        <w:sdt>
          <w:sdtPr>
            <w:id w:val="-1443296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9647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Is shipping method designed to allow official inspection by Customs without actual removal of protective material?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988387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045413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6115CC">
        <w:trPr>
          <w:trHeight w:val="454"/>
        </w:trPr>
        <w:tc>
          <w:tcPr>
            <w:tcW w:w="533" w:type="dxa"/>
          </w:tcPr>
          <w:p w:rsidR="004634C0" w:rsidRPr="00B82A9D" w:rsidRDefault="004634C0" w:rsidP="006115CC">
            <w:pPr>
              <w:pStyle w:val="Bodyjustified"/>
            </w:pPr>
          </w:p>
        </w:tc>
        <w:sdt>
          <w:sdtPr>
            <w:id w:val="-211959217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2A3752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6115CC">
        <w:trPr>
          <w:trHeight w:val="454"/>
        </w:trPr>
        <w:tc>
          <w:tcPr>
            <w:tcW w:w="533" w:type="dxa"/>
          </w:tcPr>
          <w:p w:rsidR="003C05ED" w:rsidRPr="00B82A9D" w:rsidRDefault="003C05ED" w:rsidP="006115CC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>
              <w:t>Do instructions prohibit the use of substandard packaging methods for shipment of hi-rel devices?</w:t>
            </w:r>
          </w:p>
        </w:tc>
        <w:sdt>
          <w:sdtPr>
            <w:id w:val="711379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817913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4634C0" w:rsidRDefault="004634C0" w:rsidP="00C45D76">
      <w:pPr>
        <w:pStyle w:val="Heading2"/>
      </w:pPr>
      <w:bookmarkStart w:id="18" w:name="_Toc361925641"/>
      <w:r>
        <w:t>Summary of Inspection Results</w:t>
      </w:r>
      <w:bookmarkEnd w:id="18"/>
    </w:p>
    <w:p w:rsidR="009C185F" w:rsidRDefault="009C185F" w:rsidP="009C185F">
      <w:r>
        <w:t>Indicate inspection results per manufacturing and testing area, whereby:</w:t>
      </w:r>
    </w:p>
    <w:p w:rsidR="009C185F" w:rsidRDefault="009C185F" w:rsidP="009C185F">
      <w:r>
        <w:t xml:space="preserve">V </w:t>
      </w:r>
      <w:r>
        <w:tab/>
        <w:t>= Adequate.</w:t>
      </w:r>
    </w:p>
    <w:p w:rsidR="009C185F" w:rsidRDefault="00B06345" w:rsidP="009C185F">
      <w:r>
        <w:t>O</w:t>
      </w:r>
      <w:r w:rsidR="009C185F">
        <w:tab/>
        <w:t xml:space="preserve"> =</w:t>
      </w:r>
      <w:r w:rsidR="009C185F">
        <w:tab/>
      </w:r>
      <w:r w:rsidR="00EE30D4">
        <w:t xml:space="preserve"> </w:t>
      </w:r>
      <w:r w:rsidR="009C185F">
        <w:t>Insufficient or non-adequate.</w:t>
      </w:r>
    </w:p>
    <w:p w:rsidR="004634C0" w:rsidRDefault="009C185F" w:rsidP="009C185F">
      <w:r>
        <w:t>- =</w:t>
      </w:r>
      <w:r w:rsidR="00EE30D4">
        <w:t xml:space="preserve"> </w:t>
      </w:r>
      <w:r>
        <w:tab/>
        <w:t>Not checked or not applicable.</w:t>
      </w:r>
    </w:p>
    <w:tbl>
      <w:tblPr>
        <w:tblStyle w:val="TableGrid"/>
        <w:tblW w:w="0" w:type="auto"/>
        <w:tblInd w:w="1418" w:type="dxa"/>
        <w:tblLook w:val="04A0" w:firstRow="1" w:lastRow="0" w:firstColumn="1" w:lastColumn="0" w:noHBand="0" w:noVBand="1"/>
      </w:tblPr>
      <w:tblGrid>
        <w:gridCol w:w="622"/>
        <w:gridCol w:w="2463"/>
        <w:gridCol w:w="838"/>
        <w:gridCol w:w="839"/>
        <w:gridCol w:w="838"/>
        <w:gridCol w:w="839"/>
        <w:gridCol w:w="838"/>
        <w:gridCol w:w="839"/>
        <w:gridCol w:w="839"/>
      </w:tblGrid>
      <w:tr w:rsidR="004634C0" w:rsidTr="00B06345">
        <w:trPr>
          <w:trHeight w:val="397"/>
          <w:tblHeader/>
        </w:trPr>
        <w:tc>
          <w:tcPr>
            <w:tcW w:w="3085" w:type="dxa"/>
            <w:gridSpan w:val="2"/>
            <w:vAlign w:val="center"/>
          </w:tcPr>
          <w:p w:rsidR="004634C0" w:rsidRDefault="004634C0" w:rsidP="00B06345">
            <w:pPr>
              <w:pStyle w:val="Bodyjustified"/>
            </w:pP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1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2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3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4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5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6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7</w:t>
            </w:r>
          </w:p>
        </w:tc>
      </w:tr>
      <w:tr w:rsidR="009C185F" w:rsidTr="00EE30D4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Environmental conditions: 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3C05ED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FE2E9F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Cleanliness</w:t>
            </w:r>
          </w:p>
        </w:tc>
        <w:sdt>
          <w:sdtPr>
            <w:id w:val="17397445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68025714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3695419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56256637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1551500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3160779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5067578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Temperature control</w:t>
            </w:r>
          </w:p>
        </w:tc>
        <w:sdt>
          <w:sdtPr>
            <w:id w:val="-302379646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84705430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8" w:type="dxa"/>
            <w:shd w:val="clear" w:color="auto" w:fill="D9D9D9" w:themeFill="background1" w:themeFillShade="D9"/>
            <w:vAlign w:val="center"/>
          </w:tcPr>
          <w:p w:rsidR="009C185F" w:rsidRDefault="00C9411C" w:rsidP="00FE2E9F">
            <w:pPr>
              <w:pStyle w:val="Bodyjustified"/>
            </w:pPr>
            <w:sdt>
              <w:sdtPr>
                <w:id w:val="171423341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  <w:r w:rsidR="00FE2E9F">
              <w:t xml:space="preserve"> </w:t>
            </w:r>
          </w:p>
        </w:tc>
        <w:sdt>
          <w:sdtPr>
            <w:id w:val="148110789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13818541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6030330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86495665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Humidity control </w:t>
            </w:r>
          </w:p>
        </w:tc>
        <w:sdt>
          <w:sdtPr>
            <w:id w:val="-51699848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43120773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3393883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1980755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3926418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109328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609285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Occupancy</w:t>
            </w:r>
          </w:p>
        </w:tc>
        <w:sdt>
          <w:sdtPr>
            <w:id w:val="161840162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0214888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8067788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1934271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93723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377904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3281506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EE30D4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Procedures available: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Travellers </w:t>
            </w:r>
          </w:p>
        </w:tc>
        <w:sdt>
          <w:sdtPr>
            <w:id w:val="-82250898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03129799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219779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8697786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43420484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2014492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1741266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Calibration </w:t>
            </w:r>
          </w:p>
        </w:tc>
        <w:sdt>
          <w:sdtPr>
            <w:id w:val="205665777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3901772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5407708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60431557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92934529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7259907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5401212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Segregation of rejects</w:t>
            </w:r>
          </w:p>
        </w:tc>
        <w:sdt>
          <w:sdtPr>
            <w:id w:val="1115694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4921666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554517090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97382799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0697354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72144409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9" w:type="dxa"/>
            <w:shd w:val="clear" w:color="auto" w:fill="D9D9D9" w:themeFill="background1" w:themeFillShade="D9"/>
            <w:vAlign w:val="center"/>
          </w:tcPr>
          <w:p w:rsidR="009C185F" w:rsidRDefault="00C9411C" w:rsidP="00FE2E9F">
            <w:pPr>
              <w:pStyle w:val="Bodyjustified"/>
            </w:pPr>
            <w:sdt>
              <w:sdtPr>
                <w:id w:val="-204489288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tcBorders>
              <w:bottom w:val="single" w:sz="4" w:space="0" w:color="auto"/>
            </w:tcBorders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Inspection evidence</w:t>
            </w:r>
          </w:p>
        </w:tc>
        <w:sdt>
          <w:sdtPr>
            <w:id w:val="1644002980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2136354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77239186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57347337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280683084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45130409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096658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B06345">
        <w:tc>
          <w:tcPr>
            <w:tcW w:w="3085" w:type="dxa"/>
            <w:gridSpan w:val="2"/>
            <w:tcBorders>
              <w:right w:val="nil"/>
            </w:tcBorders>
            <w:vAlign w:val="center"/>
          </w:tcPr>
          <w:p w:rsidR="009C185F" w:rsidRPr="0003236D" w:rsidRDefault="009C185F" w:rsidP="00B06345">
            <w:pPr>
              <w:pStyle w:val="Bodyjustified"/>
              <w:jc w:val="left"/>
            </w:pPr>
            <w:r w:rsidRPr="0003236D">
              <w:t>Area No.</w:t>
            </w: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1 </w:t>
            </w:r>
            <w:r>
              <w:t>=</w:t>
            </w:r>
          </w:p>
        </w:tc>
        <w:sdt>
          <w:sdtPr>
            <w:id w:val="1732810116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2 </w:t>
            </w:r>
            <w:r>
              <w:t>=</w:t>
            </w:r>
          </w:p>
        </w:tc>
        <w:sdt>
          <w:sdtPr>
            <w:id w:val="7985010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3</w:t>
            </w:r>
            <w:r>
              <w:t xml:space="preserve"> =</w:t>
            </w:r>
          </w:p>
        </w:tc>
        <w:sdt>
          <w:sdtPr>
            <w:id w:val="-19728111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4 </w:t>
            </w:r>
            <w:r>
              <w:t>=</w:t>
            </w:r>
          </w:p>
        </w:tc>
        <w:sdt>
          <w:sdtPr>
            <w:id w:val="1161893592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5</w:t>
            </w:r>
            <w:r>
              <w:t xml:space="preserve"> =</w:t>
            </w:r>
          </w:p>
        </w:tc>
        <w:sdt>
          <w:sdtPr>
            <w:id w:val="628982607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6 </w:t>
            </w:r>
            <w:r>
              <w:t>=</w:t>
            </w:r>
          </w:p>
        </w:tc>
        <w:sdt>
          <w:sdtPr>
            <w:id w:val="-315879114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7 </w:t>
            </w:r>
            <w:r>
              <w:t>=</w:t>
            </w:r>
          </w:p>
        </w:tc>
        <w:sdt>
          <w:sdtPr>
            <w:id w:val="-1438366090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303AB5" w:rsidRDefault="004634C0" w:rsidP="00C45D76">
      <w:pPr>
        <w:pStyle w:val="Heading2"/>
      </w:pPr>
      <w:bookmarkStart w:id="19" w:name="_Toc361925642"/>
      <w:r>
        <w:t>General Observations (not to exceed 2 pages)</w:t>
      </w:r>
      <w:bookmarkEnd w:id="19"/>
    </w:p>
    <w:sdt>
      <w:sdtPr>
        <w:id w:val="-452242354"/>
        <w:showingPlcHdr/>
      </w:sdtPr>
      <w:sdtEndPr/>
      <w:sdtContent>
        <w:p w:rsidR="004634C0" w:rsidRPr="004634C0" w:rsidRDefault="00FE2E9F" w:rsidP="004634C0">
          <w:r w:rsidRPr="00196B64">
            <w:rPr>
              <w:rStyle w:val="PlaceholderText"/>
            </w:rPr>
            <w:t>Click here to enter text.</w:t>
          </w:r>
        </w:p>
      </w:sdtContent>
    </w:sdt>
    <w:sectPr w:rsidR="004634C0" w:rsidRPr="004634C0" w:rsidSect="00916E4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39" w:code="9"/>
      <w:pgMar w:top="1985" w:right="1183" w:bottom="1440" w:left="56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15D" w:rsidRDefault="008C115D" w:rsidP="00546706">
      <w:r>
        <w:separator/>
      </w:r>
    </w:p>
    <w:p w:rsidR="008C115D" w:rsidRDefault="008C115D" w:rsidP="00546706"/>
    <w:p w:rsidR="008C115D" w:rsidRDefault="008C115D" w:rsidP="00546706"/>
    <w:p w:rsidR="008C115D" w:rsidRDefault="008C115D" w:rsidP="00546706"/>
    <w:p w:rsidR="008C115D" w:rsidRDefault="008C115D"/>
    <w:p w:rsidR="008C115D" w:rsidRDefault="008C115D"/>
    <w:p w:rsidR="008C115D" w:rsidRDefault="008C115D"/>
  </w:endnote>
  <w:endnote w:type="continuationSeparator" w:id="0">
    <w:p w:rsidR="008C115D" w:rsidRDefault="008C115D" w:rsidP="00546706">
      <w:r>
        <w:continuationSeparator/>
      </w:r>
    </w:p>
    <w:p w:rsidR="008C115D" w:rsidRDefault="008C115D" w:rsidP="00546706"/>
    <w:p w:rsidR="008C115D" w:rsidRDefault="008C115D" w:rsidP="00546706"/>
    <w:p w:rsidR="008C115D" w:rsidRDefault="008C115D" w:rsidP="00546706"/>
    <w:p w:rsidR="008C115D" w:rsidRDefault="008C115D"/>
    <w:p w:rsidR="008C115D" w:rsidRDefault="008C115D"/>
    <w:p w:rsidR="008C115D" w:rsidRDefault="008C11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E1D" w:rsidRDefault="00B43E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E1D" w:rsidRDefault="00B43E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E1D" w:rsidRDefault="00B43E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15D" w:rsidRDefault="008C115D" w:rsidP="00546706">
      <w:r>
        <w:separator/>
      </w:r>
    </w:p>
    <w:p w:rsidR="008C115D" w:rsidRDefault="008C115D" w:rsidP="00546706"/>
    <w:p w:rsidR="008C115D" w:rsidRDefault="008C115D" w:rsidP="00546706"/>
    <w:p w:rsidR="008C115D" w:rsidRDefault="008C115D" w:rsidP="00546706"/>
    <w:p w:rsidR="008C115D" w:rsidRDefault="008C115D"/>
    <w:p w:rsidR="008C115D" w:rsidRDefault="008C115D"/>
    <w:p w:rsidR="008C115D" w:rsidRDefault="008C115D"/>
  </w:footnote>
  <w:footnote w:type="continuationSeparator" w:id="0">
    <w:p w:rsidR="008C115D" w:rsidRDefault="008C115D" w:rsidP="00546706">
      <w:r>
        <w:continuationSeparator/>
      </w:r>
    </w:p>
    <w:p w:rsidR="008C115D" w:rsidRDefault="008C115D" w:rsidP="00546706"/>
    <w:p w:rsidR="008C115D" w:rsidRDefault="008C115D" w:rsidP="00546706"/>
    <w:p w:rsidR="008C115D" w:rsidRDefault="008C115D" w:rsidP="00546706"/>
    <w:p w:rsidR="008C115D" w:rsidRDefault="008C115D"/>
    <w:p w:rsidR="008C115D" w:rsidRDefault="008C115D"/>
    <w:p w:rsidR="008C115D" w:rsidRDefault="008C11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E1D" w:rsidRDefault="00B43E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579"/>
      <w:gridCol w:w="3883"/>
      <w:gridCol w:w="2911"/>
    </w:tblGrid>
    <w:tr w:rsidR="00B43E1D" w:rsidRPr="00566CE2" w:rsidTr="00B82A9D">
      <w:trPr>
        <w:trHeight w:val="1495"/>
      </w:trPr>
      <w:tc>
        <w:tcPr>
          <w:tcW w:w="3170" w:type="dxa"/>
          <w:shd w:val="clear" w:color="auto" w:fill="auto"/>
        </w:tcPr>
        <w:p w:rsidR="00B43E1D" w:rsidRPr="00566CE2" w:rsidRDefault="00B43E1D" w:rsidP="006E4A0A">
          <w:pPr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4E52965C" wp14:editId="4E52965D">
                <wp:extent cx="2057400" cy="572770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7" w:type="dxa"/>
          <w:shd w:val="clear" w:color="auto" w:fill="auto"/>
        </w:tcPr>
        <w:p w:rsidR="00B43E1D" w:rsidRDefault="00B43E1D" w:rsidP="006E4A0A">
          <w:pPr>
            <w:ind w:left="570"/>
            <w:jc w:val="center"/>
          </w:pPr>
          <w:r>
            <w:t>ESCC Detail Specification</w:t>
          </w:r>
        </w:p>
        <w:p w:rsidR="00B43E1D" w:rsidRPr="00566CE2" w:rsidRDefault="00B43E1D" w:rsidP="006E4A0A">
          <w:pPr>
            <w:ind w:left="570"/>
            <w:jc w:val="center"/>
          </w:pPr>
          <w:r>
            <w:t>No. 2023600</w:t>
          </w:r>
        </w:p>
      </w:tc>
      <w:tc>
        <w:tcPr>
          <w:tcW w:w="2985" w:type="dxa"/>
          <w:shd w:val="clear" w:color="auto" w:fill="auto"/>
        </w:tcPr>
        <w:p w:rsidR="00B43E1D" w:rsidRPr="00566CE2" w:rsidRDefault="00B43E1D" w:rsidP="00566CE2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 w:rsidR="00C9411C">
            <w:rPr>
              <w:noProof/>
            </w:rPr>
            <w:t>4</w:t>
          </w:r>
          <w:r w:rsidRPr="00566CE2">
            <w:fldChar w:fldCharType="end"/>
          </w:r>
        </w:p>
        <w:p w:rsidR="00B43E1D" w:rsidRPr="00566CE2" w:rsidRDefault="00B43E1D" w:rsidP="00566CE2">
          <w:r>
            <w:t>ISSUE 3</w:t>
          </w:r>
        </w:p>
      </w:tc>
    </w:tr>
  </w:tbl>
  <w:p w:rsidR="00B43E1D" w:rsidRDefault="00B43E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E1D" w:rsidRDefault="00B43E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5CEB4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4C05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2B4774ED"/>
    <w:multiLevelType w:val="multilevel"/>
    <w:tmpl w:val="289893CA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53303C0"/>
    <w:multiLevelType w:val="hybridMultilevel"/>
    <w:tmpl w:val="5016DFC4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D90B30"/>
    <w:multiLevelType w:val="hybridMultilevel"/>
    <w:tmpl w:val="19624202"/>
    <w:lvl w:ilvl="0" w:tplc="A29A5BF6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D197EEC"/>
    <w:multiLevelType w:val="hybridMultilevel"/>
    <w:tmpl w:val="8076B506"/>
    <w:lvl w:ilvl="0" w:tplc="5EE00DF8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55D05309"/>
    <w:multiLevelType w:val="multilevel"/>
    <w:tmpl w:val="B6402E90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ED78E5"/>
    <w:multiLevelType w:val="hybridMultilevel"/>
    <w:tmpl w:val="4502D3D6"/>
    <w:lvl w:ilvl="0" w:tplc="7924DF9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</w:num>
  <w:num w:numId="2">
    <w:abstractNumId w:val="25"/>
    <w:lvlOverride w:ilvl="0">
      <w:startOverride w:val="1"/>
    </w:lvlOverride>
  </w:num>
  <w:num w:numId="3">
    <w:abstractNumId w:val="25"/>
    <w:lvlOverride w:ilvl="0">
      <w:startOverride w:val="1"/>
    </w:lvlOverride>
  </w:num>
  <w:num w:numId="4">
    <w:abstractNumId w:val="25"/>
    <w:lvlOverride w:ilvl="0">
      <w:startOverride w:val="1"/>
    </w:lvlOverride>
  </w:num>
  <w:num w:numId="5">
    <w:abstractNumId w:val="25"/>
    <w:lvlOverride w:ilvl="0">
      <w:startOverride w:val="1"/>
    </w:lvlOverride>
  </w:num>
  <w:num w:numId="6">
    <w:abstractNumId w:val="25"/>
    <w:lvlOverride w:ilvl="0">
      <w:startOverride w:val="1"/>
    </w:lvlOverride>
  </w:num>
  <w:num w:numId="7">
    <w:abstractNumId w:val="25"/>
    <w:lvlOverride w:ilvl="0">
      <w:startOverride w:val="1"/>
    </w:lvlOverride>
  </w:num>
  <w:num w:numId="8">
    <w:abstractNumId w:val="25"/>
    <w:lvlOverride w:ilvl="0">
      <w:startOverride w:val="1"/>
    </w:lvlOverride>
  </w:num>
  <w:num w:numId="9">
    <w:abstractNumId w:val="25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6"/>
  </w:num>
  <w:num w:numId="13">
    <w:abstractNumId w:val="12"/>
  </w:num>
  <w:num w:numId="14">
    <w:abstractNumId w:val="13"/>
  </w:num>
  <w:num w:numId="15">
    <w:abstractNumId w:val="17"/>
  </w:num>
  <w:num w:numId="16">
    <w:abstractNumId w:val="25"/>
  </w:num>
  <w:num w:numId="17">
    <w:abstractNumId w:val="23"/>
  </w:num>
  <w:num w:numId="18">
    <w:abstractNumId w:val="24"/>
  </w:num>
  <w:num w:numId="19">
    <w:abstractNumId w:val="22"/>
  </w:num>
  <w:num w:numId="20">
    <w:abstractNumId w:val="18"/>
  </w:num>
  <w:num w:numId="21">
    <w:abstractNumId w:val="14"/>
  </w:num>
  <w:num w:numId="22">
    <w:abstractNumId w:val="0"/>
  </w:num>
  <w:num w:numId="23">
    <w:abstractNumId w:val="11"/>
  </w:num>
  <w:num w:numId="24">
    <w:abstractNumId w:val="16"/>
  </w:num>
  <w:num w:numId="25">
    <w:abstractNumId w:val="21"/>
  </w:num>
  <w:num w:numId="26">
    <w:abstractNumId w:val="20"/>
  </w:num>
  <w:num w:numId="27">
    <w:abstractNumId w:val="15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  <w:num w:numId="36">
    <w:abstractNumId w:val="19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linkStyles/>
  <w:stylePaneFormatFilter w:val="D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1"/>
  <w:stylePaneSortMethod w:val="0000"/>
  <w:documentProtection w:edit="forms" w:formatting="1" w:enforcement="0"/>
  <w:autoFormatOverride/>
  <w:styleLockTheme/>
  <w:styleLockQFSet/>
  <w:defaultTabStop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15D"/>
    <w:rsid w:val="00001C80"/>
    <w:rsid w:val="00003AE4"/>
    <w:rsid w:val="0000439C"/>
    <w:rsid w:val="0002356B"/>
    <w:rsid w:val="00025EDD"/>
    <w:rsid w:val="000335CA"/>
    <w:rsid w:val="0003564C"/>
    <w:rsid w:val="00035FEB"/>
    <w:rsid w:val="0003657B"/>
    <w:rsid w:val="00045B2B"/>
    <w:rsid w:val="000547FA"/>
    <w:rsid w:val="000548D0"/>
    <w:rsid w:val="00055A7F"/>
    <w:rsid w:val="000619D3"/>
    <w:rsid w:val="000671EC"/>
    <w:rsid w:val="0007527B"/>
    <w:rsid w:val="00080FC5"/>
    <w:rsid w:val="00082F30"/>
    <w:rsid w:val="0008396F"/>
    <w:rsid w:val="00085EC7"/>
    <w:rsid w:val="000864D5"/>
    <w:rsid w:val="00087F52"/>
    <w:rsid w:val="00092DA4"/>
    <w:rsid w:val="00093F97"/>
    <w:rsid w:val="000A5EC7"/>
    <w:rsid w:val="000B4302"/>
    <w:rsid w:val="000B4DEC"/>
    <w:rsid w:val="000B762C"/>
    <w:rsid w:val="000C11E9"/>
    <w:rsid w:val="000C151B"/>
    <w:rsid w:val="000C1E12"/>
    <w:rsid w:val="000C6596"/>
    <w:rsid w:val="000D313F"/>
    <w:rsid w:val="000D3B68"/>
    <w:rsid w:val="000D3BA4"/>
    <w:rsid w:val="000D5575"/>
    <w:rsid w:val="000E0F23"/>
    <w:rsid w:val="000E52F9"/>
    <w:rsid w:val="000E7EAB"/>
    <w:rsid w:val="000F1656"/>
    <w:rsid w:val="000F24BA"/>
    <w:rsid w:val="000F315F"/>
    <w:rsid w:val="000F3340"/>
    <w:rsid w:val="000F4755"/>
    <w:rsid w:val="00100AF9"/>
    <w:rsid w:val="001038A1"/>
    <w:rsid w:val="001078A8"/>
    <w:rsid w:val="0011099A"/>
    <w:rsid w:val="00112EE0"/>
    <w:rsid w:val="0011461F"/>
    <w:rsid w:val="00115B90"/>
    <w:rsid w:val="0012267E"/>
    <w:rsid w:val="0012548A"/>
    <w:rsid w:val="00137215"/>
    <w:rsid w:val="00146B81"/>
    <w:rsid w:val="001473B1"/>
    <w:rsid w:val="00151C40"/>
    <w:rsid w:val="00151C66"/>
    <w:rsid w:val="0015525A"/>
    <w:rsid w:val="001560BA"/>
    <w:rsid w:val="00157303"/>
    <w:rsid w:val="00164D15"/>
    <w:rsid w:val="001807FF"/>
    <w:rsid w:val="0018153C"/>
    <w:rsid w:val="00182349"/>
    <w:rsid w:val="001866E1"/>
    <w:rsid w:val="001910B0"/>
    <w:rsid w:val="00192035"/>
    <w:rsid w:val="00192E81"/>
    <w:rsid w:val="001A333C"/>
    <w:rsid w:val="001A6C8D"/>
    <w:rsid w:val="001A7198"/>
    <w:rsid w:val="001A7D31"/>
    <w:rsid w:val="001B4CDC"/>
    <w:rsid w:val="001B4F51"/>
    <w:rsid w:val="001B7C3A"/>
    <w:rsid w:val="001C6E75"/>
    <w:rsid w:val="001C7582"/>
    <w:rsid w:val="001D3B84"/>
    <w:rsid w:val="001D5074"/>
    <w:rsid w:val="001E04D9"/>
    <w:rsid w:val="001E1317"/>
    <w:rsid w:val="001E4227"/>
    <w:rsid w:val="001F0C25"/>
    <w:rsid w:val="001F54FA"/>
    <w:rsid w:val="001F773B"/>
    <w:rsid w:val="0020029C"/>
    <w:rsid w:val="00203718"/>
    <w:rsid w:val="0021205D"/>
    <w:rsid w:val="002209BF"/>
    <w:rsid w:val="002237AC"/>
    <w:rsid w:val="00231000"/>
    <w:rsid w:val="002333CB"/>
    <w:rsid w:val="00240DB1"/>
    <w:rsid w:val="00241FF4"/>
    <w:rsid w:val="002433E6"/>
    <w:rsid w:val="00247CE8"/>
    <w:rsid w:val="002550BE"/>
    <w:rsid w:val="00256720"/>
    <w:rsid w:val="00272BD0"/>
    <w:rsid w:val="002769FE"/>
    <w:rsid w:val="002839B8"/>
    <w:rsid w:val="0028477E"/>
    <w:rsid w:val="00286B9E"/>
    <w:rsid w:val="00296C62"/>
    <w:rsid w:val="002A0A41"/>
    <w:rsid w:val="002A2B90"/>
    <w:rsid w:val="002A3752"/>
    <w:rsid w:val="002A4C33"/>
    <w:rsid w:val="002A7591"/>
    <w:rsid w:val="002B1A90"/>
    <w:rsid w:val="002B1C80"/>
    <w:rsid w:val="002B28CD"/>
    <w:rsid w:val="002B510A"/>
    <w:rsid w:val="002C0D47"/>
    <w:rsid w:val="002C393A"/>
    <w:rsid w:val="002C6E8F"/>
    <w:rsid w:val="002D0A07"/>
    <w:rsid w:val="002D22F7"/>
    <w:rsid w:val="002D3B45"/>
    <w:rsid w:val="002D4BB4"/>
    <w:rsid w:val="002D75EC"/>
    <w:rsid w:val="002D77CF"/>
    <w:rsid w:val="002E33A6"/>
    <w:rsid w:val="002E755E"/>
    <w:rsid w:val="002F1DE3"/>
    <w:rsid w:val="00303AB5"/>
    <w:rsid w:val="003060C2"/>
    <w:rsid w:val="00306ACC"/>
    <w:rsid w:val="00313E84"/>
    <w:rsid w:val="003179E6"/>
    <w:rsid w:val="003203B1"/>
    <w:rsid w:val="00320923"/>
    <w:rsid w:val="00325C1C"/>
    <w:rsid w:val="003273E4"/>
    <w:rsid w:val="00332B2D"/>
    <w:rsid w:val="003356D4"/>
    <w:rsid w:val="00342DA2"/>
    <w:rsid w:val="00342DCF"/>
    <w:rsid w:val="00343105"/>
    <w:rsid w:val="00344846"/>
    <w:rsid w:val="003448D9"/>
    <w:rsid w:val="00344F6A"/>
    <w:rsid w:val="0035659C"/>
    <w:rsid w:val="00357275"/>
    <w:rsid w:val="00364662"/>
    <w:rsid w:val="00365B17"/>
    <w:rsid w:val="00367291"/>
    <w:rsid w:val="00367EC4"/>
    <w:rsid w:val="00370073"/>
    <w:rsid w:val="0037029A"/>
    <w:rsid w:val="00374AAD"/>
    <w:rsid w:val="00375024"/>
    <w:rsid w:val="00383EFC"/>
    <w:rsid w:val="00386613"/>
    <w:rsid w:val="003A033F"/>
    <w:rsid w:val="003A0780"/>
    <w:rsid w:val="003A62E6"/>
    <w:rsid w:val="003B4579"/>
    <w:rsid w:val="003B66D8"/>
    <w:rsid w:val="003C05ED"/>
    <w:rsid w:val="003C148A"/>
    <w:rsid w:val="003C36F5"/>
    <w:rsid w:val="003C47CE"/>
    <w:rsid w:val="003D00BA"/>
    <w:rsid w:val="003D0610"/>
    <w:rsid w:val="003D3049"/>
    <w:rsid w:val="003D5224"/>
    <w:rsid w:val="003E08AB"/>
    <w:rsid w:val="003E0F7C"/>
    <w:rsid w:val="003E4D25"/>
    <w:rsid w:val="003E6DCA"/>
    <w:rsid w:val="003E7919"/>
    <w:rsid w:val="00400149"/>
    <w:rsid w:val="0040273D"/>
    <w:rsid w:val="0040702E"/>
    <w:rsid w:val="00407763"/>
    <w:rsid w:val="0041202E"/>
    <w:rsid w:val="004125E9"/>
    <w:rsid w:val="00414000"/>
    <w:rsid w:val="00421B23"/>
    <w:rsid w:val="00421CDF"/>
    <w:rsid w:val="00422841"/>
    <w:rsid w:val="00422AD7"/>
    <w:rsid w:val="0042310A"/>
    <w:rsid w:val="00424D1B"/>
    <w:rsid w:val="0044205B"/>
    <w:rsid w:val="00451A0B"/>
    <w:rsid w:val="00452B1D"/>
    <w:rsid w:val="00453697"/>
    <w:rsid w:val="00456E16"/>
    <w:rsid w:val="004622E7"/>
    <w:rsid w:val="004634C0"/>
    <w:rsid w:val="0046550B"/>
    <w:rsid w:val="004816D3"/>
    <w:rsid w:val="004839AB"/>
    <w:rsid w:val="0048746A"/>
    <w:rsid w:val="00487681"/>
    <w:rsid w:val="00487E6C"/>
    <w:rsid w:val="00493472"/>
    <w:rsid w:val="00494366"/>
    <w:rsid w:val="0049505D"/>
    <w:rsid w:val="00495405"/>
    <w:rsid w:val="0049640C"/>
    <w:rsid w:val="004A07B6"/>
    <w:rsid w:val="004A15BC"/>
    <w:rsid w:val="004B0A2F"/>
    <w:rsid w:val="004C1599"/>
    <w:rsid w:val="004D1E63"/>
    <w:rsid w:val="004D47AA"/>
    <w:rsid w:val="004D4AD7"/>
    <w:rsid w:val="004E606D"/>
    <w:rsid w:val="004F75C7"/>
    <w:rsid w:val="00501729"/>
    <w:rsid w:val="00501B6A"/>
    <w:rsid w:val="00510E8F"/>
    <w:rsid w:val="00511A16"/>
    <w:rsid w:val="0051607E"/>
    <w:rsid w:val="005204EC"/>
    <w:rsid w:val="00521F43"/>
    <w:rsid w:val="00522415"/>
    <w:rsid w:val="005240B3"/>
    <w:rsid w:val="00527C68"/>
    <w:rsid w:val="005313F3"/>
    <w:rsid w:val="00532659"/>
    <w:rsid w:val="0053603F"/>
    <w:rsid w:val="005373E2"/>
    <w:rsid w:val="00537EB9"/>
    <w:rsid w:val="00540811"/>
    <w:rsid w:val="0054256F"/>
    <w:rsid w:val="00545BC4"/>
    <w:rsid w:val="00546706"/>
    <w:rsid w:val="00554A05"/>
    <w:rsid w:val="0055729E"/>
    <w:rsid w:val="00563774"/>
    <w:rsid w:val="00566CE2"/>
    <w:rsid w:val="00571250"/>
    <w:rsid w:val="00574742"/>
    <w:rsid w:val="00581D9F"/>
    <w:rsid w:val="005867BC"/>
    <w:rsid w:val="005A2BA9"/>
    <w:rsid w:val="005A360D"/>
    <w:rsid w:val="005A437B"/>
    <w:rsid w:val="005A4407"/>
    <w:rsid w:val="005A4C1C"/>
    <w:rsid w:val="005B045E"/>
    <w:rsid w:val="005B3BBE"/>
    <w:rsid w:val="005B7CF2"/>
    <w:rsid w:val="005C28AF"/>
    <w:rsid w:val="005C4D4A"/>
    <w:rsid w:val="005D24F5"/>
    <w:rsid w:val="005D26F1"/>
    <w:rsid w:val="005D3F79"/>
    <w:rsid w:val="005D4153"/>
    <w:rsid w:val="005D52F9"/>
    <w:rsid w:val="005E000B"/>
    <w:rsid w:val="005E2DD1"/>
    <w:rsid w:val="005E43AC"/>
    <w:rsid w:val="005E6707"/>
    <w:rsid w:val="005F38D6"/>
    <w:rsid w:val="0060581B"/>
    <w:rsid w:val="00605D7C"/>
    <w:rsid w:val="0060751D"/>
    <w:rsid w:val="00607AF4"/>
    <w:rsid w:val="006115CC"/>
    <w:rsid w:val="006149FC"/>
    <w:rsid w:val="00615817"/>
    <w:rsid w:val="00616619"/>
    <w:rsid w:val="0063492F"/>
    <w:rsid w:val="00637701"/>
    <w:rsid w:val="006429D9"/>
    <w:rsid w:val="006474F5"/>
    <w:rsid w:val="00647C0F"/>
    <w:rsid w:val="00647DC7"/>
    <w:rsid w:val="006537D6"/>
    <w:rsid w:val="00655561"/>
    <w:rsid w:val="006622DF"/>
    <w:rsid w:val="00662F68"/>
    <w:rsid w:val="006660CA"/>
    <w:rsid w:val="0066662A"/>
    <w:rsid w:val="00667189"/>
    <w:rsid w:val="00692DC9"/>
    <w:rsid w:val="00696E5A"/>
    <w:rsid w:val="006A037A"/>
    <w:rsid w:val="006A2045"/>
    <w:rsid w:val="006A27C5"/>
    <w:rsid w:val="006A3DA7"/>
    <w:rsid w:val="006A6A96"/>
    <w:rsid w:val="006A743B"/>
    <w:rsid w:val="006B3E85"/>
    <w:rsid w:val="006B573D"/>
    <w:rsid w:val="006C0DEB"/>
    <w:rsid w:val="006C34AA"/>
    <w:rsid w:val="006C541D"/>
    <w:rsid w:val="006D20D2"/>
    <w:rsid w:val="006D23D3"/>
    <w:rsid w:val="006D3B4E"/>
    <w:rsid w:val="006D6823"/>
    <w:rsid w:val="006E2C32"/>
    <w:rsid w:val="006E4A0A"/>
    <w:rsid w:val="006E6594"/>
    <w:rsid w:val="006F0A85"/>
    <w:rsid w:val="006F306D"/>
    <w:rsid w:val="006F3A91"/>
    <w:rsid w:val="007005C4"/>
    <w:rsid w:val="007010A5"/>
    <w:rsid w:val="007017AD"/>
    <w:rsid w:val="00701CB4"/>
    <w:rsid w:val="00706F27"/>
    <w:rsid w:val="00707BCD"/>
    <w:rsid w:val="00713289"/>
    <w:rsid w:val="00715898"/>
    <w:rsid w:val="00717274"/>
    <w:rsid w:val="007179BB"/>
    <w:rsid w:val="00721196"/>
    <w:rsid w:val="00731B1C"/>
    <w:rsid w:val="00742352"/>
    <w:rsid w:val="007444E8"/>
    <w:rsid w:val="00745064"/>
    <w:rsid w:val="00745CB9"/>
    <w:rsid w:val="00755661"/>
    <w:rsid w:val="007626D1"/>
    <w:rsid w:val="007638F8"/>
    <w:rsid w:val="00765FC1"/>
    <w:rsid w:val="00777808"/>
    <w:rsid w:val="00781600"/>
    <w:rsid w:val="00782A25"/>
    <w:rsid w:val="00783083"/>
    <w:rsid w:val="00784003"/>
    <w:rsid w:val="0079596A"/>
    <w:rsid w:val="007959BD"/>
    <w:rsid w:val="007A19C9"/>
    <w:rsid w:val="007A2A1C"/>
    <w:rsid w:val="007A41EF"/>
    <w:rsid w:val="007A45A3"/>
    <w:rsid w:val="007A5890"/>
    <w:rsid w:val="007B3676"/>
    <w:rsid w:val="007C115A"/>
    <w:rsid w:val="007C4F6B"/>
    <w:rsid w:val="007C5CAB"/>
    <w:rsid w:val="007C7AE9"/>
    <w:rsid w:val="007D2625"/>
    <w:rsid w:val="007D2B79"/>
    <w:rsid w:val="007D77C5"/>
    <w:rsid w:val="007F0891"/>
    <w:rsid w:val="007F38A6"/>
    <w:rsid w:val="007F5AFE"/>
    <w:rsid w:val="008035F9"/>
    <w:rsid w:val="00806B6A"/>
    <w:rsid w:val="008071B7"/>
    <w:rsid w:val="0081025B"/>
    <w:rsid w:val="00812102"/>
    <w:rsid w:val="00814EBE"/>
    <w:rsid w:val="0081614E"/>
    <w:rsid w:val="00820205"/>
    <w:rsid w:val="008268DF"/>
    <w:rsid w:val="00830B59"/>
    <w:rsid w:val="00832160"/>
    <w:rsid w:val="008327F4"/>
    <w:rsid w:val="00832A13"/>
    <w:rsid w:val="0084384D"/>
    <w:rsid w:val="00844D06"/>
    <w:rsid w:val="00851A4F"/>
    <w:rsid w:val="00852759"/>
    <w:rsid w:val="00855D1E"/>
    <w:rsid w:val="00862678"/>
    <w:rsid w:val="00866232"/>
    <w:rsid w:val="00871E47"/>
    <w:rsid w:val="00873BE4"/>
    <w:rsid w:val="00892CBF"/>
    <w:rsid w:val="00894164"/>
    <w:rsid w:val="008941ED"/>
    <w:rsid w:val="008A0E6C"/>
    <w:rsid w:val="008A7BB0"/>
    <w:rsid w:val="008B1A2E"/>
    <w:rsid w:val="008B5CFD"/>
    <w:rsid w:val="008C115D"/>
    <w:rsid w:val="008C2367"/>
    <w:rsid w:val="008C4327"/>
    <w:rsid w:val="008D0546"/>
    <w:rsid w:val="008D0CFB"/>
    <w:rsid w:val="008E0269"/>
    <w:rsid w:val="008E0EEA"/>
    <w:rsid w:val="008E1531"/>
    <w:rsid w:val="008E3946"/>
    <w:rsid w:val="008E4AAB"/>
    <w:rsid w:val="008F4225"/>
    <w:rsid w:val="009029A7"/>
    <w:rsid w:val="00902AA0"/>
    <w:rsid w:val="00903614"/>
    <w:rsid w:val="00907473"/>
    <w:rsid w:val="00916E42"/>
    <w:rsid w:val="0092590A"/>
    <w:rsid w:val="00935397"/>
    <w:rsid w:val="00936226"/>
    <w:rsid w:val="0094184D"/>
    <w:rsid w:val="009438C2"/>
    <w:rsid w:val="0094528A"/>
    <w:rsid w:val="00945491"/>
    <w:rsid w:val="009465C9"/>
    <w:rsid w:val="00953864"/>
    <w:rsid w:val="00956116"/>
    <w:rsid w:val="00963DEB"/>
    <w:rsid w:val="00970A11"/>
    <w:rsid w:val="00974AAC"/>
    <w:rsid w:val="0098141A"/>
    <w:rsid w:val="009912F5"/>
    <w:rsid w:val="00991AFF"/>
    <w:rsid w:val="00995DCE"/>
    <w:rsid w:val="009966F3"/>
    <w:rsid w:val="00996C18"/>
    <w:rsid w:val="009A09CE"/>
    <w:rsid w:val="009A1554"/>
    <w:rsid w:val="009B2155"/>
    <w:rsid w:val="009B3243"/>
    <w:rsid w:val="009B3F3A"/>
    <w:rsid w:val="009C0B50"/>
    <w:rsid w:val="009C0B67"/>
    <w:rsid w:val="009C185F"/>
    <w:rsid w:val="009C1E6C"/>
    <w:rsid w:val="009C342E"/>
    <w:rsid w:val="009C4B49"/>
    <w:rsid w:val="009C5D8A"/>
    <w:rsid w:val="009C7EF1"/>
    <w:rsid w:val="009D6906"/>
    <w:rsid w:val="009E2341"/>
    <w:rsid w:val="009E327B"/>
    <w:rsid w:val="009E37E6"/>
    <w:rsid w:val="009E38DB"/>
    <w:rsid w:val="009E58BF"/>
    <w:rsid w:val="009E7E5A"/>
    <w:rsid w:val="00A001BF"/>
    <w:rsid w:val="00A00EE6"/>
    <w:rsid w:val="00A02CD1"/>
    <w:rsid w:val="00A05B5E"/>
    <w:rsid w:val="00A0662C"/>
    <w:rsid w:val="00A12E55"/>
    <w:rsid w:val="00A13280"/>
    <w:rsid w:val="00A14E45"/>
    <w:rsid w:val="00A20016"/>
    <w:rsid w:val="00A20298"/>
    <w:rsid w:val="00A202ED"/>
    <w:rsid w:val="00A22730"/>
    <w:rsid w:val="00A260C0"/>
    <w:rsid w:val="00A268B8"/>
    <w:rsid w:val="00A27031"/>
    <w:rsid w:val="00A313AE"/>
    <w:rsid w:val="00A31B20"/>
    <w:rsid w:val="00A345AB"/>
    <w:rsid w:val="00A34F84"/>
    <w:rsid w:val="00A35366"/>
    <w:rsid w:val="00A4372A"/>
    <w:rsid w:val="00A44693"/>
    <w:rsid w:val="00A44E6C"/>
    <w:rsid w:val="00A47B6C"/>
    <w:rsid w:val="00A5106F"/>
    <w:rsid w:val="00A5431C"/>
    <w:rsid w:val="00A57644"/>
    <w:rsid w:val="00A60219"/>
    <w:rsid w:val="00A61D6C"/>
    <w:rsid w:val="00A6210F"/>
    <w:rsid w:val="00A67D54"/>
    <w:rsid w:val="00A7154D"/>
    <w:rsid w:val="00A717F2"/>
    <w:rsid w:val="00A81082"/>
    <w:rsid w:val="00A81A43"/>
    <w:rsid w:val="00A845CF"/>
    <w:rsid w:val="00AA2393"/>
    <w:rsid w:val="00AB4C14"/>
    <w:rsid w:val="00AB5418"/>
    <w:rsid w:val="00AC06D8"/>
    <w:rsid w:val="00AC10C5"/>
    <w:rsid w:val="00AC1F0E"/>
    <w:rsid w:val="00AC721C"/>
    <w:rsid w:val="00AD14E6"/>
    <w:rsid w:val="00AE24A5"/>
    <w:rsid w:val="00AE2B68"/>
    <w:rsid w:val="00AE2EDF"/>
    <w:rsid w:val="00AE7178"/>
    <w:rsid w:val="00AE7E22"/>
    <w:rsid w:val="00AF0556"/>
    <w:rsid w:val="00AF12AA"/>
    <w:rsid w:val="00AF5059"/>
    <w:rsid w:val="00AF5D85"/>
    <w:rsid w:val="00AF622D"/>
    <w:rsid w:val="00B02EA9"/>
    <w:rsid w:val="00B04A2F"/>
    <w:rsid w:val="00B06345"/>
    <w:rsid w:val="00B113B3"/>
    <w:rsid w:val="00B13FC1"/>
    <w:rsid w:val="00B217AD"/>
    <w:rsid w:val="00B224DA"/>
    <w:rsid w:val="00B22DBF"/>
    <w:rsid w:val="00B238AF"/>
    <w:rsid w:val="00B2765A"/>
    <w:rsid w:val="00B27E27"/>
    <w:rsid w:val="00B30C28"/>
    <w:rsid w:val="00B3267C"/>
    <w:rsid w:val="00B34101"/>
    <w:rsid w:val="00B3699C"/>
    <w:rsid w:val="00B36AA8"/>
    <w:rsid w:val="00B37187"/>
    <w:rsid w:val="00B40DB1"/>
    <w:rsid w:val="00B43E1D"/>
    <w:rsid w:val="00B45B07"/>
    <w:rsid w:val="00B56821"/>
    <w:rsid w:val="00B57472"/>
    <w:rsid w:val="00B63234"/>
    <w:rsid w:val="00B74390"/>
    <w:rsid w:val="00B74C5F"/>
    <w:rsid w:val="00B82A9D"/>
    <w:rsid w:val="00B84AEF"/>
    <w:rsid w:val="00B84F03"/>
    <w:rsid w:val="00B87AD1"/>
    <w:rsid w:val="00BA55D8"/>
    <w:rsid w:val="00BC0DEC"/>
    <w:rsid w:val="00BC2B60"/>
    <w:rsid w:val="00BD3D05"/>
    <w:rsid w:val="00BD4FE4"/>
    <w:rsid w:val="00BD701B"/>
    <w:rsid w:val="00BD7530"/>
    <w:rsid w:val="00BE0CA8"/>
    <w:rsid w:val="00BE1A50"/>
    <w:rsid w:val="00BE1DDF"/>
    <w:rsid w:val="00BE5026"/>
    <w:rsid w:val="00BE6068"/>
    <w:rsid w:val="00BE737D"/>
    <w:rsid w:val="00BF4135"/>
    <w:rsid w:val="00BF4D4A"/>
    <w:rsid w:val="00C034C0"/>
    <w:rsid w:val="00C035CB"/>
    <w:rsid w:val="00C04C8B"/>
    <w:rsid w:val="00C072F7"/>
    <w:rsid w:val="00C102B8"/>
    <w:rsid w:val="00C13770"/>
    <w:rsid w:val="00C36845"/>
    <w:rsid w:val="00C37D42"/>
    <w:rsid w:val="00C420EE"/>
    <w:rsid w:val="00C45D76"/>
    <w:rsid w:val="00C47C91"/>
    <w:rsid w:val="00C47E78"/>
    <w:rsid w:val="00C573A2"/>
    <w:rsid w:val="00C6051E"/>
    <w:rsid w:val="00C61034"/>
    <w:rsid w:val="00C615DB"/>
    <w:rsid w:val="00C67E68"/>
    <w:rsid w:val="00C7379D"/>
    <w:rsid w:val="00C7606F"/>
    <w:rsid w:val="00C76484"/>
    <w:rsid w:val="00C857BE"/>
    <w:rsid w:val="00C9411C"/>
    <w:rsid w:val="00C946C8"/>
    <w:rsid w:val="00C94ECA"/>
    <w:rsid w:val="00CA192B"/>
    <w:rsid w:val="00CA4C9A"/>
    <w:rsid w:val="00CC0DD5"/>
    <w:rsid w:val="00CC545D"/>
    <w:rsid w:val="00CC5BE7"/>
    <w:rsid w:val="00CC73C5"/>
    <w:rsid w:val="00CD1EB1"/>
    <w:rsid w:val="00CD4AF6"/>
    <w:rsid w:val="00CD5C06"/>
    <w:rsid w:val="00CD6231"/>
    <w:rsid w:val="00CD63D5"/>
    <w:rsid w:val="00CD692F"/>
    <w:rsid w:val="00CE0851"/>
    <w:rsid w:val="00CE6C13"/>
    <w:rsid w:val="00CF0E07"/>
    <w:rsid w:val="00CF2197"/>
    <w:rsid w:val="00CF360F"/>
    <w:rsid w:val="00CF650D"/>
    <w:rsid w:val="00CF711B"/>
    <w:rsid w:val="00CF7B0E"/>
    <w:rsid w:val="00D025DF"/>
    <w:rsid w:val="00D03286"/>
    <w:rsid w:val="00D05E5F"/>
    <w:rsid w:val="00D1481E"/>
    <w:rsid w:val="00D15D78"/>
    <w:rsid w:val="00D17AE1"/>
    <w:rsid w:val="00D21D39"/>
    <w:rsid w:val="00D22ED2"/>
    <w:rsid w:val="00D23BD4"/>
    <w:rsid w:val="00D23D5A"/>
    <w:rsid w:val="00D3011A"/>
    <w:rsid w:val="00D31412"/>
    <w:rsid w:val="00D315DE"/>
    <w:rsid w:val="00D336BF"/>
    <w:rsid w:val="00D4074C"/>
    <w:rsid w:val="00D4500A"/>
    <w:rsid w:val="00D527F1"/>
    <w:rsid w:val="00D52E59"/>
    <w:rsid w:val="00D56DF1"/>
    <w:rsid w:val="00D653D3"/>
    <w:rsid w:val="00D767B3"/>
    <w:rsid w:val="00D82E9B"/>
    <w:rsid w:val="00D85DAD"/>
    <w:rsid w:val="00D87110"/>
    <w:rsid w:val="00D90146"/>
    <w:rsid w:val="00D91628"/>
    <w:rsid w:val="00D91710"/>
    <w:rsid w:val="00D92FA9"/>
    <w:rsid w:val="00D96B90"/>
    <w:rsid w:val="00DA5F74"/>
    <w:rsid w:val="00DB49DC"/>
    <w:rsid w:val="00DB5F20"/>
    <w:rsid w:val="00DB63D0"/>
    <w:rsid w:val="00DB6757"/>
    <w:rsid w:val="00DC03DA"/>
    <w:rsid w:val="00DC30C8"/>
    <w:rsid w:val="00DC52D5"/>
    <w:rsid w:val="00DD13FD"/>
    <w:rsid w:val="00DD3A87"/>
    <w:rsid w:val="00DD3BAA"/>
    <w:rsid w:val="00DD624E"/>
    <w:rsid w:val="00DD7683"/>
    <w:rsid w:val="00DE5353"/>
    <w:rsid w:val="00DE5D44"/>
    <w:rsid w:val="00DE5D5B"/>
    <w:rsid w:val="00DE6988"/>
    <w:rsid w:val="00DF0054"/>
    <w:rsid w:val="00DF4D8C"/>
    <w:rsid w:val="00E0260A"/>
    <w:rsid w:val="00E040F8"/>
    <w:rsid w:val="00E118C3"/>
    <w:rsid w:val="00E17704"/>
    <w:rsid w:val="00E206E6"/>
    <w:rsid w:val="00E20AB5"/>
    <w:rsid w:val="00E24310"/>
    <w:rsid w:val="00E24C9E"/>
    <w:rsid w:val="00E33C01"/>
    <w:rsid w:val="00E344A6"/>
    <w:rsid w:val="00E37996"/>
    <w:rsid w:val="00E50179"/>
    <w:rsid w:val="00E52133"/>
    <w:rsid w:val="00E5485E"/>
    <w:rsid w:val="00E60D78"/>
    <w:rsid w:val="00E63FA4"/>
    <w:rsid w:val="00E70ABC"/>
    <w:rsid w:val="00E72754"/>
    <w:rsid w:val="00E754B3"/>
    <w:rsid w:val="00E75962"/>
    <w:rsid w:val="00E932F4"/>
    <w:rsid w:val="00E966CB"/>
    <w:rsid w:val="00EA09C2"/>
    <w:rsid w:val="00EA5C6C"/>
    <w:rsid w:val="00EB3CE6"/>
    <w:rsid w:val="00EB436F"/>
    <w:rsid w:val="00EC0559"/>
    <w:rsid w:val="00EC0B79"/>
    <w:rsid w:val="00EC4F58"/>
    <w:rsid w:val="00EC5887"/>
    <w:rsid w:val="00EC5AC2"/>
    <w:rsid w:val="00EC6AFB"/>
    <w:rsid w:val="00ED48B9"/>
    <w:rsid w:val="00EE0A29"/>
    <w:rsid w:val="00EE30D4"/>
    <w:rsid w:val="00EE4939"/>
    <w:rsid w:val="00EE495F"/>
    <w:rsid w:val="00EE5F42"/>
    <w:rsid w:val="00EE79F4"/>
    <w:rsid w:val="00EE7B86"/>
    <w:rsid w:val="00EE7B94"/>
    <w:rsid w:val="00EF4B0B"/>
    <w:rsid w:val="00F00394"/>
    <w:rsid w:val="00F01A7E"/>
    <w:rsid w:val="00F04B11"/>
    <w:rsid w:val="00F051C9"/>
    <w:rsid w:val="00F125B0"/>
    <w:rsid w:val="00F135D2"/>
    <w:rsid w:val="00F136DF"/>
    <w:rsid w:val="00F16774"/>
    <w:rsid w:val="00F16B56"/>
    <w:rsid w:val="00F22EF7"/>
    <w:rsid w:val="00F24D9C"/>
    <w:rsid w:val="00F30EC8"/>
    <w:rsid w:val="00F3617B"/>
    <w:rsid w:val="00F417D9"/>
    <w:rsid w:val="00F6168C"/>
    <w:rsid w:val="00F70BBC"/>
    <w:rsid w:val="00F7799A"/>
    <w:rsid w:val="00F81138"/>
    <w:rsid w:val="00F82207"/>
    <w:rsid w:val="00F83BA5"/>
    <w:rsid w:val="00F852B4"/>
    <w:rsid w:val="00F854C9"/>
    <w:rsid w:val="00F929F1"/>
    <w:rsid w:val="00FA2995"/>
    <w:rsid w:val="00FA3860"/>
    <w:rsid w:val="00FA5296"/>
    <w:rsid w:val="00FA56D2"/>
    <w:rsid w:val="00FA73D4"/>
    <w:rsid w:val="00FB5143"/>
    <w:rsid w:val="00FC0DF5"/>
    <w:rsid w:val="00FC3BD6"/>
    <w:rsid w:val="00FC3EF5"/>
    <w:rsid w:val="00FC491A"/>
    <w:rsid w:val="00FC49C8"/>
    <w:rsid w:val="00FC769C"/>
    <w:rsid w:val="00FD2286"/>
    <w:rsid w:val="00FD74B2"/>
    <w:rsid w:val="00FE193D"/>
    <w:rsid w:val="00FE2E9F"/>
    <w:rsid w:val="00FE38BD"/>
    <w:rsid w:val="00FF0FAB"/>
    <w:rsid w:val="00FF194B"/>
    <w:rsid w:val="00FF46B8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28A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94528A"/>
    <w:pPr>
      <w:keepNext/>
      <w:numPr>
        <w:numId w:val="38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94528A"/>
    <w:pPr>
      <w:keepNext/>
      <w:numPr>
        <w:ilvl w:val="1"/>
        <w:numId w:val="38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94528A"/>
    <w:pPr>
      <w:keepNext/>
      <w:numPr>
        <w:ilvl w:val="2"/>
        <w:numId w:val="38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94528A"/>
    <w:pPr>
      <w:keepNext/>
      <w:numPr>
        <w:ilvl w:val="3"/>
        <w:numId w:val="38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94528A"/>
    <w:pPr>
      <w:keepNext/>
      <w:numPr>
        <w:ilvl w:val="4"/>
        <w:numId w:val="38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94528A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94528A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94528A"/>
    <w:pPr>
      <w:numPr>
        <w:ilvl w:val="7"/>
        <w:numId w:val="38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94528A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4528A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94528A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94528A"/>
    <w:rPr>
      <w:bCs/>
      <w:u w:val="single"/>
      <w:lang w:val="en-GB"/>
    </w:rPr>
  </w:style>
  <w:style w:type="character" w:customStyle="1" w:styleId="Heading4Char">
    <w:name w:val="Heading 4 Char"/>
    <w:link w:val="Heading4"/>
    <w:rsid w:val="0094528A"/>
    <w:rPr>
      <w:bCs/>
      <w:i/>
      <w:iCs/>
      <w:lang w:val="en-GB"/>
    </w:rPr>
  </w:style>
  <w:style w:type="character" w:customStyle="1" w:styleId="Heading5Char">
    <w:name w:val="Heading 5 Char"/>
    <w:link w:val="Heading5"/>
    <w:rsid w:val="0094528A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94528A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94528A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94528A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94528A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94528A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94528A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94528A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94528A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94528A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94528A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94528A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94528A"/>
    <w:rPr>
      <w:lang w:val="en-GB"/>
    </w:rPr>
  </w:style>
  <w:style w:type="table" w:styleId="TableGrid">
    <w:name w:val="Table Grid"/>
    <w:basedOn w:val="TableNormal"/>
    <w:uiPriority w:val="59"/>
    <w:rsid w:val="0094528A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5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28A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94528A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94528A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94528A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94528A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94528A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94528A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94528A"/>
    <w:pPr>
      <w:numPr>
        <w:numId w:val="12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94528A"/>
    <w:rPr>
      <w:lang w:val="en-GB"/>
    </w:rPr>
  </w:style>
  <w:style w:type="paragraph" w:customStyle="1" w:styleId="Bodyjustified">
    <w:name w:val="Body justified"/>
    <w:link w:val="BodyjustifiedChar"/>
    <w:uiPriority w:val="99"/>
    <w:rsid w:val="0094528A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4528A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94528A"/>
    <w:pPr>
      <w:numPr>
        <w:numId w:val="13"/>
      </w:numPr>
      <w:ind w:left="1872" w:right="0" w:hanging="454"/>
    </w:pPr>
  </w:style>
  <w:style w:type="character" w:customStyle="1" w:styleId="BulletListChar">
    <w:name w:val="Bullet List Char"/>
    <w:link w:val="BulletList"/>
    <w:rsid w:val="0094528A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94528A"/>
    <w:pPr>
      <w:numPr>
        <w:ilvl w:val="6"/>
        <w:numId w:val="38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94528A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94528A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94528A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94528A"/>
    <w:rPr>
      <w:rFonts w:eastAsia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94528A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94528A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94528A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94528A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94528A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94528A"/>
    <w:rPr>
      <w:rFonts w:eastAsia="Arial" w:cs="Helvetica"/>
      <w:b/>
      <w:caps/>
      <w:color w:val="000000"/>
      <w:u w:val="single"/>
      <w:lang w:val="en-GB"/>
    </w:rPr>
  </w:style>
  <w:style w:type="paragraph" w:customStyle="1" w:styleId="TableTitle">
    <w:name w:val="Table Title"/>
    <w:basedOn w:val="BodyText"/>
    <w:link w:val="TableTitleChar"/>
    <w:qFormat/>
    <w:rsid w:val="0094528A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94528A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94528A"/>
    <w:rPr>
      <w:lang w:val="fr-FR" w:eastAsia="fr-FR"/>
    </w:rPr>
  </w:style>
  <w:style w:type="character" w:customStyle="1" w:styleId="TableTitleChar">
    <w:name w:val="Table Title Char"/>
    <w:link w:val="TableTitle"/>
    <w:rsid w:val="0094528A"/>
    <w:rPr>
      <w:b/>
      <w:caps/>
      <w:u w:val="single"/>
      <w:lang w:eastAsia="fr-FR"/>
    </w:rPr>
  </w:style>
  <w:style w:type="paragraph" w:customStyle="1" w:styleId="Bullet2">
    <w:name w:val="Bullet 2"/>
    <w:qFormat/>
    <w:rsid w:val="0094528A"/>
    <w:pPr>
      <w:numPr>
        <w:numId w:val="15"/>
      </w:numPr>
      <w:ind w:left="2325" w:hanging="45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94528A"/>
    <w:pPr>
      <w:keepNext/>
    </w:pPr>
  </w:style>
  <w:style w:type="character" w:customStyle="1" w:styleId="AligncenterChar">
    <w:name w:val="Align center Char"/>
    <w:link w:val="Aligncenter"/>
    <w:rsid w:val="0094528A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94528A"/>
    <w:pPr>
      <w:numPr>
        <w:ilvl w:val="5"/>
        <w:numId w:val="38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94528A"/>
    <w:rPr>
      <w:lang w:val="en-GB" w:eastAsia="fr-FR"/>
    </w:rPr>
  </w:style>
  <w:style w:type="paragraph" w:styleId="ListNumber">
    <w:name w:val="List Number"/>
    <w:basedOn w:val="Normal"/>
    <w:uiPriority w:val="99"/>
    <w:semiHidden/>
    <w:unhideWhenUsed/>
    <w:rsid w:val="0094528A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94528A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94528A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94528A"/>
    <w:rPr>
      <w:caps/>
      <w:u w:val="single"/>
      <w:lang w:val="en-GB"/>
    </w:rPr>
  </w:style>
  <w:style w:type="paragraph" w:customStyle="1" w:styleId="NB">
    <w:name w:val="N.B."/>
    <w:link w:val="NBChar"/>
    <w:qFormat/>
    <w:rsid w:val="0094528A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94528A"/>
    <w:rPr>
      <w:b/>
      <w:caps/>
      <w:u w:val="single"/>
      <w:lang w:val="en-GB"/>
    </w:rPr>
  </w:style>
  <w:style w:type="paragraph" w:customStyle="1" w:styleId="AppendixTitle">
    <w:name w:val="Appendix Title"/>
    <w:basedOn w:val="Normal"/>
    <w:qFormat/>
    <w:rsid w:val="0094528A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94528A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94528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452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28A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94528A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94528A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94528A"/>
  </w:style>
  <w:style w:type="paragraph" w:customStyle="1" w:styleId="Tableofcontents">
    <w:name w:val="Table of contents"/>
    <w:basedOn w:val="Normal"/>
    <w:link w:val="TableofcontentsChar"/>
    <w:qFormat/>
    <w:rsid w:val="0094528A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94528A"/>
    <w:rPr>
      <w:b/>
      <w:bCs/>
      <w:caps/>
      <w:u w:val="single"/>
      <w:lang w:val="en-GB" w:bidi="en-US"/>
    </w:rPr>
  </w:style>
  <w:style w:type="paragraph" w:customStyle="1" w:styleId="superscript">
    <w:name w:val="superscript"/>
    <w:basedOn w:val="Normal"/>
    <w:link w:val="superscriptChar"/>
    <w:qFormat/>
    <w:rsid w:val="0094528A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94528A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94528A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94528A"/>
    <w:rPr>
      <w:vertAlign w:val="subscript"/>
      <w:lang w:val="en-GB"/>
    </w:rPr>
  </w:style>
  <w:style w:type="numbering" w:customStyle="1" w:styleId="NoList2">
    <w:name w:val="No List2"/>
    <w:next w:val="NoList"/>
    <w:uiPriority w:val="99"/>
    <w:semiHidden/>
    <w:unhideWhenUsed/>
    <w:rsid w:val="0094528A"/>
  </w:style>
  <w:style w:type="numbering" w:customStyle="1" w:styleId="NoList11">
    <w:name w:val="No List11"/>
    <w:next w:val="NoList"/>
    <w:uiPriority w:val="99"/>
    <w:semiHidden/>
    <w:unhideWhenUsed/>
    <w:rsid w:val="0094528A"/>
  </w:style>
  <w:style w:type="paragraph" w:customStyle="1" w:styleId="rightindent">
    <w:name w:val="right indent"/>
    <w:basedOn w:val="Rightalign"/>
    <w:link w:val="rightindentChar"/>
    <w:qFormat/>
    <w:rsid w:val="0094528A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94528A"/>
    <w:rPr>
      <w:rFonts w:eastAsia="Arial" w:cs="Arial"/>
      <w:lang w:val="en-GB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94528A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9452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94528A"/>
    <w:pPr>
      <w:numPr>
        <w:numId w:val="20"/>
      </w:numPr>
      <w:ind w:left="2325" w:hanging="454"/>
    </w:pPr>
    <w:rPr>
      <w:lang w:val="en-GB"/>
    </w:rPr>
  </w:style>
  <w:style w:type="paragraph" w:customStyle="1" w:styleId="numericalroman">
    <w:name w:val="numerical roman"/>
    <w:basedOn w:val="ListParagraph"/>
    <w:qFormat/>
    <w:rsid w:val="0094528A"/>
    <w:pPr>
      <w:numPr>
        <w:numId w:val="21"/>
      </w:numPr>
      <w:ind w:left="2325" w:right="0" w:hanging="454"/>
    </w:pPr>
  </w:style>
  <w:style w:type="paragraph" w:customStyle="1" w:styleId="coverfill">
    <w:name w:val="cover fill"/>
    <w:basedOn w:val="Bodyjustified"/>
    <w:link w:val="coverfillChar"/>
    <w:rsid w:val="002B1C80"/>
    <w:pPr>
      <w:widowControl/>
      <w:suppressAutoHyphens w:val="0"/>
      <w:autoSpaceDE/>
      <w:autoSpaceDN/>
      <w:adjustRightInd/>
      <w:spacing w:after="240" w:line="276" w:lineRule="auto"/>
      <w:ind w:left="1418" w:right="-57"/>
      <w:jc w:val="both"/>
    </w:pPr>
  </w:style>
  <w:style w:type="character" w:customStyle="1" w:styleId="coverfillChar">
    <w:name w:val="cover fill Char"/>
    <w:basedOn w:val="BodyjustifiedChar"/>
    <w:link w:val="coverfill"/>
    <w:rsid w:val="002B1C80"/>
    <w:rPr>
      <w:rFonts w:eastAsia="Arial" w:cs="Helvetica"/>
      <w:color w:val="000000"/>
      <w:w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scies.org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scies.org" TargetMode="External"/><Relationship Id="rId22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BCADDEB314C42328A6854C72F475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EBFD81-3EB5-45B2-979B-2DEF61D346E0}"/>
      </w:docPartPr>
      <w:docPartBody>
        <w:p w:rsidR="00BC7D37" w:rsidRDefault="00BC7D37">
          <w:pPr>
            <w:pStyle w:val="DBCADDEB314C42328A6854C72F475581"/>
          </w:pPr>
          <w:r>
            <w:rPr>
              <w:rStyle w:val="PlaceholderText"/>
            </w:rPr>
            <w:t xml:space="preserve">    </w:t>
          </w:r>
          <w:r w:rsidRPr="001563BA">
            <w:rPr>
              <w:rStyle w:val="PlaceholderText"/>
            </w:rPr>
            <w:t>.</w:t>
          </w:r>
        </w:p>
      </w:docPartBody>
    </w:docPart>
    <w:docPart>
      <w:docPartPr>
        <w:name w:val="65A30A45E21D42E9AEA90DC406EDF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5A6BB-87D6-493A-8341-310BB46BDE04}"/>
      </w:docPartPr>
      <w:docPartBody>
        <w:p w:rsidR="00BC7D37" w:rsidRDefault="00BC7D37">
          <w:pPr>
            <w:pStyle w:val="65A30A45E21D42E9AEA90DC406EDF256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1891C8EFFFEA4AB5BAD9FD37C73511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B73B08-7576-4B4B-996E-A0BC9512692D}"/>
      </w:docPartPr>
      <w:docPartBody>
        <w:p w:rsidR="00BC7D37" w:rsidRDefault="00BC7D37">
          <w:pPr>
            <w:pStyle w:val="1891C8EFFFEA4AB5BAD9FD37C7351117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8B2139386611406D9477C1BD087989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3ACC1-0492-4400-B66E-3F09AB20CD45}"/>
      </w:docPartPr>
      <w:docPartBody>
        <w:p w:rsidR="00BC7D37" w:rsidRDefault="00BC7D37">
          <w:pPr>
            <w:pStyle w:val="8B2139386611406D9477C1BD087989FA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BD186138F5774B4F898FBB316DCE52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8EC8C-F2B9-4703-8484-CE44F3C06E96}"/>
      </w:docPartPr>
      <w:docPartBody>
        <w:p w:rsidR="00BC7D37" w:rsidRDefault="00BC7D37">
          <w:pPr>
            <w:pStyle w:val="BD186138F5774B4F898FBB316DCE52AF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B66AD727A99C43A994590DEEE798FB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65018-3564-4F61-AAAC-E1FC29076E5F}"/>
      </w:docPartPr>
      <w:docPartBody>
        <w:p w:rsidR="00BC7D37" w:rsidRDefault="00BC7D37">
          <w:pPr>
            <w:pStyle w:val="B66AD727A99C43A994590DEEE798FB6F"/>
          </w:pPr>
          <w:r>
            <w:t xml:space="preserve">                                       </w:t>
          </w:r>
        </w:p>
      </w:docPartBody>
    </w:docPart>
    <w:docPart>
      <w:docPartPr>
        <w:name w:val="90665863E17E4B6DA026A34A6000D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3F5E14-21BC-4D13-9DCC-8D3E5FFE3B48}"/>
      </w:docPartPr>
      <w:docPartBody>
        <w:p w:rsidR="00BC7D37" w:rsidRDefault="00BC7D37">
          <w:pPr>
            <w:pStyle w:val="90665863E17E4B6DA026A34A6000D3D3"/>
          </w:pPr>
          <w:r>
            <w:t xml:space="preserve">                                       </w:t>
          </w:r>
        </w:p>
      </w:docPartBody>
    </w:docPart>
    <w:docPart>
      <w:docPartPr>
        <w:name w:val="8EA6EEDED2064BC2907890B53CDEE9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C24A3-61C9-4E4D-B51E-4B7845FB717C}"/>
      </w:docPartPr>
      <w:docPartBody>
        <w:p w:rsidR="00BC7D37" w:rsidRDefault="00BC7D37">
          <w:pPr>
            <w:pStyle w:val="8EA6EEDED2064BC2907890B53CDEE9AF"/>
          </w:pPr>
          <w:r w:rsidRPr="0021010A">
            <w:t xml:space="preserve">                                       </w:t>
          </w:r>
        </w:p>
      </w:docPartBody>
    </w:docPart>
    <w:docPart>
      <w:docPartPr>
        <w:name w:val="0B0410FA89ED4B8B9D617B6AE52BAA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A6EC20-BF7D-4437-B2FC-4A2C241F0061}"/>
      </w:docPartPr>
      <w:docPartBody>
        <w:p w:rsidR="00BC7D37" w:rsidRDefault="00BC7D37">
          <w:pPr>
            <w:pStyle w:val="0B0410FA89ED4B8B9D617B6AE52BAAE2"/>
          </w:pPr>
          <w:r w:rsidRPr="0021010A">
            <w:t xml:space="preserve">                                       </w:t>
          </w:r>
        </w:p>
      </w:docPartBody>
    </w:docPart>
    <w:docPart>
      <w:docPartPr>
        <w:name w:val="4934AF09BB3D41FD8095D2CC2D37FB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8CBB7-78D1-4FDB-BA96-5209E8962978}"/>
      </w:docPartPr>
      <w:docPartBody>
        <w:p w:rsidR="00BC7D37" w:rsidRDefault="00BC7D37">
          <w:pPr>
            <w:pStyle w:val="4934AF09BB3D41FD8095D2CC2D37FB66"/>
          </w:pPr>
          <w:r w:rsidRPr="0021010A">
            <w:t xml:space="preserve">                                       </w:t>
          </w:r>
        </w:p>
      </w:docPartBody>
    </w:docPart>
    <w:docPart>
      <w:docPartPr>
        <w:name w:val="C1534BFADE7944DD8E716F43873AF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C04EB1-6A7E-4455-AF2E-07C6167A8E43}"/>
      </w:docPartPr>
      <w:docPartBody>
        <w:p w:rsidR="00BC7D37" w:rsidRDefault="00BC7D37">
          <w:pPr>
            <w:pStyle w:val="C1534BFADE7944DD8E716F43873AFCCC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56C4D2C97D504CD6B1790D249F2DF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342E2-5C09-46C4-8BE5-153D0A1C4749}"/>
      </w:docPartPr>
      <w:docPartBody>
        <w:p w:rsidR="00BC7D37" w:rsidRDefault="00BC7D37">
          <w:pPr>
            <w:pStyle w:val="56C4D2C97D504CD6B1790D249F2DFE48"/>
          </w:pPr>
          <w:r w:rsidRPr="0021010A">
            <w:t xml:space="preserve">                                       </w:t>
          </w:r>
        </w:p>
      </w:docPartBody>
    </w:docPart>
    <w:docPart>
      <w:docPartPr>
        <w:name w:val="DB03497D504D467C87E8E4DE5C0C94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4822F-26AF-403B-AC1C-6618965D057C}"/>
      </w:docPartPr>
      <w:docPartBody>
        <w:p w:rsidR="00BC7D37" w:rsidRDefault="00BC7D37">
          <w:pPr>
            <w:pStyle w:val="DB03497D504D467C87E8E4DE5C0C948D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153E890804BF407F91B7E8BB6CB82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E5F2F-180B-4C78-96FB-8C271C03EF92}"/>
      </w:docPartPr>
      <w:docPartBody>
        <w:p w:rsidR="00BC7D37" w:rsidRDefault="00BC7D37">
          <w:pPr>
            <w:pStyle w:val="153E890804BF407F91B7E8BB6CB82C5D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BB650259448F453A945BE33258B960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785FD-7D89-4309-B910-25DF2F2B0E30}"/>
      </w:docPartPr>
      <w:docPartBody>
        <w:p w:rsidR="00BC7D37" w:rsidRDefault="00BC7D37">
          <w:pPr>
            <w:pStyle w:val="BB650259448F453A945BE33258B96002"/>
          </w:pPr>
          <w:r w:rsidRPr="0021010A">
            <w:t xml:space="preserve">                                       </w:t>
          </w:r>
        </w:p>
      </w:docPartBody>
    </w:docPart>
    <w:docPart>
      <w:docPartPr>
        <w:name w:val="D92C72B590F04BB3B042BAB30EFFCB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C23CA-80AB-4F6A-9EFA-E833B6F02CD1}"/>
      </w:docPartPr>
      <w:docPartBody>
        <w:p w:rsidR="00BC7D37" w:rsidRDefault="00BC7D37">
          <w:pPr>
            <w:pStyle w:val="D92C72B590F04BB3B042BAB30EFFCB63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FAB76754DFF342F7A7D18E87C2FB6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260FC-EF60-4620-A32B-1DC27EE615C3}"/>
      </w:docPartPr>
      <w:docPartBody>
        <w:p w:rsidR="00BC7D37" w:rsidRDefault="00BC7D37">
          <w:pPr>
            <w:pStyle w:val="FAB76754DFF342F7A7D18E87C2FB6C1C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9208749BCDBC42BDB2CBD3C38DDBF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A8408-8388-4132-A9FE-02E6149D89FC}"/>
      </w:docPartPr>
      <w:docPartBody>
        <w:p w:rsidR="00BC7D37" w:rsidRDefault="00BC7D37">
          <w:pPr>
            <w:pStyle w:val="9208749BCDBC42BDB2CBD3C38DDBFCCC"/>
          </w:pPr>
          <w:r w:rsidRPr="0021010A">
            <w:t xml:space="preserve">                                       </w:t>
          </w:r>
        </w:p>
      </w:docPartBody>
    </w:docPart>
    <w:docPart>
      <w:docPartPr>
        <w:name w:val="74F72813A41445F08032F7E08252D4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1D2A6A-3B3D-4420-B129-A555F0E90810}"/>
      </w:docPartPr>
      <w:docPartBody>
        <w:p w:rsidR="00BC7D37" w:rsidRDefault="00BC7D37">
          <w:pPr>
            <w:pStyle w:val="74F72813A41445F08032F7E08252D431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9C23CFF7B9AE462DBF0BBCE331D6D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4618DB-B6D1-4DD9-A458-8127D288A229}"/>
      </w:docPartPr>
      <w:docPartBody>
        <w:p w:rsidR="00BC7D37" w:rsidRDefault="00BC7D37">
          <w:pPr>
            <w:pStyle w:val="9C23CFF7B9AE462DBF0BBCE331D6D6C4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30E441D531F74E29AADF46B17736B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9C6CF-3902-4398-836D-C0FD3EF5A09F}"/>
      </w:docPartPr>
      <w:docPartBody>
        <w:p w:rsidR="00BC7D37" w:rsidRDefault="00BC7D37">
          <w:pPr>
            <w:pStyle w:val="30E441D531F74E29AADF46B17736BD10"/>
          </w:pPr>
          <w:r w:rsidRPr="0021010A">
            <w:t xml:space="preserve">                                       </w:t>
          </w:r>
        </w:p>
      </w:docPartBody>
    </w:docPart>
    <w:docPart>
      <w:docPartPr>
        <w:name w:val="A724D0BF1D2A4666BC55D4BE14936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42BB80-0EF3-42AF-B191-0FE082CD6B03}"/>
      </w:docPartPr>
      <w:docPartBody>
        <w:p w:rsidR="00BC7D37" w:rsidRDefault="00BC7D37">
          <w:pPr>
            <w:pStyle w:val="A724D0BF1D2A4666BC55D4BE14936A87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4734258AC154402BA65ADC2954C79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866DEB-1A72-45EA-9B3C-E8C583821518}"/>
      </w:docPartPr>
      <w:docPartBody>
        <w:p w:rsidR="00BC7D37" w:rsidRDefault="00BC7D37">
          <w:pPr>
            <w:pStyle w:val="4734258AC154402BA65ADC2954C7940C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C5251BE01C3F48B0BAE05D80E848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21016-3FE3-4775-9CA3-66D4C17A3A05}"/>
      </w:docPartPr>
      <w:docPartBody>
        <w:p w:rsidR="00BC7D37" w:rsidRDefault="00BC7D37">
          <w:pPr>
            <w:pStyle w:val="C5251BE01C3F48B0BAE05D80E84830E8"/>
          </w:pPr>
          <w:r w:rsidRPr="0021010A">
            <w:t xml:space="preserve">                                       </w:t>
          </w:r>
        </w:p>
      </w:docPartBody>
    </w:docPart>
    <w:docPart>
      <w:docPartPr>
        <w:name w:val="21D7417F31954C89AD509FEDB292D3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EE683-F98D-4973-8B2A-00F8516B7948}"/>
      </w:docPartPr>
      <w:docPartBody>
        <w:p w:rsidR="00BC7D37" w:rsidRDefault="00BC7D37">
          <w:pPr>
            <w:pStyle w:val="21D7417F31954C89AD509FEDB292D326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EBAA1F91E74149218BF4AB1448FE2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F54B7-513F-4E0F-9986-CE86769A7C50}"/>
      </w:docPartPr>
      <w:docPartBody>
        <w:p w:rsidR="00BC7D37" w:rsidRDefault="00BC7D37">
          <w:pPr>
            <w:pStyle w:val="EBAA1F91E74149218BF4AB1448FE2D41"/>
          </w:pPr>
          <w:r w:rsidRPr="0021010A">
            <w:t xml:space="preserve">                                       </w:t>
          </w:r>
        </w:p>
      </w:docPartBody>
    </w:docPart>
    <w:docPart>
      <w:docPartPr>
        <w:name w:val="D86082FDDECD4D2B9F977B8442AB7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9E105-955C-4C7E-B4A6-5984029A9487}"/>
      </w:docPartPr>
      <w:docPartBody>
        <w:p w:rsidR="00BC7D37" w:rsidRDefault="00BC7D37">
          <w:pPr>
            <w:pStyle w:val="D86082FDDECD4D2B9F977B8442AB72C3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B42BB9764ACB42B39062F5C7264EC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C0362-6102-4CB6-A242-D9282FD04715}"/>
      </w:docPartPr>
      <w:docPartBody>
        <w:p w:rsidR="00BC7D37" w:rsidRDefault="00BC7D37">
          <w:pPr>
            <w:pStyle w:val="B42BB9764ACB42B39062F5C7264EC8AF"/>
          </w:pPr>
          <w:r w:rsidRPr="0021010A">
            <w:t xml:space="preserve">                                       </w:t>
          </w:r>
        </w:p>
      </w:docPartBody>
    </w:docPart>
    <w:docPart>
      <w:docPartPr>
        <w:name w:val="AC6427D172314E63A0B559F343C21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03F960-06FA-4AF3-97A0-B6308E35618C}"/>
      </w:docPartPr>
      <w:docPartBody>
        <w:p w:rsidR="00BC7D37" w:rsidRDefault="00BC7D37">
          <w:pPr>
            <w:pStyle w:val="AC6427D172314E63A0B559F343C21BE4"/>
          </w:pPr>
          <w:r w:rsidRPr="0021010A">
            <w:t xml:space="preserve">                                       </w:t>
          </w:r>
        </w:p>
      </w:docPartBody>
    </w:docPart>
    <w:docPart>
      <w:docPartPr>
        <w:name w:val="FE022F186FF64BCC8D01DCBAD4F8D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0AB94-C158-4570-AE7D-A41BAC70084D}"/>
      </w:docPartPr>
      <w:docPartBody>
        <w:p w:rsidR="00BC7D37" w:rsidRDefault="00BC7D37">
          <w:pPr>
            <w:pStyle w:val="FE022F186FF64BCC8D01DCBAD4F8DCCA"/>
          </w:pPr>
          <w:r w:rsidRPr="0021010A">
            <w:t xml:space="preserve">                                       </w:t>
          </w:r>
        </w:p>
      </w:docPartBody>
    </w:docPart>
    <w:docPart>
      <w:docPartPr>
        <w:name w:val="F14C566E61DC4F8E83AF5A389FEA5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AE1815-4002-42CE-9B3E-E5C34757A535}"/>
      </w:docPartPr>
      <w:docPartBody>
        <w:p w:rsidR="00BC7D37" w:rsidRDefault="00BC7D37">
          <w:pPr>
            <w:pStyle w:val="F14C566E61DC4F8E83AF5A389FEA5393"/>
          </w:pPr>
          <w:r w:rsidRPr="0021010A">
            <w:t xml:space="preserve">                                       </w:t>
          </w:r>
        </w:p>
      </w:docPartBody>
    </w:docPart>
    <w:docPart>
      <w:docPartPr>
        <w:name w:val="9724B3817DA1475796EE0CE8C0A1B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9582FA-9758-4D52-A1CB-621EFBE6C015}"/>
      </w:docPartPr>
      <w:docPartBody>
        <w:p w:rsidR="00BC7D37" w:rsidRDefault="00BC7D37">
          <w:pPr>
            <w:pStyle w:val="9724B3817DA1475796EE0CE8C0A1B9ED"/>
          </w:pPr>
          <w:r w:rsidRPr="0021010A">
            <w:t xml:space="preserve">                                       </w:t>
          </w:r>
        </w:p>
      </w:docPartBody>
    </w:docPart>
    <w:docPart>
      <w:docPartPr>
        <w:name w:val="18A8843BFB084A29932CD97431C75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788F0-7113-4A30-A40A-622EC15C7F44}"/>
      </w:docPartPr>
      <w:docPartBody>
        <w:p w:rsidR="00BC7D37" w:rsidRDefault="00BC7D37">
          <w:pPr>
            <w:pStyle w:val="18A8843BFB084A29932CD97431C75B88"/>
          </w:pPr>
          <w:r w:rsidRPr="0021010A">
            <w:t xml:space="preserve">                                       </w:t>
          </w:r>
        </w:p>
      </w:docPartBody>
    </w:docPart>
    <w:docPart>
      <w:docPartPr>
        <w:name w:val="AD231F425C7D4CD19A2D5DC65F7F8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B4C40F-C853-4066-8496-B6891F6BF510}"/>
      </w:docPartPr>
      <w:docPartBody>
        <w:p w:rsidR="00BC7D37" w:rsidRDefault="00BC7D37">
          <w:pPr>
            <w:pStyle w:val="AD231F425C7D4CD19A2D5DC65F7F8859"/>
          </w:pPr>
          <w:r w:rsidRPr="0021010A">
            <w:t xml:space="preserve">                                       </w:t>
          </w:r>
        </w:p>
      </w:docPartBody>
    </w:docPart>
    <w:docPart>
      <w:docPartPr>
        <w:name w:val="DD74D4ADD89B4C46A5DA72F2062CB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001CEB-79E2-41A5-B44A-88DD592ACB0F}"/>
      </w:docPartPr>
      <w:docPartBody>
        <w:p w:rsidR="00BC7D37" w:rsidRDefault="00BC7D37">
          <w:pPr>
            <w:pStyle w:val="DD74D4ADD89B4C46A5DA72F2062CBC45"/>
          </w:pPr>
          <w:r w:rsidRPr="0021010A">
            <w:t xml:space="preserve">                                       </w:t>
          </w:r>
        </w:p>
      </w:docPartBody>
    </w:docPart>
    <w:docPart>
      <w:docPartPr>
        <w:name w:val="2AEF32C64ED24A2190EE8A55C6231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81CAE-374E-46D3-A36E-3AD5B3C3C418}"/>
      </w:docPartPr>
      <w:docPartBody>
        <w:p w:rsidR="00BC7D37" w:rsidRDefault="00BC7D37">
          <w:pPr>
            <w:pStyle w:val="2AEF32C64ED24A2190EE8A55C623141D"/>
          </w:pPr>
          <w:r w:rsidRPr="0021010A">
            <w:t xml:space="preserve">                                       </w:t>
          </w:r>
        </w:p>
      </w:docPartBody>
    </w:docPart>
    <w:docPart>
      <w:docPartPr>
        <w:name w:val="17B6843A9545441598851A29AB7A3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B61828-ABA2-49F4-A8E2-9FB284365E35}"/>
      </w:docPartPr>
      <w:docPartBody>
        <w:p w:rsidR="00BC7D37" w:rsidRDefault="00BC7D37">
          <w:pPr>
            <w:pStyle w:val="17B6843A9545441598851A29AB7A31A5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073A317ADE2741CD8709FFA3C233A5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9F7A94-E04A-4E53-89DB-C7F9F8F74FE0}"/>
      </w:docPartPr>
      <w:docPartBody>
        <w:p w:rsidR="00BC7D37" w:rsidRDefault="00BC7D37">
          <w:pPr>
            <w:pStyle w:val="073A317ADE2741CD8709FFA3C233A55A"/>
          </w:pPr>
          <w:r w:rsidRPr="0021010A">
            <w:t xml:space="preserve">                                       </w:t>
          </w:r>
        </w:p>
      </w:docPartBody>
    </w:docPart>
    <w:docPart>
      <w:docPartPr>
        <w:name w:val="D2DB133659384D1B98707D7A449963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2E6C15-4BE1-4DF4-8D7E-9A8E899C2FAD}"/>
      </w:docPartPr>
      <w:docPartBody>
        <w:p w:rsidR="00BC7D37" w:rsidRDefault="00BC7D37">
          <w:pPr>
            <w:pStyle w:val="D2DB133659384D1B98707D7A449963B0"/>
          </w:pPr>
          <w:r w:rsidRPr="0021010A">
            <w:t xml:space="preserve">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D37"/>
    <w:rsid w:val="00BC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BCADDEB314C42328A6854C72F475581">
    <w:name w:val="DBCADDEB314C42328A6854C72F475581"/>
  </w:style>
  <w:style w:type="paragraph" w:customStyle="1" w:styleId="65A30A45E21D42E9AEA90DC406EDF256">
    <w:name w:val="65A30A45E21D42E9AEA90DC406EDF256"/>
  </w:style>
  <w:style w:type="paragraph" w:customStyle="1" w:styleId="1891C8EFFFEA4AB5BAD9FD37C7351117">
    <w:name w:val="1891C8EFFFEA4AB5BAD9FD37C7351117"/>
  </w:style>
  <w:style w:type="paragraph" w:customStyle="1" w:styleId="8B2139386611406D9477C1BD087989FA">
    <w:name w:val="8B2139386611406D9477C1BD087989FA"/>
  </w:style>
  <w:style w:type="paragraph" w:customStyle="1" w:styleId="BD186138F5774B4F898FBB316DCE52AF">
    <w:name w:val="BD186138F5774B4F898FBB316DCE52AF"/>
  </w:style>
  <w:style w:type="paragraph" w:customStyle="1" w:styleId="B66AD727A99C43A994590DEEE798FB6F">
    <w:name w:val="B66AD727A99C43A994590DEEE798FB6F"/>
  </w:style>
  <w:style w:type="paragraph" w:customStyle="1" w:styleId="90665863E17E4B6DA026A34A6000D3D3">
    <w:name w:val="90665863E17E4B6DA026A34A6000D3D3"/>
  </w:style>
  <w:style w:type="paragraph" w:customStyle="1" w:styleId="8EA6EEDED2064BC2907890B53CDEE9AF">
    <w:name w:val="8EA6EEDED2064BC2907890B53CDEE9AF"/>
  </w:style>
  <w:style w:type="paragraph" w:customStyle="1" w:styleId="0B0410FA89ED4B8B9D617B6AE52BAAE2">
    <w:name w:val="0B0410FA89ED4B8B9D617B6AE52BAAE2"/>
  </w:style>
  <w:style w:type="paragraph" w:customStyle="1" w:styleId="4934AF09BB3D41FD8095D2CC2D37FB66">
    <w:name w:val="4934AF09BB3D41FD8095D2CC2D37FB66"/>
  </w:style>
  <w:style w:type="paragraph" w:customStyle="1" w:styleId="C1534BFADE7944DD8E716F43873AFCCC">
    <w:name w:val="C1534BFADE7944DD8E716F43873AFCCC"/>
  </w:style>
  <w:style w:type="paragraph" w:customStyle="1" w:styleId="56C4D2C97D504CD6B1790D249F2DFE48">
    <w:name w:val="56C4D2C97D504CD6B1790D249F2DFE48"/>
  </w:style>
  <w:style w:type="paragraph" w:customStyle="1" w:styleId="DB03497D504D467C87E8E4DE5C0C948D">
    <w:name w:val="DB03497D504D467C87E8E4DE5C0C948D"/>
  </w:style>
  <w:style w:type="paragraph" w:customStyle="1" w:styleId="153E890804BF407F91B7E8BB6CB82C5D">
    <w:name w:val="153E890804BF407F91B7E8BB6CB82C5D"/>
  </w:style>
  <w:style w:type="paragraph" w:customStyle="1" w:styleId="BB650259448F453A945BE33258B96002">
    <w:name w:val="BB650259448F453A945BE33258B96002"/>
  </w:style>
  <w:style w:type="paragraph" w:customStyle="1" w:styleId="D92C72B590F04BB3B042BAB30EFFCB63">
    <w:name w:val="D92C72B590F04BB3B042BAB30EFFCB63"/>
  </w:style>
  <w:style w:type="paragraph" w:customStyle="1" w:styleId="FAB76754DFF342F7A7D18E87C2FB6C1C">
    <w:name w:val="FAB76754DFF342F7A7D18E87C2FB6C1C"/>
  </w:style>
  <w:style w:type="paragraph" w:customStyle="1" w:styleId="9208749BCDBC42BDB2CBD3C38DDBFCCC">
    <w:name w:val="9208749BCDBC42BDB2CBD3C38DDBFCCC"/>
  </w:style>
  <w:style w:type="paragraph" w:customStyle="1" w:styleId="74F72813A41445F08032F7E08252D431">
    <w:name w:val="74F72813A41445F08032F7E08252D431"/>
  </w:style>
  <w:style w:type="paragraph" w:customStyle="1" w:styleId="9C23CFF7B9AE462DBF0BBCE331D6D6C4">
    <w:name w:val="9C23CFF7B9AE462DBF0BBCE331D6D6C4"/>
  </w:style>
  <w:style w:type="paragraph" w:customStyle="1" w:styleId="30E441D531F74E29AADF46B17736BD10">
    <w:name w:val="30E441D531F74E29AADF46B17736BD10"/>
  </w:style>
  <w:style w:type="paragraph" w:customStyle="1" w:styleId="A724D0BF1D2A4666BC55D4BE14936A87">
    <w:name w:val="A724D0BF1D2A4666BC55D4BE14936A87"/>
  </w:style>
  <w:style w:type="paragraph" w:customStyle="1" w:styleId="4734258AC154402BA65ADC2954C7940C">
    <w:name w:val="4734258AC154402BA65ADC2954C7940C"/>
  </w:style>
  <w:style w:type="paragraph" w:customStyle="1" w:styleId="C5251BE01C3F48B0BAE05D80E84830E8">
    <w:name w:val="C5251BE01C3F48B0BAE05D80E84830E8"/>
  </w:style>
  <w:style w:type="paragraph" w:customStyle="1" w:styleId="21D7417F31954C89AD509FEDB292D326">
    <w:name w:val="21D7417F31954C89AD509FEDB292D326"/>
  </w:style>
  <w:style w:type="paragraph" w:customStyle="1" w:styleId="EBAA1F91E74149218BF4AB1448FE2D41">
    <w:name w:val="EBAA1F91E74149218BF4AB1448FE2D41"/>
  </w:style>
  <w:style w:type="paragraph" w:customStyle="1" w:styleId="D86082FDDECD4D2B9F977B8442AB72C3">
    <w:name w:val="D86082FDDECD4D2B9F977B8442AB72C3"/>
  </w:style>
  <w:style w:type="paragraph" w:customStyle="1" w:styleId="B42BB9764ACB42B39062F5C7264EC8AF">
    <w:name w:val="B42BB9764ACB42B39062F5C7264EC8AF"/>
  </w:style>
  <w:style w:type="paragraph" w:customStyle="1" w:styleId="AC6427D172314E63A0B559F343C21BE4">
    <w:name w:val="AC6427D172314E63A0B559F343C21BE4"/>
  </w:style>
  <w:style w:type="paragraph" w:customStyle="1" w:styleId="FE022F186FF64BCC8D01DCBAD4F8DCCA">
    <w:name w:val="FE022F186FF64BCC8D01DCBAD4F8DCCA"/>
  </w:style>
  <w:style w:type="paragraph" w:customStyle="1" w:styleId="F14C566E61DC4F8E83AF5A389FEA5393">
    <w:name w:val="F14C566E61DC4F8E83AF5A389FEA5393"/>
  </w:style>
  <w:style w:type="paragraph" w:customStyle="1" w:styleId="9724B3817DA1475796EE0CE8C0A1B9ED">
    <w:name w:val="9724B3817DA1475796EE0CE8C0A1B9ED"/>
  </w:style>
  <w:style w:type="paragraph" w:customStyle="1" w:styleId="18A8843BFB084A29932CD97431C75B88">
    <w:name w:val="18A8843BFB084A29932CD97431C75B88"/>
  </w:style>
  <w:style w:type="paragraph" w:customStyle="1" w:styleId="AD231F425C7D4CD19A2D5DC65F7F8859">
    <w:name w:val="AD231F425C7D4CD19A2D5DC65F7F8859"/>
  </w:style>
  <w:style w:type="paragraph" w:customStyle="1" w:styleId="DD74D4ADD89B4C46A5DA72F2062CBC45">
    <w:name w:val="DD74D4ADD89B4C46A5DA72F2062CBC45"/>
  </w:style>
  <w:style w:type="paragraph" w:customStyle="1" w:styleId="2AEF32C64ED24A2190EE8A55C623141D">
    <w:name w:val="2AEF32C64ED24A2190EE8A55C623141D"/>
  </w:style>
  <w:style w:type="paragraph" w:customStyle="1" w:styleId="17B6843A9545441598851A29AB7A31A5">
    <w:name w:val="17B6843A9545441598851A29AB7A31A5"/>
  </w:style>
  <w:style w:type="paragraph" w:customStyle="1" w:styleId="073A317ADE2741CD8709FFA3C233A55A">
    <w:name w:val="073A317ADE2741CD8709FFA3C233A55A"/>
  </w:style>
  <w:style w:type="paragraph" w:customStyle="1" w:styleId="D2DB133659384D1B98707D7A449963B0">
    <w:name w:val="D2DB133659384D1B98707D7A449963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onent_x0020_Type xmlns="d1228af8-5295-4c79-b395-332ed8ec3676">Basic Specifications</Component_x0020_Typ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FA5938A18A14389DB02ECA67847BE" ma:contentTypeVersion="2" ma:contentTypeDescription="Create a new document." ma:contentTypeScope="" ma:versionID="c69844f72999aee983d642d86587562c">
  <xsd:schema xmlns:xsd="http://www.w3.org/2001/XMLSchema" xmlns:xs="http://www.w3.org/2001/XMLSchema" xmlns:p="http://schemas.microsoft.com/office/2006/metadata/properties" xmlns:ns2="d1228af8-5295-4c79-b395-332ed8ec3676" targetNamespace="http://schemas.microsoft.com/office/2006/metadata/properties" ma:root="true" ma:fieldsID="2145338a5eacedbc5b9d45fa976c1487" ns2:_="">
    <xsd:import namespace="d1228af8-5295-4c79-b395-332ed8ec3676"/>
    <xsd:element name="properties">
      <xsd:complexType>
        <xsd:sequence>
          <xsd:element name="documentManagement">
            <xsd:complexType>
              <xsd:all>
                <xsd:element ref="ns2:Component_x0020_Typ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28af8-5295-4c79-b395-332ed8ec3676" elementFormDefault="qualified">
    <xsd:import namespace="http://schemas.microsoft.com/office/2006/documentManagement/types"/>
    <xsd:import namespace="http://schemas.microsoft.com/office/infopath/2007/PartnerControls"/>
    <xsd:element name="Component_x0020_Type" ma:index="8" ma:displayName="Component Type" ma:format="Dropdown" ma:indexed="true" ma:internalName="Component_x0020_Type">
      <xsd:simpleType>
        <xsd:restriction base="dms:Choice">
          <xsd:enumeration value="Basic Specifications"/>
          <xsd:enumeration value="Resistors and Thermistors"/>
          <xsd:enumeration value="Fuses"/>
          <xsd:enumeration value="Inductors"/>
          <xsd:enumeration value="Capacitors"/>
          <xsd:enumeration value="Wires and Cables"/>
          <xsd:enumeration value="Connectors"/>
          <xsd:enumeration value="Relays and Switches"/>
          <xsd:enumeration value="Crystals and SAW Devices"/>
          <xsd:enumeration value="Miscellaneous Passive"/>
          <xsd:enumeration value="Discrete Semiconductors"/>
          <xsd:enumeration value="Integrated Circuits"/>
          <xsd:enumeration value="Optoelectronics"/>
          <xsd:enumeration value="Policy and procedure documents"/>
          <xsd:enumeration value="Generic Specification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D63C9-71B9-41D2-99A6-65A4533A146B}">
  <ds:schemaRefs>
    <ds:schemaRef ds:uri="d1228af8-5295-4c79-b395-332ed8ec3676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5145D42-89BD-4547-BE33-6DB400BCAE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228af8-5295-4c79-b395-332ed8ec3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BEFB41-1DE3-4BD3-8043-10497CC769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C94F3D-1F35-42B3-AA21-11C601CAD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2023600.dotx</Template>
  <TotalTime>1</TotalTime>
  <Pages>31</Pages>
  <Words>5781</Words>
  <Characters>32956</Characters>
  <Application>Microsoft Office Word</Application>
  <DocSecurity>0</DocSecurity>
  <Lines>274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 FOR RELAYS</vt:lpstr>
    </vt:vector>
  </TitlesOfParts>
  <Company>Hewlett-Packard Company</Company>
  <LinksUpToDate>false</LinksUpToDate>
  <CharactersWithSpaces>38660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FOR RELAYS</dc:title>
  <dc:creator>Helga Hahnemann-Englert</dc:creator>
  <cp:lastModifiedBy>James Weiss</cp:lastModifiedBy>
  <cp:revision>2</cp:revision>
  <cp:lastPrinted>2014-02-13T14:05:00Z</cp:lastPrinted>
  <dcterms:created xsi:type="dcterms:W3CDTF">2019-12-02T09:21:00Z</dcterms:created>
  <dcterms:modified xsi:type="dcterms:W3CDTF">2019-12-02T09:21:00Z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0x0101008D3FA5938A18A14389DB02ECA67847BE</vt:lpwstr>
  </property>
</Properties>
</file>