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E334713AC19340E89F8F107965A8AB85"/>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573523A2B9EC460493497667FC81E8F5"/>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DA1DBBA3282649A991EA7B3C04AE755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517A086A3122489397079DC3F129319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99BEBC01071841459CFFDF20D8DA06BD"/>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EABF040274FC49739ACDC979906C4001"/>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7BA9AC8B27546578BEECEDB5BF88C4E"/>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036C110DC72344B09440EE4A6002DEB2"/>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663FF231D7E64DDB99383C3E78981ED9"/>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4138FDE8933142698DFF279D7B71AD56"/>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19572A7A92704E10A841F621152CD1D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7281485D3DA0406BA6C37EC52C10CF67"/>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2079F7BC3380452BB36D91B5A0023B5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5918CD95C58F437186D94393EF9C825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D7BA7993A9884DEBAD9F62D5D2C5848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D60FC98D68F9450EB540C2C9028CE92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0CADF161976341218FA2D2370CCB555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0CADF161976341218FA2D2370CCB555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0CADF161976341218FA2D2370CCB555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0CADF161976341218FA2D2370CCB555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0CADF161976341218FA2D2370CCB555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0CADF161976341218FA2D2370CCB555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6E98DDD006644802BB79823627017E1B"/>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6E98DDD006644802BB79823627017E1B"/>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6E98DDD006644802BB79823627017E1B"/>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6E98DDD006644802BB79823627017E1B"/>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6E98DDD006644802BB79823627017E1B"/>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6E98DDD006644802BB79823627017E1B"/>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67B971A0E5D749E48B42E57804CDEC3C"/>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14002D82DE0B40F589C6DF50B655B056"/>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72533421360C47EBBCAA9CD81D9A3068"/>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754F2457DBFA4978AC863A00D141C477"/>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71DFD0D302DF400CB2258954C2CB806E"/>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CCC7DA49AC0347BD84483CB422282E59"/>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6ABA9C99C49846CD8B34CFC397CF9F50"/>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7310037EAD484EE88734EF3DBB3AC68D"/>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6E578E29DBA3452B8BF48830B63BF1BE"/>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7B8DED965D6845DC99B3E6D75D9475CC"/>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19C6F4013C5845EA838EB4016BC222DC"/>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6838511981CB4BDDB04E2D4E86C45081"/>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9A99E4D27C7348F186591D80244EA588"/>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EA0385B194EA4C5BB70ACC64525C1523"/>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6FD910AD69F740A2B04909F3228F4C8F"/>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E1023ECB352B492696D1D0FFB82B5A6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7EE251655F3049BB828B6AE72481CEA9"/>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9E1EB021E1994AC098AE01845E301CC3"/>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4A9A3921E89A470E9D9384D4BDC4817B"/>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C1D4F171DDD44C8EBBC8A2E49C278281"/>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12E46E5C592347BEBEDCDFAEF4D5CFED"/>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D736991030F4965B18FABF838993F01"/>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AC27B5776BFE418FA176E7D7FB5DCE86"/>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F8BF46B8CD8F41AC8A6E8C69572E0BB6"/>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74D0442570854D968F21EC80E7A6931A"/>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702A03E5B1954EFAA152AF79E986C01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75B4E5FF6DDF4471849911AB9CB5631B"/>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340680D43C814544AE9D510790C8A71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92D8E40DA0064D119EA84F5474B6D131"/>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6480EE3608F8457BAF38CCC17849342E"/>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7A476D00E980416EAC76DBF9D22D772D"/>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7F682FC1EE624E65A86564A2F9C659B9"/>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5A12D6CB3959411C887D252A940139C6"/>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9E3EF67EFAE64EEF9476E129A5541A28"/>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55F2C80D4C7640DD9E5325BD1C85E0F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8852CA18E6DB47AE8B5F1D46A38D8E5C"/>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3AC5B6BE141C46B0973236FD6FE5DF1D"/>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A51D6B290E50463C88786C302323F0C5"/>
            </w:placeholder>
            <w:showingPlcHdr/>
          </w:sdtPr>
          <w:sdtEndPr/>
          <w:sdtContent>
            <w:tc>
              <w:tcPr>
                <w:tcW w:w="2850" w:type="dxa"/>
                <w:gridSpan w:val="6"/>
              </w:tcPr>
              <w:p w:rsidR="00F97957" w:rsidRDefault="00F97957">
                <w:r w:rsidRPr="00DA36C5">
                  <w:t xml:space="preserve">  </w:t>
                </w:r>
              </w:p>
            </w:tc>
          </w:sdtContent>
        </w:sdt>
        <w:sdt>
          <w:sdtPr>
            <w:id w:val="-2086061230"/>
            <w:placeholder>
              <w:docPart w:val="DDB61801BB084B6CB2E938A24F789303"/>
            </w:placeholder>
            <w:showingPlcHdr/>
          </w:sdtPr>
          <w:sdtEndPr/>
          <w:sdtContent>
            <w:tc>
              <w:tcPr>
                <w:tcW w:w="2900" w:type="dxa"/>
                <w:gridSpan w:val="4"/>
              </w:tcPr>
              <w:p w:rsidR="00F97957" w:rsidRDefault="00F97957">
                <w:r w:rsidRPr="00DA36C5">
                  <w:t xml:space="preserve">  </w:t>
                </w:r>
              </w:p>
            </w:tc>
          </w:sdtContent>
        </w:sdt>
        <w:sdt>
          <w:sdtPr>
            <w:id w:val="-180441650"/>
            <w:placeholder>
              <w:docPart w:val="40F5C73E6D3D499A8BA4C32443C87D8F"/>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F4B1FFAF830B4582BC2D00CB586215B7"/>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02C5A121912A4F19A44B9519C54F5A21"/>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A60238" w:rsidRPr="00A60238" w:rsidTr="00A60238">
        <w:trPr>
          <w:gridBefore w:val="1"/>
          <w:wBefore w:w="9" w:type="dxa"/>
          <w:trHeight w:val="113"/>
        </w:trPr>
        <w:tc>
          <w:tcPr>
            <w:tcW w:w="665" w:type="dxa"/>
            <w:tcBorders>
              <w:top w:val="nil"/>
              <w:bottom w:val="nil"/>
              <w:right w:val="nil"/>
            </w:tcBorders>
          </w:tcPr>
          <w:p w:rsidR="00A60238" w:rsidRPr="00A60238" w:rsidRDefault="00A60238" w:rsidP="00A60238">
            <w:r w:rsidRPr="00A60238">
              <w:t>Date:</w:t>
            </w:r>
          </w:p>
        </w:tc>
        <w:sdt>
          <w:sdtPr>
            <w:id w:val="491909840"/>
            <w:placeholder>
              <w:docPart w:val="8DEB8ED41E884C5092FCAE1568E51FD7"/>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A60238" w:rsidRPr="00A60238" w:rsidRDefault="00A60238" w:rsidP="00A60238">
                <w:r w:rsidRPr="00A60238">
                  <w:rPr>
                    <w:color w:val="FFFFFF" w:themeColor="background1"/>
                  </w:rPr>
                  <w:t>Click here to enter a date.</w:t>
                </w:r>
              </w:p>
            </w:tc>
          </w:sdtContent>
        </w:sdt>
        <w:sdt>
          <w:sdtPr>
            <w:id w:val="-1212810355"/>
            <w:placeholder>
              <w:docPart w:val="5920CC5EC27142AFA88DCB5688DB60BA"/>
            </w:placeholder>
            <w:showingPlcHdr/>
          </w:sdtPr>
          <w:sdtContent>
            <w:tc>
              <w:tcPr>
                <w:tcW w:w="2484" w:type="dxa"/>
                <w:gridSpan w:val="4"/>
                <w:tcBorders>
                  <w:top w:val="nil"/>
                  <w:left w:val="nil"/>
                  <w:bottom w:val="single" w:sz="4" w:space="0" w:color="auto"/>
                  <w:right w:val="nil"/>
                </w:tcBorders>
              </w:tcPr>
              <w:p w:rsidR="00A60238" w:rsidRPr="00A60238" w:rsidRDefault="00A60238" w:rsidP="00A60238">
                <w:r w:rsidRPr="00A60238">
                  <w:rPr>
                    <w:color w:val="FFFFFF" w:themeColor="background1"/>
                  </w:rPr>
                  <w:t>Click here to enter text.</w:t>
                </w:r>
              </w:p>
            </w:tc>
          </w:sdtContent>
        </w:sdt>
        <w:tc>
          <w:tcPr>
            <w:tcW w:w="478" w:type="dxa"/>
            <w:tcBorders>
              <w:top w:val="nil"/>
              <w:left w:val="nil"/>
              <w:bottom w:val="single" w:sz="4" w:space="0" w:color="auto"/>
              <w:right w:val="nil"/>
            </w:tcBorders>
          </w:tcPr>
          <w:p w:rsidR="00A60238" w:rsidRPr="00A60238" w:rsidRDefault="00A60238" w:rsidP="00A60238"/>
        </w:tc>
        <w:tc>
          <w:tcPr>
            <w:tcW w:w="480" w:type="dxa"/>
            <w:tcBorders>
              <w:top w:val="nil"/>
              <w:left w:val="nil"/>
              <w:bottom w:val="nil"/>
            </w:tcBorders>
          </w:tcPr>
          <w:p w:rsidR="00A60238" w:rsidRPr="00A60238" w:rsidRDefault="00A60238" w:rsidP="00A60238"/>
        </w:tc>
      </w:tr>
      <w:tr w:rsidR="00A60238" w:rsidRPr="00A60238" w:rsidTr="00A60238">
        <w:trPr>
          <w:gridBefore w:val="1"/>
          <w:wBefore w:w="9" w:type="dxa"/>
          <w:trHeight w:val="113"/>
        </w:trPr>
        <w:tc>
          <w:tcPr>
            <w:tcW w:w="665" w:type="dxa"/>
            <w:tcBorders>
              <w:top w:val="nil"/>
              <w:bottom w:val="nil"/>
              <w:right w:val="nil"/>
            </w:tcBorders>
          </w:tcPr>
          <w:p w:rsidR="00A60238" w:rsidRPr="00A60238" w:rsidRDefault="00A60238" w:rsidP="00A60238"/>
        </w:tc>
        <w:tc>
          <w:tcPr>
            <w:tcW w:w="5953" w:type="dxa"/>
            <w:gridSpan w:val="12"/>
            <w:tcBorders>
              <w:top w:val="nil"/>
              <w:left w:val="nil"/>
              <w:bottom w:val="nil"/>
              <w:right w:val="nil"/>
            </w:tcBorders>
          </w:tcPr>
          <w:p w:rsidR="00A60238" w:rsidRPr="00A60238" w:rsidRDefault="00A60238" w:rsidP="00A60238"/>
        </w:tc>
        <w:tc>
          <w:tcPr>
            <w:tcW w:w="3442" w:type="dxa"/>
            <w:gridSpan w:val="6"/>
            <w:tcBorders>
              <w:top w:val="nil"/>
              <w:left w:val="nil"/>
              <w:bottom w:val="nil"/>
            </w:tcBorders>
          </w:tcPr>
          <w:p w:rsidR="00A60238" w:rsidRPr="00A60238" w:rsidRDefault="00A60238" w:rsidP="00A60238">
            <w:pPr>
              <w:autoSpaceDE w:val="0"/>
              <w:autoSpaceDN w:val="0"/>
              <w:adjustRightInd w:val="0"/>
              <w:ind w:left="-389" w:firstLine="156"/>
              <w:jc w:val="center"/>
              <w:rPr>
                <w:rFonts w:ascii="ArialMT" w:hAnsi="ArialMT" w:cs="ArialMT"/>
                <w:szCs w:val="14"/>
                <w:lang w:val="en-GB"/>
              </w:rPr>
            </w:pPr>
            <w:r w:rsidRPr="00A60238">
              <w:rPr>
                <w:rFonts w:ascii="ArialMT" w:hAnsi="ArialMT" w:cs="ArialMT"/>
                <w:szCs w:val="14"/>
                <w:lang w:val="en-GB"/>
              </w:rPr>
              <w:t xml:space="preserve">B. </w:t>
            </w:r>
            <w:proofErr w:type="spellStart"/>
            <w:r w:rsidRPr="00A60238">
              <w:rPr>
                <w:rFonts w:ascii="ArialMT" w:hAnsi="ArialMT" w:cs="ArialMT"/>
                <w:szCs w:val="14"/>
                <w:lang w:val="en-GB"/>
              </w:rPr>
              <w:t>Schade</w:t>
            </w:r>
            <w:proofErr w:type="spellEnd"/>
            <w:r w:rsidRPr="00A60238">
              <w:rPr>
                <w:rFonts w:ascii="ArialMT" w:hAnsi="ArialMT" w:cs="ArialMT"/>
                <w:szCs w:val="14"/>
                <w:lang w:val="en-GB"/>
              </w:rPr>
              <w:t>: Head of ESA Product Assurance</w:t>
            </w:r>
          </w:p>
          <w:p w:rsidR="00A60238" w:rsidRPr="00A60238" w:rsidRDefault="00A60238" w:rsidP="00A60238">
            <w:pPr>
              <w:ind w:left="-233"/>
              <w:jc w:val="center"/>
            </w:pPr>
            <w:r w:rsidRPr="00A60238">
              <w:rPr>
                <w:rFonts w:ascii="ArialMT" w:hAnsi="ArialMT" w:cs="ArialMT"/>
                <w:szCs w:val="14"/>
                <w:lang w:val="en-GB"/>
              </w:rPr>
              <w:t>and Safety Department</w:t>
            </w:r>
          </w:p>
        </w:tc>
      </w:tr>
      <w:tr w:rsidR="00A60238" w:rsidRPr="00A60238" w:rsidTr="00A60238">
        <w:trPr>
          <w:gridBefore w:val="1"/>
          <w:wBefore w:w="9" w:type="dxa"/>
          <w:trHeight w:val="113"/>
        </w:trPr>
        <w:tc>
          <w:tcPr>
            <w:tcW w:w="665" w:type="dxa"/>
            <w:tcBorders>
              <w:top w:val="nil"/>
              <w:right w:val="nil"/>
            </w:tcBorders>
          </w:tcPr>
          <w:p w:rsidR="00A60238" w:rsidRPr="00A60238" w:rsidRDefault="00A60238" w:rsidP="00A60238"/>
        </w:tc>
        <w:tc>
          <w:tcPr>
            <w:tcW w:w="5953" w:type="dxa"/>
            <w:gridSpan w:val="12"/>
            <w:tcBorders>
              <w:top w:val="nil"/>
              <w:left w:val="nil"/>
              <w:right w:val="nil"/>
            </w:tcBorders>
          </w:tcPr>
          <w:p w:rsidR="00A60238" w:rsidRPr="00A60238" w:rsidRDefault="00A60238" w:rsidP="00A60238"/>
        </w:tc>
        <w:tc>
          <w:tcPr>
            <w:tcW w:w="3442" w:type="dxa"/>
            <w:gridSpan w:val="6"/>
            <w:tcBorders>
              <w:top w:val="nil"/>
              <w:left w:val="nil"/>
            </w:tcBorders>
          </w:tcPr>
          <w:p w:rsidR="00A60238" w:rsidRPr="00A60238" w:rsidRDefault="00A60238" w:rsidP="00A60238"/>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DB63AA62D9AF48B4AB5B5AB7FDF5801F"/>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FE7F18D8F9043F7BB74BE6A8A3AD080"/>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B8BDE25FAC704BE3AE03D8E69D2C8BB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692F7149A97844359BE1BAF037FBAAD0"/>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EC5A04">
              <w:t>3202</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DA257180D55248F89E0FFE7A9BA1649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EEDFFA1F28634186A67C1DEF0BFA286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97BB03F8E4CC41E4AE67D72E41862F96"/>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406DCB0A67C9473696BC01FA60DCF07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974F71F74CD476A82AC3085E9D760D8"/>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A8A546EEE41F4D7E9FFA6ABEA2626646"/>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275FBC">
        <w:trPr>
          <w:trHeight w:val="9113"/>
        </w:trPr>
        <w:tc>
          <w:tcPr>
            <w:tcW w:w="10059" w:type="dxa"/>
            <w:tcBorders>
              <w:top w:val="single" w:sz="4" w:space="0" w:color="auto"/>
            </w:tcBorders>
          </w:tcPr>
          <w:p w:rsidR="00136C43" w:rsidRDefault="00136C43" w:rsidP="00136C43"/>
          <w:tbl>
            <w:tblPr>
              <w:tblStyle w:val="TableGrid"/>
              <w:tblW w:w="9863" w:type="dxa"/>
              <w:tblLayout w:type="fixed"/>
              <w:tblCellMar>
                <w:top w:w="28" w:type="dxa"/>
                <w:left w:w="57" w:type="dxa"/>
                <w:bottom w:w="28" w:type="dxa"/>
                <w:right w:w="57" w:type="dxa"/>
              </w:tblCellMar>
              <w:tblLook w:val="04A0" w:firstRow="1" w:lastRow="0" w:firstColumn="1" w:lastColumn="0" w:noHBand="0" w:noVBand="1"/>
            </w:tblPr>
            <w:tblGrid>
              <w:gridCol w:w="819"/>
              <w:gridCol w:w="1707"/>
              <w:gridCol w:w="711"/>
              <w:gridCol w:w="1849"/>
              <w:gridCol w:w="910"/>
              <w:gridCol w:w="739"/>
              <w:gridCol w:w="739"/>
              <w:gridCol w:w="2389"/>
            </w:tblGrid>
            <w:tr w:rsidR="00D44D3B" w:rsidRPr="00DA461C" w:rsidTr="00193004">
              <w:trPr>
                <w:cantSplit/>
                <w:trHeight w:val="360"/>
                <w:tblHeader/>
              </w:trPr>
              <w:tc>
                <w:tcPr>
                  <w:tcW w:w="819"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11"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10"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3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E05A37" w:rsidRPr="00DA461C" w:rsidTr="00193004">
              <w:trPr>
                <w:cantSplit/>
                <w:trHeight w:val="287"/>
              </w:trPr>
              <w:tc>
                <w:tcPr>
                  <w:tcW w:w="819" w:type="dxa"/>
                  <w:vMerge w:val="restart"/>
                  <w:shd w:val="clear" w:color="auto" w:fill="B8CCE4" w:themeFill="accent1" w:themeFillTint="66"/>
                  <w:textDirection w:val="btLr"/>
                </w:tcPr>
                <w:p w:rsidR="00E05A37" w:rsidRPr="00DA461C" w:rsidRDefault="00E05A37" w:rsidP="00DC532B">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7" w:type="dxa"/>
                  <w:shd w:val="clear" w:color="auto" w:fill="B8CCE4" w:themeFill="accent1" w:themeFillTint="66"/>
                  <w:vAlign w:val="center"/>
                </w:tcPr>
                <w:p w:rsidR="00E05A37" w:rsidRPr="00DA461C" w:rsidRDefault="00E05A37" w:rsidP="00D44D3B">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11" w:type="dxa"/>
                      <w:vAlign w:val="center"/>
                    </w:tcPr>
                    <w:p w:rsidR="00E05A37" w:rsidRPr="00DA461C" w:rsidRDefault="00E05A37"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E05A37" w:rsidRPr="00DA461C" w:rsidRDefault="00950357" w:rsidP="00D44D3B">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501DAB9FE7A04BE9B101D8024D678DC1"/>
                  </w:placeholder>
                  <w:text/>
                </w:sdtPr>
                <w:sdtEndPr/>
                <w:sdtContent>
                  <w:tc>
                    <w:tcPr>
                      <w:tcW w:w="910" w:type="dxa"/>
                      <w:vAlign w:val="center"/>
                    </w:tcPr>
                    <w:p w:rsidR="00E05A37" w:rsidRPr="00DA461C" w:rsidRDefault="00E05A37"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3815BEB7A9B2478FB75CECEAB8767A2A"/>
                  </w:placeholder>
                  <w:text/>
                </w:sdtPr>
                <w:sdtEndPr/>
                <w:sdtContent>
                  <w:tc>
                    <w:tcPr>
                      <w:tcW w:w="739" w:type="dxa"/>
                      <w:vAlign w:val="center"/>
                    </w:tcPr>
                    <w:p w:rsidR="00E05A37" w:rsidRPr="00DA461C" w:rsidRDefault="00E05A37"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E70699192B3440F1975262BB115B778B"/>
                  </w:placeholder>
                  <w:text/>
                </w:sdtPr>
                <w:sdtEndPr/>
                <w:sdtContent>
                  <w:tc>
                    <w:tcPr>
                      <w:tcW w:w="739" w:type="dxa"/>
                      <w:vAlign w:val="center"/>
                    </w:tcPr>
                    <w:p w:rsidR="00E05A37" w:rsidRPr="00DA461C" w:rsidRDefault="00E05A37"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30EF96A307D644EE835E0512544D2840"/>
                  </w:placeholder>
                  <w:text/>
                </w:sdtPr>
                <w:sdtEndPr/>
                <w:sdtContent>
                  <w:tc>
                    <w:tcPr>
                      <w:tcW w:w="2389" w:type="dxa"/>
                      <w:vAlign w:val="center"/>
                    </w:tcPr>
                    <w:p w:rsidR="00E05A37" w:rsidRPr="00DA461C" w:rsidRDefault="00E05A37"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193004">
              <w:trPr>
                <w:cantSplit/>
                <w:trHeight w:val="287"/>
              </w:trPr>
              <w:tc>
                <w:tcPr>
                  <w:tcW w:w="819" w:type="dxa"/>
                  <w:vMerge/>
                  <w:shd w:val="clear" w:color="auto" w:fill="B8CCE4" w:themeFill="accent1" w:themeFillTint="66"/>
                  <w:textDirection w:val="btLr"/>
                </w:tcPr>
                <w:p w:rsidR="00E05A37" w:rsidRPr="00DA461C" w:rsidRDefault="00E05A37"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Shock</w:t>
                  </w:r>
                </w:p>
              </w:tc>
              <w:sdt>
                <w:sdtPr>
                  <w:rPr>
                    <w:rFonts w:cs="Arial"/>
                    <w:sz w:val="16"/>
                    <w:szCs w:val="16"/>
                  </w:rPr>
                  <w:id w:val="1887140101"/>
                  <w14:checkbox>
                    <w14:checked w14:val="0"/>
                    <w14:checkedState w14:val="2612" w14:font="MS Gothic"/>
                    <w14:uncheckedState w14:val="2610" w14:font="MS Gothic"/>
                  </w14:checkbox>
                </w:sdtPr>
                <w:sdtEndPr/>
                <w:sdtContent>
                  <w:tc>
                    <w:tcPr>
                      <w:tcW w:w="711" w:type="dxa"/>
                      <w:vAlign w:val="center"/>
                    </w:tcPr>
                    <w:p w:rsidR="00E05A37" w:rsidRPr="00DA461C" w:rsidRDefault="00E05A37"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E05A37" w:rsidRPr="00DA461C" w:rsidRDefault="00950357" w:rsidP="00C55139">
                  <w:pPr>
                    <w:pStyle w:val="Bodyjustified"/>
                    <w:keepNext/>
                    <w:keepLines/>
                    <w:widowControl/>
                    <w:spacing w:line="240" w:lineRule="auto"/>
                    <w:jc w:val="left"/>
                    <w:rPr>
                      <w:rFonts w:cs="Arial"/>
                      <w:sz w:val="16"/>
                      <w:szCs w:val="16"/>
                    </w:rPr>
                  </w:pPr>
                  <w:r>
                    <w:rPr>
                      <w:rFonts w:cs="Arial"/>
                      <w:sz w:val="16"/>
                      <w:szCs w:val="16"/>
                    </w:rPr>
                    <w:t>MIL-STD-202, Method 213</w:t>
                  </w:r>
                </w:p>
              </w:tc>
              <w:sdt>
                <w:sdtPr>
                  <w:rPr>
                    <w:rFonts w:cs="Arial"/>
                    <w:sz w:val="16"/>
                    <w:szCs w:val="16"/>
                  </w:rPr>
                  <w:id w:val="1156110678"/>
                  <w:placeholder>
                    <w:docPart w:val="D23426EAE477415285C71A105DA594B9"/>
                  </w:placeholder>
                  <w:text/>
                </w:sdtPr>
                <w:sdtEndPr/>
                <w:sdtContent>
                  <w:tc>
                    <w:tcPr>
                      <w:tcW w:w="910"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C009896AFA644A7B8B677041F1153B41"/>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4FC3B07168B443AC8433EC61DD35D92D"/>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29BDEA30829B40F98B79B8864B9FEB7C"/>
                  </w:placeholder>
                  <w:text/>
                </w:sdtPr>
                <w:sdtEndPr/>
                <w:sdtContent>
                  <w:tc>
                    <w:tcPr>
                      <w:tcW w:w="2389" w:type="dxa"/>
                      <w:vAlign w:val="center"/>
                    </w:tcPr>
                    <w:p w:rsidR="00E05A37" w:rsidRPr="00DA461C" w:rsidRDefault="00E05A37"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193004">
              <w:trPr>
                <w:cantSplit/>
                <w:trHeight w:val="287"/>
              </w:trPr>
              <w:tc>
                <w:tcPr>
                  <w:tcW w:w="819" w:type="dxa"/>
                  <w:vMerge/>
                  <w:shd w:val="clear" w:color="auto" w:fill="B8CCE4" w:themeFill="accent1" w:themeFillTint="66"/>
                  <w:textDirection w:val="btLr"/>
                </w:tcPr>
                <w:p w:rsidR="00E05A37" w:rsidRPr="00DA461C" w:rsidRDefault="00E05A37"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401803272"/>
                  <w14:checkbox>
                    <w14:checked w14:val="0"/>
                    <w14:checkedState w14:val="2612" w14:font="MS Gothic"/>
                    <w14:uncheckedState w14:val="2610" w14:font="MS Gothic"/>
                  </w14:checkbox>
                </w:sdtPr>
                <w:sdtEndPr/>
                <w:sdtContent>
                  <w:tc>
                    <w:tcPr>
                      <w:tcW w:w="711" w:type="dxa"/>
                      <w:vAlign w:val="center"/>
                    </w:tcPr>
                    <w:p w:rsidR="00E05A37" w:rsidRPr="00DA461C" w:rsidRDefault="00E05A37"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E05A37" w:rsidRPr="00DA461C" w:rsidRDefault="00950357" w:rsidP="00C55139">
                  <w:pPr>
                    <w:pStyle w:val="Bodyjustified"/>
                    <w:keepNext/>
                    <w:keepLines/>
                    <w:widowControl/>
                    <w:spacing w:line="240" w:lineRule="auto"/>
                    <w:jc w:val="left"/>
                    <w:rPr>
                      <w:rFonts w:cs="Arial"/>
                      <w:sz w:val="16"/>
                      <w:szCs w:val="16"/>
                    </w:rPr>
                  </w:pPr>
                  <w:r>
                    <w:rPr>
                      <w:rFonts w:cs="Arial"/>
                      <w:sz w:val="16"/>
                      <w:szCs w:val="16"/>
                    </w:rPr>
                    <w:t>MIL-STD-202, Method 107</w:t>
                  </w:r>
                </w:p>
              </w:tc>
              <w:sdt>
                <w:sdtPr>
                  <w:rPr>
                    <w:rFonts w:cs="Arial"/>
                    <w:sz w:val="16"/>
                    <w:szCs w:val="16"/>
                  </w:rPr>
                  <w:id w:val="1258560006"/>
                  <w:placeholder>
                    <w:docPart w:val="B7E97D8EF8574A77895695E43CA80BE4"/>
                  </w:placeholder>
                  <w:text/>
                </w:sdtPr>
                <w:sdtEndPr/>
                <w:sdtContent>
                  <w:tc>
                    <w:tcPr>
                      <w:tcW w:w="910"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5B9A87216C034C08BDB7301371611CF3"/>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AF9F5C9EC6CA48F699D3D8DE979A6F28"/>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9798EAFA4EA34F4A9AA8A101457C5443"/>
                  </w:placeholder>
                  <w:text/>
                </w:sdtPr>
                <w:sdtEndPr/>
                <w:sdtContent>
                  <w:tc>
                    <w:tcPr>
                      <w:tcW w:w="2389" w:type="dxa"/>
                      <w:vAlign w:val="center"/>
                    </w:tcPr>
                    <w:p w:rsidR="00E05A37" w:rsidRPr="00DA461C" w:rsidRDefault="00E05A37"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193004">
              <w:trPr>
                <w:cantSplit/>
                <w:trHeight w:val="287"/>
              </w:trPr>
              <w:tc>
                <w:tcPr>
                  <w:tcW w:w="819" w:type="dxa"/>
                  <w:vMerge/>
                  <w:shd w:val="clear" w:color="auto" w:fill="B8CCE4" w:themeFill="accent1" w:themeFillTint="66"/>
                  <w:textDirection w:val="btLr"/>
                </w:tcPr>
                <w:p w:rsidR="00E05A37" w:rsidRPr="00DA461C" w:rsidRDefault="00E05A37"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C55139">
                  <w:pPr>
                    <w:pStyle w:val="Bodyjustified"/>
                    <w:keepNext/>
                    <w:keepLines/>
                    <w:widowControl/>
                    <w:tabs>
                      <w:tab w:val="left" w:pos="1404"/>
                    </w:tabs>
                    <w:spacing w:line="240" w:lineRule="auto"/>
                    <w:rPr>
                      <w:rFonts w:cs="Arial"/>
                      <w:sz w:val="16"/>
                      <w:szCs w:val="16"/>
                    </w:rPr>
                  </w:pPr>
                  <w:r>
                    <w:rPr>
                      <w:rFonts w:cs="Arial"/>
                      <w:sz w:val="16"/>
                      <w:szCs w:val="16"/>
                    </w:rPr>
                    <w:t>Thermal Stability of Insertion Loss</w:t>
                  </w:r>
                </w:p>
              </w:tc>
              <w:sdt>
                <w:sdtPr>
                  <w:rPr>
                    <w:rFonts w:cs="Arial"/>
                    <w:sz w:val="16"/>
                    <w:szCs w:val="16"/>
                  </w:rPr>
                  <w:id w:val="1498998101"/>
                  <w14:checkbox>
                    <w14:checked w14:val="0"/>
                    <w14:checkedState w14:val="2612" w14:font="MS Gothic"/>
                    <w14:uncheckedState w14:val="2610" w14:font="MS Gothic"/>
                  </w14:checkbox>
                </w:sdtPr>
                <w:sdtEndPr/>
                <w:sdtContent>
                  <w:tc>
                    <w:tcPr>
                      <w:tcW w:w="711" w:type="dxa"/>
                      <w:vAlign w:val="center"/>
                    </w:tcPr>
                    <w:p w:rsidR="00E05A37" w:rsidRPr="00DA461C" w:rsidRDefault="00E05A37"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E05A37" w:rsidRPr="00DA461C" w:rsidRDefault="00950357"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C569352DD9234689B3FEAF4B86E26095"/>
                  </w:placeholder>
                  <w:text/>
                </w:sdtPr>
                <w:sdtEndPr/>
                <w:sdtContent>
                  <w:tc>
                    <w:tcPr>
                      <w:tcW w:w="910"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4C364332DACE48D8BFAC38AAB2890C56"/>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BD90C554596A49DA8502A663DB1769D3"/>
                  </w:placeholder>
                  <w:text/>
                </w:sdtPr>
                <w:sdtEndPr/>
                <w:sdtContent>
                  <w:tc>
                    <w:tcPr>
                      <w:tcW w:w="739" w:type="dxa"/>
                      <w:vAlign w:val="center"/>
                    </w:tcPr>
                    <w:p w:rsidR="00E05A37" w:rsidRPr="00DA461C" w:rsidRDefault="00E05A37"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B9244263E6324160AC66B53ACE411DCE"/>
                  </w:placeholder>
                  <w:text/>
                </w:sdtPr>
                <w:sdtEndPr/>
                <w:sdtContent>
                  <w:tc>
                    <w:tcPr>
                      <w:tcW w:w="2389" w:type="dxa"/>
                      <w:vAlign w:val="center"/>
                    </w:tcPr>
                    <w:p w:rsidR="00E05A37" w:rsidRPr="00DA461C" w:rsidRDefault="00E05A37"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E05A37">
              <w:trPr>
                <w:cantSplit/>
                <w:trHeight w:val="287"/>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Radiated Emission Sniff Test</w:t>
                  </w:r>
                </w:p>
              </w:tc>
              <w:sdt>
                <w:sdtPr>
                  <w:rPr>
                    <w:rFonts w:cs="Arial"/>
                    <w:sz w:val="16"/>
                    <w:szCs w:val="16"/>
                  </w:rPr>
                  <w:id w:val="1015351971"/>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Pr="00DA461C" w:rsidRDefault="00950357" w:rsidP="00E05A37">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939871955"/>
                  <w:placeholder>
                    <w:docPart w:val="E71464FDECFE4F68BAC5EAF1394D4C41"/>
                  </w:placeholder>
                  <w:text/>
                </w:sdtPr>
                <w:sdtEndPr/>
                <w:sdtContent>
                  <w:tc>
                    <w:tcPr>
                      <w:tcW w:w="910"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F97D5EB3ED4241708272FEA90E409C56"/>
                  </w:placeholder>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24CCFD8BFEC0417297A5B92CC9EA7157"/>
                  </w:placeholder>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8DA4B33106D442AA9B20C718D7571707"/>
                  </w:placeholder>
                  <w:text/>
                </w:sdtPr>
                <w:sdtEndPr/>
                <w:sdtContent>
                  <w:tc>
                    <w:tcPr>
                      <w:tcW w:w="2389" w:type="dxa"/>
                      <w:vAlign w:val="center"/>
                    </w:tcPr>
                    <w:p w:rsidR="00E05A37" w:rsidRPr="00DA461C" w:rsidRDefault="00E05A37" w:rsidP="00E05A3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E05A37">
              <w:trPr>
                <w:cantSplit/>
                <w:trHeight w:val="287"/>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631916671"/>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Pr="00DA461C" w:rsidRDefault="00F07131" w:rsidP="00E05A37">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10"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2389" w:type="dxa"/>
                  <w:vAlign w:val="center"/>
                </w:tcPr>
                <w:p w:rsidR="00E05A37" w:rsidRDefault="00E05A37" w:rsidP="00E05A37">
                  <w:pPr>
                    <w:pStyle w:val="Bodyjustified"/>
                    <w:keepNext/>
                    <w:keepLines/>
                    <w:widowControl/>
                    <w:spacing w:line="240" w:lineRule="auto"/>
                    <w:jc w:val="left"/>
                    <w:rPr>
                      <w:rFonts w:cs="Arial"/>
                      <w:sz w:val="16"/>
                      <w:szCs w:val="16"/>
                    </w:rPr>
                  </w:pPr>
                </w:p>
              </w:tc>
            </w:tr>
            <w:tr w:rsidR="00E05A37" w:rsidRPr="00DA461C" w:rsidTr="00E05A37">
              <w:trPr>
                <w:cantSplit/>
                <w:trHeight w:val="300"/>
              </w:trPr>
              <w:tc>
                <w:tcPr>
                  <w:tcW w:w="819" w:type="dxa"/>
                  <w:vMerge w:val="restart"/>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7" w:type="dxa"/>
                  <w:shd w:val="clear" w:color="auto" w:fill="B8CCE4" w:themeFill="accent1" w:themeFillTint="66"/>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1698689459"/>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Pr="00DA461C" w:rsidRDefault="00F07131" w:rsidP="00E05A37">
                  <w:pPr>
                    <w:pStyle w:val="Bodyjustified"/>
                    <w:keepNext/>
                    <w:keepLines/>
                    <w:widowControl/>
                    <w:spacing w:line="240" w:lineRule="auto"/>
                    <w:jc w:val="left"/>
                    <w:rPr>
                      <w:rFonts w:cs="Arial"/>
                      <w:sz w:val="16"/>
                      <w:szCs w:val="16"/>
                    </w:rPr>
                  </w:pPr>
                  <w:r>
                    <w:rPr>
                      <w:rFonts w:cs="Arial"/>
                      <w:sz w:val="16"/>
                      <w:szCs w:val="16"/>
                    </w:rPr>
                    <w:t>MIL-STD-202, Method 107</w:t>
                  </w:r>
                </w:p>
              </w:tc>
              <w:sdt>
                <w:sdtPr>
                  <w:rPr>
                    <w:rFonts w:cs="Arial"/>
                    <w:sz w:val="16"/>
                    <w:szCs w:val="16"/>
                  </w:rPr>
                  <w:id w:val="-1076125475"/>
                  <w:placeholder>
                    <w:docPart w:val="ABA0DF680EE94FF095E3A23B55275882"/>
                  </w:placeholder>
                  <w:text/>
                </w:sdtPr>
                <w:sdtEndPr/>
                <w:sdtContent>
                  <w:tc>
                    <w:tcPr>
                      <w:tcW w:w="910"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744F1B9F0D524C0D92C708C9283038B0"/>
                  </w:placeholder>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9" w:type="dxa"/>
                      <w:vAlign w:val="center"/>
                    </w:tcPr>
                    <w:p w:rsidR="00E05A37" w:rsidRPr="00DA461C" w:rsidRDefault="00E05A37" w:rsidP="00E05A3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E05A37">
              <w:trPr>
                <w:cantSplit/>
                <w:trHeight w:val="300"/>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Power Thermal Vacuum</w:t>
                  </w:r>
                </w:p>
              </w:tc>
              <w:sdt>
                <w:sdtPr>
                  <w:rPr>
                    <w:rFonts w:cs="Arial"/>
                    <w:sz w:val="16"/>
                    <w:szCs w:val="16"/>
                  </w:rPr>
                  <w:id w:val="800809858"/>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Pr="00DA461C" w:rsidRDefault="00F07131" w:rsidP="00E05A37">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19225716"/>
                  <w:text/>
                </w:sdtPr>
                <w:sdtEndPr/>
                <w:sdtContent>
                  <w:tc>
                    <w:tcPr>
                      <w:tcW w:w="910"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9" w:type="dxa"/>
                      <w:vAlign w:val="center"/>
                    </w:tcPr>
                    <w:p w:rsidR="00E05A37" w:rsidRPr="00DA461C" w:rsidRDefault="00E05A37" w:rsidP="00E05A37">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9" w:type="dxa"/>
                      <w:vAlign w:val="center"/>
                    </w:tcPr>
                    <w:p w:rsidR="00E05A37" w:rsidRPr="00DA461C" w:rsidRDefault="00E05A37" w:rsidP="00E05A37">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E05A37" w:rsidRPr="00DA461C" w:rsidTr="00E05A37">
              <w:trPr>
                <w:cantSplit/>
                <w:trHeight w:val="300"/>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Default="00E05A37" w:rsidP="00E05A37">
                  <w:pPr>
                    <w:pStyle w:val="Bodyjustified"/>
                    <w:keepNext/>
                    <w:keepLines/>
                    <w:widowControl/>
                    <w:spacing w:line="240" w:lineRule="auto"/>
                    <w:rPr>
                      <w:rFonts w:cs="Arial"/>
                      <w:sz w:val="16"/>
                      <w:szCs w:val="16"/>
                    </w:rPr>
                  </w:pPr>
                  <w:r>
                    <w:rPr>
                      <w:rFonts w:cs="Arial"/>
                      <w:sz w:val="16"/>
                      <w:szCs w:val="16"/>
                    </w:rPr>
                    <w:t>Connector Endurance</w:t>
                  </w:r>
                </w:p>
              </w:tc>
              <w:sdt>
                <w:sdtPr>
                  <w:rPr>
                    <w:rFonts w:cs="Arial"/>
                    <w:sz w:val="16"/>
                    <w:szCs w:val="16"/>
                  </w:rPr>
                  <w:id w:val="1519354667"/>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Default="00F07131" w:rsidP="00E05A37">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10"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2389" w:type="dxa"/>
                  <w:vAlign w:val="center"/>
                </w:tcPr>
                <w:p w:rsidR="00E05A37" w:rsidRDefault="00E05A37" w:rsidP="00E05A37">
                  <w:pPr>
                    <w:pStyle w:val="Bodyjustified"/>
                    <w:keepNext/>
                    <w:keepLines/>
                    <w:widowControl/>
                    <w:spacing w:line="240" w:lineRule="auto"/>
                    <w:jc w:val="left"/>
                    <w:rPr>
                      <w:rFonts w:cs="Arial"/>
                      <w:sz w:val="16"/>
                      <w:szCs w:val="16"/>
                    </w:rPr>
                  </w:pPr>
                </w:p>
              </w:tc>
            </w:tr>
            <w:tr w:rsidR="00E05A37" w:rsidRPr="00DA461C" w:rsidTr="00E05A37">
              <w:trPr>
                <w:cantSplit/>
                <w:trHeight w:val="300"/>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Default="00E05A37" w:rsidP="00E05A37">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925635311"/>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Default="00F07131" w:rsidP="00E05A37">
                  <w:pPr>
                    <w:pStyle w:val="Bodyjustified"/>
                    <w:keepNext/>
                    <w:keepLines/>
                    <w:widowControl/>
                    <w:spacing w:line="240" w:lineRule="auto"/>
                    <w:jc w:val="left"/>
                    <w:rPr>
                      <w:rFonts w:cs="Arial"/>
                      <w:sz w:val="16"/>
                      <w:szCs w:val="16"/>
                    </w:rPr>
                  </w:pPr>
                  <w:r>
                    <w:rPr>
                      <w:rFonts w:cs="Arial"/>
                      <w:sz w:val="16"/>
                      <w:szCs w:val="16"/>
                    </w:rPr>
                    <w:t>MIL-STD-202, Method 208</w:t>
                  </w:r>
                </w:p>
              </w:tc>
              <w:tc>
                <w:tcPr>
                  <w:tcW w:w="910"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2389" w:type="dxa"/>
                  <w:vAlign w:val="center"/>
                </w:tcPr>
                <w:p w:rsidR="00E05A37" w:rsidRDefault="00E05A37" w:rsidP="00E05A37">
                  <w:pPr>
                    <w:pStyle w:val="Bodyjustified"/>
                    <w:keepNext/>
                    <w:keepLines/>
                    <w:widowControl/>
                    <w:spacing w:line="240" w:lineRule="auto"/>
                    <w:jc w:val="left"/>
                    <w:rPr>
                      <w:rFonts w:cs="Arial"/>
                      <w:sz w:val="16"/>
                      <w:szCs w:val="16"/>
                    </w:rPr>
                  </w:pPr>
                </w:p>
              </w:tc>
            </w:tr>
            <w:tr w:rsidR="00E05A37" w:rsidRPr="00DA461C" w:rsidTr="00E05A37">
              <w:trPr>
                <w:cantSplit/>
                <w:trHeight w:val="300"/>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Default="00E05A37" w:rsidP="00E05A37">
                  <w:pPr>
                    <w:pStyle w:val="Bodyjustified"/>
                    <w:keepNext/>
                    <w:keepLines/>
                    <w:widowControl/>
                    <w:spacing w:line="240" w:lineRule="auto"/>
                    <w:rPr>
                      <w:rFonts w:cs="Arial"/>
                      <w:sz w:val="16"/>
                      <w:szCs w:val="16"/>
                    </w:rPr>
                  </w:pPr>
                  <w:r>
                    <w:rPr>
                      <w:rFonts w:cs="Arial"/>
                      <w:sz w:val="16"/>
                      <w:szCs w:val="16"/>
                    </w:rPr>
                    <w:t>Terminal Strength</w:t>
                  </w:r>
                </w:p>
              </w:tc>
              <w:sdt>
                <w:sdtPr>
                  <w:rPr>
                    <w:rFonts w:cs="Arial"/>
                    <w:sz w:val="16"/>
                    <w:szCs w:val="16"/>
                  </w:rPr>
                  <w:id w:val="1321012995"/>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Default="00F07131" w:rsidP="00E05A37">
                  <w:pPr>
                    <w:pStyle w:val="Bodyjustified"/>
                    <w:keepNext/>
                    <w:keepLines/>
                    <w:widowControl/>
                    <w:spacing w:line="240" w:lineRule="auto"/>
                    <w:jc w:val="left"/>
                    <w:rPr>
                      <w:rFonts w:cs="Arial"/>
                      <w:sz w:val="16"/>
                      <w:szCs w:val="16"/>
                    </w:rPr>
                  </w:pPr>
                  <w:r>
                    <w:rPr>
                      <w:rFonts w:cs="Arial"/>
                      <w:sz w:val="16"/>
                      <w:szCs w:val="16"/>
                    </w:rPr>
                    <w:t>MIL-STD-202, Method 211</w:t>
                  </w:r>
                </w:p>
              </w:tc>
              <w:tc>
                <w:tcPr>
                  <w:tcW w:w="910"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2389" w:type="dxa"/>
                  <w:vAlign w:val="center"/>
                </w:tcPr>
                <w:p w:rsidR="00E05A37" w:rsidRDefault="00E05A37" w:rsidP="00E05A37">
                  <w:pPr>
                    <w:pStyle w:val="Bodyjustified"/>
                    <w:keepNext/>
                    <w:keepLines/>
                    <w:widowControl/>
                    <w:spacing w:line="240" w:lineRule="auto"/>
                    <w:jc w:val="left"/>
                    <w:rPr>
                      <w:rFonts w:cs="Arial"/>
                      <w:sz w:val="16"/>
                      <w:szCs w:val="16"/>
                    </w:rPr>
                  </w:pPr>
                </w:p>
              </w:tc>
            </w:tr>
            <w:tr w:rsidR="00E05A37" w:rsidRPr="00DA461C" w:rsidTr="00E05A37">
              <w:trPr>
                <w:cantSplit/>
                <w:trHeight w:val="300"/>
              </w:trPr>
              <w:tc>
                <w:tcPr>
                  <w:tcW w:w="819" w:type="dxa"/>
                  <w:vMerge/>
                  <w:shd w:val="clear" w:color="auto" w:fill="B8CCE4" w:themeFill="accent1" w:themeFillTint="66"/>
                  <w:textDirection w:val="btLr"/>
                </w:tcPr>
                <w:p w:rsidR="00E05A37" w:rsidRPr="00DA461C" w:rsidRDefault="00E05A37" w:rsidP="00E05A37">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E05A37" w:rsidRDefault="00E05A37" w:rsidP="00E05A37">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853181509"/>
                  <w14:checkbox>
                    <w14:checked w14:val="0"/>
                    <w14:checkedState w14:val="2612" w14:font="MS Gothic"/>
                    <w14:uncheckedState w14:val="2610" w14:font="MS Gothic"/>
                  </w14:checkbox>
                </w:sdtPr>
                <w:sdtEndPr/>
                <w:sdtContent>
                  <w:tc>
                    <w:tcPr>
                      <w:tcW w:w="711" w:type="dxa"/>
                      <w:vAlign w:val="center"/>
                    </w:tcPr>
                    <w:p w:rsidR="00E05A37" w:rsidRDefault="00E05A37" w:rsidP="00E05A37">
                      <w:pPr>
                        <w:jc w:val="center"/>
                      </w:pPr>
                      <w:r w:rsidRPr="0019586C">
                        <w:rPr>
                          <w:rFonts w:ascii="MS Gothic" w:eastAsia="MS Gothic" w:hAnsi="MS Gothic" w:cs="Arial" w:hint="eastAsia"/>
                          <w:sz w:val="16"/>
                          <w:szCs w:val="16"/>
                        </w:rPr>
                        <w:t>☐</w:t>
                      </w:r>
                    </w:p>
                  </w:tc>
                </w:sdtContent>
              </w:sdt>
              <w:tc>
                <w:tcPr>
                  <w:tcW w:w="1849" w:type="dxa"/>
                  <w:vAlign w:val="center"/>
                </w:tcPr>
                <w:p w:rsidR="00E05A37" w:rsidRDefault="00F07131" w:rsidP="00E05A37">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10"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739" w:type="dxa"/>
                  <w:vAlign w:val="center"/>
                </w:tcPr>
                <w:p w:rsidR="00E05A37" w:rsidRDefault="00E05A37" w:rsidP="00E05A37">
                  <w:pPr>
                    <w:pStyle w:val="Bodyjustified"/>
                    <w:keepNext/>
                    <w:keepLines/>
                    <w:widowControl/>
                    <w:spacing w:line="240" w:lineRule="auto"/>
                    <w:rPr>
                      <w:rFonts w:cs="Arial"/>
                      <w:sz w:val="16"/>
                      <w:szCs w:val="16"/>
                    </w:rPr>
                  </w:pPr>
                </w:p>
              </w:tc>
              <w:tc>
                <w:tcPr>
                  <w:tcW w:w="2389" w:type="dxa"/>
                  <w:vAlign w:val="center"/>
                </w:tcPr>
                <w:p w:rsidR="00E05A37" w:rsidRDefault="00E05A37" w:rsidP="00E05A37">
                  <w:pPr>
                    <w:pStyle w:val="Bodyjustified"/>
                    <w:keepNext/>
                    <w:keepLines/>
                    <w:widowControl/>
                    <w:spacing w:line="240" w:lineRule="auto"/>
                    <w:jc w:val="left"/>
                    <w:rPr>
                      <w:rFonts w:cs="Arial"/>
                      <w:sz w:val="16"/>
                      <w:szCs w:val="16"/>
                    </w:rPr>
                  </w:pPr>
                </w:p>
              </w:tc>
            </w:tr>
            <w:tr w:rsidR="00F07131" w:rsidRPr="00DA461C" w:rsidTr="00E05A37">
              <w:trPr>
                <w:cantSplit/>
                <w:trHeight w:val="300"/>
              </w:trPr>
              <w:tc>
                <w:tcPr>
                  <w:tcW w:w="819" w:type="dxa"/>
                  <w:vMerge w:val="restart"/>
                  <w:shd w:val="clear" w:color="auto" w:fill="B8CCE4" w:themeFill="accent1" w:themeFillTint="66"/>
                  <w:textDirection w:val="btLr"/>
                </w:tcPr>
                <w:p w:rsidR="00F07131" w:rsidRDefault="00F07131" w:rsidP="00F07131">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689339878"/>
                  <w:text/>
                </w:sdtPr>
                <w:sdtEndPr/>
                <w:sdtContent>
                  <w:tc>
                    <w:tcPr>
                      <w:tcW w:w="1707" w:type="dxa"/>
                      <w:shd w:val="clear" w:color="auto" w:fill="B8CCE4" w:themeFill="accent1" w:themeFillTint="66"/>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2387291"/>
                  <w14:checkbox>
                    <w14:checked w14:val="0"/>
                    <w14:checkedState w14:val="2612" w14:font="MS Gothic"/>
                    <w14:uncheckedState w14:val="2610" w14:font="MS Gothic"/>
                  </w14:checkbox>
                </w:sdtPr>
                <w:sdtEndPr/>
                <w:sdtContent>
                  <w:tc>
                    <w:tcPr>
                      <w:tcW w:w="711" w:type="dxa"/>
                      <w:vAlign w:val="center"/>
                    </w:tcPr>
                    <w:p w:rsidR="00F07131" w:rsidRDefault="00F07131" w:rsidP="00F07131">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891915842"/>
                  <w:text/>
                </w:sdtPr>
                <w:sdtEndPr/>
                <w:sdtContent>
                  <w:tc>
                    <w:tcPr>
                      <w:tcW w:w="184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868112862"/>
                  <w:text/>
                </w:sdtPr>
                <w:sdtEndPr/>
                <w:sdtContent>
                  <w:tc>
                    <w:tcPr>
                      <w:tcW w:w="910"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485832"/>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7635631"/>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234370"/>
                  <w:text/>
                </w:sdtPr>
                <w:sdtEndPr/>
                <w:sdtContent>
                  <w:tc>
                    <w:tcPr>
                      <w:tcW w:w="238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07131" w:rsidRPr="00DA461C" w:rsidTr="00800AE0">
              <w:trPr>
                <w:cantSplit/>
                <w:trHeight w:val="300"/>
              </w:trPr>
              <w:tc>
                <w:tcPr>
                  <w:tcW w:w="819" w:type="dxa"/>
                  <w:vMerge/>
                  <w:shd w:val="clear" w:color="auto" w:fill="B8CCE4" w:themeFill="accent1" w:themeFillTint="66"/>
                  <w:vAlign w:val="center"/>
                </w:tcPr>
                <w:p w:rsidR="00F07131" w:rsidRPr="00DA461C" w:rsidRDefault="00F07131" w:rsidP="00F07131">
                  <w:pPr>
                    <w:pStyle w:val="Bodyjustified"/>
                    <w:keepNext/>
                    <w:keepLines/>
                    <w:widowControl/>
                    <w:spacing w:line="240" w:lineRule="auto"/>
                    <w:ind w:left="113" w:right="113"/>
                    <w:rPr>
                      <w:rFonts w:cs="Arial"/>
                      <w:sz w:val="16"/>
                      <w:szCs w:val="16"/>
                    </w:rPr>
                  </w:pPr>
                </w:p>
              </w:tc>
              <w:sdt>
                <w:sdtPr>
                  <w:rPr>
                    <w:rFonts w:cs="Arial"/>
                    <w:sz w:val="16"/>
                    <w:szCs w:val="16"/>
                  </w:rPr>
                  <w:id w:val="1082025164"/>
                  <w:text/>
                </w:sdtPr>
                <w:sdtEndPr/>
                <w:sdtContent>
                  <w:tc>
                    <w:tcPr>
                      <w:tcW w:w="1707" w:type="dxa"/>
                      <w:shd w:val="clear" w:color="auto" w:fill="B8CCE4" w:themeFill="accent1" w:themeFillTint="66"/>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1235639"/>
                  <w14:checkbox>
                    <w14:checked w14:val="0"/>
                    <w14:checkedState w14:val="2612" w14:font="MS Gothic"/>
                    <w14:uncheckedState w14:val="2610" w14:font="MS Gothic"/>
                  </w14:checkbox>
                </w:sdtPr>
                <w:sdtEndPr/>
                <w:sdtContent>
                  <w:tc>
                    <w:tcPr>
                      <w:tcW w:w="711" w:type="dxa"/>
                      <w:vAlign w:val="center"/>
                    </w:tcPr>
                    <w:p w:rsidR="00F07131" w:rsidRPr="0019586C" w:rsidRDefault="00F07131" w:rsidP="00F07131">
                      <w:pPr>
                        <w:jc w:val="center"/>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580436297"/>
                  <w:text/>
                </w:sdtPr>
                <w:sdtEndPr/>
                <w:sdtContent>
                  <w:tc>
                    <w:tcPr>
                      <w:tcW w:w="184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47810444"/>
                  <w:text/>
                </w:sdtPr>
                <w:sdtEndPr/>
                <w:sdtContent>
                  <w:tc>
                    <w:tcPr>
                      <w:tcW w:w="910"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9945660"/>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0723236"/>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7645941"/>
                  <w:text/>
                </w:sdtPr>
                <w:sdtEndPr/>
                <w:sdtContent>
                  <w:tc>
                    <w:tcPr>
                      <w:tcW w:w="238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07131" w:rsidRPr="00DA461C" w:rsidTr="00800AE0">
              <w:trPr>
                <w:cantSplit/>
                <w:trHeight w:val="300"/>
              </w:trPr>
              <w:tc>
                <w:tcPr>
                  <w:tcW w:w="819" w:type="dxa"/>
                  <w:vMerge/>
                  <w:shd w:val="clear" w:color="auto" w:fill="B8CCE4" w:themeFill="accent1" w:themeFillTint="66"/>
                  <w:vAlign w:val="center"/>
                </w:tcPr>
                <w:p w:rsidR="00F07131" w:rsidRPr="00DA461C" w:rsidRDefault="00F07131" w:rsidP="00F07131">
                  <w:pPr>
                    <w:pStyle w:val="Bodyjustified"/>
                    <w:keepNext/>
                    <w:keepLines/>
                    <w:widowControl/>
                    <w:spacing w:line="240" w:lineRule="auto"/>
                    <w:ind w:left="113" w:right="113"/>
                    <w:rPr>
                      <w:rFonts w:cs="Arial"/>
                      <w:sz w:val="16"/>
                      <w:szCs w:val="16"/>
                    </w:rPr>
                  </w:pPr>
                </w:p>
              </w:tc>
              <w:sdt>
                <w:sdtPr>
                  <w:rPr>
                    <w:rFonts w:cs="Arial"/>
                    <w:sz w:val="16"/>
                    <w:szCs w:val="16"/>
                  </w:rPr>
                  <w:id w:val="-1034115847"/>
                  <w:text/>
                </w:sdtPr>
                <w:sdtEndPr/>
                <w:sdtContent>
                  <w:tc>
                    <w:tcPr>
                      <w:tcW w:w="1707" w:type="dxa"/>
                      <w:shd w:val="clear" w:color="auto" w:fill="B8CCE4" w:themeFill="accent1" w:themeFillTint="66"/>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5026839"/>
                  <w14:checkbox>
                    <w14:checked w14:val="0"/>
                    <w14:checkedState w14:val="2612" w14:font="MS Gothic"/>
                    <w14:uncheckedState w14:val="2610" w14:font="MS Gothic"/>
                  </w14:checkbox>
                </w:sdtPr>
                <w:sdtEndPr/>
                <w:sdtContent>
                  <w:tc>
                    <w:tcPr>
                      <w:tcW w:w="711" w:type="dxa"/>
                      <w:vAlign w:val="center"/>
                    </w:tcPr>
                    <w:p w:rsidR="00F07131" w:rsidRPr="0019586C" w:rsidRDefault="00F07131" w:rsidP="00F07131">
                      <w:pPr>
                        <w:jc w:val="center"/>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651330218"/>
                  <w:text/>
                </w:sdtPr>
                <w:sdtEndPr/>
                <w:sdtContent>
                  <w:tc>
                    <w:tcPr>
                      <w:tcW w:w="184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0922981"/>
                  <w:text/>
                </w:sdtPr>
                <w:sdtEndPr/>
                <w:sdtContent>
                  <w:tc>
                    <w:tcPr>
                      <w:tcW w:w="910"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1290206"/>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4154312"/>
                  <w:text/>
                </w:sdtPr>
                <w:sdtEndPr/>
                <w:sdtContent>
                  <w:tc>
                    <w:tcPr>
                      <w:tcW w:w="739" w:type="dxa"/>
                      <w:vAlign w:val="center"/>
                    </w:tcPr>
                    <w:p w:rsidR="00F07131" w:rsidRDefault="00F07131" w:rsidP="00F0713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9630334"/>
                  <w:text/>
                </w:sdtPr>
                <w:sdtEndPr/>
                <w:sdtContent>
                  <w:tc>
                    <w:tcPr>
                      <w:tcW w:w="2389" w:type="dxa"/>
                      <w:vAlign w:val="center"/>
                    </w:tcPr>
                    <w:p w:rsidR="00F07131" w:rsidRDefault="00F07131" w:rsidP="00F07131">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rsidP="00136C43"/>
        </w:tc>
      </w:tr>
    </w:tbl>
    <w:p w:rsidR="00275FBC" w:rsidRDefault="00275FBC"/>
    <w:p w:rsidR="00275FBC" w:rsidRDefault="00275FBC">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BF0125">
              <w:rPr>
                <w:lang w:val="en-GB"/>
              </w:rPr>
              <w:t>5</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BF0125">
              <w:rPr>
                <w:rFonts w:cs="Arial"/>
                <w:szCs w:val="14"/>
                <w:lang w:val="en-GB"/>
              </w:rPr>
              <w:t>6</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E44"/>
    <w:rsid w:val="0002540D"/>
    <w:rsid w:val="00031541"/>
    <w:rsid w:val="00066667"/>
    <w:rsid w:val="000727D4"/>
    <w:rsid w:val="00075363"/>
    <w:rsid w:val="0008562F"/>
    <w:rsid w:val="00090E47"/>
    <w:rsid w:val="000B6B50"/>
    <w:rsid w:val="000C7523"/>
    <w:rsid w:val="000C7734"/>
    <w:rsid w:val="000D6D3E"/>
    <w:rsid w:val="000F645C"/>
    <w:rsid w:val="001045B0"/>
    <w:rsid w:val="00111150"/>
    <w:rsid w:val="00123849"/>
    <w:rsid w:val="00136C43"/>
    <w:rsid w:val="00137AA9"/>
    <w:rsid w:val="00143474"/>
    <w:rsid w:val="00146C2B"/>
    <w:rsid w:val="00180CC4"/>
    <w:rsid w:val="00192C59"/>
    <w:rsid w:val="00193004"/>
    <w:rsid w:val="001B0A7C"/>
    <w:rsid w:val="001C4EFA"/>
    <w:rsid w:val="001D5857"/>
    <w:rsid w:val="00224C0D"/>
    <w:rsid w:val="002446A3"/>
    <w:rsid w:val="0025559B"/>
    <w:rsid w:val="00275FBC"/>
    <w:rsid w:val="002E54E9"/>
    <w:rsid w:val="003166CB"/>
    <w:rsid w:val="00320547"/>
    <w:rsid w:val="00332EF6"/>
    <w:rsid w:val="00333E50"/>
    <w:rsid w:val="00336204"/>
    <w:rsid w:val="00340C6D"/>
    <w:rsid w:val="00341D42"/>
    <w:rsid w:val="003468C0"/>
    <w:rsid w:val="00355E67"/>
    <w:rsid w:val="003978ED"/>
    <w:rsid w:val="003C5521"/>
    <w:rsid w:val="003F18BD"/>
    <w:rsid w:val="003F307E"/>
    <w:rsid w:val="003F4682"/>
    <w:rsid w:val="0041051C"/>
    <w:rsid w:val="00424E3A"/>
    <w:rsid w:val="00466716"/>
    <w:rsid w:val="00490D06"/>
    <w:rsid w:val="004C74A9"/>
    <w:rsid w:val="004E5E6B"/>
    <w:rsid w:val="004F1805"/>
    <w:rsid w:val="005242BF"/>
    <w:rsid w:val="00525B75"/>
    <w:rsid w:val="005847DA"/>
    <w:rsid w:val="005D0036"/>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E0900"/>
    <w:rsid w:val="007F0FF3"/>
    <w:rsid w:val="007F5A0C"/>
    <w:rsid w:val="00807DAA"/>
    <w:rsid w:val="008330BA"/>
    <w:rsid w:val="008475C9"/>
    <w:rsid w:val="00851168"/>
    <w:rsid w:val="0088106E"/>
    <w:rsid w:val="00891E47"/>
    <w:rsid w:val="008D00C4"/>
    <w:rsid w:val="00924A4A"/>
    <w:rsid w:val="00943351"/>
    <w:rsid w:val="00950357"/>
    <w:rsid w:val="00954434"/>
    <w:rsid w:val="009545D1"/>
    <w:rsid w:val="00960C1D"/>
    <w:rsid w:val="00964E73"/>
    <w:rsid w:val="00965E44"/>
    <w:rsid w:val="00976ABF"/>
    <w:rsid w:val="009A6F63"/>
    <w:rsid w:val="009E66AD"/>
    <w:rsid w:val="00A007AC"/>
    <w:rsid w:val="00A272FE"/>
    <w:rsid w:val="00A5202D"/>
    <w:rsid w:val="00A60238"/>
    <w:rsid w:val="00AA6FA0"/>
    <w:rsid w:val="00AC0DD2"/>
    <w:rsid w:val="00AC39A1"/>
    <w:rsid w:val="00AE250A"/>
    <w:rsid w:val="00B148FC"/>
    <w:rsid w:val="00B460E1"/>
    <w:rsid w:val="00B555D6"/>
    <w:rsid w:val="00B650CA"/>
    <w:rsid w:val="00B9356A"/>
    <w:rsid w:val="00B93CA4"/>
    <w:rsid w:val="00BC7B00"/>
    <w:rsid w:val="00BE326B"/>
    <w:rsid w:val="00BF0125"/>
    <w:rsid w:val="00C3103F"/>
    <w:rsid w:val="00C55139"/>
    <w:rsid w:val="00C70133"/>
    <w:rsid w:val="00C74833"/>
    <w:rsid w:val="00CA0EA2"/>
    <w:rsid w:val="00CD49B4"/>
    <w:rsid w:val="00CE5876"/>
    <w:rsid w:val="00CF5D84"/>
    <w:rsid w:val="00D44D3B"/>
    <w:rsid w:val="00D5212C"/>
    <w:rsid w:val="00D52B50"/>
    <w:rsid w:val="00DA1667"/>
    <w:rsid w:val="00DB5A63"/>
    <w:rsid w:val="00DC532B"/>
    <w:rsid w:val="00DF382F"/>
    <w:rsid w:val="00E05A37"/>
    <w:rsid w:val="00E233C1"/>
    <w:rsid w:val="00E8743E"/>
    <w:rsid w:val="00EB1F2E"/>
    <w:rsid w:val="00EC5A04"/>
    <w:rsid w:val="00F02879"/>
    <w:rsid w:val="00F07131"/>
    <w:rsid w:val="00F2368E"/>
    <w:rsid w:val="00F35805"/>
    <w:rsid w:val="00F5214E"/>
    <w:rsid w:val="00F64163"/>
    <w:rsid w:val="00F87756"/>
    <w:rsid w:val="00F97957"/>
    <w:rsid w:val="00FA3851"/>
    <w:rsid w:val="00FD4FA4"/>
    <w:rsid w:val="00FE0CB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334713AC19340E89F8F107965A8AB85"/>
        <w:category>
          <w:name w:val="General"/>
          <w:gallery w:val="placeholder"/>
        </w:category>
        <w:types>
          <w:type w:val="bbPlcHdr"/>
        </w:types>
        <w:behaviors>
          <w:behavior w:val="content"/>
        </w:behaviors>
        <w:guid w:val="{46BD43EA-AC70-4741-A3BB-0940A31F1113}"/>
      </w:docPartPr>
      <w:docPartBody>
        <w:p w:rsidR="00637894" w:rsidRDefault="00637894">
          <w:pPr>
            <w:pStyle w:val="E334713AC19340E89F8F107965A8AB85"/>
          </w:pPr>
          <w:r w:rsidRPr="009545D1">
            <w:rPr>
              <w:rStyle w:val="PlaceholderText"/>
              <w:color w:val="FFFFFF" w:themeColor="background1"/>
            </w:rPr>
            <w:t>Click here to enter text.</w:t>
          </w:r>
        </w:p>
      </w:docPartBody>
    </w:docPart>
    <w:docPart>
      <w:docPartPr>
        <w:name w:val="573523A2B9EC460493497667FC81E8F5"/>
        <w:category>
          <w:name w:val="General"/>
          <w:gallery w:val="placeholder"/>
        </w:category>
        <w:types>
          <w:type w:val="bbPlcHdr"/>
        </w:types>
        <w:behaviors>
          <w:behavior w:val="content"/>
        </w:behaviors>
        <w:guid w:val="{3C9B90FD-B082-403D-9BDD-F6A530A08260}"/>
      </w:docPartPr>
      <w:docPartBody>
        <w:p w:rsidR="00637894" w:rsidRDefault="00637894">
          <w:pPr>
            <w:pStyle w:val="573523A2B9EC460493497667FC81E8F5"/>
          </w:pPr>
          <w:r w:rsidRPr="009A6F63">
            <w:rPr>
              <w:rStyle w:val="PlaceholderText"/>
              <w:color w:val="FFFFFF" w:themeColor="background1"/>
            </w:rPr>
            <w:t>Click here to enter text.</w:t>
          </w:r>
        </w:p>
      </w:docPartBody>
    </w:docPart>
    <w:docPart>
      <w:docPartPr>
        <w:name w:val="DA1DBBA3282649A991EA7B3C04AE7557"/>
        <w:category>
          <w:name w:val="General"/>
          <w:gallery w:val="placeholder"/>
        </w:category>
        <w:types>
          <w:type w:val="bbPlcHdr"/>
        </w:types>
        <w:behaviors>
          <w:behavior w:val="content"/>
        </w:behaviors>
        <w:guid w:val="{E0EFC6C0-75CB-4522-8A55-D92C251CF7EF}"/>
      </w:docPartPr>
      <w:docPartBody>
        <w:p w:rsidR="00637894" w:rsidRDefault="00637894">
          <w:pPr>
            <w:pStyle w:val="DA1DBBA3282649A991EA7B3C04AE7557"/>
          </w:pPr>
          <w:r w:rsidRPr="001B0A7C">
            <w:rPr>
              <w:rStyle w:val="PlaceholderText"/>
              <w:color w:val="FFFFFF" w:themeColor="background1"/>
            </w:rPr>
            <w:t>Click here to enter a date.</w:t>
          </w:r>
        </w:p>
      </w:docPartBody>
    </w:docPart>
    <w:docPart>
      <w:docPartPr>
        <w:name w:val="517A086A3122489397079DC3F1293191"/>
        <w:category>
          <w:name w:val="General"/>
          <w:gallery w:val="placeholder"/>
        </w:category>
        <w:types>
          <w:type w:val="bbPlcHdr"/>
        </w:types>
        <w:behaviors>
          <w:behavior w:val="content"/>
        </w:behaviors>
        <w:guid w:val="{DCB1429A-FBD1-4D5B-ABD6-5E9FB666CBF3}"/>
      </w:docPartPr>
      <w:docPartBody>
        <w:p w:rsidR="00637894" w:rsidRDefault="00637894">
          <w:pPr>
            <w:pStyle w:val="517A086A3122489397079DC3F1293191"/>
          </w:pPr>
          <w:r w:rsidRPr="009A6F63">
            <w:rPr>
              <w:rStyle w:val="PlaceholderText"/>
              <w:color w:val="FFFFFF" w:themeColor="background1"/>
            </w:rPr>
            <w:t>Click here to enter text.</w:t>
          </w:r>
        </w:p>
      </w:docPartBody>
    </w:docPart>
    <w:docPart>
      <w:docPartPr>
        <w:name w:val="99BEBC01071841459CFFDF20D8DA06BD"/>
        <w:category>
          <w:name w:val="General"/>
          <w:gallery w:val="placeholder"/>
        </w:category>
        <w:types>
          <w:type w:val="bbPlcHdr"/>
        </w:types>
        <w:behaviors>
          <w:behavior w:val="content"/>
        </w:behaviors>
        <w:guid w:val="{285C07D6-ECC2-4984-AB70-CD325148C3D1}"/>
      </w:docPartPr>
      <w:docPartBody>
        <w:p w:rsidR="00637894" w:rsidRDefault="00637894">
          <w:pPr>
            <w:pStyle w:val="99BEBC01071841459CFFDF20D8DA06BD"/>
          </w:pPr>
          <w:r w:rsidRPr="009A6F63">
            <w:rPr>
              <w:rStyle w:val="PlaceholderText"/>
              <w:color w:val="FFFFFF" w:themeColor="background1"/>
            </w:rPr>
            <w:t>Click here to enter text.</w:t>
          </w:r>
        </w:p>
      </w:docPartBody>
    </w:docPart>
    <w:docPart>
      <w:docPartPr>
        <w:name w:val="EABF040274FC49739ACDC979906C4001"/>
        <w:category>
          <w:name w:val="General"/>
          <w:gallery w:val="placeholder"/>
        </w:category>
        <w:types>
          <w:type w:val="bbPlcHdr"/>
        </w:types>
        <w:behaviors>
          <w:behavior w:val="content"/>
        </w:behaviors>
        <w:guid w:val="{6C71F563-E5EB-437E-AC3F-C80A28BA6626}"/>
      </w:docPartPr>
      <w:docPartBody>
        <w:p w:rsidR="00637894" w:rsidRDefault="00637894">
          <w:pPr>
            <w:pStyle w:val="EABF040274FC49739ACDC979906C4001"/>
          </w:pPr>
          <w:r w:rsidRPr="009A6F63">
            <w:rPr>
              <w:rStyle w:val="PlaceholderText"/>
              <w:color w:val="FFFFFF" w:themeColor="background1"/>
            </w:rPr>
            <w:t>Click here to enter text.</w:t>
          </w:r>
        </w:p>
      </w:docPartBody>
    </w:docPart>
    <w:docPart>
      <w:docPartPr>
        <w:name w:val="F7BA9AC8B27546578BEECEDB5BF88C4E"/>
        <w:category>
          <w:name w:val="General"/>
          <w:gallery w:val="placeholder"/>
        </w:category>
        <w:types>
          <w:type w:val="bbPlcHdr"/>
        </w:types>
        <w:behaviors>
          <w:behavior w:val="content"/>
        </w:behaviors>
        <w:guid w:val="{C4ECA462-8C09-4A93-99FC-04492CA5A63F}"/>
      </w:docPartPr>
      <w:docPartBody>
        <w:p w:rsidR="00637894" w:rsidRDefault="00637894">
          <w:pPr>
            <w:pStyle w:val="F7BA9AC8B27546578BEECEDB5BF88C4E"/>
          </w:pPr>
          <w:r w:rsidRPr="009A6F63">
            <w:rPr>
              <w:rStyle w:val="PlaceholderText"/>
              <w:color w:val="FFFFFF" w:themeColor="background1"/>
            </w:rPr>
            <w:t>Click here to enter text.</w:t>
          </w:r>
        </w:p>
      </w:docPartBody>
    </w:docPart>
    <w:docPart>
      <w:docPartPr>
        <w:name w:val="036C110DC72344B09440EE4A6002DEB2"/>
        <w:category>
          <w:name w:val="General"/>
          <w:gallery w:val="placeholder"/>
        </w:category>
        <w:types>
          <w:type w:val="bbPlcHdr"/>
        </w:types>
        <w:behaviors>
          <w:behavior w:val="content"/>
        </w:behaviors>
        <w:guid w:val="{C1B2F2FC-F54B-4D00-9781-15B7E18F075C}"/>
      </w:docPartPr>
      <w:docPartBody>
        <w:p w:rsidR="00637894" w:rsidRDefault="00637894">
          <w:pPr>
            <w:pStyle w:val="036C110DC72344B09440EE4A6002DEB2"/>
          </w:pPr>
          <w:r w:rsidRPr="009A6F63">
            <w:rPr>
              <w:rStyle w:val="PlaceholderText"/>
              <w:color w:val="FFFFFF" w:themeColor="background1"/>
            </w:rPr>
            <w:t>Click here to enter text.</w:t>
          </w:r>
        </w:p>
      </w:docPartBody>
    </w:docPart>
    <w:docPart>
      <w:docPartPr>
        <w:name w:val="663FF231D7E64DDB99383C3E78981ED9"/>
        <w:category>
          <w:name w:val="General"/>
          <w:gallery w:val="placeholder"/>
        </w:category>
        <w:types>
          <w:type w:val="bbPlcHdr"/>
        </w:types>
        <w:behaviors>
          <w:behavior w:val="content"/>
        </w:behaviors>
        <w:guid w:val="{062710CB-3992-42E3-B262-1093FDC553F9}"/>
      </w:docPartPr>
      <w:docPartBody>
        <w:p w:rsidR="00637894" w:rsidRDefault="00637894">
          <w:pPr>
            <w:pStyle w:val="663FF231D7E64DDB99383C3E78981ED9"/>
          </w:pPr>
          <w:r w:rsidRPr="009A6F63">
            <w:rPr>
              <w:rStyle w:val="PlaceholderText"/>
              <w:color w:val="FFFFFF" w:themeColor="background1"/>
            </w:rPr>
            <w:t>Click here to enter text.</w:t>
          </w:r>
        </w:p>
      </w:docPartBody>
    </w:docPart>
    <w:docPart>
      <w:docPartPr>
        <w:name w:val="4138FDE8933142698DFF279D7B71AD56"/>
        <w:category>
          <w:name w:val="General"/>
          <w:gallery w:val="placeholder"/>
        </w:category>
        <w:types>
          <w:type w:val="bbPlcHdr"/>
        </w:types>
        <w:behaviors>
          <w:behavior w:val="content"/>
        </w:behaviors>
        <w:guid w:val="{F8D53FB8-4951-41EE-B578-8E3359F1ED3B}"/>
      </w:docPartPr>
      <w:docPartBody>
        <w:p w:rsidR="00637894" w:rsidRDefault="00637894">
          <w:pPr>
            <w:pStyle w:val="4138FDE8933142698DFF279D7B71AD56"/>
          </w:pPr>
          <w:r w:rsidRPr="009A6F63">
            <w:rPr>
              <w:rStyle w:val="PlaceholderText"/>
              <w:color w:val="FFFFFF" w:themeColor="background1"/>
            </w:rPr>
            <w:t>Click here to enter text.</w:t>
          </w:r>
        </w:p>
      </w:docPartBody>
    </w:docPart>
    <w:docPart>
      <w:docPartPr>
        <w:name w:val="19572A7A92704E10A841F621152CD1D0"/>
        <w:category>
          <w:name w:val="General"/>
          <w:gallery w:val="placeholder"/>
        </w:category>
        <w:types>
          <w:type w:val="bbPlcHdr"/>
        </w:types>
        <w:behaviors>
          <w:behavior w:val="content"/>
        </w:behaviors>
        <w:guid w:val="{780F2869-2EF7-497B-AED1-57ECEDA0ED48}"/>
      </w:docPartPr>
      <w:docPartBody>
        <w:p w:rsidR="00637894" w:rsidRDefault="00637894">
          <w:pPr>
            <w:pStyle w:val="19572A7A92704E10A841F621152CD1D0"/>
          </w:pPr>
          <w:r w:rsidRPr="009A6F63">
            <w:rPr>
              <w:rStyle w:val="PlaceholderText"/>
              <w:color w:val="FFFFFF" w:themeColor="background1"/>
            </w:rPr>
            <w:t>Click here to enter text.</w:t>
          </w:r>
        </w:p>
      </w:docPartBody>
    </w:docPart>
    <w:docPart>
      <w:docPartPr>
        <w:name w:val="7281485D3DA0406BA6C37EC52C10CF67"/>
        <w:category>
          <w:name w:val="General"/>
          <w:gallery w:val="placeholder"/>
        </w:category>
        <w:types>
          <w:type w:val="bbPlcHdr"/>
        </w:types>
        <w:behaviors>
          <w:behavior w:val="content"/>
        </w:behaviors>
        <w:guid w:val="{ED9B9496-9406-4CCA-B437-D645A60DFBCD}"/>
      </w:docPartPr>
      <w:docPartBody>
        <w:p w:rsidR="00637894" w:rsidRDefault="00637894">
          <w:pPr>
            <w:pStyle w:val="7281485D3DA0406BA6C37EC52C10CF67"/>
          </w:pPr>
          <w:r w:rsidRPr="009A6F63">
            <w:rPr>
              <w:rStyle w:val="PlaceholderText"/>
              <w:color w:val="FFFFFF" w:themeColor="background1"/>
            </w:rPr>
            <w:t>Click here to enter text.</w:t>
          </w:r>
        </w:p>
      </w:docPartBody>
    </w:docPart>
    <w:docPart>
      <w:docPartPr>
        <w:name w:val="2079F7BC3380452BB36D91B5A0023B53"/>
        <w:category>
          <w:name w:val="General"/>
          <w:gallery w:val="placeholder"/>
        </w:category>
        <w:types>
          <w:type w:val="bbPlcHdr"/>
        </w:types>
        <w:behaviors>
          <w:behavior w:val="content"/>
        </w:behaviors>
        <w:guid w:val="{14F90EC2-1112-459D-B784-89B89B93DE6C}"/>
      </w:docPartPr>
      <w:docPartBody>
        <w:p w:rsidR="00637894" w:rsidRDefault="00637894">
          <w:pPr>
            <w:pStyle w:val="2079F7BC3380452BB36D91B5A0023B53"/>
          </w:pPr>
          <w:r w:rsidRPr="009A6F63">
            <w:rPr>
              <w:rStyle w:val="PlaceholderText"/>
              <w:color w:val="FFFFFF" w:themeColor="background1"/>
            </w:rPr>
            <w:t>Click here to enter text.</w:t>
          </w:r>
        </w:p>
      </w:docPartBody>
    </w:docPart>
    <w:docPart>
      <w:docPartPr>
        <w:name w:val="5918CD95C58F437186D94393EF9C8250"/>
        <w:category>
          <w:name w:val="General"/>
          <w:gallery w:val="placeholder"/>
        </w:category>
        <w:types>
          <w:type w:val="bbPlcHdr"/>
        </w:types>
        <w:behaviors>
          <w:behavior w:val="content"/>
        </w:behaviors>
        <w:guid w:val="{F388400F-67B8-40FB-B326-E4C38E1E13EE}"/>
      </w:docPartPr>
      <w:docPartBody>
        <w:p w:rsidR="00637894" w:rsidRDefault="00637894">
          <w:pPr>
            <w:pStyle w:val="5918CD95C58F437186D94393EF9C8250"/>
          </w:pPr>
          <w:r w:rsidRPr="009A6F63">
            <w:rPr>
              <w:rStyle w:val="PlaceholderText"/>
              <w:color w:val="FFFFFF" w:themeColor="background1"/>
            </w:rPr>
            <w:t>Click here to enter text.</w:t>
          </w:r>
        </w:p>
      </w:docPartBody>
    </w:docPart>
    <w:docPart>
      <w:docPartPr>
        <w:name w:val="D7BA7993A9884DEBAD9F62D5D2C5848F"/>
        <w:category>
          <w:name w:val="General"/>
          <w:gallery w:val="placeholder"/>
        </w:category>
        <w:types>
          <w:type w:val="bbPlcHdr"/>
        </w:types>
        <w:behaviors>
          <w:behavior w:val="content"/>
        </w:behaviors>
        <w:guid w:val="{6C0CBB20-9027-42EC-8107-1DE5354C675C}"/>
      </w:docPartPr>
      <w:docPartBody>
        <w:p w:rsidR="00637894" w:rsidRDefault="00637894">
          <w:pPr>
            <w:pStyle w:val="D7BA7993A9884DEBAD9F62D5D2C5848F"/>
          </w:pPr>
          <w:r w:rsidRPr="009A6F63">
            <w:rPr>
              <w:rStyle w:val="PlaceholderText"/>
              <w:color w:val="FFFFFF" w:themeColor="background1"/>
            </w:rPr>
            <w:t>Click here to enter text.</w:t>
          </w:r>
        </w:p>
      </w:docPartBody>
    </w:docPart>
    <w:docPart>
      <w:docPartPr>
        <w:name w:val="D60FC98D68F9450EB540C2C9028CE929"/>
        <w:category>
          <w:name w:val="General"/>
          <w:gallery w:val="placeholder"/>
        </w:category>
        <w:types>
          <w:type w:val="bbPlcHdr"/>
        </w:types>
        <w:behaviors>
          <w:behavior w:val="content"/>
        </w:behaviors>
        <w:guid w:val="{01B3B48B-3D82-405D-B5F1-291FB4DF0E77}"/>
      </w:docPartPr>
      <w:docPartBody>
        <w:p w:rsidR="00637894" w:rsidRDefault="00637894">
          <w:pPr>
            <w:pStyle w:val="D60FC98D68F9450EB540C2C9028CE929"/>
          </w:pPr>
          <w:r w:rsidRPr="009A6F63">
            <w:rPr>
              <w:rStyle w:val="PlaceholderText"/>
              <w:color w:val="FFFFFF" w:themeColor="background1"/>
            </w:rPr>
            <w:t>Click here to enter text.</w:t>
          </w:r>
        </w:p>
      </w:docPartBody>
    </w:docPart>
    <w:docPart>
      <w:docPartPr>
        <w:name w:val="0CADF161976341218FA2D2370CCB5555"/>
        <w:category>
          <w:name w:val="General"/>
          <w:gallery w:val="placeholder"/>
        </w:category>
        <w:types>
          <w:type w:val="bbPlcHdr"/>
        </w:types>
        <w:behaviors>
          <w:behavior w:val="content"/>
        </w:behaviors>
        <w:guid w:val="{40FE26C3-28E4-4AC4-8115-FDF924767768}"/>
      </w:docPartPr>
      <w:docPartBody>
        <w:p w:rsidR="00637894" w:rsidRDefault="00637894">
          <w:pPr>
            <w:pStyle w:val="0CADF161976341218FA2D2370CCB5555"/>
          </w:pPr>
          <w:r w:rsidRPr="009A6F63">
            <w:rPr>
              <w:rStyle w:val="PlaceholderText"/>
              <w:color w:val="FFFFFF" w:themeColor="background1"/>
            </w:rPr>
            <w:t>Click here to enter text.</w:t>
          </w:r>
        </w:p>
      </w:docPartBody>
    </w:docPart>
    <w:docPart>
      <w:docPartPr>
        <w:name w:val="6E98DDD006644802BB79823627017E1B"/>
        <w:category>
          <w:name w:val="General"/>
          <w:gallery w:val="placeholder"/>
        </w:category>
        <w:types>
          <w:type w:val="bbPlcHdr"/>
        </w:types>
        <w:behaviors>
          <w:behavior w:val="content"/>
        </w:behaviors>
        <w:guid w:val="{DD294C27-3824-453C-858E-6FA74E811212}"/>
      </w:docPartPr>
      <w:docPartBody>
        <w:p w:rsidR="00637894" w:rsidRDefault="00637894">
          <w:pPr>
            <w:pStyle w:val="6E98DDD006644802BB79823627017E1B"/>
          </w:pPr>
          <w:r w:rsidRPr="009A6F63">
            <w:rPr>
              <w:rStyle w:val="PlaceholderText"/>
              <w:color w:val="FFFFFF" w:themeColor="background1"/>
            </w:rPr>
            <w:t>Click here to enter text.</w:t>
          </w:r>
        </w:p>
      </w:docPartBody>
    </w:docPart>
    <w:docPart>
      <w:docPartPr>
        <w:name w:val="67B971A0E5D749E48B42E57804CDEC3C"/>
        <w:category>
          <w:name w:val="General"/>
          <w:gallery w:val="placeholder"/>
        </w:category>
        <w:types>
          <w:type w:val="bbPlcHdr"/>
        </w:types>
        <w:behaviors>
          <w:behavior w:val="content"/>
        </w:behaviors>
        <w:guid w:val="{75A80D66-9A43-4D2B-9896-4CB7ABE38603}"/>
      </w:docPartPr>
      <w:docPartBody>
        <w:p w:rsidR="00637894" w:rsidRDefault="00637894">
          <w:pPr>
            <w:pStyle w:val="67B971A0E5D749E48B42E57804CDEC3C"/>
          </w:pPr>
          <w:r w:rsidRPr="009A6F63">
            <w:rPr>
              <w:rStyle w:val="PlaceholderText"/>
              <w:color w:val="FFFFFF" w:themeColor="background1"/>
            </w:rPr>
            <w:t>Click here to enter text.</w:t>
          </w:r>
        </w:p>
      </w:docPartBody>
    </w:docPart>
    <w:docPart>
      <w:docPartPr>
        <w:name w:val="14002D82DE0B40F589C6DF50B655B056"/>
        <w:category>
          <w:name w:val="General"/>
          <w:gallery w:val="placeholder"/>
        </w:category>
        <w:types>
          <w:type w:val="bbPlcHdr"/>
        </w:types>
        <w:behaviors>
          <w:behavior w:val="content"/>
        </w:behaviors>
        <w:guid w:val="{274D907C-8372-4CB5-BA37-084FE1CEF317}"/>
      </w:docPartPr>
      <w:docPartBody>
        <w:p w:rsidR="00637894" w:rsidRDefault="00637894">
          <w:pPr>
            <w:pStyle w:val="14002D82DE0B40F589C6DF50B655B056"/>
          </w:pPr>
          <w:r w:rsidRPr="00AE250A">
            <w:rPr>
              <w:rStyle w:val="PlaceholderText"/>
              <w:color w:val="FFFFFF" w:themeColor="background1"/>
            </w:rPr>
            <w:t>Click here to enter text.</w:t>
          </w:r>
        </w:p>
      </w:docPartBody>
    </w:docPart>
    <w:docPart>
      <w:docPartPr>
        <w:name w:val="72533421360C47EBBCAA9CD81D9A3068"/>
        <w:category>
          <w:name w:val="General"/>
          <w:gallery w:val="placeholder"/>
        </w:category>
        <w:types>
          <w:type w:val="bbPlcHdr"/>
        </w:types>
        <w:behaviors>
          <w:behavior w:val="content"/>
        </w:behaviors>
        <w:guid w:val="{8A90B178-D98A-4226-8747-677FC8178328}"/>
      </w:docPartPr>
      <w:docPartBody>
        <w:p w:rsidR="00637894" w:rsidRDefault="00637894">
          <w:pPr>
            <w:pStyle w:val="72533421360C47EBBCAA9CD81D9A3068"/>
          </w:pPr>
          <w:r w:rsidRPr="009A6F63">
            <w:rPr>
              <w:rStyle w:val="PlaceholderText"/>
              <w:color w:val="FFFFFF" w:themeColor="background1"/>
            </w:rPr>
            <w:t>Click here to enter text.</w:t>
          </w:r>
        </w:p>
      </w:docPartBody>
    </w:docPart>
    <w:docPart>
      <w:docPartPr>
        <w:name w:val="754F2457DBFA4978AC863A00D141C477"/>
        <w:category>
          <w:name w:val="General"/>
          <w:gallery w:val="placeholder"/>
        </w:category>
        <w:types>
          <w:type w:val="bbPlcHdr"/>
        </w:types>
        <w:behaviors>
          <w:behavior w:val="content"/>
        </w:behaviors>
        <w:guid w:val="{863BD8D8-CEA5-4A73-888D-74FFE3CA43B7}"/>
      </w:docPartPr>
      <w:docPartBody>
        <w:p w:rsidR="00637894" w:rsidRDefault="00637894">
          <w:pPr>
            <w:pStyle w:val="754F2457DBFA4978AC863A00D141C477"/>
          </w:pPr>
          <w:r w:rsidRPr="009A6F63">
            <w:rPr>
              <w:rStyle w:val="PlaceholderText"/>
              <w:color w:val="FFFFFF" w:themeColor="background1"/>
            </w:rPr>
            <w:t>Click here to enter text.</w:t>
          </w:r>
        </w:p>
      </w:docPartBody>
    </w:docPart>
    <w:docPart>
      <w:docPartPr>
        <w:name w:val="71DFD0D302DF400CB2258954C2CB806E"/>
        <w:category>
          <w:name w:val="General"/>
          <w:gallery w:val="placeholder"/>
        </w:category>
        <w:types>
          <w:type w:val="bbPlcHdr"/>
        </w:types>
        <w:behaviors>
          <w:behavior w:val="content"/>
        </w:behaviors>
        <w:guid w:val="{386644B4-FBF0-4420-9F14-A1D2903BCD67}"/>
      </w:docPartPr>
      <w:docPartBody>
        <w:p w:rsidR="00637894" w:rsidRDefault="00637894">
          <w:pPr>
            <w:pStyle w:val="71DFD0D302DF400CB2258954C2CB806E"/>
          </w:pPr>
          <w:r w:rsidRPr="00AE250A">
            <w:rPr>
              <w:rStyle w:val="PlaceholderText"/>
              <w:color w:val="FFFFFF" w:themeColor="background1"/>
            </w:rPr>
            <w:t>Click here to enter text.</w:t>
          </w:r>
        </w:p>
      </w:docPartBody>
    </w:docPart>
    <w:docPart>
      <w:docPartPr>
        <w:name w:val="CCC7DA49AC0347BD84483CB422282E59"/>
        <w:category>
          <w:name w:val="General"/>
          <w:gallery w:val="placeholder"/>
        </w:category>
        <w:types>
          <w:type w:val="bbPlcHdr"/>
        </w:types>
        <w:behaviors>
          <w:behavior w:val="content"/>
        </w:behaviors>
        <w:guid w:val="{1F9E5F66-729F-4E82-A089-BF406A6C22D0}"/>
      </w:docPartPr>
      <w:docPartBody>
        <w:p w:rsidR="00637894" w:rsidRDefault="00637894">
          <w:pPr>
            <w:pStyle w:val="CCC7DA49AC0347BD84483CB422282E59"/>
          </w:pPr>
          <w:r w:rsidRPr="009A6F63">
            <w:rPr>
              <w:rStyle w:val="PlaceholderText"/>
              <w:color w:val="FFFFFF" w:themeColor="background1"/>
            </w:rPr>
            <w:t>Click here to enter text.</w:t>
          </w:r>
        </w:p>
      </w:docPartBody>
    </w:docPart>
    <w:docPart>
      <w:docPartPr>
        <w:name w:val="6ABA9C99C49846CD8B34CFC397CF9F50"/>
        <w:category>
          <w:name w:val="General"/>
          <w:gallery w:val="placeholder"/>
        </w:category>
        <w:types>
          <w:type w:val="bbPlcHdr"/>
        </w:types>
        <w:behaviors>
          <w:behavior w:val="content"/>
        </w:behaviors>
        <w:guid w:val="{D6AC09FA-9B6E-40D0-B2E4-EB6FC8FA8F9D}"/>
      </w:docPartPr>
      <w:docPartBody>
        <w:p w:rsidR="00637894" w:rsidRDefault="00637894">
          <w:pPr>
            <w:pStyle w:val="6ABA9C99C49846CD8B34CFC397CF9F50"/>
          </w:pPr>
          <w:r w:rsidRPr="009A6F63">
            <w:rPr>
              <w:rStyle w:val="PlaceholderText"/>
              <w:color w:val="FFFFFF" w:themeColor="background1"/>
            </w:rPr>
            <w:t>Click here to enter text.</w:t>
          </w:r>
        </w:p>
      </w:docPartBody>
    </w:docPart>
    <w:docPart>
      <w:docPartPr>
        <w:name w:val="7310037EAD484EE88734EF3DBB3AC68D"/>
        <w:category>
          <w:name w:val="General"/>
          <w:gallery w:val="placeholder"/>
        </w:category>
        <w:types>
          <w:type w:val="bbPlcHdr"/>
        </w:types>
        <w:behaviors>
          <w:behavior w:val="content"/>
        </w:behaviors>
        <w:guid w:val="{CBEECCE5-463B-46CE-BBEC-92AB379AD468}"/>
      </w:docPartPr>
      <w:docPartBody>
        <w:p w:rsidR="00637894" w:rsidRDefault="00637894">
          <w:pPr>
            <w:pStyle w:val="7310037EAD484EE88734EF3DBB3AC68D"/>
          </w:pPr>
          <w:r w:rsidRPr="009A6F63">
            <w:rPr>
              <w:rStyle w:val="PlaceholderText"/>
              <w:color w:val="FFFFFF" w:themeColor="background1"/>
            </w:rPr>
            <w:t>Click here to enter text.</w:t>
          </w:r>
        </w:p>
      </w:docPartBody>
    </w:docPart>
    <w:docPart>
      <w:docPartPr>
        <w:name w:val="6E578E29DBA3452B8BF48830B63BF1BE"/>
        <w:category>
          <w:name w:val="General"/>
          <w:gallery w:val="placeholder"/>
        </w:category>
        <w:types>
          <w:type w:val="bbPlcHdr"/>
        </w:types>
        <w:behaviors>
          <w:behavior w:val="content"/>
        </w:behaviors>
        <w:guid w:val="{7D27E493-E52C-43D5-B1F0-A899695D4634}"/>
      </w:docPartPr>
      <w:docPartBody>
        <w:p w:rsidR="00637894" w:rsidRDefault="00637894">
          <w:pPr>
            <w:pStyle w:val="6E578E29DBA3452B8BF48830B63BF1BE"/>
          </w:pPr>
          <w:r w:rsidRPr="00CE5876">
            <w:rPr>
              <w:rStyle w:val="PlaceholderText"/>
              <w:color w:val="FFFFFF" w:themeColor="background1"/>
            </w:rPr>
            <w:t>Click here to enter a date.</w:t>
          </w:r>
        </w:p>
      </w:docPartBody>
    </w:docPart>
    <w:docPart>
      <w:docPartPr>
        <w:name w:val="7B8DED965D6845DC99B3E6D75D9475CC"/>
        <w:category>
          <w:name w:val="General"/>
          <w:gallery w:val="placeholder"/>
        </w:category>
        <w:types>
          <w:type w:val="bbPlcHdr"/>
        </w:types>
        <w:behaviors>
          <w:behavior w:val="content"/>
        </w:behaviors>
        <w:guid w:val="{2F8EA2E1-4066-4A76-91E8-872DC50A867F}"/>
      </w:docPartPr>
      <w:docPartBody>
        <w:p w:rsidR="00637894" w:rsidRDefault="00637894">
          <w:pPr>
            <w:pStyle w:val="7B8DED965D6845DC99B3E6D75D9475CC"/>
          </w:pPr>
          <w:r w:rsidRPr="009A6F63">
            <w:rPr>
              <w:rStyle w:val="PlaceholderText"/>
              <w:color w:val="FFFFFF" w:themeColor="background1"/>
            </w:rPr>
            <w:t>Click here to enter text.</w:t>
          </w:r>
        </w:p>
      </w:docPartBody>
    </w:docPart>
    <w:docPart>
      <w:docPartPr>
        <w:name w:val="19C6F4013C5845EA838EB4016BC222DC"/>
        <w:category>
          <w:name w:val="General"/>
          <w:gallery w:val="placeholder"/>
        </w:category>
        <w:types>
          <w:type w:val="bbPlcHdr"/>
        </w:types>
        <w:behaviors>
          <w:behavior w:val="content"/>
        </w:behaviors>
        <w:guid w:val="{4809E25D-6626-4E44-97A9-A4464C4203AB}"/>
      </w:docPartPr>
      <w:docPartBody>
        <w:p w:rsidR="00637894" w:rsidRDefault="00637894">
          <w:pPr>
            <w:pStyle w:val="19C6F4013C5845EA838EB4016BC222DC"/>
          </w:pPr>
          <w:r w:rsidRPr="00CE5876">
            <w:rPr>
              <w:rStyle w:val="PlaceholderText"/>
              <w:color w:val="FFFFFF" w:themeColor="background1"/>
            </w:rPr>
            <w:t>Click here to enter a date.</w:t>
          </w:r>
        </w:p>
      </w:docPartBody>
    </w:docPart>
    <w:docPart>
      <w:docPartPr>
        <w:name w:val="6838511981CB4BDDB04E2D4E86C45081"/>
        <w:category>
          <w:name w:val="General"/>
          <w:gallery w:val="placeholder"/>
        </w:category>
        <w:types>
          <w:type w:val="bbPlcHdr"/>
        </w:types>
        <w:behaviors>
          <w:behavior w:val="content"/>
        </w:behaviors>
        <w:guid w:val="{E42811EE-E7C9-45E4-92F7-F001F81DFE3B}"/>
      </w:docPartPr>
      <w:docPartBody>
        <w:p w:rsidR="00637894" w:rsidRDefault="00637894">
          <w:pPr>
            <w:pStyle w:val="6838511981CB4BDDB04E2D4E86C45081"/>
          </w:pPr>
          <w:r w:rsidRPr="009A6F63">
            <w:rPr>
              <w:rStyle w:val="PlaceholderText"/>
              <w:color w:val="FFFFFF" w:themeColor="background1"/>
            </w:rPr>
            <w:t>Click here to enter text.</w:t>
          </w:r>
        </w:p>
      </w:docPartBody>
    </w:docPart>
    <w:docPart>
      <w:docPartPr>
        <w:name w:val="9A99E4D27C7348F186591D80244EA588"/>
        <w:category>
          <w:name w:val="General"/>
          <w:gallery w:val="placeholder"/>
        </w:category>
        <w:types>
          <w:type w:val="bbPlcHdr"/>
        </w:types>
        <w:behaviors>
          <w:behavior w:val="content"/>
        </w:behaviors>
        <w:guid w:val="{4ABEA9BF-BADE-47AD-A0A5-34C865FB6104}"/>
      </w:docPartPr>
      <w:docPartBody>
        <w:p w:rsidR="00637894" w:rsidRDefault="00637894">
          <w:pPr>
            <w:pStyle w:val="9A99E4D27C7348F186591D80244EA588"/>
          </w:pPr>
          <w:r w:rsidRPr="004647F9">
            <w:rPr>
              <w:rStyle w:val="PlaceholderText"/>
              <w:color w:val="FFFFFF" w:themeColor="background1"/>
            </w:rPr>
            <w:t>Click here to enter text.</w:t>
          </w:r>
        </w:p>
      </w:docPartBody>
    </w:docPart>
    <w:docPart>
      <w:docPartPr>
        <w:name w:val="EA0385B194EA4C5BB70ACC64525C1523"/>
        <w:category>
          <w:name w:val="General"/>
          <w:gallery w:val="placeholder"/>
        </w:category>
        <w:types>
          <w:type w:val="bbPlcHdr"/>
        </w:types>
        <w:behaviors>
          <w:behavior w:val="content"/>
        </w:behaviors>
        <w:guid w:val="{30AEB122-A20C-4B85-B393-2CE35D02F4CA}"/>
      </w:docPartPr>
      <w:docPartBody>
        <w:p w:rsidR="00637894" w:rsidRDefault="00637894">
          <w:pPr>
            <w:pStyle w:val="EA0385B194EA4C5BB70ACC64525C1523"/>
          </w:pPr>
          <w:r w:rsidRPr="004647F9">
            <w:rPr>
              <w:rStyle w:val="PlaceholderText"/>
              <w:color w:val="FFFFFF" w:themeColor="background1"/>
            </w:rPr>
            <w:t>Click here to enter text.</w:t>
          </w:r>
        </w:p>
      </w:docPartBody>
    </w:docPart>
    <w:docPart>
      <w:docPartPr>
        <w:name w:val="6FD910AD69F740A2B04909F3228F4C8F"/>
        <w:category>
          <w:name w:val="General"/>
          <w:gallery w:val="placeholder"/>
        </w:category>
        <w:types>
          <w:type w:val="bbPlcHdr"/>
        </w:types>
        <w:behaviors>
          <w:behavior w:val="content"/>
        </w:behaviors>
        <w:guid w:val="{698EA58C-6345-4478-88DB-68133D1BDB4F}"/>
      </w:docPartPr>
      <w:docPartBody>
        <w:p w:rsidR="00637894" w:rsidRDefault="00637894">
          <w:pPr>
            <w:pStyle w:val="6FD910AD69F740A2B04909F3228F4C8F"/>
          </w:pPr>
          <w:r w:rsidRPr="00B148FC">
            <w:rPr>
              <w:rStyle w:val="PlaceholderText"/>
              <w:color w:val="FFFFFF" w:themeColor="background1"/>
            </w:rPr>
            <w:t>Click here to enter text.</w:t>
          </w:r>
        </w:p>
      </w:docPartBody>
    </w:docPart>
    <w:docPart>
      <w:docPartPr>
        <w:name w:val="E1023ECB352B492696D1D0FFB82B5A68"/>
        <w:category>
          <w:name w:val="General"/>
          <w:gallery w:val="placeholder"/>
        </w:category>
        <w:types>
          <w:type w:val="bbPlcHdr"/>
        </w:types>
        <w:behaviors>
          <w:behavior w:val="content"/>
        </w:behaviors>
        <w:guid w:val="{4EFC47E4-479C-428E-A995-5FA28F261693}"/>
      </w:docPartPr>
      <w:docPartBody>
        <w:p w:rsidR="00637894" w:rsidRDefault="00637894">
          <w:pPr>
            <w:pStyle w:val="E1023ECB352B492696D1D0FFB82B5A68"/>
          </w:pPr>
          <w:r w:rsidRPr="004647F9">
            <w:rPr>
              <w:rStyle w:val="PlaceholderText"/>
              <w:color w:val="FFFFFF" w:themeColor="background1"/>
            </w:rPr>
            <w:t>Click here to enter text.</w:t>
          </w:r>
        </w:p>
      </w:docPartBody>
    </w:docPart>
    <w:docPart>
      <w:docPartPr>
        <w:name w:val="7EE251655F3049BB828B6AE72481CEA9"/>
        <w:category>
          <w:name w:val="General"/>
          <w:gallery w:val="placeholder"/>
        </w:category>
        <w:types>
          <w:type w:val="bbPlcHdr"/>
        </w:types>
        <w:behaviors>
          <w:behavior w:val="content"/>
        </w:behaviors>
        <w:guid w:val="{0AB3A713-B678-424A-A310-705478694D9D}"/>
      </w:docPartPr>
      <w:docPartBody>
        <w:p w:rsidR="00637894" w:rsidRDefault="00637894">
          <w:pPr>
            <w:pStyle w:val="7EE251655F3049BB828B6AE72481CEA9"/>
          </w:pPr>
          <w:r w:rsidRPr="009A6F63">
            <w:rPr>
              <w:rStyle w:val="PlaceholderText"/>
              <w:color w:val="FFFFFF" w:themeColor="background1"/>
            </w:rPr>
            <w:t>Click here to enter text.</w:t>
          </w:r>
        </w:p>
      </w:docPartBody>
    </w:docPart>
    <w:docPart>
      <w:docPartPr>
        <w:name w:val="9E1EB021E1994AC098AE01845E301CC3"/>
        <w:category>
          <w:name w:val="General"/>
          <w:gallery w:val="placeholder"/>
        </w:category>
        <w:types>
          <w:type w:val="bbPlcHdr"/>
        </w:types>
        <w:behaviors>
          <w:behavior w:val="content"/>
        </w:behaviors>
        <w:guid w:val="{1B53E66C-53D1-4778-AF91-FC6411776CEE}"/>
      </w:docPartPr>
      <w:docPartBody>
        <w:p w:rsidR="00637894" w:rsidRDefault="00637894">
          <w:pPr>
            <w:pStyle w:val="9E1EB021E1994AC098AE01845E301CC3"/>
          </w:pPr>
          <w:r w:rsidRPr="00CE5876">
            <w:rPr>
              <w:rStyle w:val="PlaceholderText"/>
              <w:color w:val="FFFFFF" w:themeColor="background1"/>
            </w:rPr>
            <w:t>Click here to enter a date.</w:t>
          </w:r>
        </w:p>
      </w:docPartBody>
    </w:docPart>
    <w:docPart>
      <w:docPartPr>
        <w:name w:val="4A9A3921E89A470E9D9384D4BDC4817B"/>
        <w:category>
          <w:name w:val="General"/>
          <w:gallery w:val="placeholder"/>
        </w:category>
        <w:types>
          <w:type w:val="bbPlcHdr"/>
        </w:types>
        <w:behaviors>
          <w:behavior w:val="content"/>
        </w:behaviors>
        <w:guid w:val="{71BBF901-24ED-4490-9585-9D910326260D}"/>
      </w:docPartPr>
      <w:docPartBody>
        <w:p w:rsidR="00637894" w:rsidRDefault="00637894">
          <w:pPr>
            <w:pStyle w:val="4A9A3921E89A470E9D9384D4BDC4817B"/>
          </w:pPr>
          <w:r w:rsidRPr="009A6F63">
            <w:rPr>
              <w:rStyle w:val="PlaceholderText"/>
              <w:color w:val="FFFFFF" w:themeColor="background1"/>
            </w:rPr>
            <w:t>Click here to enter text.</w:t>
          </w:r>
        </w:p>
      </w:docPartBody>
    </w:docPart>
    <w:docPart>
      <w:docPartPr>
        <w:name w:val="C1D4F171DDD44C8EBBC8A2E49C278281"/>
        <w:category>
          <w:name w:val="General"/>
          <w:gallery w:val="placeholder"/>
        </w:category>
        <w:types>
          <w:type w:val="bbPlcHdr"/>
        </w:types>
        <w:behaviors>
          <w:behavior w:val="content"/>
        </w:behaviors>
        <w:guid w:val="{1B5CE27E-74C3-4DE5-A9A3-D26151AA1B70}"/>
      </w:docPartPr>
      <w:docPartBody>
        <w:p w:rsidR="00637894" w:rsidRDefault="00637894">
          <w:pPr>
            <w:pStyle w:val="C1D4F171DDD44C8EBBC8A2E49C278281"/>
          </w:pPr>
          <w:r w:rsidRPr="009A6F63">
            <w:rPr>
              <w:rStyle w:val="PlaceholderText"/>
              <w:color w:val="FFFFFF" w:themeColor="background1"/>
            </w:rPr>
            <w:t>Click here to enter text.</w:t>
          </w:r>
        </w:p>
      </w:docPartBody>
    </w:docPart>
    <w:docPart>
      <w:docPartPr>
        <w:name w:val="12E46E5C592347BEBEDCDFAEF4D5CFED"/>
        <w:category>
          <w:name w:val="General"/>
          <w:gallery w:val="placeholder"/>
        </w:category>
        <w:types>
          <w:type w:val="bbPlcHdr"/>
        </w:types>
        <w:behaviors>
          <w:behavior w:val="content"/>
        </w:behaviors>
        <w:guid w:val="{026AC675-9A2D-47E9-93A3-E2F0E544826C}"/>
      </w:docPartPr>
      <w:docPartBody>
        <w:p w:rsidR="00637894" w:rsidRDefault="00637894">
          <w:pPr>
            <w:pStyle w:val="12E46E5C592347BEBEDCDFAEF4D5CFED"/>
          </w:pPr>
          <w:r w:rsidRPr="00CE5876">
            <w:rPr>
              <w:rStyle w:val="PlaceholderText"/>
              <w:color w:val="FFFFFF" w:themeColor="background1"/>
            </w:rPr>
            <w:t>Click here to enter a date.</w:t>
          </w:r>
        </w:p>
      </w:docPartBody>
    </w:docPart>
    <w:docPart>
      <w:docPartPr>
        <w:name w:val="9D736991030F4965B18FABF838993F01"/>
        <w:category>
          <w:name w:val="General"/>
          <w:gallery w:val="placeholder"/>
        </w:category>
        <w:types>
          <w:type w:val="bbPlcHdr"/>
        </w:types>
        <w:behaviors>
          <w:behavior w:val="content"/>
        </w:behaviors>
        <w:guid w:val="{63440BEE-13C4-4B55-9760-152A34AC3E4C}"/>
      </w:docPartPr>
      <w:docPartBody>
        <w:p w:rsidR="00637894" w:rsidRDefault="00637894">
          <w:pPr>
            <w:pStyle w:val="9D736991030F4965B18FABF838993F01"/>
          </w:pPr>
          <w:r w:rsidRPr="009A6F63">
            <w:rPr>
              <w:rStyle w:val="PlaceholderText"/>
              <w:color w:val="FFFFFF" w:themeColor="background1"/>
            </w:rPr>
            <w:t>Click here to enter text.</w:t>
          </w:r>
        </w:p>
      </w:docPartBody>
    </w:docPart>
    <w:docPart>
      <w:docPartPr>
        <w:name w:val="AC27B5776BFE418FA176E7D7FB5DCE86"/>
        <w:category>
          <w:name w:val="General"/>
          <w:gallery w:val="placeholder"/>
        </w:category>
        <w:types>
          <w:type w:val="bbPlcHdr"/>
        </w:types>
        <w:behaviors>
          <w:behavior w:val="content"/>
        </w:behaviors>
        <w:guid w:val="{5D74D997-7C8C-4F20-A880-4696B88ADBC3}"/>
      </w:docPartPr>
      <w:docPartBody>
        <w:p w:rsidR="00637894" w:rsidRDefault="00637894">
          <w:pPr>
            <w:pStyle w:val="AC27B5776BFE418FA176E7D7FB5DCE86"/>
          </w:pPr>
          <w:r w:rsidRPr="00AE250A">
            <w:rPr>
              <w:rStyle w:val="PlaceholderText"/>
              <w:color w:val="FFFFFF" w:themeColor="background1"/>
            </w:rPr>
            <w:t>Click here to enter text.</w:t>
          </w:r>
        </w:p>
      </w:docPartBody>
    </w:docPart>
    <w:docPart>
      <w:docPartPr>
        <w:name w:val="F8BF46B8CD8F41AC8A6E8C69572E0BB6"/>
        <w:category>
          <w:name w:val="General"/>
          <w:gallery w:val="placeholder"/>
        </w:category>
        <w:types>
          <w:type w:val="bbPlcHdr"/>
        </w:types>
        <w:behaviors>
          <w:behavior w:val="content"/>
        </w:behaviors>
        <w:guid w:val="{289932E0-B3F1-4484-BE43-8C37A3480901}"/>
      </w:docPartPr>
      <w:docPartBody>
        <w:p w:rsidR="00637894" w:rsidRDefault="00637894">
          <w:pPr>
            <w:pStyle w:val="F8BF46B8CD8F41AC8A6E8C69572E0BB6"/>
          </w:pPr>
          <w:r w:rsidRPr="00AE250A">
            <w:rPr>
              <w:rStyle w:val="PlaceholderText"/>
              <w:color w:val="FFFFFF" w:themeColor="background1"/>
            </w:rPr>
            <w:t>Click here to enter text.</w:t>
          </w:r>
        </w:p>
      </w:docPartBody>
    </w:docPart>
    <w:docPart>
      <w:docPartPr>
        <w:name w:val="74D0442570854D968F21EC80E7A6931A"/>
        <w:category>
          <w:name w:val="General"/>
          <w:gallery w:val="placeholder"/>
        </w:category>
        <w:types>
          <w:type w:val="bbPlcHdr"/>
        </w:types>
        <w:behaviors>
          <w:behavior w:val="content"/>
        </w:behaviors>
        <w:guid w:val="{E96B8A62-3EAC-485A-8592-23F401D542BD}"/>
      </w:docPartPr>
      <w:docPartBody>
        <w:p w:rsidR="00637894" w:rsidRDefault="00637894">
          <w:pPr>
            <w:pStyle w:val="74D0442570854D968F21EC80E7A6931A"/>
          </w:pPr>
          <w:r w:rsidRPr="00F87756">
            <w:rPr>
              <w:rStyle w:val="PlaceholderText"/>
              <w:color w:val="FFFFFF" w:themeColor="background1"/>
            </w:rPr>
            <w:t>Click here to enter text.</w:t>
          </w:r>
        </w:p>
      </w:docPartBody>
    </w:docPart>
    <w:docPart>
      <w:docPartPr>
        <w:name w:val="702A03E5B1954EFAA152AF79E986C01B"/>
        <w:category>
          <w:name w:val="General"/>
          <w:gallery w:val="placeholder"/>
        </w:category>
        <w:types>
          <w:type w:val="bbPlcHdr"/>
        </w:types>
        <w:behaviors>
          <w:behavior w:val="content"/>
        </w:behaviors>
        <w:guid w:val="{5D28C7DB-DD60-4FE9-8577-F2170A5EC854}"/>
      </w:docPartPr>
      <w:docPartBody>
        <w:p w:rsidR="00637894" w:rsidRDefault="00637894">
          <w:pPr>
            <w:pStyle w:val="702A03E5B1954EFAA152AF79E986C01B"/>
          </w:pPr>
          <w:r w:rsidRPr="009545D1">
            <w:rPr>
              <w:rStyle w:val="PlaceholderText"/>
              <w:color w:val="FFFFFF" w:themeColor="background1"/>
            </w:rPr>
            <w:t>Click here to enter text.</w:t>
          </w:r>
        </w:p>
      </w:docPartBody>
    </w:docPart>
    <w:docPart>
      <w:docPartPr>
        <w:name w:val="75B4E5FF6DDF4471849911AB9CB5631B"/>
        <w:category>
          <w:name w:val="General"/>
          <w:gallery w:val="placeholder"/>
        </w:category>
        <w:types>
          <w:type w:val="bbPlcHdr"/>
        </w:types>
        <w:behaviors>
          <w:behavior w:val="content"/>
        </w:behaviors>
        <w:guid w:val="{A90F5F19-8348-4ABF-A3BB-2CEF22115D26}"/>
      </w:docPartPr>
      <w:docPartBody>
        <w:p w:rsidR="00637894" w:rsidRDefault="00637894">
          <w:pPr>
            <w:pStyle w:val="75B4E5FF6DDF4471849911AB9CB5631B"/>
          </w:pPr>
          <w:r w:rsidRPr="009A6F63">
            <w:rPr>
              <w:rStyle w:val="PlaceholderText"/>
              <w:color w:val="FFFFFF" w:themeColor="background1"/>
            </w:rPr>
            <w:t>Click here to enter text.</w:t>
          </w:r>
        </w:p>
      </w:docPartBody>
    </w:docPart>
    <w:docPart>
      <w:docPartPr>
        <w:name w:val="340680D43C814544AE9D510790C8A71B"/>
        <w:category>
          <w:name w:val="General"/>
          <w:gallery w:val="placeholder"/>
        </w:category>
        <w:types>
          <w:type w:val="bbPlcHdr"/>
        </w:types>
        <w:behaviors>
          <w:behavior w:val="content"/>
        </w:behaviors>
        <w:guid w:val="{7B7F5F12-5740-4387-BDEC-43F25F79B2E0}"/>
      </w:docPartPr>
      <w:docPartBody>
        <w:p w:rsidR="00637894" w:rsidRDefault="00637894">
          <w:pPr>
            <w:pStyle w:val="340680D43C814544AE9D510790C8A71B"/>
          </w:pPr>
          <w:r w:rsidRPr="001B0A7C">
            <w:rPr>
              <w:rStyle w:val="PlaceholderText"/>
              <w:color w:val="FFFFFF" w:themeColor="background1"/>
            </w:rPr>
            <w:t>Click here to enter a date.</w:t>
          </w:r>
        </w:p>
      </w:docPartBody>
    </w:docPart>
    <w:docPart>
      <w:docPartPr>
        <w:name w:val="92D8E40DA0064D119EA84F5474B6D131"/>
        <w:category>
          <w:name w:val="General"/>
          <w:gallery w:val="placeholder"/>
        </w:category>
        <w:types>
          <w:type w:val="bbPlcHdr"/>
        </w:types>
        <w:behaviors>
          <w:behavior w:val="content"/>
        </w:behaviors>
        <w:guid w:val="{24DEB89F-F650-44B1-A17E-46C2D668F1DD}"/>
      </w:docPartPr>
      <w:docPartBody>
        <w:p w:rsidR="00637894" w:rsidRDefault="00637894">
          <w:pPr>
            <w:pStyle w:val="92D8E40DA0064D119EA84F5474B6D131"/>
          </w:pPr>
          <w:r w:rsidRPr="009A6F63">
            <w:rPr>
              <w:rStyle w:val="PlaceholderText"/>
              <w:color w:val="FFFFFF" w:themeColor="background1"/>
            </w:rPr>
            <w:t>Click here to enter text.</w:t>
          </w:r>
        </w:p>
      </w:docPartBody>
    </w:docPart>
    <w:docPart>
      <w:docPartPr>
        <w:name w:val="6480EE3608F8457BAF38CCC17849342E"/>
        <w:category>
          <w:name w:val="General"/>
          <w:gallery w:val="placeholder"/>
        </w:category>
        <w:types>
          <w:type w:val="bbPlcHdr"/>
        </w:types>
        <w:behaviors>
          <w:behavior w:val="content"/>
        </w:behaviors>
        <w:guid w:val="{24EFE1BE-5E51-4F70-AF77-0DC4E166ACE7}"/>
      </w:docPartPr>
      <w:docPartBody>
        <w:p w:rsidR="00637894" w:rsidRDefault="00637894">
          <w:pPr>
            <w:pStyle w:val="6480EE3608F8457BAF38CCC17849342E"/>
          </w:pPr>
          <w:r w:rsidRPr="00CE5876">
            <w:rPr>
              <w:rStyle w:val="PlaceholderText"/>
              <w:color w:val="FFFFFF" w:themeColor="background1"/>
            </w:rPr>
            <w:t>Click here to enter a date.</w:t>
          </w:r>
        </w:p>
      </w:docPartBody>
    </w:docPart>
    <w:docPart>
      <w:docPartPr>
        <w:name w:val="7A476D00E980416EAC76DBF9D22D772D"/>
        <w:category>
          <w:name w:val="General"/>
          <w:gallery w:val="placeholder"/>
        </w:category>
        <w:types>
          <w:type w:val="bbPlcHdr"/>
        </w:types>
        <w:behaviors>
          <w:behavior w:val="content"/>
        </w:behaviors>
        <w:guid w:val="{408995B7-5826-4B7E-8043-AC486614E286}"/>
      </w:docPartPr>
      <w:docPartBody>
        <w:p w:rsidR="00637894" w:rsidRDefault="00637894">
          <w:pPr>
            <w:pStyle w:val="7A476D00E980416EAC76DBF9D22D772D"/>
          </w:pPr>
          <w:r w:rsidRPr="009A6F63">
            <w:rPr>
              <w:rStyle w:val="PlaceholderText"/>
              <w:color w:val="FFFFFF" w:themeColor="background1"/>
            </w:rPr>
            <w:t>Click here to enter text.</w:t>
          </w:r>
        </w:p>
      </w:docPartBody>
    </w:docPart>
    <w:docPart>
      <w:docPartPr>
        <w:name w:val="7F682FC1EE624E65A86564A2F9C659B9"/>
        <w:category>
          <w:name w:val="General"/>
          <w:gallery w:val="placeholder"/>
        </w:category>
        <w:types>
          <w:type w:val="bbPlcHdr"/>
        </w:types>
        <w:behaviors>
          <w:behavior w:val="content"/>
        </w:behaviors>
        <w:guid w:val="{90DD6BAA-5575-4A51-97C9-B477F57510DB}"/>
      </w:docPartPr>
      <w:docPartBody>
        <w:p w:rsidR="00637894" w:rsidRDefault="00637894">
          <w:pPr>
            <w:pStyle w:val="7F682FC1EE624E65A86564A2F9C659B9"/>
          </w:pPr>
          <w:r w:rsidRPr="00111150">
            <w:rPr>
              <w:rStyle w:val="PlaceholderText"/>
              <w:color w:val="FFFFFF" w:themeColor="background1"/>
            </w:rPr>
            <w:t>Click here to enter text.</w:t>
          </w:r>
        </w:p>
      </w:docPartBody>
    </w:docPart>
    <w:docPart>
      <w:docPartPr>
        <w:name w:val="5A12D6CB3959411C887D252A940139C6"/>
        <w:category>
          <w:name w:val="General"/>
          <w:gallery w:val="placeholder"/>
        </w:category>
        <w:types>
          <w:type w:val="bbPlcHdr"/>
        </w:types>
        <w:behaviors>
          <w:behavior w:val="content"/>
        </w:behaviors>
        <w:guid w:val="{F672EE45-22F5-43BA-B95B-FD2E1615FC3B}"/>
      </w:docPartPr>
      <w:docPartBody>
        <w:p w:rsidR="00637894" w:rsidRDefault="00637894">
          <w:pPr>
            <w:pStyle w:val="5A12D6CB3959411C887D252A940139C6"/>
          </w:pPr>
          <w:r w:rsidRPr="009545D1">
            <w:rPr>
              <w:rStyle w:val="PlaceholderText"/>
              <w:color w:val="FFFFFF" w:themeColor="background1"/>
            </w:rPr>
            <w:t>Click here to enter text.</w:t>
          </w:r>
        </w:p>
      </w:docPartBody>
    </w:docPart>
    <w:docPart>
      <w:docPartPr>
        <w:name w:val="9E3EF67EFAE64EEF9476E129A5541A28"/>
        <w:category>
          <w:name w:val="General"/>
          <w:gallery w:val="placeholder"/>
        </w:category>
        <w:types>
          <w:type w:val="bbPlcHdr"/>
        </w:types>
        <w:behaviors>
          <w:behavior w:val="content"/>
        </w:behaviors>
        <w:guid w:val="{69061D1F-14E4-473D-B962-B1AE4EFB2023}"/>
      </w:docPartPr>
      <w:docPartBody>
        <w:p w:rsidR="00637894" w:rsidRDefault="00637894">
          <w:pPr>
            <w:pStyle w:val="9E3EF67EFAE64EEF9476E129A5541A28"/>
          </w:pPr>
          <w:r w:rsidRPr="009A6F63">
            <w:rPr>
              <w:rStyle w:val="PlaceholderText"/>
              <w:color w:val="FFFFFF" w:themeColor="background1"/>
            </w:rPr>
            <w:t>Click here to enter text.</w:t>
          </w:r>
        </w:p>
      </w:docPartBody>
    </w:docPart>
    <w:docPart>
      <w:docPartPr>
        <w:name w:val="55F2C80D4C7640DD9E5325BD1C85E0FB"/>
        <w:category>
          <w:name w:val="General"/>
          <w:gallery w:val="placeholder"/>
        </w:category>
        <w:types>
          <w:type w:val="bbPlcHdr"/>
        </w:types>
        <w:behaviors>
          <w:behavior w:val="content"/>
        </w:behaviors>
        <w:guid w:val="{C49D56AE-EF8A-4EF7-997B-0D15B08F5DAB}"/>
      </w:docPartPr>
      <w:docPartBody>
        <w:p w:rsidR="00637894" w:rsidRDefault="00637894">
          <w:pPr>
            <w:pStyle w:val="55F2C80D4C7640DD9E5325BD1C85E0FB"/>
          </w:pPr>
          <w:r w:rsidRPr="001B0A7C">
            <w:rPr>
              <w:rStyle w:val="PlaceholderText"/>
              <w:color w:val="FFFFFF" w:themeColor="background1"/>
            </w:rPr>
            <w:t>Click here to enter a date.</w:t>
          </w:r>
        </w:p>
      </w:docPartBody>
    </w:docPart>
    <w:docPart>
      <w:docPartPr>
        <w:name w:val="8852CA18E6DB47AE8B5F1D46A38D8E5C"/>
        <w:category>
          <w:name w:val="General"/>
          <w:gallery w:val="placeholder"/>
        </w:category>
        <w:types>
          <w:type w:val="bbPlcHdr"/>
        </w:types>
        <w:behaviors>
          <w:behavior w:val="content"/>
        </w:behaviors>
        <w:guid w:val="{632CFCAA-67B2-4C31-8FEE-E684D1823F68}"/>
      </w:docPartPr>
      <w:docPartBody>
        <w:p w:rsidR="00637894" w:rsidRDefault="00637894">
          <w:pPr>
            <w:pStyle w:val="8852CA18E6DB47AE8B5F1D46A38D8E5C"/>
          </w:pPr>
          <w:r w:rsidRPr="009A6F63">
            <w:rPr>
              <w:rStyle w:val="PlaceholderText"/>
              <w:color w:val="FFFFFF" w:themeColor="background1"/>
            </w:rPr>
            <w:t>Click here to enter text.</w:t>
          </w:r>
        </w:p>
      </w:docPartBody>
    </w:docPart>
    <w:docPart>
      <w:docPartPr>
        <w:name w:val="3AC5B6BE141C46B0973236FD6FE5DF1D"/>
        <w:category>
          <w:name w:val="General"/>
          <w:gallery w:val="placeholder"/>
        </w:category>
        <w:types>
          <w:type w:val="bbPlcHdr"/>
        </w:types>
        <w:behaviors>
          <w:behavior w:val="content"/>
        </w:behaviors>
        <w:guid w:val="{FE503CAB-BDF1-4493-93F1-7F11D51725E2}"/>
      </w:docPartPr>
      <w:docPartBody>
        <w:p w:rsidR="00637894" w:rsidRDefault="00637894">
          <w:pPr>
            <w:pStyle w:val="3AC5B6BE141C46B0973236FD6FE5DF1D"/>
          </w:pPr>
          <w:r>
            <w:t xml:space="preserve">  </w:t>
          </w:r>
        </w:p>
      </w:docPartBody>
    </w:docPart>
    <w:docPart>
      <w:docPartPr>
        <w:name w:val="A51D6B290E50463C88786C302323F0C5"/>
        <w:category>
          <w:name w:val="General"/>
          <w:gallery w:val="placeholder"/>
        </w:category>
        <w:types>
          <w:type w:val="bbPlcHdr"/>
        </w:types>
        <w:behaviors>
          <w:behavior w:val="content"/>
        </w:behaviors>
        <w:guid w:val="{EDE12F76-CFB0-47E3-89EC-09D8675AAC2C}"/>
      </w:docPartPr>
      <w:docPartBody>
        <w:p w:rsidR="00637894" w:rsidRDefault="00637894">
          <w:pPr>
            <w:pStyle w:val="A51D6B290E50463C88786C302323F0C5"/>
          </w:pPr>
          <w:r w:rsidRPr="00DA36C5">
            <w:t xml:space="preserve">  </w:t>
          </w:r>
        </w:p>
      </w:docPartBody>
    </w:docPart>
    <w:docPart>
      <w:docPartPr>
        <w:name w:val="DDB61801BB084B6CB2E938A24F789303"/>
        <w:category>
          <w:name w:val="General"/>
          <w:gallery w:val="placeholder"/>
        </w:category>
        <w:types>
          <w:type w:val="bbPlcHdr"/>
        </w:types>
        <w:behaviors>
          <w:behavior w:val="content"/>
        </w:behaviors>
        <w:guid w:val="{EA613573-16F7-41D7-B9D6-CB35510C54D3}"/>
      </w:docPartPr>
      <w:docPartBody>
        <w:p w:rsidR="00637894" w:rsidRDefault="00637894">
          <w:pPr>
            <w:pStyle w:val="DDB61801BB084B6CB2E938A24F789303"/>
          </w:pPr>
          <w:r w:rsidRPr="00DA36C5">
            <w:t xml:space="preserve">  </w:t>
          </w:r>
        </w:p>
      </w:docPartBody>
    </w:docPart>
    <w:docPart>
      <w:docPartPr>
        <w:name w:val="40F5C73E6D3D499A8BA4C32443C87D8F"/>
        <w:category>
          <w:name w:val="General"/>
          <w:gallery w:val="placeholder"/>
        </w:category>
        <w:types>
          <w:type w:val="bbPlcHdr"/>
        </w:types>
        <w:behaviors>
          <w:behavior w:val="content"/>
        </w:behaviors>
        <w:guid w:val="{6D41F7D8-7670-417C-8906-0E7C7D086798}"/>
      </w:docPartPr>
      <w:docPartBody>
        <w:p w:rsidR="00637894" w:rsidRDefault="00637894">
          <w:pPr>
            <w:pStyle w:val="40F5C73E6D3D499A8BA4C32443C87D8F"/>
          </w:pPr>
          <w:r w:rsidRPr="00DA36C5">
            <w:t xml:space="preserve">  </w:t>
          </w:r>
        </w:p>
      </w:docPartBody>
    </w:docPart>
    <w:docPart>
      <w:docPartPr>
        <w:name w:val="F4B1FFAF830B4582BC2D00CB586215B7"/>
        <w:category>
          <w:name w:val="General"/>
          <w:gallery w:val="placeholder"/>
        </w:category>
        <w:types>
          <w:type w:val="bbPlcHdr"/>
        </w:types>
        <w:behaviors>
          <w:behavior w:val="content"/>
        </w:behaviors>
        <w:guid w:val="{2CA5ECB2-89A5-4903-8FA2-4B3687E0660E}"/>
      </w:docPartPr>
      <w:docPartBody>
        <w:p w:rsidR="00637894" w:rsidRDefault="00637894">
          <w:pPr>
            <w:pStyle w:val="F4B1FFAF830B4582BC2D00CB586215B7"/>
          </w:pPr>
          <w:r w:rsidRPr="00AE250A">
            <w:rPr>
              <w:rStyle w:val="PlaceholderText"/>
              <w:color w:val="FFFFFF" w:themeColor="background1"/>
            </w:rPr>
            <w:t>Click here to enter text.</w:t>
          </w:r>
        </w:p>
      </w:docPartBody>
    </w:docPart>
    <w:docPart>
      <w:docPartPr>
        <w:name w:val="02C5A121912A4F19A44B9519C54F5A21"/>
        <w:category>
          <w:name w:val="General"/>
          <w:gallery w:val="placeholder"/>
        </w:category>
        <w:types>
          <w:type w:val="bbPlcHdr"/>
        </w:types>
        <w:behaviors>
          <w:behavior w:val="content"/>
        </w:behaviors>
        <w:guid w:val="{4CC9FE43-6061-4E98-AF61-2CBE1AFD7C45}"/>
      </w:docPartPr>
      <w:docPartBody>
        <w:p w:rsidR="00637894" w:rsidRDefault="00637894">
          <w:pPr>
            <w:pStyle w:val="02C5A121912A4F19A44B9519C54F5A21"/>
          </w:pPr>
          <w:r w:rsidRPr="00AE250A">
            <w:rPr>
              <w:rStyle w:val="PlaceholderText"/>
              <w:color w:val="FFFFFF" w:themeColor="background1"/>
            </w:rPr>
            <w:t>Click here to enter text.</w:t>
          </w:r>
        </w:p>
      </w:docPartBody>
    </w:docPart>
    <w:docPart>
      <w:docPartPr>
        <w:name w:val="DB63AA62D9AF48B4AB5B5AB7FDF5801F"/>
        <w:category>
          <w:name w:val="General"/>
          <w:gallery w:val="placeholder"/>
        </w:category>
        <w:types>
          <w:type w:val="bbPlcHdr"/>
        </w:types>
        <w:behaviors>
          <w:behavior w:val="content"/>
        </w:behaviors>
        <w:guid w:val="{8B81C2BD-07D6-4055-9932-8A7269D207D8}"/>
      </w:docPartPr>
      <w:docPartBody>
        <w:p w:rsidR="00637894" w:rsidRDefault="00637894">
          <w:pPr>
            <w:pStyle w:val="DB63AA62D9AF48B4AB5B5AB7FDF5801F"/>
          </w:pPr>
          <w:r w:rsidRPr="009545D1">
            <w:rPr>
              <w:rStyle w:val="PlaceholderText"/>
              <w:color w:val="FFFFFF" w:themeColor="background1"/>
            </w:rPr>
            <w:t>Click here to enter text.</w:t>
          </w:r>
        </w:p>
      </w:docPartBody>
    </w:docPart>
    <w:docPart>
      <w:docPartPr>
        <w:name w:val="8FE7F18D8F9043F7BB74BE6A8A3AD080"/>
        <w:category>
          <w:name w:val="General"/>
          <w:gallery w:val="placeholder"/>
        </w:category>
        <w:types>
          <w:type w:val="bbPlcHdr"/>
        </w:types>
        <w:behaviors>
          <w:behavior w:val="content"/>
        </w:behaviors>
        <w:guid w:val="{87BA4D83-5B5D-485F-BCD0-7C0CF3CC58D4}"/>
      </w:docPartPr>
      <w:docPartBody>
        <w:p w:rsidR="00637894" w:rsidRDefault="00637894">
          <w:pPr>
            <w:pStyle w:val="8FE7F18D8F9043F7BB74BE6A8A3AD080"/>
          </w:pPr>
          <w:r w:rsidRPr="009A6F63">
            <w:rPr>
              <w:rStyle w:val="PlaceholderText"/>
              <w:color w:val="FFFFFF" w:themeColor="background1"/>
            </w:rPr>
            <w:t>Click here to enter text.</w:t>
          </w:r>
        </w:p>
      </w:docPartBody>
    </w:docPart>
    <w:docPart>
      <w:docPartPr>
        <w:name w:val="B8BDE25FAC704BE3AE03D8E69D2C8BB9"/>
        <w:category>
          <w:name w:val="General"/>
          <w:gallery w:val="placeholder"/>
        </w:category>
        <w:types>
          <w:type w:val="bbPlcHdr"/>
        </w:types>
        <w:behaviors>
          <w:behavior w:val="content"/>
        </w:behaviors>
        <w:guid w:val="{D1D24A28-C836-407F-B8A6-F598D75956D8}"/>
      </w:docPartPr>
      <w:docPartBody>
        <w:p w:rsidR="00637894" w:rsidRDefault="00637894">
          <w:pPr>
            <w:pStyle w:val="B8BDE25FAC704BE3AE03D8E69D2C8BB9"/>
          </w:pPr>
          <w:r w:rsidRPr="001B0A7C">
            <w:rPr>
              <w:rStyle w:val="PlaceholderText"/>
              <w:color w:val="FFFFFF" w:themeColor="background1"/>
            </w:rPr>
            <w:t>Click here to enter a date.</w:t>
          </w:r>
        </w:p>
      </w:docPartBody>
    </w:docPart>
    <w:docPart>
      <w:docPartPr>
        <w:name w:val="692F7149A97844359BE1BAF037FBAAD0"/>
        <w:category>
          <w:name w:val="General"/>
          <w:gallery w:val="placeholder"/>
        </w:category>
        <w:types>
          <w:type w:val="bbPlcHdr"/>
        </w:types>
        <w:behaviors>
          <w:behavior w:val="content"/>
        </w:behaviors>
        <w:guid w:val="{C36D3274-55E3-4E68-9258-4B5E24D14DA0}"/>
      </w:docPartPr>
      <w:docPartBody>
        <w:p w:rsidR="00637894" w:rsidRDefault="00637894">
          <w:pPr>
            <w:pStyle w:val="692F7149A97844359BE1BAF037FBAAD0"/>
          </w:pPr>
          <w:r w:rsidRPr="009A6F63">
            <w:rPr>
              <w:rStyle w:val="PlaceholderText"/>
              <w:color w:val="FFFFFF" w:themeColor="background1"/>
            </w:rPr>
            <w:t>Click here to enter text.</w:t>
          </w:r>
        </w:p>
      </w:docPartBody>
    </w:docPart>
    <w:docPart>
      <w:docPartPr>
        <w:name w:val="DA257180D55248F89E0FFE7A9BA16499"/>
        <w:category>
          <w:name w:val="General"/>
          <w:gallery w:val="placeholder"/>
        </w:category>
        <w:types>
          <w:type w:val="bbPlcHdr"/>
        </w:types>
        <w:behaviors>
          <w:behavior w:val="content"/>
        </w:behaviors>
        <w:guid w:val="{DC0BDA84-A62B-462C-8788-A62C600B9179}"/>
      </w:docPartPr>
      <w:docPartBody>
        <w:p w:rsidR="00637894" w:rsidRDefault="00637894">
          <w:pPr>
            <w:pStyle w:val="DA257180D55248F89E0FFE7A9BA1649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EDFFA1F28634186A67C1DEF0BFA286A"/>
        <w:category>
          <w:name w:val="General"/>
          <w:gallery w:val="placeholder"/>
        </w:category>
        <w:types>
          <w:type w:val="bbPlcHdr"/>
        </w:types>
        <w:behaviors>
          <w:behavior w:val="content"/>
        </w:behaviors>
        <w:guid w:val="{78818E11-5EC1-485C-9BBB-435F7E7B18BA}"/>
      </w:docPartPr>
      <w:docPartBody>
        <w:p w:rsidR="00637894" w:rsidRDefault="00637894">
          <w:pPr>
            <w:pStyle w:val="EEDFFA1F28634186A67C1DEF0BFA286A"/>
          </w:pPr>
          <w:r w:rsidRPr="00C70133">
            <w:rPr>
              <w:rStyle w:val="PlaceholderText"/>
              <w:color w:val="FFFFFF" w:themeColor="background1"/>
            </w:rPr>
            <w:t>Click here to enter text.</w:t>
          </w:r>
        </w:p>
      </w:docPartBody>
    </w:docPart>
    <w:docPart>
      <w:docPartPr>
        <w:name w:val="97BB03F8E4CC41E4AE67D72E41862F96"/>
        <w:category>
          <w:name w:val="General"/>
          <w:gallery w:val="placeholder"/>
        </w:category>
        <w:types>
          <w:type w:val="bbPlcHdr"/>
        </w:types>
        <w:behaviors>
          <w:behavior w:val="content"/>
        </w:behaviors>
        <w:guid w:val="{D28F7765-FF48-4BB0-BB2D-0DDBB0CCE207}"/>
      </w:docPartPr>
      <w:docPartBody>
        <w:p w:rsidR="00637894" w:rsidRDefault="00637894">
          <w:pPr>
            <w:pStyle w:val="97BB03F8E4CC41E4AE67D72E41862F96"/>
          </w:pPr>
          <w:r w:rsidRPr="00C70133">
            <w:rPr>
              <w:rStyle w:val="PlaceholderText"/>
              <w:color w:val="FFFFFF" w:themeColor="background1"/>
            </w:rPr>
            <w:t>Click here to enter text.</w:t>
          </w:r>
        </w:p>
      </w:docPartBody>
    </w:docPart>
    <w:docPart>
      <w:docPartPr>
        <w:name w:val="406DCB0A67C9473696BC01FA60DCF07A"/>
        <w:category>
          <w:name w:val="General"/>
          <w:gallery w:val="placeholder"/>
        </w:category>
        <w:types>
          <w:type w:val="bbPlcHdr"/>
        </w:types>
        <w:behaviors>
          <w:behavior w:val="content"/>
        </w:behaviors>
        <w:guid w:val="{FA44BFAC-2E91-4AD0-B944-4FB741DA29A4}"/>
      </w:docPartPr>
      <w:docPartBody>
        <w:p w:rsidR="00637894" w:rsidRDefault="00637894">
          <w:pPr>
            <w:pStyle w:val="406DCB0A67C9473696BC01FA60DCF07A"/>
          </w:pPr>
          <w:r w:rsidRPr="00C70133">
            <w:rPr>
              <w:rStyle w:val="PlaceholderText"/>
              <w:color w:val="FFFFFF" w:themeColor="background1"/>
            </w:rPr>
            <w:t>Click here to enter text.</w:t>
          </w:r>
        </w:p>
      </w:docPartBody>
    </w:docPart>
    <w:docPart>
      <w:docPartPr>
        <w:name w:val="F974F71F74CD476A82AC3085E9D760D8"/>
        <w:category>
          <w:name w:val="General"/>
          <w:gallery w:val="placeholder"/>
        </w:category>
        <w:types>
          <w:type w:val="bbPlcHdr"/>
        </w:types>
        <w:behaviors>
          <w:behavior w:val="content"/>
        </w:behaviors>
        <w:guid w:val="{EFFE7B8F-02E9-410A-99C2-2BFDE7FBC092}"/>
      </w:docPartPr>
      <w:docPartBody>
        <w:p w:rsidR="00637894" w:rsidRDefault="00637894">
          <w:pPr>
            <w:pStyle w:val="F974F71F74CD476A82AC3085E9D760D8"/>
          </w:pPr>
          <w:r w:rsidRPr="00C70133">
            <w:rPr>
              <w:rStyle w:val="PlaceholderText"/>
              <w:color w:val="FFFFFF" w:themeColor="background1"/>
            </w:rPr>
            <w:t>Click here to enter text.</w:t>
          </w:r>
        </w:p>
      </w:docPartBody>
    </w:docPart>
    <w:docPart>
      <w:docPartPr>
        <w:name w:val="A8A546EEE41F4D7E9FFA6ABEA2626646"/>
        <w:category>
          <w:name w:val="General"/>
          <w:gallery w:val="placeholder"/>
        </w:category>
        <w:types>
          <w:type w:val="bbPlcHdr"/>
        </w:types>
        <w:behaviors>
          <w:behavior w:val="content"/>
        </w:behaviors>
        <w:guid w:val="{47A610AD-1A78-4924-8019-A8A0333A6E86}"/>
      </w:docPartPr>
      <w:docPartBody>
        <w:p w:rsidR="00637894" w:rsidRDefault="00637894">
          <w:pPr>
            <w:pStyle w:val="A8A546EEE41F4D7E9FFA6ABEA262664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501DAB9FE7A04BE9B101D8024D678DC1"/>
        <w:category>
          <w:name w:val="General"/>
          <w:gallery w:val="placeholder"/>
        </w:category>
        <w:types>
          <w:type w:val="bbPlcHdr"/>
        </w:types>
        <w:behaviors>
          <w:behavior w:val="content"/>
        </w:behaviors>
        <w:guid w:val="{AC3923A1-903D-41EA-A44E-33D0D0D3474B}"/>
      </w:docPartPr>
      <w:docPartBody>
        <w:p w:rsidR="004252D2" w:rsidRDefault="004252D2" w:rsidP="004252D2">
          <w:pPr>
            <w:pStyle w:val="501DAB9FE7A04BE9B101D8024D678DC1"/>
          </w:pPr>
          <w:r>
            <w:rPr>
              <w:rStyle w:val="PlaceholderText"/>
            </w:rPr>
            <w:t>Click here to enter text.</w:t>
          </w:r>
        </w:p>
      </w:docPartBody>
    </w:docPart>
    <w:docPart>
      <w:docPartPr>
        <w:name w:val="3815BEB7A9B2478FB75CECEAB8767A2A"/>
        <w:category>
          <w:name w:val="General"/>
          <w:gallery w:val="placeholder"/>
        </w:category>
        <w:types>
          <w:type w:val="bbPlcHdr"/>
        </w:types>
        <w:behaviors>
          <w:behavior w:val="content"/>
        </w:behaviors>
        <w:guid w:val="{C1C4D025-4CD6-41BE-8C86-7C7A7643F59D}"/>
      </w:docPartPr>
      <w:docPartBody>
        <w:p w:rsidR="004252D2" w:rsidRDefault="004252D2" w:rsidP="004252D2">
          <w:pPr>
            <w:pStyle w:val="3815BEB7A9B2478FB75CECEAB8767A2A"/>
          </w:pPr>
          <w:r>
            <w:rPr>
              <w:rStyle w:val="PlaceholderText"/>
            </w:rPr>
            <w:t>Click here to enter text.</w:t>
          </w:r>
        </w:p>
      </w:docPartBody>
    </w:docPart>
    <w:docPart>
      <w:docPartPr>
        <w:name w:val="E70699192B3440F1975262BB115B778B"/>
        <w:category>
          <w:name w:val="General"/>
          <w:gallery w:val="placeholder"/>
        </w:category>
        <w:types>
          <w:type w:val="bbPlcHdr"/>
        </w:types>
        <w:behaviors>
          <w:behavior w:val="content"/>
        </w:behaviors>
        <w:guid w:val="{57FF129A-7540-4928-A922-24C617A7B720}"/>
      </w:docPartPr>
      <w:docPartBody>
        <w:p w:rsidR="004252D2" w:rsidRDefault="004252D2" w:rsidP="004252D2">
          <w:pPr>
            <w:pStyle w:val="E70699192B3440F1975262BB115B778B"/>
          </w:pPr>
          <w:r>
            <w:rPr>
              <w:rStyle w:val="PlaceholderText"/>
            </w:rPr>
            <w:t>Click here to enter text.</w:t>
          </w:r>
        </w:p>
      </w:docPartBody>
    </w:docPart>
    <w:docPart>
      <w:docPartPr>
        <w:name w:val="30EF96A307D644EE835E0512544D2840"/>
        <w:category>
          <w:name w:val="General"/>
          <w:gallery w:val="placeholder"/>
        </w:category>
        <w:types>
          <w:type w:val="bbPlcHdr"/>
        </w:types>
        <w:behaviors>
          <w:behavior w:val="content"/>
        </w:behaviors>
        <w:guid w:val="{2397668A-F8A6-46AF-8F17-FD63D004CCB7}"/>
      </w:docPartPr>
      <w:docPartBody>
        <w:p w:rsidR="004252D2" w:rsidRDefault="004252D2" w:rsidP="004252D2">
          <w:pPr>
            <w:pStyle w:val="30EF96A307D644EE835E0512544D2840"/>
          </w:pPr>
          <w:r>
            <w:rPr>
              <w:rStyle w:val="PlaceholderText"/>
            </w:rPr>
            <w:t>Click here to enter text.</w:t>
          </w:r>
        </w:p>
      </w:docPartBody>
    </w:docPart>
    <w:docPart>
      <w:docPartPr>
        <w:name w:val="D23426EAE477415285C71A105DA594B9"/>
        <w:category>
          <w:name w:val="General"/>
          <w:gallery w:val="placeholder"/>
        </w:category>
        <w:types>
          <w:type w:val="bbPlcHdr"/>
        </w:types>
        <w:behaviors>
          <w:behavior w:val="content"/>
        </w:behaviors>
        <w:guid w:val="{29C070E4-62E1-4FD7-A48C-92580F1BD5C5}"/>
      </w:docPartPr>
      <w:docPartBody>
        <w:p w:rsidR="004252D2" w:rsidRDefault="004252D2" w:rsidP="004252D2">
          <w:pPr>
            <w:pStyle w:val="D23426EAE477415285C71A105DA594B9"/>
          </w:pPr>
          <w:r>
            <w:rPr>
              <w:rStyle w:val="PlaceholderText"/>
            </w:rPr>
            <w:t>Click here to enter text.</w:t>
          </w:r>
        </w:p>
      </w:docPartBody>
    </w:docPart>
    <w:docPart>
      <w:docPartPr>
        <w:name w:val="C009896AFA644A7B8B677041F1153B41"/>
        <w:category>
          <w:name w:val="General"/>
          <w:gallery w:val="placeholder"/>
        </w:category>
        <w:types>
          <w:type w:val="bbPlcHdr"/>
        </w:types>
        <w:behaviors>
          <w:behavior w:val="content"/>
        </w:behaviors>
        <w:guid w:val="{EAAF6B6C-4100-40E1-B5BE-88A4BA1E416E}"/>
      </w:docPartPr>
      <w:docPartBody>
        <w:p w:rsidR="004252D2" w:rsidRDefault="004252D2" w:rsidP="004252D2">
          <w:pPr>
            <w:pStyle w:val="C009896AFA644A7B8B677041F1153B41"/>
          </w:pPr>
          <w:r>
            <w:rPr>
              <w:rStyle w:val="PlaceholderText"/>
            </w:rPr>
            <w:t>Click here to enter text.</w:t>
          </w:r>
        </w:p>
      </w:docPartBody>
    </w:docPart>
    <w:docPart>
      <w:docPartPr>
        <w:name w:val="4FC3B07168B443AC8433EC61DD35D92D"/>
        <w:category>
          <w:name w:val="General"/>
          <w:gallery w:val="placeholder"/>
        </w:category>
        <w:types>
          <w:type w:val="bbPlcHdr"/>
        </w:types>
        <w:behaviors>
          <w:behavior w:val="content"/>
        </w:behaviors>
        <w:guid w:val="{2D1FD65F-887F-4596-A144-A4BE2120A011}"/>
      </w:docPartPr>
      <w:docPartBody>
        <w:p w:rsidR="004252D2" w:rsidRDefault="004252D2" w:rsidP="004252D2">
          <w:pPr>
            <w:pStyle w:val="4FC3B07168B443AC8433EC61DD35D92D"/>
          </w:pPr>
          <w:r>
            <w:rPr>
              <w:rStyle w:val="PlaceholderText"/>
            </w:rPr>
            <w:t>Click here to enter text.</w:t>
          </w:r>
        </w:p>
      </w:docPartBody>
    </w:docPart>
    <w:docPart>
      <w:docPartPr>
        <w:name w:val="29BDEA30829B40F98B79B8864B9FEB7C"/>
        <w:category>
          <w:name w:val="General"/>
          <w:gallery w:val="placeholder"/>
        </w:category>
        <w:types>
          <w:type w:val="bbPlcHdr"/>
        </w:types>
        <w:behaviors>
          <w:behavior w:val="content"/>
        </w:behaviors>
        <w:guid w:val="{69AED1AE-3955-47B9-8F4B-B35248D57DD0}"/>
      </w:docPartPr>
      <w:docPartBody>
        <w:p w:rsidR="004252D2" w:rsidRDefault="004252D2" w:rsidP="004252D2">
          <w:pPr>
            <w:pStyle w:val="29BDEA30829B40F98B79B8864B9FEB7C"/>
          </w:pPr>
          <w:r>
            <w:rPr>
              <w:rStyle w:val="PlaceholderText"/>
            </w:rPr>
            <w:t>Click here to enter text.</w:t>
          </w:r>
        </w:p>
      </w:docPartBody>
    </w:docPart>
    <w:docPart>
      <w:docPartPr>
        <w:name w:val="B7E97D8EF8574A77895695E43CA80BE4"/>
        <w:category>
          <w:name w:val="General"/>
          <w:gallery w:val="placeholder"/>
        </w:category>
        <w:types>
          <w:type w:val="bbPlcHdr"/>
        </w:types>
        <w:behaviors>
          <w:behavior w:val="content"/>
        </w:behaviors>
        <w:guid w:val="{C0755DBB-1775-49F6-BD7F-DF9C4F2A069C}"/>
      </w:docPartPr>
      <w:docPartBody>
        <w:p w:rsidR="004252D2" w:rsidRDefault="004252D2" w:rsidP="004252D2">
          <w:pPr>
            <w:pStyle w:val="B7E97D8EF8574A77895695E43CA80BE4"/>
          </w:pPr>
          <w:r>
            <w:rPr>
              <w:rStyle w:val="PlaceholderText"/>
            </w:rPr>
            <w:t>Click here to enter text.</w:t>
          </w:r>
        </w:p>
      </w:docPartBody>
    </w:docPart>
    <w:docPart>
      <w:docPartPr>
        <w:name w:val="5B9A87216C034C08BDB7301371611CF3"/>
        <w:category>
          <w:name w:val="General"/>
          <w:gallery w:val="placeholder"/>
        </w:category>
        <w:types>
          <w:type w:val="bbPlcHdr"/>
        </w:types>
        <w:behaviors>
          <w:behavior w:val="content"/>
        </w:behaviors>
        <w:guid w:val="{88C37A8D-D367-4633-960D-E250E7E027E9}"/>
      </w:docPartPr>
      <w:docPartBody>
        <w:p w:rsidR="004252D2" w:rsidRDefault="004252D2" w:rsidP="004252D2">
          <w:pPr>
            <w:pStyle w:val="5B9A87216C034C08BDB7301371611CF3"/>
          </w:pPr>
          <w:r>
            <w:rPr>
              <w:rStyle w:val="PlaceholderText"/>
            </w:rPr>
            <w:t>Click here to enter text.</w:t>
          </w:r>
        </w:p>
      </w:docPartBody>
    </w:docPart>
    <w:docPart>
      <w:docPartPr>
        <w:name w:val="AF9F5C9EC6CA48F699D3D8DE979A6F28"/>
        <w:category>
          <w:name w:val="General"/>
          <w:gallery w:val="placeholder"/>
        </w:category>
        <w:types>
          <w:type w:val="bbPlcHdr"/>
        </w:types>
        <w:behaviors>
          <w:behavior w:val="content"/>
        </w:behaviors>
        <w:guid w:val="{892A93D8-7DF6-4D11-B9F0-142EC8D8AF9E}"/>
      </w:docPartPr>
      <w:docPartBody>
        <w:p w:rsidR="004252D2" w:rsidRDefault="004252D2" w:rsidP="004252D2">
          <w:pPr>
            <w:pStyle w:val="AF9F5C9EC6CA48F699D3D8DE979A6F28"/>
          </w:pPr>
          <w:r>
            <w:rPr>
              <w:rStyle w:val="PlaceholderText"/>
            </w:rPr>
            <w:t>Click here to enter text.</w:t>
          </w:r>
        </w:p>
      </w:docPartBody>
    </w:docPart>
    <w:docPart>
      <w:docPartPr>
        <w:name w:val="9798EAFA4EA34F4A9AA8A101457C5443"/>
        <w:category>
          <w:name w:val="General"/>
          <w:gallery w:val="placeholder"/>
        </w:category>
        <w:types>
          <w:type w:val="bbPlcHdr"/>
        </w:types>
        <w:behaviors>
          <w:behavior w:val="content"/>
        </w:behaviors>
        <w:guid w:val="{AC4C4AE6-9458-4B38-ACAB-99F34E8B09D9}"/>
      </w:docPartPr>
      <w:docPartBody>
        <w:p w:rsidR="004252D2" w:rsidRDefault="004252D2" w:rsidP="004252D2">
          <w:pPr>
            <w:pStyle w:val="9798EAFA4EA34F4A9AA8A101457C5443"/>
          </w:pPr>
          <w:r>
            <w:rPr>
              <w:rStyle w:val="PlaceholderText"/>
            </w:rPr>
            <w:t>Click here to enter text.</w:t>
          </w:r>
        </w:p>
      </w:docPartBody>
    </w:docPart>
    <w:docPart>
      <w:docPartPr>
        <w:name w:val="C569352DD9234689B3FEAF4B86E26095"/>
        <w:category>
          <w:name w:val="General"/>
          <w:gallery w:val="placeholder"/>
        </w:category>
        <w:types>
          <w:type w:val="bbPlcHdr"/>
        </w:types>
        <w:behaviors>
          <w:behavior w:val="content"/>
        </w:behaviors>
        <w:guid w:val="{408C3E93-B453-4FFE-9816-0C88E38C7F40}"/>
      </w:docPartPr>
      <w:docPartBody>
        <w:p w:rsidR="004252D2" w:rsidRDefault="004252D2" w:rsidP="004252D2">
          <w:pPr>
            <w:pStyle w:val="C569352DD9234689B3FEAF4B86E26095"/>
          </w:pPr>
          <w:r>
            <w:rPr>
              <w:rStyle w:val="PlaceholderText"/>
            </w:rPr>
            <w:t>Click here to enter text.</w:t>
          </w:r>
        </w:p>
      </w:docPartBody>
    </w:docPart>
    <w:docPart>
      <w:docPartPr>
        <w:name w:val="4C364332DACE48D8BFAC38AAB2890C56"/>
        <w:category>
          <w:name w:val="General"/>
          <w:gallery w:val="placeholder"/>
        </w:category>
        <w:types>
          <w:type w:val="bbPlcHdr"/>
        </w:types>
        <w:behaviors>
          <w:behavior w:val="content"/>
        </w:behaviors>
        <w:guid w:val="{395CD2CD-2179-4A15-B29A-900297FF19AE}"/>
      </w:docPartPr>
      <w:docPartBody>
        <w:p w:rsidR="004252D2" w:rsidRDefault="004252D2" w:rsidP="004252D2">
          <w:pPr>
            <w:pStyle w:val="4C364332DACE48D8BFAC38AAB2890C56"/>
          </w:pPr>
          <w:r>
            <w:rPr>
              <w:rStyle w:val="PlaceholderText"/>
            </w:rPr>
            <w:t>Click here to enter text.</w:t>
          </w:r>
        </w:p>
      </w:docPartBody>
    </w:docPart>
    <w:docPart>
      <w:docPartPr>
        <w:name w:val="BD90C554596A49DA8502A663DB1769D3"/>
        <w:category>
          <w:name w:val="General"/>
          <w:gallery w:val="placeholder"/>
        </w:category>
        <w:types>
          <w:type w:val="bbPlcHdr"/>
        </w:types>
        <w:behaviors>
          <w:behavior w:val="content"/>
        </w:behaviors>
        <w:guid w:val="{DB73B4BD-A5B0-4383-B913-EF8F3385B7AA}"/>
      </w:docPartPr>
      <w:docPartBody>
        <w:p w:rsidR="004252D2" w:rsidRDefault="004252D2" w:rsidP="004252D2">
          <w:pPr>
            <w:pStyle w:val="BD90C554596A49DA8502A663DB1769D3"/>
          </w:pPr>
          <w:r>
            <w:rPr>
              <w:rStyle w:val="PlaceholderText"/>
            </w:rPr>
            <w:t>Click here to enter text.</w:t>
          </w:r>
        </w:p>
      </w:docPartBody>
    </w:docPart>
    <w:docPart>
      <w:docPartPr>
        <w:name w:val="B9244263E6324160AC66B53ACE411DCE"/>
        <w:category>
          <w:name w:val="General"/>
          <w:gallery w:val="placeholder"/>
        </w:category>
        <w:types>
          <w:type w:val="bbPlcHdr"/>
        </w:types>
        <w:behaviors>
          <w:behavior w:val="content"/>
        </w:behaviors>
        <w:guid w:val="{BCFF378C-33B8-42BD-872D-A049BD9117A3}"/>
      </w:docPartPr>
      <w:docPartBody>
        <w:p w:rsidR="004252D2" w:rsidRDefault="004252D2" w:rsidP="004252D2">
          <w:pPr>
            <w:pStyle w:val="B9244263E6324160AC66B53ACE411DCE"/>
          </w:pPr>
          <w:r>
            <w:rPr>
              <w:rStyle w:val="PlaceholderText"/>
            </w:rPr>
            <w:t>Click here to enter text.</w:t>
          </w:r>
        </w:p>
      </w:docPartBody>
    </w:docPart>
    <w:docPart>
      <w:docPartPr>
        <w:name w:val="E71464FDECFE4F68BAC5EAF1394D4C41"/>
        <w:category>
          <w:name w:val="General"/>
          <w:gallery w:val="placeholder"/>
        </w:category>
        <w:types>
          <w:type w:val="bbPlcHdr"/>
        </w:types>
        <w:behaviors>
          <w:behavior w:val="content"/>
        </w:behaviors>
        <w:guid w:val="{305E0B7B-4ED2-4A7C-90BD-B5F6C3F873B2}"/>
      </w:docPartPr>
      <w:docPartBody>
        <w:p w:rsidR="004252D2" w:rsidRDefault="004252D2" w:rsidP="004252D2">
          <w:pPr>
            <w:pStyle w:val="E71464FDECFE4F68BAC5EAF1394D4C41"/>
          </w:pPr>
          <w:r>
            <w:rPr>
              <w:rStyle w:val="PlaceholderText"/>
            </w:rPr>
            <w:t>Click here to enter text.</w:t>
          </w:r>
        </w:p>
      </w:docPartBody>
    </w:docPart>
    <w:docPart>
      <w:docPartPr>
        <w:name w:val="F97D5EB3ED4241708272FEA90E409C56"/>
        <w:category>
          <w:name w:val="General"/>
          <w:gallery w:val="placeholder"/>
        </w:category>
        <w:types>
          <w:type w:val="bbPlcHdr"/>
        </w:types>
        <w:behaviors>
          <w:behavior w:val="content"/>
        </w:behaviors>
        <w:guid w:val="{2E6DFFD8-D737-4B64-AF95-B7E49D126496}"/>
      </w:docPartPr>
      <w:docPartBody>
        <w:p w:rsidR="004252D2" w:rsidRDefault="004252D2" w:rsidP="004252D2">
          <w:pPr>
            <w:pStyle w:val="F97D5EB3ED4241708272FEA90E409C56"/>
          </w:pPr>
          <w:r>
            <w:rPr>
              <w:rStyle w:val="PlaceholderText"/>
            </w:rPr>
            <w:t>Click here to enter text.</w:t>
          </w:r>
        </w:p>
      </w:docPartBody>
    </w:docPart>
    <w:docPart>
      <w:docPartPr>
        <w:name w:val="24CCFD8BFEC0417297A5B92CC9EA7157"/>
        <w:category>
          <w:name w:val="General"/>
          <w:gallery w:val="placeholder"/>
        </w:category>
        <w:types>
          <w:type w:val="bbPlcHdr"/>
        </w:types>
        <w:behaviors>
          <w:behavior w:val="content"/>
        </w:behaviors>
        <w:guid w:val="{7A1F33F6-32BE-4B18-83AB-99AC3AE5747C}"/>
      </w:docPartPr>
      <w:docPartBody>
        <w:p w:rsidR="004252D2" w:rsidRDefault="004252D2" w:rsidP="004252D2">
          <w:pPr>
            <w:pStyle w:val="24CCFD8BFEC0417297A5B92CC9EA7157"/>
          </w:pPr>
          <w:r>
            <w:rPr>
              <w:rStyle w:val="PlaceholderText"/>
            </w:rPr>
            <w:t>Click here to enter text.</w:t>
          </w:r>
        </w:p>
      </w:docPartBody>
    </w:docPart>
    <w:docPart>
      <w:docPartPr>
        <w:name w:val="8DA4B33106D442AA9B20C718D7571707"/>
        <w:category>
          <w:name w:val="General"/>
          <w:gallery w:val="placeholder"/>
        </w:category>
        <w:types>
          <w:type w:val="bbPlcHdr"/>
        </w:types>
        <w:behaviors>
          <w:behavior w:val="content"/>
        </w:behaviors>
        <w:guid w:val="{6C389F55-5EC4-4F98-A23B-8C714EAEF82F}"/>
      </w:docPartPr>
      <w:docPartBody>
        <w:p w:rsidR="004252D2" w:rsidRDefault="004252D2" w:rsidP="004252D2">
          <w:pPr>
            <w:pStyle w:val="8DA4B33106D442AA9B20C718D7571707"/>
          </w:pPr>
          <w:r>
            <w:rPr>
              <w:rStyle w:val="PlaceholderText"/>
            </w:rPr>
            <w:t>Click here to enter text.</w:t>
          </w:r>
        </w:p>
      </w:docPartBody>
    </w:docPart>
    <w:docPart>
      <w:docPartPr>
        <w:name w:val="ABA0DF680EE94FF095E3A23B55275882"/>
        <w:category>
          <w:name w:val="General"/>
          <w:gallery w:val="placeholder"/>
        </w:category>
        <w:types>
          <w:type w:val="bbPlcHdr"/>
        </w:types>
        <w:behaviors>
          <w:behavior w:val="content"/>
        </w:behaviors>
        <w:guid w:val="{663CB8B7-1818-425A-A704-0081989B5CC8}"/>
      </w:docPartPr>
      <w:docPartBody>
        <w:p w:rsidR="004252D2" w:rsidRDefault="004252D2" w:rsidP="004252D2">
          <w:pPr>
            <w:pStyle w:val="ABA0DF680EE94FF095E3A23B55275882"/>
          </w:pPr>
          <w:r>
            <w:rPr>
              <w:rStyle w:val="PlaceholderText"/>
            </w:rPr>
            <w:t>Click here to enter text.</w:t>
          </w:r>
        </w:p>
      </w:docPartBody>
    </w:docPart>
    <w:docPart>
      <w:docPartPr>
        <w:name w:val="744F1B9F0D524C0D92C708C9283038B0"/>
        <w:category>
          <w:name w:val="General"/>
          <w:gallery w:val="placeholder"/>
        </w:category>
        <w:types>
          <w:type w:val="bbPlcHdr"/>
        </w:types>
        <w:behaviors>
          <w:behavior w:val="content"/>
        </w:behaviors>
        <w:guid w:val="{D373D295-E794-4D43-A41D-E158D4AEC791}"/>
      </w:docPartPr>
      <w:docPartBody>
        <w:p w:rsidR="004252D2" w:rsidRDefault="004252D2" w:rsidP="004252D2">
          <w:pPr>
            <w:pStyle w:val="744F1B9F0D524C0D92C708C9283038B0"/>
          </w:pPr>
          <w:r>
            <w:rPr>
              <w:rStyle w:val="PlaceholderText"/>
            </w:rPr>
            <w:t>Click here to enter text.</w:t>
          </w:r>
        </w:p>
      </w:docPartBody>
    </w:docPart>
    <w:docPart>
      <w:docPartPr>
        <w:name w:val="8DEB8ED41E884C5092FCAE1568E51FD7"/>
        <w:category>
          <w:name w:val="General"/>
          <w:gallery w:val="placeholder"/>
        </w:category>
        <w:types>
          <w:type w:val="bbPlcHdr"/>
        </w:types>
        <w:behaviors>
          <w:behavior w:val="content"/>
        </w:behaviors>
        <w:guid w:val="{6A427E1B-4EF8-405F-BDF8-6B15A8A1179D}"/>
      </w:docPartPr>
      <w:docPartBody>
        <w:p w:rsidR="00000000" w:rsidRDefault="005F1305" w:rsidP="005F1305">
          <w:pPr>
            <w:pStyle w:val="8DEB8ED41E884C5092FCAE1568E51FD7"/>
          </w:pPr>
          <w:r w:rsidRPr="00745493">
            <w:rPr>
              <w:rStyle w:val="PlaceholderText"/>
              <w:color w:val="FFFFFF" w:themeColor="background1"/>
            </w:rPr>
            <w:t>Click here to enter a date.</w:t>
          </w:r>
        </w:p>
      </w:docPartBody>
    </w:docPart>
    <w:docPart>
      <w:docPartPr>
        <w:name w:val="5920CC5EC27142AFA88DCB5688DB60BA"/>
        <w:category>
          <w:name w:val="General"/>
          <w:gallery w:val="placeholder"/>
        </w:category>
        <w:types>
          <w:type w:val="bbPlcHdr"/>
        </w:types>
        <w:behaviors>
          <w:behavior w:val="content"/>
        </w:behaviors>
        <w:guid w:val="{D1059188-82CC-40EA-9631-DABC6BC5A43F}"/>
      </w:docPartPr>
      <w:docPartBody>
        <w:p w:rsidR="00000000" w:rsidRDefault="005F1305" w:rsidP="005F1305">
          <w:pPr>
            <w:pStyle w:val="5920CC5EC27142AFA88DCB5688DB60BA"/>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894"/>
    <w:rsid w:val="004252D2"/>
    <w:rsid w:val="00484637"/>
    <w:rsid w:val="005F1305"/>
    <w:rsid w:val="00637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1305"/>
    <w:rPr>
      <w:color w:val="808080"/>
    </w:rPr>
  </w:style>
  <w:style w:type="paragraph" w:customStyle="1" w:styleId="E334713AC19340E89F8F107965A8AB85">
    <w:name w:val="E334713AC19340E89F8F107965A8AB85"/>
  </w:style>
  <w:style w:type="paragraph" w:customStyle="1" w:styleId="573523A2B9EC460493497667FC81E8F5">
    <w:name w:val="573523A2B9EC460493497667FC81E8F5"/>
  </w:style>
  <w:style w:type="paragraph" w:customStyle="1" w:styleId="DA1DBBA3282649A991EA7B3C04AE7557">
    <w:name w:val="DA1DBBA3282649A991EA7B3C04AE7557"/>
  </w:style>
  <w:style w:type="paragraph" w:customStyle="1" w:styleId="517A086A3122489397079DC3F1293191">
    <w:name w:val="517A086A3122489397079DC3F1293191"/>
  </w:style>
  <w:style w:type="paragraph" w:customStyle="1" w:styleId="99BEBC01071841459CFFDF20D8DA06BD">
    <w:name w:val="99BEBC01071841459CFFDF20D8DA06BD"/>
  </w:style>
  <w:style w:type="paragraph" w:customStyle="1" w:styleId="EABF040274FC49739ACDC979906C4001">
    <w:name w:val="EABF040274FC49739ACDC979906C4001"/>
  </w:style>
  <w:style w:type="paragraph" w:customStyle="1" w:styleId="F7BA9AC8B27546578BEECEDB5BF88C4E">
    <w:name w:val="F7BA9AC8B27546578BEECEDB5BF88C4E"/>
  </w:style>
  <w:style w:type="paragraph" w:customStyle="1" w:styleId="036C110DC72344B09440EE4A6002DEB2">
    <w:name w:val="036C110DC72344B09440EE4A6002DEB2"/>
  </w:style>
  <w:style w:type="paragraph" w:customStyle="1" w:styleId="663FF231D7E64DDB99383C3E78981ED9">
    <w:name w:val="663FF231D7E64DDB99383C3E78981ED9"/>
  </w:style>
  <w:style w:type="paragraph" w:customStyle="1" w:styleId="4138FDE8933142698DFF279D7B71AD56">
    <w:name w:val="4138FDE8933142698DFF279D7B71AD56"/>
  </w:style>
  <w:style w:type="paragraph" w:customStyle="1" w:styleId="19572A7A92704E10A841F621152CD1D0">
    <w:name w:val="19572A7A92704E10A841F621152CD1D0"/>
  </w:style>
  <w:style w:type="paragraph" w:customStyle="1" w:styleId="7281485D3DA0406BA6C37EC52C10CF67">
    <w:name w:val="7281485D3DA0406BA6C37EC52C10CF67"/>
  </w:style>
  <w:style w:type="paragraph" w:customStyle="1" w:styleId="2079F7BC3380452BB36D91B5A0023B53">
    <w:name w:val="2079F7BC3380452BB36D91B5A0023B53"/>
  </w:style>
  <w:style w:type="paragraph" w:customStyle="1" w:styleId="5918CD95C58F437186D94393EF9C8250">
    <w:name w:val="5918CD95C58F437186D94393EF9C8250"/>
  </w:style>
  <w:style w:type="paragraph" w:customStyle="1" w:styleId="D7BA7993A9884DEBAD9F62D5D2C5848F">
    <w:name w:val="D7BA7993A9884DEBAD9F62D5D2C5848F"/>
  </w:style>
  <w:style w:type="paragraph" w:customStyle="1" w:styleId="D60FC98D68F9450EB540C2C9028CE929">
    <w:name w:val="D60FC98D68F9450EB540C2C9028CE929"/>
  </w:style>
  <w:style w:type="paragraph" w:customStyle="1" w:styleId="0CADF161976341218FA2D2370CCB5555">
    <w:name w:val="0CADF161976341218FA2D2370CCB5555"/>
  </w:style>
  <w:style w:type="paragraph" w:customStyle="1" w:styleId="6E98DDD006644802BB79823627017E1B">
    <w:name w:val="6E98DDD006644802BB79823627017E1B"/>
  </w:style>
  <w:style w:type="paragraph" w:customStyle="1" w:styleId="67B971A0E5D749E48B42E57804CDEC3C">
    <w:name w:val="67B971A0E5D749E48B42E57804CDEC3C"/>
  </w:style>
  <w:style w:type="paragraph" w:customStyle="1" w:styleId="14002D82DE0B40F589C6DF50B655B056">
    <w:name w:val="14002D82DE0B40F589C6DF50B655B056"/>
  </w:style>
  <w:style w:type="paragraph" w:customStyle="1" w:styleId="72533421360C47EBBCAA9CD81D9A3068">
    <w:name w:val="72533421360C47EBBCAA9CD81D9A3068"/>
  </w:style>
  <w:style w:type="paragraph" w:customStyle="1" w:styleId="754F2457DBFA4978AC863A00D141C477">
    <w:name w:val="754F2457DBFA4978AC863A00D141C477"/>
  </w:style>
  <w:style w:type="paragraph" w:customStyle="1" w:styleId="71DFD0D302DF400CB2258954C2CB806E">
    <w:name w:val="71DFD0D302DF400CB2258954C2CB806E"/>
  </w:style>
  <w:style w:type="paragraph" w:customStyle="1" w:styleId="CCC7DA49AC0347BD84483CB422282E59">
    <w:name w:val="CCC7DA49AC0347BD84483CB422282E59"/>
  </w:style>
  <w:style w:type="paragraph" w:customStyle="1" w:styleId="6ABA9C99C49846CD8B34CFC397CF9F50">
    <w:name w:val="6ABA9C99C49846CD8B34CFC397CF9F50"/>
  </w:style>
  <w:style w:type="paragraph" w:customStyle="1" w:styleId="7310037EAD484EE88734EF3DBB3AC68D">
    <w:name w:val="7310037EAD484EE88734EF3DBB3AC68D"/>
  </w:style>
  <w:style w:type="paragraph" w:customStyle="1" w:styleId="6E578E29DBA3452B8BF48830B63BF1BE">
    <w:name w:val="6E578E29DBA3452B8BF48830B63BF1BE"/>
  </w:style>
  <w:style w:type="paragraph" w:customStyle="1" w:styleId="7B8DED965D6845DC99B3E6D75D9475CC">
    <w:name w:val="7B8DED965D6845DC99B3E6D75D9475CC"/>
  </w:style>
  <w:style w:type="paragraph" w:customStyle="1" w:styleId="19C6F4013C5845EA838EB4016BC222DC">
    <w:name w:val="19C6F4013C5845EA838EB4016BC222DC"/>
  </w:style>
  <w:style w:type="paragraph" w:customStyle="1" w:styleId="6838511981CB4BDDB04E2D4E86C45081">
    <w:name w:val="6838511981CB4BDDB04E2D4E86C45081"/>
  </w:style>
  <w:style w:type="paragraph" w:customStyle="1" w:styleId="9A99E4D27C7348F186591D80244EA588">
    <w:name w:val="9A99E4D27C7348F186591D80244EA588"/>
  </w:style>
  <w:style w:type="paragraph" w:customStyle="1" w:styleId="EA0385B194EA4C5BB70ACC64525C1523">
    <w:name w:val="EA0385B194EA4C5BB70ACC64525C1523"/>
  </w:style>
  <w:style w:type="paragraph" w:customStyle="1" w:styleId="6FD910AD69F740A2B04909F3228F4C8F">
    <w:name w:val="6FD910AD69F740A2B04909F3228F4C8F"/>
  </w:style>
  <w:style w:type="paragraph" w:customStyle="1" w:styleId="E1023ECB352B492696D1D0FFB82B5A68">
    <w:name w:val="E1023ECB352B492696D1D0FFB82B5A68"/>
  </w:style>
  <w:style w:type="paragraph" w:customStyle="1" w:styleId="7EE251655F3049BB828B6AE72481CEA9">
    <w:name w:val="7EE251655F3049BB828B6AE72481CEA9"/>
  </w:style>
  <w:style w:type="paragraph" w:customStyle="1" w:styleId="9E1EB021E1994AC098AE01845E301CC3">
    <w:name w:val="9E1EB021E1994AC098AE01845E301CC3"/>
  </w:style>
  <w:style w:type="paragraph" w:customStyle="1" w:styleId="4A9A3921E89A470E9D9384D4BDC4817B">
    <w:name w:val="4A9A3921E89A470E9D9384D4BDC4817B"/>
  </w:style>
  <w:style w:type="paragraph" w:customStyle="1" w:styleId="C1D4F171DDD44C8EBBC8A2E49C278281">
    <w:name w:val="C1D4F171DDD44C8EBBC8A2E49C278281"/>
  </w:style>
  <w:style w:type="paragraph" w:customStyle="1" w:styleId="12E46E5C592347BEBEDCDFAEF4D5CFED">
    <w:name w:val="12E46E5C592347BEBEDCDFAEF4D5CFED"/>
  </w:style>
  <w:style w:type="paragraph" w:customStyle="1" w:styleId="9D736991030F4965B18FABF838993F01">
    <w:name w:val="9D736991030F4965B18FABF838993F01"/>
  </w:style>
  <w:style w:type="paragraph" w:customStyle="1" w:styleId="AC27B5776BFE418FA176E7D7FB5DCE86">
    <w:name w:val="AC27B5776BFE418FA176E7D7FB5DCE86"/>
  </w:style>
  <w:style w:type="paragraph" w:customStyle="1" w:styleId="F8BF46B8CD8F41AC8A6E8C69572E0BB6">
    <w:name w:val="F8BF46B8CD8F41AC8A6E8C69572E0BB6"/>
  </w:style>
  <w:style w:type="paragraph" w:customStyle="1" w:styleId="74D0442570854D968F21EC80E7A6931A">
    <w:name w:val="74D0442570854D968F21EC80E7A6931A"/>
  </w:style>
  <w:style w:type="paragraph" w:customStyle="1" w:styleId="702A03E5B1954EFAA152AF79E986C01B">
    <w:name w:val="702A03E5B1954EFAA152AF79E986C01B"/>
  </w:style>
  <w:style w:type="paragraph" w:customStyle="1" w:styleId="75B4E5FF6DDF4471849911AB9CB5631B">
    <w:name w:val="75B4E5FF6DDF4471849911AB9CB5631B"/>
  </w:style>
  <w:style w:type="paragraph" w:customStyle="1" w:styleId="340680D43C814544AE9D510790C8A71B">
    <w:name w:val="340680D43C814544AE9D510790C8A71B"/>
  </w:style>
  <w:style w:type="paragraph" w:customStyle="1" w:styleId="92D8E40DA0064D119EA84F5474B6D131">
    <w:name w:val="92D8E40DA0064D119EA84F5474B6D131"/>
  </w:style>
  <w:style w:type="paragraph" w:customStyle="1" w:styleId="6480EE3608F8457BAF38CCC17849342E">
    <w:name w:val="6480EE3608F8457BAF38CCC17849342E"/>
  </w:style>
  <w:style w:type="paragraph" w:customStyle="1" w:styleId="7A476D00E980416EAC76DBF9D22D772D">
    <w:name w:val="7A476D00E980416EAC76DBF9D22D772D"/>
  </w:style>
  <w:style w:type="paragraph" w:customStyle="1" w:styleId="7F682FC1EE624E65A86564A2F9C659B9">
    <w:name w:val="7F682FC1EE624E65A86564A2F9C659B9"/>
  </w:style>
  <w:style w:type="paragraph" w:customStyle="1" w:styleId="5A12D6CB3959411C887D252A940139C6">
    <w:name w:val="5A12D6CB3959411C887D252A940139C6"/>
  </w:style>
  <w:style w:type="paragraph" w:customStyle="1" w:styleId="9E3EF67EFAE64EEF9476E129A5541A28">
    <w:name w:val="9E3EF67EFAE64EEF9476E129A5541A28"/>
  </w:style>
  <w:style w:type="paragraph" w:customStyle="1" w:styleId="55F2C80D4C7640DD9E5325BD1C85E0FB">
    <w:name w:val="55F2C80D4C7640DD9E5325BD1C85E0FB"/>
  </w:style>
  <w:style w:type="paragraph" w:customStyle="1" w:styleId="8852CA18E6DB47AE8B5F1D46A38D8E5C">
    <w:name w:val="8852CA18E6DB47AE8B5F1D46A38D8E5C"/>
  </w:style>
  <w:style w:type="paragraph" w:customStyle="1" w:styleId="3AC5B6BE141C46B0973236FD6FE5DF1D">
    <w:name w:val="3AC5B6BE141C46B0973236FD6FE5DF1D"/>
  </w:style>
  <w:style w:type="paragraph" w:customStyle="1" w:styleId="A51D6B290E50463C88786C302323F0C5">
    <w:name w:val="A51D6B290E50463C88786C302323F0C5"/>
  </w:style>
  <w:style w:type="paragraph" w:customStyle="1" w:styleId="DDB61801BB084B6CB2E938A24F789303">
    <w:name w:val="DDB61801BB084B6CB2E938A24F789303"/>
  </w:style>
  <w:style w:type="paragraph" w:customStyle="1" w:styleId="40F5C73E6D3D499A8BA4C32443C87D8F">
    <w:name w:val="40F5C73E6D3D499A8BA4C32443C87D8F"/>
  </w:style>
  <w:style w:type="paragraph" w:customStyle="1" w:styleId="F4B1FFAF830B4582BC2D00CB586215B7">
    <w:name w:val="F4B1FFAF830B4582BC2D00CB586215B7"/>
  </w:style>
  <w:style w:type="paragraph" w:customStyle="1" w:styleId="02C5A121912A4F19A44B9519C54F5A21">
    <w:name w:val="02C5A121912A4F19A44B9519C54F5A21"/>
  </w:style>
  <w:style w:type="paragraph" w:customStyle="1" w:styleId="B8525DFEEF094FCCBE3D6D5C4F5023F2">
    <w:name w:val="B8525DFEEF094FCCBE3D6D5C4F5023F2"/>
  </w:style>
  <w:style w:type="paragraph" w:customStyle="1" w:styleId="24B29070444842CBBFB9A1BD472D5156">
    <w:name w:val="24B29070444842CBBFB9A1BD472D5156"/>
  </w:style>
  <w:style w:type="paragraph" w:customStyle="1" w:styleId="DB63AA62D9AF48B4AB5B5AB7FDF5801F">
    <w:name w:val="DB63AA62D9AF48B4AB5B5AB7FDF5801F"/>
  </w:style>
  <w:style w:type="paragraph" w:customStyle="1" w:styleId="8FE7F18D8F9043F7BB74BE6A8A3AD080">
    <w:name w:val="8FE7F18D8F9043F7BB74BE6A8A3AD080"/>
  </w:style>
  <w:style w:type="paragraph" w:customStyle="1" w:styleId="B8BDE25FAC704BE3AE03D8E69D2C8BB9">
    <w:name w:val="B8BDE25FAC704BE3AE03D8E69D2C8BB9"/>
  </w:style>
  <w:style w:type="paragraph" w:customStyle="1" w:styleId="692F7149A97844359BE1BAF037FBAAD0">
    <w:name w:val="692F7149A97844359BE1BAF037FBAAD0"/>
  </w:style>
  <w:style w:type="paragraph" w:customStyle="1" w:styleId="DA257180D55248F89E0FFE7A9BA16499">
    <w:name w:val="DA257180D55248F89E0FFE7A9BA16499"/>
  </w:style>
  <w:style w:type="paragraph" w:customStyle="1" w:styleId="EEDFFA1F28634186A67C1DEF0BFA286A">
    <w:name w:val="EEDFFA1F28634186A67C1DEF0BFA286A"/>
  </w:style>
  <w:style w:type="paragraph" w:customStyle="1" w:styleId="97BB03F8E4CC41E4AE67D72E41862F96">
    <w:name w:val="97BB03F8E4CC41E4AE67D72E41862F96"/>
  </w:style>
  <w:style w:type="paragraph" w:customStyle="1" w:styleId="406DCB0A67C9473696BC01FA60DCF07A">
    <w:name w:val="406DCB0A67C9473696BC01FA60DCF07A"/>
  </w:style>
  <w:style w:type="paragraph" w:customStyle="1" w:styleId="F974F71F74CD476A82AC3085E9D760D8">
    <w:name w:val="F974F71F74CD476A82AC3085E9D760D8"/>
  </w:style>
  <w:style w:type="paragraph" w:customStyle="1" w:styleId="A8A546EEE41F4D7E9FFA6ABEA2626646">
    <w:name w:val="A8A546EEE41F4D7E9FFA6ABEA2626646"/>
  </w:style>
  <w:style w:type="paragraph" w:customStyle="1" w:styleId="CC1637B4182349BF86D90A58A75F92FF">
    <w:name w:val="CC1637B4182349BF86D90A58A75F92FF"/>
  </w:style>
  <w:style w:type="paragraph" w:customStyle="1" w:styleId="3CB9300B01624301BCCD1A9BB65C359B">
    <w:name w:val="3CB9300B01624301BCCD1A9BB65C359B"/>
  </w:style>
  <w:style w:type="paragraph" w:customStyle="1" w:styleId="067A3F95D9804F99B3F9799ADD92C47C">
    <w:name w:val="067A3F95D9804F99B3F9799ADD92C47C"/>
  </w:style>
  <w:style w:type="paragraph" w:customStyle="1" w:styleId="4F043B507B2F452AB7B9D77F72A5F7A1">
    <w:name w:val="4F043B507B2F452AB7B9D77F72A5F7A1"/>
  </w:style>
  <w:style w:type="paragraph" w:customStyle="1" w:styleId="CCB28E835813450AB6C209CF4092AB95">
    <w:name w:val="CCB28E835813450AB6C209CF4092AB95"/>
  </w:style>
  <w:style w:type="paragraph" w:customStyle="1" w:styleId="121DA1F5B610460983DBB9EFC19F5A8A">
    <w:name w:val="121DA1F5B610460983DBB9EFC19F5A8A"/>
  </w:style>
  <w:style w:type="paragraph" w:customStyle="1" w:styleId="52D1B9757620450BA0FBB2BF5F862AC1">
    <w:name w:val="52D1B9757620450BA0FBB2BF5F862AC1"/>
  </w:style>
  <w:style w:type="paragraph" w:customStyle="1" w:styleId="59B138482D03492496D9DB833C47BE3A">
    <w:name w:val="59B138482D03492496D9DB833C47BE3A"/>
  </w:style>
  <w:style w:type="paragraph" w:customStyle="1" w:styleId="B0165F2F114742CF8309530A7A6FDD2C">
    <w:name w:val="B0165F2F114742CF8309530A7A6FDD2C"/>
  </w:style>
  <w:style w:type="paragraph" w:customStyle="1" w:styleId="423DCBD8B1334855B9E0977166C74507">
    <w:name w:val="423DCBD8B1334855B9E0977166C74507"/>
  </w:style>
  <w:style w:type="paragraph" w:customStyle="1" w:styleId="62C17C288EF6425BA25604FB82E89BEE">
    <w:name w:val="62C17C288EF6425BA25604FB82E89BEE"/>
  </w:style>
  <w:style w:type="paragraph" w:customStyle="1" w:styleId="828E8C5B5005496086ABC3D2B94E7F38">
    <w:name w:val="828E8C5B5005496086ABC3D2B94E7F38"/>
  </w:style>
  <w:style w:type="paragraph" w:customStyle="1" w:styleId="CAD16F4100BF49AE98D0826AD2504507">
    <w:name w:val="CAD16F4100BF49AE98D0826AD2504507"/>
  </w:style>
  <w:style w:type="paragraph" w:customStyle="1" w:styleId="32BEED7542B5407EBBAA102B158790E1">
    <w:name w:val="32BEED7542B5407EBBAA102B158790E1"/>
  </w:style>
  <w:style w:type="paragraph" w:customStyle="1" w:styleId="08107DC690884860A5C077530FF4330D">
    <w:name w:val="08107DC690884860A5C077530FF4330D"/>
  </w:style>
  <w:style w:type="paragraph" w:customStyle="1" w:styleId="B6D6807C949340CCA6EA1532853B89DE">
    <w:name w:val="B6D6807C949340CCA6EA1532853B89DE"/>
  </w:style>
  <w:style w:type="paragraph" w:customStyle="1" w:styleId="F4098934A4404E868D21F6C187F121E1">
    <w:name w:val="F4098934A4404E868D21F6C187F121E1"/>
  </w:style>
  <w:style w:type="paragraph" w:customStyle="1" w:styleId="E2C0FC736FF74094B5E623FBFF2E5DC0">
    <w:name w:val="E2C0FC736FF74094B5E623FBFF2E5DC0"/>
  </w:style>
  <w:style w:type="paragraph" w:customStyle="1" w:styleId="66EA1AC1CBA24310AC972D134D924B05">
    <w:name w:val="66EA1AC1CBA24310AC972D134D924B05"/>
  </w:style>
  <w:style w:type="paragraph" w:customStyle="1" w:styleId="AEF5FD17B11A4157A02DFCF85415F0E6">
    <w:name w:val="AEF5FD17B11A4157A02DFCF85415F0E6"/>
  </w:style>
  <w:style w:type="paragraph" w:customStyle="1" w:styleId="74451D84B9364E878BC5FF38915A931B">
    <w:name w:val="74451D84B9364E878BC5FF38915A931B"/>
  </w:style>
  <w:style w:type="paragraph" w:customStyle="1" w:styleId="2B6F03AE9AA34A768176DF1E27ABE2BE">
    <w:name w:val="2B6F03AE9AA34A768176DF1E27ABE2BE"/>
  </w:style>
  <w:style w:type="paragraph" w:customStyle="1" w:styleId="E1380D4E246440E592A58A860CCB4A23">
    <w:name w:val="E1380D4E246440E592A58A860CCB4A23"/>
  </w:style>
  <w:style w:type="paragraph" w:customStyle="1" w:styleId="3D7C6691F4EB43818A1C7804AB4B62C5">
    <w:name w:val="3D7C6691F4EB43818A1C7804AB4B62C5"/>
  </w:style>
  <w:style w:type="paragraph" w:customStyle="1" w:styleId="81EA5C98A0E0417D80C04511854A4496">
    <w:name w:val="81EA5C98A0E0417D80C04511854A4496"/>
  </w:style>
  <w:style w:type="paragraph" w:customStyle="1" w:styleId="AB0894B402EE472B91EF74B28C87C4A7">
    <w:name w:val="AB0894B402EE472B91EF74B28C87C4A7"/>
  </w:style>
  <w:style w:type="paragraph" w:customStyle="1" w:styleId="790A4F3570D14B72B7E7AD20DE587FBC">
    <w:name w:val="790A4F3570D14B72B7E7AD20DE587FBC"/>
  </w:style>
  <w:style w:type="paragraph" w:customStyle="1" w:styleId="ACFDF1C25B2744E9A21A82B6F50C7DDC">
    <w:name w:val="ACFDF1C25B2744E9A21A82B6F50C7DDC"/>
  </w:style>
  <w:style w:type="paragraph" w:customStyle="1" w:styleId="C70819C397BA43FE8579A74F98BB7793">
    <w:name w:val="C70819C397BA43FE8579A74F98BB7793"/>
  </w:style>
  <w:style w:type="paragraph" w:customStyle="1" w:styleId="A4B559908141472C936F27BC55A75877">
    <w:name w:val="A4B559908141472C936F27BC55A75877"/>
  </w:style>
  <w:style w:type="paragraph" w:customStyle="1" w:styleId="4D64FED960BF422390D277616011E7B6">
    <w:name w:val="4D64FED960BF422390D277616011E7B6"/>
  </w:style>
  <w:style w:type="paragraph" w:customStyle="1" w:styleId="48687730D5CE4706B34719E5542CCA9B">
    <w:name w:val="48687730D5CE4706B34719E5542CCA9B"/>
  </w:style>
  <w:style w:type="paragraph" w:customStyle="1" w:styleId="189AC0AEC2E34600A34219B4C8BE8953">
    <w:name w:val="189AC0AEC2E34600A34219B4C8BE8953"/>
  </w:style>
  <w:style w:type="paragraph" w:customStyle="1" w:styleId="8DE430F4191947C1A7F1474C3B752548">
    <w:name w:val="8DE430F4191947C1A7F1474C3B752548"/>
  </w:style>
  <w:style w:type="paragraph" w:customStyle="1" w:styleId="021E027F2FA94541A552F688AF886FC6">
    <w:name w:val="021E027F2FA94541A552F688AF886FC6"/>
  </w:style>
  <w:style w:type="paragraph" w:customStyle="1" w:styleId="E3EB860FDD4B4218839585BA3F7E8F73">
    <w:name w:val="E3EB860FDD4B4218839585BA3F7E8F73"/>
  </w:style>
  <w:style w:type="paragraph" w:customStyle="1" w:styleId="54684C50E2B14A61887DE568ABCA6D3A">
    <w:name w:val="54684C50E2B14A61887DE568ABCA6D3A"/>
  </w:style>
  <w:style w:type="paragraph" w:customStyle="1" w:styleId="B4DB1AB19C494702BEE5E4806F548981">
    <w:name w:val="B4DB1AB19C494702BEE5E4806F548981"/>
  </w:style>
  <w:style w:type="paragraph" w:customStyle="1" w:styleId="B74DA18467AF4A07A4A7CF8039EE8716">
    <w:name w:val="B74DA18467AF4A07A4A7CF8039EE8716"/>
  </w:style>
  <w:style w:type="paragraph" w:customStyle="1" w:styleId="99B75C9D17494CC0956F8F1A91839898">
    <w:name w:val="99B75C9D17494CC0956F8F1A91839898"/>
  </w:style>
  <w:style w:type="paragraph" w:customStyle="1" w:styleId="A5AF55BD15FD4A2F868D51663645CE44">
    <w:name w:val="A5AF55BD15FD4A2F868D51663645CE44"/>
  </w:style>
  <w:style w:type="paragraph" w:customStyle="1" w:styleId="0575B621CE144EBA83D35DC0DF90AEAA">
    <w:name w:val="0575B621CE144EBA83D35DC0DF90AEAA"/>
  </w:style>
  <w:style w:type="paragraph" w:customStyle="1" w:styleId="E8753743061D49EC9F1E622A9ACB09D7">
    <w:name w:val="E8753743061D49EC9F1E622A9ACB09D7"/>
  </w:style>
  <w:style w:type="paragraph" w:customStyle="1" w:styleId="32939F1964AB44EF8790263062F5D2E2">
    <w:name w:val="32939F1964AB44EF8790263062F5D2E2"/>
  </w:style>
  <w:style w:type="paragraph" w:customStyle="1" w:styleId="F12058D895D44AEEBC984BD3C1E30A38">
    <w:name w:val="F12058D895D44AEEBC984BD3C1E30A38"/>
  </w:style>
  <w:style w:type="paragraph" w:customStyle="1" w:styleId="F844617279344F5684F4908ED0E709D9">
    <w:name w:val="F844617279344F5684F4908ED0E709D9"/>
  </w:style>
  <w:style w:type="paragraph" w:customStyle="1" w:styleId="FE776120D79D4960A8CD14B388D58AEF">
    <w:name w:val="FE776120D79D4960A8CD14B388D58AEF"/>
    <w:rsid w:val="00637894"/>
  </w:style>
  <w:style w:type="paragraph" w:customStyle="1" w:styleId="607AD1B8F1E14140AAFD36ED1B4EC032">
    <w:name w:val="607AD1B8F1E14140AAFD36ED1B4EC032"/>
    <w:rsid w:val="00637894"/>
  </w:style>
  <w:style w:type="paragraph" w:customStyle="1" w:styleId="95028621E6BA4F75B5B218A85EFFB836">
    <w:name w:val="95028621E6BA4F75B5B218A85EFFB836"/>
    <w:rsid w:val="00637894"/>
  </w:style>
  <w:style w:type="paragraph" w:customStyle="1" w:styleId="786B1A6B29304AF89BEBCF7A3DBC8310">
    <w:name w:val="786B1A6B29304AF89BEBCF7A3DBC8310"/>
    <w:rsid w:val="00637894"/>
  </w:style>
  <w:style w:type="paragraph" w:customStyle="1" w:styleId="379BBD0BE1414722B05F940EBD48E2E3">
    <w:name w:val="379BBD0BE1414722B05F940EBD48E2E3"/>
    <w:rsid w:val="00637894"/>
  </w:style>
  <w:style w:type="paragraph" w:customStyle="1" w:styleId="19B5F7D07B3241BB91E9FB56F60BB308">
    <w:name w:val="19B5F7D07B3241BB91E9FB56F60BB308"/>
    <w:rsid w:val="00637894"/>
  </w:style>
  <w:style w:type="paragraph" w:customStyle="1" w:styleId="79B5B29034794D39A2827BA266CF0360">
    <w:name w:val="79B5B29034794D39A2827BA266CF0360"/>
    <w:rsid w:val="00637894"/>
  </w:style>
  <w:style w:type="paragraph" w:customStyle="1" w:styleId="A1E35F82DD1846EE80F762616CC48FD8">
    <w:name w:val="A1E35F82DD1846EE80F762616CC48FD8"/>
    <w:rsid w:val="00637894"/>
  </w:style>
  <w:style w:type="paragraph" w:customStyle="1" w:styleId="718EC564B6314F37A8E804BE21D2F3C5">
    <w:name w:val="718EC564B6314F37A8E804BE21D2F3C5"/>
    <w:rsid w:val="00637894"/>
  </w:style>
  <w:style w:type="paragraph" w:customStyle="1" w:styleId="3F6DAC694FA14CF49D4D1CF96389DAAF">
    <w:name w:val="3F6DAC694FA14CF49D4D1CF96389DAAF"/>
    <w:rsid w:val="00637894"/>
  </w:style>
  <w:style w:type="paragraph" w:customStyle="1" w:styleId="8A6D9D46FD6C4DD4BFAFAC0CE63B6651">
    <w:name w:val="8A6D9D46FD6C4DD4BFAFAC0CE63B6651"/>
    <w:rsid w:val="00637894"/>
  </w:style>
  <w:style w:type="paragraph" w:customStyle="1" w:styleId="C9AD88625B504A65A79973BD5A7A06CE">
    <w:name w:val="C9AD88625B504A65A79973BD5A7A06CE"/>
    <w:rsid w:val="00637894"/>
  </w:style>
  <w:style w:type="paragraph" w:customStyle="1" w:styleId="46751DB4004B4EB2A2C74D66018CB01C">
    <w:name w:val="46751DB4004B4EB2A2C74D66018CB01C"/>
    <w:rsid w:val="00637894"/>
  </w:style>
  <w:style w:type="paragraph" w:customStyle="1" w:styleId="B8BFF50C0EBC4F01A9DD1C0E9F154043">
    <w:name w:val="B8BFF50C0EBC4F01A9DD1C0E9F154043"/>
    <w:rsid w:val="00637894"/>
  </w:style>
  <w:style w:type="paragraph" w:customStyle="1" w:styleId="DB940520F44C4C9D8BEC7BB028502348">
    <w:name w:val="DB940520F44C4C9D8BEC7BB028502348"/>
    <w:rsid w:val="00637894"/>
  </w:style>
  <w:style w:type="paragraph" w:customStyle="1" w:styleId="1262C536C88745F1A46BA571CF71126A">
    <w:name w:val="1262C536C88745F1A46BA571CF71126A"/>
    <w:rsid w:val="00637894"/>
  </w:style>
  <w:style w:type="paragraph" w:customStyle="1" w:styleId="092204CF6FE4436EBE1778EE0E00C24E">
    <w:name w:val="092204CF6FE4436EBE1778EE0E00C24E"/>
    <w:rsid w:val="00637894"/>
  </w:style>
  <w:style w:type="paragraph" w:customStyle="1" w:styleId="B8D022C5EA15437EACAC6B5F20CE1704">
    <w:name w:val="B8D022C5EA15437EACAC6B5F20CE1704"/>
    <w:rsid w:val="00637894"/>
  </w:style>
  <w:style w:type="paragraph" w:customStyle="1" w:styleId="B06DBEE6AAF74BBB9EA0BF78F7B98243">
    <w:name w:val="B06DBEE6AAF74BBB9EA0BF78F7B98243"/>
    <w:rsid w:val="00637894"/>
  </w:style>
  <w:style w:type="paragraph" w:customStyle="1" w:styleId="97DF527570664B06AAA87CBD63E1B0B9">
    <w:name w:val="97DF527570664B06AAA87CBD63E1B0B9"/>
    <w:rsid w:val="00637894"/>
  </w:style>
  <w:style w:type="paragraph" w:customStyle="1" w:styleId="F6BC6B6C6E814331A9F5E5E552F0DA6A">
    <w:name w:val="F6BC6B6C6E814331A9F5E5E552F0DA6A"/>
    <w:rsid w:val="00637894"/>
  </w:style>
  <w:style w:type="paragraph" w:customStyle="1" w:styleId="F6A3F509AB204BF3A856BD86AB94FC61">
    <w:name w:val="F6A3F509AB204BF3A856BD86AB94FC61"/>
    <w:rsid w:val="00637894"/>
  </w:style>
  <w:style w:type="paragraph" w:customStyle="1" w:styleId="BB2601C235754BEEB3D42A407AE88877">
    <w:name w:val="BB2601C235754BEEB3D42A407AE88877"/>
    <w:rsid w:val="00637894"/>
  </w:style>
  <w:style w:type="paragraph" w:customStyle="1" w:styleId="E287B212924C43D0A37899E145D4D034">
    <w:name w:val="E287B212924C43D0A37899E145D4D034"/>
    <w:rsid w:val="00637894"/>
  </w:style>
  <w:style w:type="paragraph" w:customStyle="1" w:styleId="3BD9304DA3A3440C983C1AA20E7DC409">
    <w:name w:val="3BD9304DA3A3440C983C1AA20E7DC409"/>
    <w:rsid w:val="00637894"/>
  </w:style>
  <w:style w:type="paragraph" w:customStyle="1" w:styleId="CFA61FA722604483B2611E099CAFCC06">
    <w:name w:val="CFA61FA722604483B2611E099CAFCC06"/>
    <w:rsid w:val="00637894"/>
  </w:style>
  <w:style w:type="paragraph" w:customStyle="1" w:styleId="081EA8A2164B4E54896FD21F35CAA6F6">
    <w:name w:val="081EA8A2164B4E54896FD21F35CAA6F6"/>
    <w:rsid w:val="00637894"/>
  </w:style>
  <w:style w:type="paragraph" w:customStyle="1" w:styleId="47FB53DF22AC4BEEA61622E5A49131CA">
    <w:name w:val="47FB53DF22AC4BEEA61622E5A49131CA"/>
    <w:rsid w:val="00637894"/>
  </w:style>
  <w:style w:type="paragraph" w:customStyle="1" w:styleId="A858C2C7C56C45E5BACACC41EBEEE853">
    <w:name w:val="A858C2C7C56C45E5BACACC41EBEEE853"/>
    <w:rsid w:val="00637894"/>
  </w:style>
  <w:style w:type="paragraph" w:customStyle="1" w:styleId="2AB59EC279CB4AEE94FDE1A4305E3F27">
    <w:name w:val="2AB59EC279CB4AEE94FDE1A4305E3F27"/>
    <w:rsid w:val="00637894"/>
  </w:style>
  <w:style w:type="paragraph" w:customStyle="1" w:styleId="16368C28886A405ABF9A4EE6869A2A0B">
    <w:name w:val="16368C28886A405ABF9A4EE6869A2A0B"/>
    <w:rsid w:val="00637894"/>
  </w:style>
  <w:style w:type="paragraph" w:customStyle="1" w:styleId="B5739B7A991E45AD9E26C9A96BF1AB0C">
    <w:name w:val="B5739B7A991E45AD9E26C9A96BF1AB0C"/>
    <w:rsid w:val="00637894"/>
  </w:style>
  <w:style w:type="paragraph" w:customStyle="1" w:styleId="5FCADD3B12104A5DA67475FDDF1F39FD">
    <w:name w:val="5FCADD3B12104A5DA67475FDDF1F39FD"/>
    <w:rsid w:val="00637894"/>
  </w:style>
  <w:style w:type="paragraph" w:customStyle="1" w:styleId="D86119D1EA7C4A0FB6C66FB028DEBE45">
    <w:name w:val="D86119D1EA7C4A0FB6C66FB028DEBE45"/>
    <w:rsid w:val="00637894"/>
  </w:style>
  <w:style w:type="paragraph" w:customStyle="1" w:styleId="1D650B4F34A24B7A977D031BB218BA09">
    <w:name w:val="1D650B4F34A24B7A977D031BB218BA09"/>
    <w:rsid w:val="00637894"/>
  </w:style>
  <w:style w:type="paragraph" w:customStyle="1" w:styleId="454840312CC043088DF3B1C11E65C234">
    <w:name w:val="454840312CC043088DF3B1C11E65C234"/>
    <w:rsid w:val="00637894"/>
  </w:style>
  <w:style w:type="paragraph" w:customStyle="1" w:styleId="EB361944E958400989DBEE7224EA1B00">
    <w:name w:val="EB361944E958400989DBEE7224EA1B00"/>
    <w:rsid w:val="00637894"/>
  </w:style>
  <w:style w:type="paragraph" w:customStyle="1" w:styleId="D12D3452C5D6417CAB104046A8D9E078">
    <w:name w:val="D12D3452C5D6417CAB104046A8D9E078"/>
    <w:rsid w:val="00637894"/>
  </w:style>
  <w:style w:type="paragraph" w:customStyle="1" w:styleId="C3F580CCC6AC4070AB31AE59F73923A0">
    <w:name w:val="C3F580CCC6AC4070AB31AE59F73923A0"/>
    <w:rsid w:val="00637894"/>
  </w:style>
  <w:style w:type="paragraph" w:customStyle="1" w:styleId="DDED39107F4A49E681E1D194A4A1DDB8">
    <w:name w:val="DDED39107F4A49E681E1D194A4A1DDB8"/>
    <w:rsid w:val="00637894"/>
  </w:style>
  <w:style w:type="paragraph" w:customStyle="1" w:styleId="7012313DE2AE40018AA7F49DB473F4FA">
    <w:name w:val="7012313DE2AE40018AA7F49DB473F4FA"/>
    <w:rsid w:val="00637894"/>
  </w:style>
  <w:style w:type="paragraph" w:customStyle="1" w:styleId="51B2C1CF64B547D1B26D522A548AD303">
    <w:name w:val="51B2C1CF64B547D1B26D522A548AD303"/>
    <w:rsid w:val="00637894"/>
  </w:style>
  <w:style w:type="paragraph" w:customStyle="1" w:styleId="B6ACBE2340784D6CA9E09F6ACB91EF51">
    <w:name w:val="B6ACBE2340784D6CA9E09F6ACB91EF51"/>
    <w:rsid w:val="00637894"/>
  </w:style>
  <w:style w:type="paragraph" w:customStyle="1" w:styleId="DB9F7FC34E6A4C6F8FD7F428B6F02BDF">
    <w:name w:val="DB9F7FC34E6A4C6F8FD7F428B6F02BDF"/>
    <w:rsid w:val="00637894"/>
  </w:style>
  <w:style w:type="paragraph" w:customStyle="1" w:styleId="C4990BF4D3BD4725AABD56D94759E0DE">
    <w:name w:val="C4990BF4D3BD4725AABD56D94759E0DE"/>
    <w:rsid w:val="00637894"/>
  </w:style>
  <w:style w:type="paragraph" w:customStyle="1" w:styleId="C0045DE2DD0A4042A926626E151612B1">
    <w:name w:val="C0045DE2DD0A4042A926626E151612B1"/>
    <w:rsid w:val="00637894"/>
  </w:style>
  <w:style w:type="paragraph" w:customStyle="1" w:styleId="3E2A6B702F54482687D16CC703F4BD8B">
    <w:name w:val="3E2A6B702F54482687D16CC703F4BD8B"/>
    <w:rsid w:val="00637894"/>
  </w:style>
  <w:style w:type="paragraph" w:customStyle="1" w:styleId="E663FD7F971345F1BF6AE8FEEA5FC39D">
    <w:name w:val="E663FD7F971345F1BF6AE8FEEA5FC39D"/>
    <w:rsid w:val="00637894"/>
  </w:style>
  <w:style w:type="paragraph" w:customStyle="1" w:styleId="E02FD5C137774D84963BBD5D64DC0D18">
    <w:name w:val="E02FD5C137774D84963BBD5D64DC0D18"/>
    <w:rsid w:val="00637894"/>
  </w:style>
  <w:style w:type="paragraph" w:customStyle="1" w:styleId="C587969BAB7B4EBEAA44F74797BEBCB2">
    <w:name w:val="C587969BAB7B4EBEAA44F74797BEBCB2"/>
    <w:rsid w:val="00637894"/>
  </w:style>
  <w:style w:type="paragraph" w:customStyle="1" w:styleId="96F7FB081E784CBDBB86CF1323631285">
    <w:name w:val="96F7FB081E784CBDBB86CF1323631285"/>
    <w:rsid w:val="00637894"/>
  </w:style>
  <w:style w:type="paragraph" w:customStyle="1" w:styleId="177907DDF78A43049FAABF3E06ECEAED">
    <w:name w:val="177907DDF78A43049FAABF3E06ECEAED"/>
    <w:rsid w:val="00637894"/>
  </w:style>
  <w:style w:type="paragraph" w:customStyle="1" w:styleId="1A3E8BCAE57546EE820B5B2B4E519E84">
    <w:name w:val="1A3E8BCAE57546EE820B5B2B4E519E84"/>
    <w:rsid w:val="00637894"/>
  </w:style>
  <w:style w:type="paragraph" w:customStyle="1" w:styleId="195B534903DA4F398FB530F535A2693D">
    <w:name w:val="195B534903DA4F398FB530F535A2693D"/>
    <w:rsid w:val="00637894"/>
  </w:style>
  <w:style w:type="paragraph" w:customStyle="1" w:styleId="C107BA4DC70F42489EB3FE6453E740E6">
    <w:name w:val="C107BA4DC70F42489EB3FE6453E740E6"/>
    <w:rsid w:val="00637894"/>
  </w:style>
  <w:style w:type="paragraph" w:customStyle="1" w:styleId="AC076623E4074C73BAE84271C7DDCE36">
    <w:name w:val="AC076623E4074C73BAE84271C7DDCE36"/>
    <w:rsid w:val="00637894"/>
  </w:style>
  <w:style w:type="paragraph" w:customStyle="1" w:styleId="9257FD1562D04290BAAC1C420C1CDC48">
    <w:name w:val="9257FD1562D04290BAAC1C420C1CDC48"/>
    <w:rsid w:val="00637894"/>
  </w:style>
  <w:style w:type="paragraph" w:customStyle="1" w:styleId="8EB0942605D14F53BAB16DB74DD753DB">
    <w:name w:val="8EB0942605D14F53BAB16DB74DD753DB"/>
    <w:rsid w:val="00637894"/>
  </w:style>
  <w:style w:type="paragraph" w:customStyle="1" w:styleId="D44BB17C4ADD46BA9B15C5B05BF5D602">
    <w:name w:val="D44BB17C4ADD46BA9B15C5B05BF5D602"/>
    <w:rsid w:val="00637894"/>
  </w:style>
  <w:style w:type="paragraph" w:customStyle="1" w:styleId="89F04AF5123C4FF3963A77D8E936EDE7">
    <w:name w:val="89F04AF5123C4FF3963A77D8E936EDE7"/>
    <w:rsid w:val="00637894"/>
  </w:style>
  <w:style w:type="paragraph" w:customStyle="1" w:styleId="B18F237D2F2F4C63B0A4935928073A9D">
    <w:name w:val="B18F237D2F2F4C63B0A4935928073A9D"/>
    <w:rsid w:val="00637894"/>
  </w:style>
  <w:style w:type="paragraph" w:customStyle="1" w:styleId="5A2F998A0B7D439AB64A7F536AC29124">
    <w:name w:val="5A2F998A0B7D439AB64A7F536AC29124"/>
    <w:rsid w:val="00637894"/>
  </w:style>
  <w:style w:type="paragraph" w:customStyle="1" w:styleId="738F4C6321E343C28A1A6277969ED217">
    <w:name w:val="738F4C6321E343C28A1A6277969ED217"/>
    <w:rsid w:val="00637894"/>
  </w:style>
  <w:style w:type="paragraph" w:customStyle="1" w:styleId="BEAA82D52A6E4C7A8508DF09B65EC036">
    <w:name w:val="BEAA82D52A6E4C7A8508DF09B65EC036"/>
    <w:rsid w:val="00637894"/>
  </w:style>
  <w:style w:type="paragraph" w:customStyle="1" w:styleId="0D79C778A0B24071A5E3FEB95488D56D">
    <w:name w:val="0D79C778A0B24071A5E3FEB95488D56D"/>
    <w:rsid w:val="00637894"/>
  </w:style>
  <w:style w:type="paragraph" w:customStyle="1" w:styleId="C50730EC10164A31950CD91242BBC5BF">
    <w:name w:val="C50730EC10164A31950CD91242BBC5BF"/>
    <w:rsid w:val="00637894"/>
  </w:style>
  <w:style w:type="paragraph" w:customStyle="1" w:styleId="C027B302BD72468282AC1BA5F730F5A2">
    <w:name w:val="C027B302BD72468282AC1BA5F730F5A2"/>
    <w:rsid w:val="00637894"/>
  </w:style>
  <w:style w:type="paragraph" w:customStyle="1" w:styleId="E8EEA224BFE84D0197B49572969D1999">
    <w:name w:val="E8EEA224BFE84D0197B49572969D1999"/>
    <w:rsid w:val="00637894"/>
  </w:style>
  <w:style w:type="paragraph" w:customStyle="1" w:styleId="23569A15749741C5A6BEA3BE6872201C">
    <w:name w:val="23569A15749741C5A6BEA3BE6872201C"/>
    <w:rsid w:val="00637894"/>
  </w:style>
  <w:style w:type="paragraph" w:customStyle="1" w:styleId="B93000C44102479B9DCF5218EA06D671">
    <w:name w:val="B93000C44102479B9DCF5218EA06D671"/>
    <w:rsid w:val="00637894"/>
  </w:style>
  <w:style w:type="paragraph" w:customStyle="1" w:styleId="501DAB9FE7A04BE9B101D8024D678DC1">
    <w:name w:val="501DAB9FE7A04BE9B101D8024D678DC1"/>
    <w:rsid w:val="004252D2"/>
  </w:style>
  <w:style w:type="paragraph" w:customStyle="1" w:styleId="3815BEB7A9B2478FB75CECEAB8767A2A">
    <w:name w:val="3815BEB7A9B2478FB75CECEAB8767A2A"/>
    <w:rsid w:val="004252D2"/>
  </w:style>
  <w:style w:type="paragraph" w:customStyle="1" w:styleId="E70699192B3440F1975262BB115B778B">
    <w:name w:val="E70699192B3440F1975262BB115B778B"/>
    <w:rsid w:val="004252D2"/>
  </w:style>
  <w:style w:type="paragraph" w:customStyle="1" w:styleId="30EF96A307D644EE835E0512544D2840">
    <w:name w:val="30EF96A307D644EE835E0512544D2840"/>
    <w:rsid w:val="004252D2"/>
  </w:style>
  <w:style w:type="paragraph" w:customStyle="1" w:styleId="D23426EAE477415285C71A105DA594B9">
    <w:name w:val="D23426EAE477415285C71A105DA594B9"/>
    <w:rsid w:val="004252D2"/>
  </w:style>
  <w:style w:type="paragraph" w:customStyle="1" w:styleId="C009896AFA644A7B8B677041F1153B41">
    <w:name w:val="C009896AFA644A7B8B677041F1153B41"/>
    <w:rsid w:val="004252D2"/>
  </w:style>
  <w:style w:type="paragraph" w:customStyle="1" w:styleId="4FC3B07168B443AC8433EC61DD35D92D">
    <w:name w:val="4FC3B07168B443AC8433EC61DD35D92D"/>
    <w:rsid w:val="004252D2"/>
  </w:style>
  <w:style w:type="paragraph" w:customStyle="1" w:styleId="29BDEA30829B40F98B79B8864B9FEB7C">
    <w:name w:val="29BDEA30829B40F98B79B8864B9FEB7C"/>
    <w:rsid w:val="004252D2"/>
  </w:style>
  <w:style w:type="paragraph" w:customStyle="1" w:styleId="B7E97D8EF8574A77895695E43CA80BE4">
    <w:name w:val="B7E97D8EF8574A77895695E43CA80BE4"/>
    <w:rsid w:val="004252D2"/>
  </w:style>
  <w:style w:type="paragraph" w:customStyle="1" w:styleId="5B9A87216C034C08BDB7301371611CF3">
    <w:name w:val="5B9A87216C034C08BDB7301371611CF3"/>
    <w:rsid w:val="004252D2"/>
  </w:style>
  <w:style w:type="paragraph" w:customStyle="1" w:styleId="AF9F5C9EC6CA48F699D3D8DE979A6F28">
    <w:name w:val="AF9F5C9EC6CA48F699D3D8DE979A6F28"/>
    <w:rsid w:val="004252D2"/>
  </w:style>
  <w:style w:type="paragraph" w:customStyle="1" w:styleId="9798EAFA4EA34F4A9AA8A101457C5443">
    <w:name w:val="9798EAFA4EA34F4A9AA8A101457C5443"/>
    <w:rsid w:val="004252D2"/>
  </w:style>
  <w:style w:type="paragraph" w:customStyle="1" w:styleId="C569352DD9234689B3FEAF4B86E26095">
    <w:name w:val="C569352DD9234689B3FEAF4B86E26095"/>
    <w:rsid w:val="004252D2"/>
  </w:style>
  <w:style w:type="paragraph" w:customStyle="1" w:styleId="4C364332DACE48D8BFAC38AAB2890C56">
    <w:name w:val="4C364332DACE48D8BFAC38AAB2890C56"/>
    <w:rsid w:val="004252D2"/>
  </w:style>
  <w:style w:type="paragraph" w:customStyle="1" w:styleId="BD90C554596A49DA8502A663DB1769D3">
    <w:name w:val="BD90C554596A49DA8502A663DB1769D3"/>
    <w:rsid w:val="004252D2"/>
  </w:style>
  <w:style w:type="paragraph" w:customStyle="1" w:styleId="B9244263E6324160AC66B53ACE411DCE">
    <w:name w:val="B9244263E6324160AC66B53ACE411DCE"/>
    <w:rsid w:val="004252D2"/>
  </w:style>
  <w:style w:type="paragraph" w:customStyle="1" w:styleId="47FD0302F7E440F485914982605B0BF2">
    <w:name w:val="47FD0302F7E440F485914982605B0BF2"/>
    <w:rsid w:val="004252D2"/>
  </w:style>
  <w:style w:type="paragraph" w:customStyle="1" w:styleId="6D7D18948A27485DA01203EBB45B5265">
    <w:name w:val="6D7D18948A27485DA01203EBB45B5265"/>
    <w:rsid w:val="004252D2"/>
  </w:style>
  <w:style w:type="paragraph" w:customStyle="1" w:styleId="2CECE230326A486AA3C6A426D208C091">
    <w:name w:val="2CECE230326A486AA3C6A426D208C091"/>
    <w:rsid w:val="004252D2"/>
  </w:style>
  <w:style w:type="paragraph" w:customStyle="1" w:styleId="3EA75D5168BB4CB2828F8B0A9F90A871">
    <w:name w:val="3EA75D5168BB4CB2828F8B0A9F90A871"/>
    <w:rsid w:val="004252D2"/>
  </w:style>
  <w:style w:type="paragraph" w:customStyle="1" w:styleId="2386FFC0D6014B41A3E3F2E233492733">
    <w:name w:val="2386FFC0D6014B41A3E3F2E233492733"/>
    <w:rsid w:val="004252D2"/>
  </w:style>
  <w:style w:type="paragraph" w:customStyle="1" w:styleId="DA0B56BAD1924A0F8BA93B668650C060">
    <w:name w:val="DA0B56BAD1924A0F8BA93B668650C060"/>
    <w:rsid w:val="004252D2"/>
  </w:style>
  <w:style w:type="paragraph" w:customStyle="1" w:styleId="E71464FDECFE4F68BAC5EAF1394D4C41">
    <w:name w:val="E71464FDECFE4F68BAC5EAF1394D4C41"/>
    <w:rsid w:val="004252D2"/>
  </w:style>
  <w:style w:type="paragraph" w:customStyle="1" w:styleId="F97D5EB3ED4241708272FEA90E409C56">
    <w:name w:val="F97D5EB3ED4241708272FEA90E409C56"/>
    <w:rsid w:val="004252D2"/>
  </w:style>
  <w:style w:type="paragraph" w:customStyle="1" w:styleId="24CCFD8BFEC0417297A5B92CC9EA7157">
    <w:name w:val="24CCFD8BFEC0417297A5B92CC9EA7157"/>
    <w:rsid w:val="004252D2"/>
  </w:style>
  <w:style w:type="paragraph" w:customStyle="1" w:styleId="8DA4B33106D442AA9B20C718D7571707">
    <w:name w:val="8DA4B33106D442AA9B20C718D7571707"/>
    <w:rsid w:val="004252D2"/>
  </w:style>
  <w:style w:type="paragraph" w:customStyle="1" w:styleId="ABA0DF680EE94FF095E3A23B55275882">
    <w:name w:val="ABA0DF680EE94FF095E3A23B55275882"/>
    <w:rsid w:val="004252D2"/>
  </w:style>
  <w:style w:type="paragraph" w:customStyle="1" w:styleId="744F1B9F0D524C0D92C708C9283038B0">
    <w:name w:val="744F1B9F0D524C0D92C708C9283038B0"/>
    <w:rsid w:val="004252D2"/>
  </w:style>
  <w:style w:type="paragraph" w:customStyle="1" w:styleId="B270BA812BCD411FB1E279663CC14715">
    <w:name w:val="B270BA812BCD411FB1E279663CC14715"/>
    <w:rsid w:val="005F1305"/>
  </w:style>
  <w:style w:type="paragraph" w:customStyle="1" w:styleId="CA7C207F38C54DAF9E79AA591DC6893B">
    <w:name w:val="CA7C207F38C54DAF9E79AA591DC6893B"/>
    <w:rsid w:val="005F1305"/>
  </w:style>
  <w:style w:type="paragraph" w:customStyle="1" w:styleId="13FDDDF07436411AB38E9AC4D50379A7">
    <w:name w:val="13FDDDF07436411AB38E9AC4D50379A7"/>
    <w:rsid w:val="005F1305"/>
  </w:style>
  <w:style w:type="paragraph" w:customStyle="1" w:styleId="66AB3A00F9FB40BFA74DC19EA910D817">
    <w:name w:val="66AB3A00F9FB40BFA74DC19EA910D817"/>
    <w:rsid w:val="005F1305"/>
  </w:style>
  <w:style w:type="paragraph" w:customStyle="1" w:styleId="8DEB8ED41E884C5092FCAE1568E51FD7">
    <w:name w:val="8DEB8ED41E884C5092FCAE1568E51FD7"/>
    <w:rsid w:val="005F1305"/>
  </w:style>
  <w:style w:type="paragraph" w:customStyle="1" w:styleId="5920CC5EC27142AFA88DCB5688DB60BA">
    <w:name w:val="5920CC5EC27142AFA88DCB5688DB60BA"/>
    <w:rsid w:val="005F1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Component>
  </Component>
  <NQSA>
  </NQSA>
  <Date>
  </Date>
  <Application>
  </Application>
</root>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3.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application_for_escc_qualification_approval3202c.dotx</Template>
  <TotalTime>1</TotalTime>
  <Pages>6</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2020-06-05T09:34:00Z</dcterms:created>
  <dcterms:modified xsi:type="dcterms:W3CDTF">2020-06-05T09:34:00Z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