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6"/>
        <w:gridCol w:w="110"/>
        <w:gridCol w:w="171"/>
        <w:gridCol w:w="280"/>
        <w:gridCol w:w="78"/>
        <w:gridCol w:w="126"/>
        <w:gridCol w:w="240"/>
        <w:gridCol w:w="449"/>
        <w:gridCol w:w="51"/>
        <w:gridCol w:w="413"/>
        <w:gridCol w:w="18"/>
        <w:gridCol w:w="122"/>
        <w:gridCol w:w="124"/>
        <w:gridCol w:w="82"/>
        <w:gridCol w:w="156"/>
        <w:gridCol w:w="171"/>
        <w:gridCol w:w="73"/>
        <w:gridCol w:w="142"/>
        <w:gridCol w:w="106"/>
        <w:gridCol w:w="308"/>
        <w:gridCol w:w="127"/>
        <w:gridCol w:w="45"/>
        <w:gridCol w:w="237"/>
        <w:gridCol w:w="27"/>
        <w:gridCol w:w="129"/>
        <w:gridCol w:w="17"/>
        <w:gridCol w:w="157"/>
        <w:gridCol w:w="203"/>
        <w:gridCol w:w="136"/>
        <w:gridCol w:w="233"/>
        <w:gridCol w:w="205"/>
        <w:gridCol w:w="561"/>
        <w:gridCol w:w="15"/>
        <w:gridCol w:w="86"/>
        <w:gridCol w:w="211"/>
        <w:gridCol w:w="15"/>
        <w:gridCol w:w="471"/>
        <w:gridCol w:w="98"/>
        <w:gridCol w:w="140"/>
        <w:gridCol w:w="257"/>
        <w:gridCol w:w="11"/>
        <w:gridCol w:w="299"/>
        <w:gridCol w:w="66"/>
        <w:gridCol w:w="515"/>
        <w:gridCol w:w="197"/>
        <w:gridCol w:w="291"/>
        <w:gridCol w:w="85"/>
        <w:gridCol w:w="395"/>
        <w:gridCol w:w="36"/>
        <w:gridCol w:w="378"/>
        <w:gridCol w:w="31"/>
        <w:gridCol w:w="95"/>
        <w:gridCol w:w="10"/>
        <w:gridCol w:w="9"/>
        <w:gridCol w:w="345"/>
      </w:tblGrid>
      <w:tr w:rsidR="006776BF" w14:paraId="1EB523AA" w14:textId="77777777" w:rsidTr="00F02879">
        <w:trPr>
          <w:trHeight w:val="215"/>
        </w:trPr>
        <w:tc>
          <w:tcPr>
            <w:tcW w:w="2774" w:type="dxa"/>
            <w:gridSpan w:val="12"/>
            <w:vMerge w:val="restart"/>
            <w:vAlign w:val="center"/>
          </w:tcPr>
          <w:p w14:paraId="1EB523A7" w14:textId="77777777" w:rsidR="006776BF" w:rsidRDefault="00340C6D" w:rsidP="00090E47">
            <w:pPr>
              <w:jc w:val="center"/>
            </w:pPr>
            <w:r>
              <w:t xml:space="preserve"> </w:t>
            </w:r>
            <w:r w:rsidR="006776BF">
              <w:rPr>
                <w:noProof/>
                <w:lang w:val="en-GB" w:eastAsia="en-GB"/>
              </w:rPr>
              <w:drawing>
                <wp:inline distT="0" distB="0" distL="0" distR="0" wp14:anchorId="1EB526DB" wp14:editId="1EB526DC">
                  <wp:extent cx="1456621" cy="405516"/>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35"/>
            <w:tcBorders>
              <w:bottom w:val="nil"/>
            </w:tcBorders>
          </w:tcPr>
          <w:p w14:paraId="1EB523A8" w14:textId="77777777" w:rsidR="006776BF" w:rsidRPr="00143474" w:rsidRDefault="006776BF" w:rsidP="00090E47">
            <w:pPr>
              <w:jc w:val="center"/>
              <w:rPr>
                <w:b/>
                <w:szCs w:val="14"/>
              </w:rPr>
            </w:pPr>
            <w:r w:rsidRPr="00143474">
              <w:rPr>
                <w:b/>
                <w:szCs w:val="14"/>
              </w:rPr>
              <w:t>APPLICATION FOR ESCC QUALIFICATION APPROVAL</w:t>
            </w:r>
          </w:p>
        </w:tc>
        <w:tc>
          <w:tcPr>
            <w:tcW w:w="1299" w:type="dxa"/>
            <w:gridSpan w:val="8"/>
            <w:tcBorders>
              <w:bottom w:val="nil"/>
            </w:tcBorders>
            <w:vAlign w:val="center"/>
          </w:tcPr>
          <w:p w14:paraId="1EB523A9" w14:textId="77777777" w:rsidR="006776BF" w:rsidRDefault="006776BF" w:rsidP="00090E47">
            <w:pPr>
              <w:jc w:val="center"/>
            </w:pPr>
            <w:r w:rsidRPr="008F1E74">
              <w:rPr>
                <w:lang w:val="en-GB"/>
              </w:rPr>
              <w:t xml:space="preserve">Page </w:t>
            </w:r>
            <w:r w:rsidRPr="008F1E74">
              <w:rPr>
                <w:lang w:val="en-GB"/>
              </w:rPr>
              <w:fldChar w:fldCharType="begin"/>
            </w:r>
            <w:r w:rsidRPr="008F1E74">
              <w:rPr>
                <w:lang w:val="en-GB"/>
              </w:rPr>
              <w:instrText xml:space="preserve"> PAGE  \* Arabic  \* MERGEFORMAT </w:instrText>
            </w:r>
            <w:r w:rsidRPr="008F1E74">
              <w:rPr>
                <w:lang w:val="en-GB"/>
              </w:rPr>
              <w:fldChar w:fldCharType="separate"/>
            </w:r>
            <w:r w:rsidR="000D674E">
              <w:rPr>
                <w:noProof/>
                <w:lang w:val="en-GB"/>
              </w:rPr>
              <w:t>1</w:t>
            </w:r>
            <w:r w:rsidRPr="008F1E74">
              <w:rPr>
                <w:lang w:val="en-GB"/>
              </w:rPr>
              <w:fldChar w:fldCharType="end"/>
            </w:r>
          </w:p>
        </w:tc>
      </w:tr>
      <w:tr w:rsidR="006776BF" w14:paraId="1EB523AF" w14:textId="77777777" w:rsidTr="00F02879">
        <w:trPr>
          <w:trHeight w:val="360"/>
        </w:trPr>
        <w:tc>
          <w:tcPr>
            <w:tcW w:w="2774" w:type="dxa"/>
            <w:gridSpan w:val="12"/>
            <w:vMerge/>
          </w:tcPr>
          <w:p w14:paraId="1EB523AB" w14:textId="77777777" w:rsidR="006776BF" w:rsidRDefault="006776BF" w:rsidP="00090E47"/>
        </w:tc>
        <w:tc>
          <w:tcPr>
            <w:tcW w:w="1334" w:type="dxa"/>
            <w:gridSpan w:val="10"/>
            <w:tcBorders>
              <w:top w:val="nil"/>
              <w:bottom w:val="nil"/>
              <w:right w:val="nil"/>
            </w:tcBorders>
          </w:tcPr>
          <w:p w14:paraId="1EB523AC" w14:textId="77777777" w:rsidR="006776BF" w:rsidRPr="00143474" w:rsidRDefault="000727D4" w:rsidP="00090E47">
            <w:pPr>
              <w:rPr>
                <w:szCs w:val="14"/>
              </w:rPr>
            </w:pPr>
            <w:r>
              <w:rPr>
                <w:szCs w:val="14"/>
              </w:rPr>
              <w:t>Component T</w:t>
            </w:r>
            <w:r w:rsidR="006776BF">
              <w:rPr>
                <w:szCs w:val="14"/>
              </w:rPr>
              <w:t>itle:</w:t>
            </w:r>
          </w:p>
        </w:tc>
        <w:sdt>
          <w:sdtPr>
            <w:alias w:val="Component"/>
            <w:tag w:val="Component"/>
            <w:id w:val="-109596061"/>
            <w:placeholder>
              <w:docPart w:val="1837FB60E1494DDBAE2B29BA49882518"/>
            </w:placeholder>
            <w:dataBinding w:xpath="/root/Component[1]" w:storeItemID="{EB4D5A02-BD6C-4035-974B-AAE6C7490659}"/>
            <w:text/>
          </w:sdtPr>
          <w:sdtEndPr>
            <w:rPr>
              <w:szCs w:val="14"/>
            </w:rPr>
          </w:sdtEndPr>
          <w:sdtContent>
            <w:tc>
              <w:tcPr>
                <w:tcW w:w="4662" w:type="dxa"/>
                <w:gridSpan w:val="25"/>
                <w:tcBorders>
                  <w:top w:val="nil"/>
                  <w:left w:val="nil"/>
                  <w:bottom w:val="nil"/>
                </w:tcBorders>
              </w:tcPr>
              <w:p w14:paraId="1EB523AD" w14:textId="77777777" w:rsidR="006776BF" w:rsidRPr="00143474" w:rsidRDefault="000C7734" w:rsidP="009545D1">
                <w:pPr>
                  <w:rPr>
                    <w:szCs w:val="14"/>
                  </w:rPr>
                </w:pPr>
                <w:r>
                  <w:rPr>
                    <w:lang w:val="en-GB"/>
                  </w:rPr>
                  <w:t xml:space="preserve">  </w:t>
                </w:r>
              </w:p>
            </w:tc>
          </w:sdtContent>
        </w:sdt>
        <w:tc>
          <w:tcPr>
            <w:tcW w:w="1299" w:type="dxa"/>
            <w:gridSpan w:val="8"/>
            <w:tcBorders>
              <w:top w:val="nil"/>
              <w:bottom w:val="nil"/>
            </w:tcBorders>
            <w:vAlign w:val="center"/>
          </w:tcPr>
          <w:p w14:paraId="1EB523AE" w14:textId="77777777" w:rsidR="006776BF" w:rsidRPr="00146C2B" w:rsidRDefault="006776BF" w:rsidP="00090E47">
            <w:pPr>
              <w:jc w:val="center"/>
              <w:rPr>
                <w:szCs w:val="14"/>
              </w:rPr>
            </w:pPr>
            <w:r>
              <w:rPr>
                <w:szCs w:val="14"/>
              </w:rPr>
              <w:t>Appl. No.</w:t>
            </w:r>
          </w:p>
        </w:tc>
      </w:tr>
      <w:tr w:rsidR="006776BF" w14:paraId="1EB523B6" w14:textId="77777777" w:rsidTr="00F02879">
        <w:trPr>
          <w:trHeight w:val="225"/>
        </w:trPr>
        <w:tc>
          <w:tcPr>
            <w:tcW w:w="2774" w:type="dxa"/>
            <w:gridSpan w:val="12"/>
            <w:vMerge/>
          </w:tcPr>
          <w:p w14:paraId="1EB523B0" w14:textId="77777777" w:rsidR="006776BF" w:rsidRDefault="006776BF" w:rsidP="00090E47"/>
        </w:tc>
        <w:tc>
          <w:tcPr>
            <w:tcW w:w="1727" w:type="dxa"/>
            <w:gridSpan w:val="13"/>
            <w:tcBorders>
              <w:top w:val="nil"/>
              <w:right w:val="nil"/>
            </w:tcBorders>
          </w:tcPr>
          <w:p w14:paraId="1EB523B1" w14:textId="77777777" w:rsidR="006776BF" w:rsidRPr="00143474" w:rsidRDefault="00F87756" w:rsidP="00090E47">
            <w:r>
              <w:t>Executive Member</w:t>
            </w:r>
            <w:r w:rsidR="006776BF">
              <w:t>:</w:t>
            </w:r>
          </w:p>
        </w:tc>
        <w:sdt>
          <w:sdtPr>
            <w:alias w:val="NQSA"/>
            <w:tag w:val="NQSA"/>
            <w:id w:val="-243806719"/>
            <w:placeholder>
              <w:docPart w:val="06935AC3AAB4489B903B454C1E147D57"/>
            </w:placeholder>
            <w:dataBinding w:xpath="/root/NQSA[1]" w:storeItemID="{EB4D5A02-BD6C-4035-974B-AAE6C7490659}"/>
            <w:text/>
          </w:sdtPr>
          <w:sdtEndPr/>
          <w:sdtContent>
            <w:tc>
              <w:tcPr>
                <w:tcW w:w="2548" w:type="dxa"/>
                <w:gridSpan w:val="14"/>
                <w:tcBorders>
                  <w:top w:val="nil"/>
                  <w:left w:val="nil"/>
                  <w:right w:val="nil"/>
                </w:tcBorders>
              </w:tcPr>
              <w:p w14:paraId="1EB523B2" w14:textId="77777777" w:rsidR="006776BF" w:rsidRPr="00143474" w:rsidRDefault="00340C6D" w:rsidP="00090E47">
                <w:r>
                  <w:rPr>
                    <w:lang w:val="en-GB"/>
                  </w:rPr>
                  <w:t xml:space="preserve">  </w:t>
                </w:r>
              </w:p>
            </w:tc>
          </w:sdtContent>
        </w:sdt>
        <w:tc>
          <w:tcPr>
            <w:tcW w:w="567" w:type="dxa"/>
            <w:gridSpan w:val="3"/>
            <w:tcBorders>
              <w:top w:val="nil"/>
              <w:left w:val="nil"/>
              <w:right w:val="nil"/>
            </w:tcBorders>
          </w:tcPr>
          <w:p w14:paraId="1EB523B3" w14:textId="77777777" w:rsidR="006776BF" w:rsidRDefault="006776BF" w:rsidP="00090E47">
            <w:r>
              <w:t>Date:</w:t>
            </w:r>
          </w:p>
        </w:tc>
        <w:sdt>
          <w:sdtPr>
            <w:alias w:val="Date"/>
            <w:tag w:val="Date"/>
            <w:id w:val="1700121287"/>
            <w:placeholder>
              <w:docPart w:val="74CAAAC275DF4E979A416E3E0A1F147B"/>
            </w:placeholder>
            <w:dataBinding w:xpath="/root/Date[1]" w:storeItemID="{EB4D5A02-BD6C-4035-974B-AAE6C7490659}"/>
            <w:date>
              <w:dateFormat w:val="dd/MM/yyyy"/>
              <w:lid w:val="en-GB"/>
              <w:storeMappedDataAs w:val="dateTime"/>
              <w:calendar w:val="gregorian"/>
            </w:date>
          </w:sdtPr>
          <w:sdtEndPr/>
          <w:sdtContent>
            <w:tc>
              <w:tcPr>
                <w:tcW w:w="1154" w:type="dxa"/>
                <w:gridSpan w:val="5"/>
                <w:tcBorders>
                  <w:top w:val="nil"/>
                  <w:left w:val="nil"/>
                </w:tcBorders>
              </w:tcPr>
              <w:p w14:paraId="1EB523B4" w14:textId="77777777" w:rsidR="006776BF" w:rsidRDefault="00340C6D" w:rsidP="00A5202D">
                <w:r>
                  <w:rPr>
                    <w:lang w:val="en-GB"/>
                  </w:rPr>
                  <w:t xml:space="preserve">  </w:t>
                </w:r>
              </w:p>
            </w:tc>
          </w:sdtContent>
        </w:sdt>
        <w:sdt>
          <w:sdtPr>
            <w:alias w:val="Application"/>
            <w:tag w:val="Application"/>
            <w:id w:val="-1821947958"/>
            <w:placeholder>
              <w:docPart w:val="4ECAA966F73040CAB1883D503CF6CA14"/>
            </w:placeholder>
            <w:dataBinding w:xpath="/root/Application[1]" w:storeItemID="{EB4D5A02-BD6C-4035-974B-AAE6C7490659}"/>
            <w:text/>
          </w:sdtPr>
          <w:sdtEndPr/>
          <w:sdtContent>
            <w:tc>
              <w:tcPr>
                <w:tcW w:w="1299" w:type="dxa"/>
                <w:gridSpan w:val="8"/>
                <w:tcBorders>
                  <w:top w:val="nil"/>
                </w:tcBorders>
                <w:vAlign w:val="center"/>
              </w:tcPr>
              <w:p w14:paraId="1EB523B5" w14:textId="77777777" w:rsidR="006776BF" w:rsidRDefault="00690B2F" w:rsidP="00E233C1">
                <w:pPr>
                  <w:jc w:val="center"/>
                </w:pPr>
                <w:r>
                  <w:rPr>
                    <w:lang w:val="en-GB"/>
                  </w:rPr>
                  <w:t xml:space="preserve">  </w:t>
                </w:r>
              </w:p>
            </w:tc>
          </w:sdtContent>
        </w:sdt>
      </w:tr>
      <w:tr w:rsidR="006776BF" w14:paraId="1EB523B9" w14:textId="77777777" w:rsidTr="00F02879">
        <w:trPr>
          <w:trHeight w:val="20"/>
        </w:trPr>
        <w:tc>
          <w:tcPr>
            <w:tcW w:w="9579" w:type="dxa"/>
            <w:gridSpan w:val="50"/>
            <w:vMerge w:val="restart"/>
            <w:vAlign w:val="center"/>
          </w:tcPr>
          <w:p w14:paraId="1EB523B7" w14:textId="77777777" w:rsidR="006776BF" w:rsidRDefault="006776BF" w:rsidP="00090E47">
            <w:r>
              <w:t>Components (including series and families) submitted for Qual</w:t>
            </w:r>
            <w:r w:rsidR="00F02879">
              <w:t>ification Approval</w:t>
            </w:r>
          </w:p>
        </w:tc>
        <w:tc>
          <w:tcPr>
            <w:tcW w:w="490" w:type="dxa"/>
            <w:gridSpan w:val="5"/>
            <w:tcBorders>
              <w:bottom w:val="single" w:sz="4" w:space="0" w:color="auto"/>
            </w:tcBorders>
            <w:vAlign w:val="center"/>
          </w:tcPr>
          <w:p w14:paraId="1EB523B8" w14:textId="77777777" w:rsidR="006776BF" w:rsidRDefault="006776BF" w:rsidP="00090E47">
            <w:pPr>
              <w:jc w:val="center"/>
            </w:pPr>
            <w:r>
              <w:t>1</w:t>
            </w:r>
          </w:p>
        </w:tc>
      </w:tr>
      <w:tr w:rsidR="006776BF" w14:paraId="1EB523BC" w14:textId="77777777" w:rsidTr="00F02879">
        <w:trPr>
          <w:trHeight w:val="20"/>
        </w:trPr>
        <w:tc>
          <w:tcPr>
            <w:tcW w:w="9579" w:type="dxa"/>
            <w:gridSpan w:val="50"/>
            <w:vMerge/>
            <w:tcBorders>
              <w:right w:val="nil"/>
            </w:tcBorders>
          </w:tcPr>
          <w:p w14:paraId="1EB523BA" w14:textId="77777777" w:rsidR="006776BF" w:rsidRDefault="006776BF" w:rsidP="00090E47"/>
        </w:tc>
        <w:tc>
          <w:tcPr>
            <w:tcW w:w="490" w:type="dxa"/>
            <w:gridSpan w:val="5"/>
            <w:tcBorders>
              <w:left w:val="nil"/>
            </w:tcBorders>
          </w:tcPr>
          <w:p w14:paraId="1EB523BB" w14:textId="77777777" w:rsidR="006776BF" w:rsidRDefault="006776BF" w:rsidP="00090E47"/>
        </w:tc>
      </w:tr>
      <w:tr w:rsidR="006776BF" w14:paraId="1EB523C7" w14:textId="77777777" w:rsidTr="00F02879">
        <w:trPr>
          <w:trHeight w:val="20"/>
        </w:trPr>
        <w:tc>
          <w:tcPr>
            <w:tcW w:w="1481" w:type="dxa"/>
            <w:gridSpan w:val="6"/>
            <w:tcBorders>
              <w:bottom w:val="single" w:sz="4" w:space="0" w:color="auto"/>
            </w:tcBorders>
            <w:vAlign w:val="center"/>
          </w:tcPr>
          <w:p w14:paraId="1EB523BD" w14:textId="77777777" w:rsidR="006776BF" w:rsidRDefault="006776BF" w:rsidP="00090E47">
            <w:pPr>
              <w:jc w:val="center"/>
            </w:pPr>
            <w:r>
              <w:t>ESCC</w:t>
            </w:r>
          </w:p>
          <w:p w14:paraId="1EB523BE" w14:textId="77777777" w:rsidR="006776BF" w:rsidRDefault="006776BF" w:rsidP="00090E47">
            <w:pPr>
              <w:jc w:val="center"/>
            </w:pPr>
            <w:r>
              <w:t>COMP</w:t>
            </w:r>
            <w:r w:rsidR="00F02879">
              <w:t>ONENT</w:t>
            </w:r>
            <w:r>
              <w:t>. NO.</w:t>
            </w:r>
          </w:p>
        </w:tc>
        <w:tc>
          <w:tcPr>
            <w:tcW w:w="1499" w:type="dxa"/>
            <w:gridSpan w:val="8"/>
            <w:tcBorders>
              <w:bottom w:val="single" w:sz="4" w:space="0" w:color="auto"/>
            </w:tcBorders>
            <w:vAlign w:val="center"/>
          </w:tcPr>
          <w:p w14:paraId="1EB523BF" w14:textId="77777777" w:rsidR="006776BF" w:rsidRDefault="006776BF" w:rsidP="00090E47">
            <w:pPr>
              <w:jc w:val="center"/>
            </w:pPr>
            <w:r>
              <w:t>VARIANTS</w:t>
            </w:r>
          </w:p>
        </w:tc>
        <w:tc>
          <w:tcPr>
            <w:tcW w:w="2472" w:type="dxa"/>
            <w:gridSpan w:val="17"/>
            <w:tcBorders>
              <w:bottom w:val="single" w:sz="4" w:space="0" w:color="auto"/>
            </w:tcBorders>
            <w:vAlign w:val="center"/>
          </w:tcPr>
          <w:p w14:paraId="1EB523C0" w14:textId="77777777" w:rsidR="006776BF" w:rsidRDefault="006776BF" w:rsidP="00090E47">
            <w:pPr>
              <w:jc w:val="center"/>
            </w:pPr>
            <w:r>
              <w:t>RANGE OF COMPONENTS</w:t>
            </w:r>
          </w:p>
        </w:tc>
        <w:tc>
          <w:tcPr>
            <w:tcW w:w="1359" w:type="dxa"/>
            <w:gridSpan w:val="6"/>
            <w:tcBorders>
              <w:bottom w:val="single" w:sz="4" w:space="0" w:color="auto"/>
            </w:tcBorders>
            <w:vAlign w:val="center"/>
          </w:tcPr>
          <w:p w14:paraId="1EB523C1" w14:textId="77777777" w:rsidR="006776BF" w:rsidRDefault="006776BF" w:rsidP="00090E47">
            <w:pPr>
              <w:jc w:val="center"/>
            </w:pPr>
            <w:r>
              <w:t>BASED</w:t>
            </w:r>
          </w:p>
          <w:p w14:paraId="1EB523C2" w14:textId="77777777" w:rsidR="006776BF" w:rsidRDefault="006776BF" w:rsidP="00090E47">
            <w:pPr>
              <w:jc w:val="center"/>
            </w:pPr>
            <w:r>
              <w:t>ON</w:t>
            </w:r>
          </w:p>
        </w:tc>
        <w:tc>
          <w:tcPr>
            <w:tcW w:w="1583" w:type="dxa"/>
            <w:gridSpan w:val="8"/>
            <w:tcBorders>
              <w:bottom w:val="single" w:sz="4" w:space="0" w:color="auto"/>
            </w:tcBorders>
            <w:vAlign w:val="center"/>
          </w:tcPr>
          <w:p w14:paraId="1EB523C3" w14:textId="77777777" w:rsidR="006776BF" w:rsidRDefault="006776BF" w:rsidP="00090E47">
            <w:pPr>
              <w:jc w:val="center"/>
            </w:pPr>
            <w:r>
              <w:t>TEST</w:t>
            </w:r>
          </w:p>
          <w:p w14:paraId="1EB523C4" w14:textId="77777777" w:rsidR="006776BF" w:rsidRDefault="006776BF" w:rsidP="00090E47">
            <w:pPr>
              <w:jc w:val="center"/>
            </w:pPr>
            <w:r>
              <w:t>VEHICLE / S</w:t>
            </w:r>
          </w:p>
        </w:tc>
        <w:tc>
          <w:tcPr>
            <w:tcW w:w="1675" w:type="dxa"/>
            <w:gridSpan w:val="10"/>
            <w:tcBorders>
              <w:bottom w:val="single" w:sz="4" w:space="0" w:color="auto"/>
            </w:tcBorders>
            <w:vAlign w:val="center"/>
          </w:tcPr>
          <w:p w14:paraId="1EB523C5" w14:textId="77777777" w:rsidR="006776BF" w:rsidRDefault="006776BF" w:rsidP="00090E47">
            <w:pPr>
              <w:jc w:val="center"/>
            </w:pPr>
            <w:r>
              <w:t>COMPONENT</w:t>
            </w:r>
          </w:p>
          <w:p w14:paraId="1EB523C6" w14:textId="77777777" w:rsidR="006776BF" w:rsidRDefault="006776BF" w:rsidP="00090E47">
            <w:pPr>
              <w:jc w:val="center"/>
            </w:pPr>
            <w:r>
              <w:t>SIMILAR</w:t>
            </w:r>
          </w:p>
        </w:tc>
      </w:tr>
      <w:tr w:rsidR="006776BF" w14:paraId="1EB523CE" w14:textId="77777777" w:rsidTr="00F02879">
        <w:trPr>
          <w:trHeight w:val="20"/>
        </w:trPr>
        <w:sdt>
          <w:sdtPr>
            <w:id w:val="1864862769"/>
            <w:placeholder>
              <w:docPart w:val="3AC7C3527D684C219AA1A4B11CF4256D"/>
            </w:placeholder>
            <w:showingPlcHdr/>
            <w:text/>
          </w:sdtPr>
          <w:sdtEndPr/>
          <w:sdtContent>
            <w:tc>
              <w:tcPr>
                <w:tcW w:w="1481" w:type="dxa"/>
                <w:gridSpan w:val="6"/>
                <w:tcBorders>
                  <w:bottom w:val="single" w:sz="4" w:space="0" w:color="D9D9D9" w:themeColor="background1" w:themeShade="D9"/>
                </w:tcBorders>
              </w:tcPr>
              <w:p w14:paraId="1EB523C8" w14:textId="77777777" w:rsidR="006776BF" w:rsidRDefault="006776BF" w:rsidP="00090E47">
                <w:r w:rsidRPr="009A6F63">
                  <w:rPr>
                    <w:rStyle w:val="PlaceholderText"/>
                    <w:color w:val="FFFFFF" w:themeColor="background1"/>
                  </w:rPr>
                  <w:t>Click here to enter text.</w:t>
                </w:r>
              </w:p>
            </w:tc>
          </w:sdtContent>
        </w:sdt>
        <w:sdt>
          <w:sdtPr>
            <w:id w:val="-1580361080"/>
            <w:placeholder>
              <w:docPart w:val="0970EBDE0B604F139751EC92CCDE5EA5"/>
            </w:placeholder>
            <w:showingPlcHdr/>
            <w:text/>
          </w:sdtPr>
          <w:sdtEndPr/>
          <w:sdtContent>
            <w:tc>
              <w:tcPr>
                <w:tcW w:w="1499" w:type="dxa"/>
                <w:gridSpan w:val="8"/>
                <w:tcBorders>
                  <w:bottom w:val="single" w:sz="4" w:space="0" w:color="D9D9D9" w:themeColor="background1" w:themeShade="D9"/>
                </w:tcBorders>
              </w:tcPr>
              <w:p w14:paraId="1EB523C9" w14:textId="77777777" w:rsidR="006776BF" w:rsidRDefault="006776BF" w:rsidP="00090E47">
                <w:r w:rsidRPr="009A6F63">
                  <w:rPr>
                    <w:rStyle w:val="PlaceholderText"/>
                    <w:color w:val="FFFFFF" w:themeColor="background1"/>
                  </w:rPr>
                  <w:t>Click here to enter text.</w:t>
                </w:r>
              </w:p>
            </w:tc>
          </w:sdtContent>
        </w:sdt>
        <w:sdt>
          <w:sdtPr>
            <w:id w:val="-1267152487"/>
            <w:placeholder>
              <w:docPart w:val="8D521A1197E440C6BE91ED6F6B3BC596"/>
            </w:placeholder>
            <w:showingPlcHdr/>
            <w:text/>
          </w:sdtPr>
          <w:sdtEndPr/>
          <w:sdtContent>
            <w:tc>
              <w:tcPr>
                <w:tcW w:w="2472" w:type="dxa"/>
                <w:gridSpan w:val="17"/>
                <w:tcBorders>
                  <w:bottom w:val="single" w:sz="4" w:space="0" w:color="D9D9D9" w:themeColor="background1" w:themeShade="D9"/>
                </w:tcBorders>
              </w:tcPr>
              <w:p w14:paraId="1EB523CA" w14:textId="77777777" w:rsidR="006776BF" w:rsidRDefault="006776BF" w:rsidP="00090E47">
                <w:r w:rsidRPr="009A6F63">
                  <w:rPr>
                    <w:rStyle w:val="PlaceholderText"/>
                    <w:color w:val="FFFFFF" w:themeColor="background1"/>
                  </w:rPr>
                  <w:t>Click here to enter text.</w:t>
                </w:r>
              </w:p>
            </w:tc>
          </w:sdtContent>
        </w:sdt>
        <w:sdt>
          <w:sdtPr>
            <w:id w:val="1257945698"/>
            <w:placeholder>
              <w:docPart w:val="4AE1BBB0550544F4BFC379C543B11661"/>
            </w:placeholder>
            <w:showingPlcHdr/>
            <w:text/>
          </w:sdtPr>
          <w:sdtEndPr/>
          <w:sdtContent>
            <w:tc>
              <w:tcPr>
                <w:tcW w:w="1359" w:type="dxa"/>
                <w:gridSpan w:val="6"/>
                <w:tcBorders>
                  <w:bottom w:val="single" w:sz="4" w:space="0" w:color="D9D9D9" w:themeColor="background1" w:themeShade="D9"/>
                </w:tcBorders>
              </w:tcPr>
              <w:p w14:paraId="1EB523CB" w14:textId="77777777" w:rsidR="006776BF" w:rsidRDefault="006776BF" w:rsidP="00090E47">
                <w:r w:rsidRPr="009A6F63">
                  <w:rPr>
                    <w:rStyle w:val="PlaceholderText"/>
                    <w:color w:val="FFFFFF" w:themeColor="background1"/>
                  </w:rPr>
                  <w:t>Click here to enter text.</w:t>
                </w:r>
              </w:p>
            </w:tc>
          </w:sdtContent>
        </w:sdt>
        <w:sdt>
          <w:sdtPr>
            <w:id w:val="-1799214812"/>
            <w:placeholder>
              <w:docPart w:val="C5BE86C61E9C4612BDFA063295FCB5EE"/>
            </w:placeholder>
            <w:showingPlcHdr/>
            <w:text/>
          </w:sdtPr>
          <w:sdtEndPr/>
          <w:sdtContent>
            <w:tc>
              <w:tcPr>
                <w:tcW w:w="1583" w:type="dxa"/>
                <w:gridSpan w:val="8"/>
                <w:tcBorders>
                  <w:bottom w:val="single" w:sz="4" w:space="0" w:color="D9D9D9" w:themeColor="background1" w:themeShade="D9"/>
                </w:tcBorders>
              </w:tcPr>
              <w:p w14:paraId="1EB523CC" w14:textId="77777777" w:rsidR="006776BF" w:rsidRDefault="006776BF" w:rsidP="00090E47">
                <w:r w:rsidRPr="009A6F63">
                  <w:rPr>
                    <w:rStyle w:val="PlaceholderText"/>
                    <w:color w:val="FFFFFF" w:themeColor="background1"/>
                  </w:rPr>
                  <w:t>Click here to enter text.</w:t>
                </w:r>
              </w:p>
            </w:tc>
          </w:sdtContent>
        </w:sdt>
        <w:sdt>
          <w:sdtPr>
            <w:id w:val="-1830743801"/>
            <w:placeholder>
              <w:docPart w:val="76E11AB6C40240C496882171CD93ABC3"/>
            </w:placeholder>
            <w:showingPlcHdr/>
            <w:text/>
          </w:sdtPr>
          <w:sdtEndPr/>
          <w:sdtContent>
            <w:tc>
              <w:tcPr>
                <w:tcW w:w="1675" w:type="dxa"/>
                <w:gridSpan w:val="10"/>
                <w:tcBorders>
                  <w:bottom w:val="single" w:sz="4" w:space="0" w:color="D9D9D9" w:themeColor="background1" w:themeShade="D9"/>
                </w:tcBorders>
              </w:tcPr>
              <w:p w14:paraId="1EB523CD" w14:textId="77777777" w:rsidR="006776BF" w:rsidRDefault="006776BF" w:rsidP="00090E47">
                <w:r w:rsidRPr="009A6F63">
                  <w:rPr>
                    <w:rStyle w:val="PlaceholderText"/>
                    <w:color w:val="FFFFFF" w:themeColor="background1"/>
                  </w:rPr>
                  <w:t>Click here to enter text.</w:t>
                </w:r>
              </w:p>
            </w:tc>
          </w:sdtContent>
        </w:sdt>
      </w:tr>
      <w:tr w:rsidR="006776BF" w14:paraId="1EB523D5" w14:textId="77777777" w:rsidTr="00F02879">
        <w:trPr>
          <w:trHeight w:val="20"/>
        </w:trPr>
        <w:sdt>
          <w:sdtPr>
            <w:id w:val="-1937355891"/>
            <w:placeholder>
              <w:docPart w:val="BF861C2B8B7B468689BEEBEBD2759832"/>
            </w:placeholder>
            <w:showingPlcHdr/>
            <w:text/>
          </w:sdtPr>
          <w:sdtEndPr/>
          <w:sdtContent>
            <w:tc>
              <w:tcPr>
                <w:tcW w:w="1481" w:type="dxa"/>
                <w:gridSpan w:val="6"/>
                <w:tcBorders>
                  <w:top w:val="single" w:sz="4" w:space="0" w:color="D9D9D9" w:themeColor="background1" w:themeShade="D9"/>
                  <w:bottom w:val="single" w:sz="4" w:space="0" w:color="D9D9D9" w:themeColor="background1" w:themeShade="D9"/>
                </w:tcBorders>
              </w:tcPr>
              <w:p w14:paraId="1EB523CF" w14:textId="77777777" w:rsidR="006776BF" w:rsidRDefault="006776BF" w:rsidP="00090E47">
                <w:r w:rsidRPr="009A6F63">
                  <w:rPr>
                    <w:rStyle w:val="PlaceholderText"/>
                    <w:color w:val="FFFFFF" w:themeColor="background1"/>
                  </w:rPr>
                  <w:t>Click here to enter text.</w:t>
                </w:r>
              </w:p>
            </w:tc>
          </w:sdtContent>
        </w:sdt>
        <w:sdt>
          <w:sdtPr>
            <w:id w:val="-1265771815"/>
            <w:placeholder>
              <w:docPart w:val="0048C949A6394E9A87A836995085D017"/>
            </w:placeholder>
            <w:showingPlcHdr/>
            <w:text/>
          </w:sdtPr>
          <w:sdtEndPr/>
          <w:sdtContent>
            <w:tc>
              <w:tcPr>
                <w:tcW w:w="1499" w:type="dxa"/>
                <w:gridSpan w:val="8"/>
                <w:tcBorders>
                  <w:top w:val="single" w:sz="4" w:space="0" w:color="D9D9D9" w:themeColor="background1" w:themeShade="D9"/>
                  <w:bottom w:val="single" w:sz="4" w:space="0" w:color="D9D9D9" w:themeColor="background1" w:themeShade="D9"/>
                </w:tcBorders>
              </w:tcPr>
              <w:p w14:paraId="1EB523D0" w14:textId="77777777" w:rsidR="006776BF" w:rsidRDefault="006776BF" w:rsidP="00090E47">
                <w:r w:rsidRPr="009A6F63">
                  <w:rPr>
                    <w:rStyle w:val="PlaceholderText"/>
                    <w:color w:val="FFFFFF" w:themeColor="background1"/>
                  </w:rPr>
                  <w:t>Click here to enter text.</w:t>
                </w:r>
              </w:p>
            </w:tc>
          </w:sdtContent>
        </w:sdt>
        <w:sdt>
          <w:sdtPr>
            <w:id w:val="359484963"/>
            <w:placeholder>
              <w:docPart w:val="30275EBB3BD540F2857BA051BE28CD28"/>
            </w:placeholder>
            <w:showingPlcHdr/>
            <w:text/>
          </w:sdtPr>
          <w:sdtEndPr/>
          <w:sdtContent>
            <w:tc>
              <w:tcPr>
                <w:tcW w:w="2472" w:type="dxa"/>
                <w:gridSpan w:val="17"/>
                <w:tcBorders>
                  <w:top w:val="single" w:sz="4" w:space="0" w:color="D9D9D9" w:themeColor="background1" w:themeShade="D9"/>
                  <w:bottom w:val="single" w:sz="4" w:space="0" w:color="D9D9D9" w:themeColor="background1" w:themeShade="D9"/>
                </w:tcBorders>
              </w:tcPr>
              <w:p w14:paraId="1EB523D1" w14:textId="77777777" w:rsidR="006776BF" w:rsidRDefault="006776BF" w:rsidP="00090E47">
                <w:r w:rsidRPr="009A6F63">
                  <w:rPr>
                    <w:rStyle w:val="PlaceholderText"/>
                    <w:color w:val="FFFFFF" w:themeColor="background1"/>
                  </w:rPr>
                  <w:t>Click here to enter text.</w:t>
                </w:r>
              </w:p>
            </w:tc>
          </w:sdtContent>
        </w:sdt>
        <w:sdt>
          <w:sdtPr>
            <w:id w:val="-535434333"/>
            <w:placeholder>
              <w:docPart w:val="736F85C5407E4343AD7125B2E8FB8DEF"/>
            </w:placeholder>
            <w:showingPlcHdr/>
            <w:text/>
          </w:sdtPr>
          <w:sdtEndPr/>
          <w:sdtContent>
            <w:tc>
              <w:tcPr>
                <w:tcW w:w="1359" w:type="dxa"/>
                <w:gridSpan w:val="6"/>
                <w:tcBorders>
                  <w:top w:val="single" w:sz="4" w:space="0" w:color="D9D9D9" w:themeColor="background1" w:themeShade="D9"/>
                  <w:bottom w:val="single" w:sz="4" w:space="0" w:color="D9D9D9" w:themeColor="background1" w:themeShade="D9"/>
                </w:tcBorders>
              </w:tcPr>
              <w:p w14:paraId="1EB523D2" w14:textId="77777777" w:rsidR="006776BF" w:rsidRDefault="006776BF" w:rsidP="00090E47">
                <w:r w:rsidRPr="009A6F63">
                  <w:rPr>
                    <w:rStyle w:val="PlaceholderText"/>
                    <w:color w:val="FFFFFF" w:themeColor="background1"/>
                  </w:rPr>
                  <w:t>Click here to enter text.</w:t>
                </w:r>
              </w:p>
            </w:tc>
          </w:sdtContent>
        </w:sdt>
        <w:sdt>
          <w:sdtPr>
            <w:id w:val="1005333061"/>
            <w:placeholder>
              <w:docPart w:val="983A027AC1934FBF8C866288821CC01B"/>
            </w:placeholder>
            <w:showingPlcHdr/>
            <w:text/>
          </w:sdtPr>
          <w:sdtEndPr/>
          <w:sdtContent>
            <w:tc>
              <w:tcPr>
                <w:tcW w:w="1583" w:type="dxa"/>
                <w:gridSpan w:val="8"/>
                <w:tcBorders>
                  <w:top w:val="single" w:sz="4" w:space="0" w:color="D9D9D9" w:themeColor="background1" w:themeShade="D9"/>
                  <w:bottom w:val="single" w:sz="4" w:space="0" w:color="D9D9D9" w:themeColor="background1" w:themeShade="D9"/>
                </w:tcBorders>
              </w:tcPr>
              <w:p w14:paraId="1EB523D3" w14:textId="77777777" w:rsidR="006776BF" w:rsidRDefault="006776BF" w:rsidP="00090E47">
                <w:r w:rsidRPr="009A6F63">
                  <w:rPr>
                    <w:rStyle w:val="PlaceholderText"/>
                    <w:color w:val="FFFFFF" w:themeColor="background1"/>
                  </w:rPr>
                  <w:t>Click here to enter text.</w:t>
                </w:r>
              </w:p>
            </w:tc>
          </w:sdtContent>
        </w:sdt>
        <w:sdt>
          <w:sdtPr>
            <w:id w:val="-691069416"/>
            <w:placeholder>
              <w:docPart w:val="5CDBFE157129467D8078E09780497CB5"/>
            </w:placeholder>
            <w:showingPlcHdr/>
            <w:text/>
          </w:sdtPr>
          <w:sdtEndPr/>
          <w:sdtContent>
            <w:tc>
              <w:tcPr>
                <w:tcW w:w="1675" w:type="dxa"/>
                <w:gridSpan w:val="10"/>
                <w:tcBorders>
                  <w:top w:val="single" w:sz="4" w:space="0" w:color="D9D9D9" w:themeColor="background1" w:themeShade="D9"/>
                  <w:bottom w:val="single" w:sz="4" w:space="0" w:color="D9D9D9" w:themeColor="background1" w:themeShade="D9"/>
                </w:tcBorders>
              </w:tcPr>
              <w:p w14:paraId="1EB523D4" w14:textId="77777777" w:rsidR="006776BF" w:rsidRDefault="006776BF" w:rsidP="00090E47">
                <w:r w:rsidRPr="009A6F63">
                  <w:rPr>
                    <w:rStyle w:val="PlaceholderText"/>
                    <w:color w:val="FFFFFF" w:themeColor="background1"/>
                  </w:rPr>
                  <w:t>Click here to enter text.</w:t>
                </w:r>
              </w:p>
            </w:tc>
          </w:sdtContent>
        </w:sdt>
      </w:tr>
      <w:tr w:rsidR="006776BF" w14:paraId="1EB523DC" w14:textId="77777777" w:rsidTr="00F02879">
        <w:trPr>
          <w:trHeight w:val="20"/>
        </w:trPr>
        <w:sdt>
          <w:sdtPr>
            <w:id w:val="-763532509"/>
            <w:placeholder>
              <w:docPart w:val="90C7AA8FED90495C8C7A9E0A07CF6EFD"/>
            </w:placeholder>
            <w:showingPlcHdr/>
            <w:text/>
          </w:sdtPr>
          <w:sdtEndPr/>
          <w:sdtContent>
            <w:tc>
              <w:tcPr>
                <w:tcW w:w="1481" w:type="dxa"/>
                <w:gridSpan w:val="6"/>
                <w:tcBorders>
                  <w:top w:val="single" w:sz="4" w:space="0" w:color="D9D9D9" w:themeColor="background1" w:themeShade="D9"/>
                  <w:bottom w:val="single" w:sz="4" w:space="0" w:color="D9D9D9" w:themeColor="background1" w:themeShade="D9"/>
                </w:tcBorders>
              </w:tcPr>
              <w:p w14:paraId="1EB523D6" w14:textId="77777777" w:rsidR="006776BF" w:rsidRDefault="006776BF" w:rsidP="00090E47">
                <w:r w:rsidRPr="009A6F63">
                  <w:rPr>
                    <w:rStyle w:val="PlaceholderText"/>
                    <w:color w:val="FFFFFF" w:themeColor="background1"/>
                  </w:rPr>
                  <w:t>Click here to enter text.</w:t>
                </w:r>
              </w:p>
            </w:tc>
          </w:sdtContent>
        </w:sdt>
        <w:sdt>
          <w:sdtPr>
            <w:id w:val="1823617733"/>
            <w:placeholder>
              <w:docPart w:val="90C7AA8FED90495C8C7A9E0A07CF6EFD"/>
            </w:placeholder>
            <w:showingPlcHdr/>
            <w:text/>
          </w:sdtPr>
          <w:sdtEndPr/>
          <w:sdtContent>
            <w:tc>
              <w:tcPr>
                <w:tcW w:w="1499" w:type="dxa"/>
                <w:gridSpan w:val="8"/>
                <w:tcBorders>
                  <w:top w:val="single" w:sz="4" w:space="0" w:color="D9D9D9" w:themeColor="background1" w:themeShade="D9"/>
                  <w:bottom w:val="single" w:sz="4" w:space="0" w:color="D9D9D9" w:themeColor="background1" w:themeShade="D9"/>
                </w:tcBorders>
              </w:tcPr>
              <w:p w14:paraId="1EB523D7" w14:textId="77777777" w:rsidR="006776BF" w:rsidRDefault="00F97957" w:rsidP="00090E47">
                <w:r w:rsidRPr="009A6F63">
                  <w:rPr>
                    <w:rStyle w:val="PlaceholderText"/>
                    <w:color w:val="FFFFFF" w:themeColor="background1"/>
                  </w:rPr>
                  <w:t>Click here to enter text.</w:t>
                </w:r>
              </w:p>
            </w:tc>
          </w:sdtContent>
        </w:sdt>
        <w:sdt>
          <w:sdtPr>
            <w:id w:val="-144814466"/>
            <w:placeholder>
              <w:docPart w:val="90C7AA8FED90495C8C7A9E0A07CF6EFD"/>
            </w:placeholder>
            <w:showingPlcHdr/>
            <w:text/>
          </w:sdtPr>
          <w:sdtEndPr/>
          <w:sdtContent>
            <w:tc>
              <w:tcPr>
                <w:tcW w:w="2472" w:type="dxa"/>
                <w:gridSpan w:val="17"/>
                <w:tcBorders>
                  <w:top w:val="single" w:sz="4" w:space="0" w:color="D9D9D9" w:themeColor="background1" w:themeShade="D9"/>
                  <w:bottom w:val="single" w:sz="4" w:space="0" w:color="D9D9D9" w:themeColor="background1" w:themeShade="D9"/>
                </w:tcBorders>
              </w:tcPr>
              <w:p w14:paraId="1EB523D8" w14:textId="77777777" w:rsidR="006776BF" w:rsidRDefault="00F97957" w:rsidP="00090E47">
                <w:r w:rsidRPr="009A6F63">
                  <w:rPr>
                    <w:rStyle w:val="PlaceholderText"/>
                    <w:color w:val="FFFFFF" w:themeColor="background1"/>
                  </w:rPr>
                  <w:t>Click here to enter text.</w:t>
                </w:r>
              </w:p>
            </w:tc>
          </w:sdtContent>
        </w:sdt>
        <w:sdt>
          <w:sdtPr>
            <w:id w:val="-1785102930"/>
            <w:placeholder>
              <w:docPart w:val="90C7AA8FED90495C8C7A9E0A07CF6EFD"/>
            </w:placeholder>
            <w:showingPlcHdr/>
            <w:text/>
          </w:sdtPr>
          <w:sdtEndPr/>
          <w:sdtContent>
            <w:tc>
              <w:tcPr>
                <w:tcW w:w="1359" w:type="dxa"/>
                <w:gridSpan w:val="6"/>
                <w:tcBorders>
                  <w:top w:val="single" w:sz="4" w:space="0" w:color="D9D9D9" w:themeColor="background1" w:themeShade="D9"/>
                  <w:bottom w:val="single" w:sz="4" w:space="0" w:color="D9D9D9" w:themeColor="background1" w:themeShade="D9"/>
                </w:tcBorders>
              </w:tcPr>
              <w:p w14:paraId="1EB523D9" w14:textId="77777777" w:rsidR="006776BF" w:rsidRDefault="00F97957" w:rsidP="00090E47">
                <w:r w:rsidRPr="009A6F63">
                  <w:rPr>
                    <w:rStyle w:val="PlaceholderText"/>
                    <w:color w:val="FFFFFF" w:themeColor="background1"/>
                  </w:rPr>
                  <w:t>Click here to enter text.</w:t>
                </w:r>
              </w:p>
            </w:tc>
          </w:sdtContent>
        </w:sdt>
        <w:sdt>
          <w:sdtPr>
            <w:id w:val="-650209319"/>
            <w:placeholder>
              <w:docPart w:val="90C7AA8FED90495C8C7A9E0A07CF6EFD"/>
            </w:placeholder>
            <w:showingPlcHdr/>
            <w:text/>
          </w:sdtPr>
          <w:sdtEndPr/>
          <w:sdtContent>
            <w:tc>
              <w:tcPr>
                <w:tcW w:w="1583" w:type="dxa"/>
                <w:gridSpan w:val="8"/>
                <w:tcBorders>
                  <w:top w:val="single" w:sz="4" w:space="0" w:color="D9D9D9" w:themeColor="background1" w:themeShade="D9"/>
                  <w:bottom w:val="single" w:sz="4" w:space="0" w:color="D9D9D9" w:themeColor="background1" w:themeShade="D9"/>
                </w:tcBorders>
              </w:tcPr>
              <w:p w14:paraId="1EB523DA" w14:textId="77777777" w:rsidR="006776BF" w:rsidRDefault="00F97957" w:rsidP="00090E47">
                <w:r w:rsidRPr="009A6F63">
                  <w:rPr>
                    <w:rStyle w:val="PlaceholderText"/>
                    <w:color w:val="FFFFFF" w:themeColor="background1"/>
                  </w:rPr>
                  <w:t>Click here to enter text.</w:t>
                </w:r>
              </w:p>
            </w:tc>
          </w:sdtContent>
        </w:sdt>
        <w:sdt>
          <w:sdtPr>
            <w:id w:val="-829055311"/>
            <w:placeholder>
              <w:docPart w:val="90C7AA8FED90495C8C7A9E0A07CF6EFD"/>
            </w:placeholder>
            <w:showingPlcHdr/>
            <w:text/>
          </w:sdtPr>
          <w:sdtEndPr/>
          <w:sdtContent>
            <w:tc>
              <w:tcPr>
                <w:tcW w:w="1675" w:type="dxa"/>
                <w:gridSpan w:val="10"/>
                <w:tcBorders>
                  <w:top w:val="single" w:sz="4" w:space="0" w:color="D9D9D9" w:themeColor="background1" w:themeShade="D9"/>
                  <w:bottom w:val="single" w:sz="4" w:space="0" w:color="D9D9D9" w:themeColor="background1" w:themeShade="D9"/>
                </w:tcBorders>
              </w:tcPr>
              <w:p w14:paraId="1EB523DB" w14:textId="77777777" w:rsidR="006776BF" w:rsidRDefault="00F97957" w:rsidP="00090E47">
                <w:r w:rsidRPr="009A6F63">
                  <w:rPr>
                    <w:rStyle w:val="PlaceholderText"/>
                    <w:color w:val="FFFFFF" w:themeColor="background1"/>
                  </w:rPr>
                  <w:t>Click here to enter text.</w:t>
                </w:r>
              </w:p>
            </w:tc>
          </w:sdtContent>
        </w:sdt>
      </w:tr>
      <w:tr w:rsidR="006776BF" w14:paraId="1EB523E3" w14:textId="77777777" w:rsidTr="00F02879">
        <w:trPr>
          <w:trHeight w:val="20"/>
        </w:trPr>
        <w:sdt>
          <w:sdtPr>
            <w:id w:val="1240983133"/>
            <w:placeholder>
              <w:docPart w:val="D9BE30E0D9AE4CD690C9E7454BB6BDEC"/>
            </w:placeholder>
            <w:showingPlcHdr/>
            <w:text/>
          </w:sdtPr>
          <w:sdtEndPr/>
          <w:sdtContent>
            <w:tc>
              <w:tcPr>
                <w:tcW w:w="1481" w:type="dxa"/>
                <w:gridSpan w:val="6"/>
                <w:tcBorders>
                  <w:top w:val="single" w:sz="4" w:space="0" w:color="D9D9D9" w:themeColor="background1" w:themeShade="D9"/>
                  <w:bottom w:val="nil"/>
                </w:tcBorders>
              </w:tcPr>
              <w:p w14:paraId="1EB523DD" w14:textId="77777777" w:rsidR="006776BF" w:rsidRDefault="006776BF" w:rsidP="00090E47">
                <w:r w:rsidRPr="009A6F63">
                  <w:rPr>
                    <w:rStyle w:val="PlaceholderText"/>
                    <w:color w:val="FFFFFF" w:themeColor="background1"/>
                  </w:rPr>
                  <w:t>Click here to enter text.</w:t>
                </w:r>
              </w:p>
            </w:tc>
          </w:sdtContent>
        </w:sdt>
        <w:sdt>
          <w:sdtPr>
            <w:id w:val="-590553865"/>
            <w:placeholder>
              <w:docPart w:val="D9BE30E0D9AE4CD690C9E7454BB6BDEC"/>
            </w:placeholder>
            <w:showingPlcHdr/>
            <w:text/>
          </w:sdtPr>
          <w:sdtEndPr/>
          <w:sdtContent>
            <w:tc>
              <w:tcPr>
                <w:tcW w:w="1499" w:type="dxa"/>
                <w:gridSpan w:val="8"/>
                <w:tcBorders>
                  <w:top w:val="single" w:sz="4" w:space="0" w:color="D9D9D9" w:themeColor="background1" w:themeShade="D9"/>
                  <w:bottom w:val="nil"/>
                </w:tcBorders>
              </w:tcPr>
              <w:p w14:paraId="1EB523DE" w14:textId="77777777" w:rsidR="006776BF" w:rsidRDefault="00F97957" w:rsidP="00090E47">
                <w:r w:rsidRPr="009A6F63">
                  <w:rPr>
                    <w:rStyle w:val="PlaceholderText"/>
                    <w:color w:val="FFFFFF" w:themeColor="background1"/>
                  </w:rPr>
                  <w:t>Click here to enter text.</w:t>
                </w:r>
              </w:p>
            </w:tc>
          </w:sdtContent>
        </w:sdt>
        <w:sdt>
          <w:sdtPr>
            <w:id w:val="1306435213"/>
            <w:placeholder>
              <w:docPart w:val="D9BE30E0D9AE4CD690C9E7454BB6BDEC"/>
            </w:placeholder>
            <w:showingPlcHdr/>
            <w:text/>
          </w:sdtPr>
          <w:sdtEndPr/>
          <w:sdtContent>
            <w:tc>
              <w:tcPr>
                <w:tcW w:w="2472" w:type="dxa"/>
                <w:gridSpan w:val="17"/>
                <w:tcBorders>
                  <w:top w:val="single" w:sz="4" w:space="0" w:color="D9D9D9" w:themeColor="background1" w:themeShade="D9"/>
                  <w:bottom w:val="nil"/>
                </w:tcBorders>
              </w:tcPr>
              <w:p w14:paraId="1EB523DF" w14:textId="77777777" w:rsidR="006776BF" w:rsidRDefault="00F97957" w:rsidP="00090E47">
                <w:r w:rsidRPr="009A6F63">
                  <w:rPr>
                    <w:rStyle w:val="PlaceholderText"/>
                    <w:color w:val="FFFFFF" w:themeColor="background1"/>
                  </w:rPr>
                  <w:t>Click here to enter text.</w:t>
                </w:r>
              </w:p>
            </w:tc>
          </w:sdtContent>
        </w:sdt>
        <w:sdt>
          <w:sdtPr>
            <w:id w:val="-105348573"/>
            <w:placeholder>
              <w:docPart w:val="D9BE30E0D9AE4CD690C9E7454BB6BDEC"/>
            </w:placeholder>
            <w:showingPlcHdr/>
            <w:text/>
          </w:sdtPr>
          <w:sdtEndPr/>
          <w:sdtContent>
            <w:tc>
              <w:tcPr>
                <w:tcW w:w="1359" w:type="dxa"/>
                <w:gridSpan w:val="6"/>
                <w:tcBorders>
                  <w:top w:val="single" w:sz="4" w:space="0" w:color="D9D9D9" w:themeColor="background1" w:themeShade="D9"/>
                  <w:bottom w:val="nil"/>
                </w:tcBorders>
              </w:tcPr>
              <w:p w14:paraId="1EB523E0" w14:textId="77777777" w:rsidR="006776BF" w:rsidRDefault="00F97957" w:rsidP="00090E47">
                <w:r w:rsidRPr="009A6F63">
                  <w:rPr>
                    <w:rStyle w:val="PlaceholderText"/>
                    <w:color w:val="FFFFFF" w:themeColor="background1"/>
                  </w:rPr>
                  <w:t>Click here to enter text.</w:t>
                </w:r>
              </w:p>
            </w:tc>
          </w:sdtContent>
        </w:sdt>
        <w:sdt>
          <w:sdtPr>
            <w:id w:val="-851022838"/>
            <w:placeholder>
              <w:docPart w:val="D9BE30E0D9AE4CD690C9E7454BB6BDEC"/>
            </w:placeholder>
            <w:showingPlcHdr/>
            <w:text/>
          </w:sdtPr>
          <w:sdtEndPr/>
          <w:sdtContent>
            <w:tc>
              <w:tcPr>
                <w:tcW w:w="1583" w:type="dxa"/>
                <w:gridSpan w:val="8"/>
                <w:tcBorders>
                  <w:top w:val="single" w:sz="4" w:space="0" w:color="D9D9D9" w:themeColor="background1" w:themeShade="D9"/>
                  <w:bottom w:val="nil"/>
                </w:tcBorders>
              </w:tcPr>
              <w:p w14:paraId="1EB523E1" w14:textId="77777777" w:rsidR="006776BF" w:rsidRDefault="00F97957" w:rsidP="00090E47">
                <w:r w:rsidRPr="009A6F63">
                  <w:rPr>
                    <w:rStyle w:val="PlaceholderText"/>
                    <w:color w:val="FFFFFF" w:themeColor="background1"/>
                  </w:rPr>
                  <w:t>Click here to enter text.</w:t>
                </w:r>
              </w:p>
            </w:tc>
          </w:sdtContent>
        </w:sdt>
        <w:sdt>
          <w:sdtPr>
            <w:id w:val="586344534"/>
            <w:placeholder>
              <w:docPart w:val="D9BE30E0D9AE4CD690C9E7454BB6BDEC"/>
            </w:placeholder>
            <w:showingPlcHdr/>
            <w:text/>
          </w:sdtPr>
          <w:sdtEndPr/>
          <w:sdtContent>
            <w:tc>
              <w:tcPr>
                <w:tcW w:w="1675" w:type="dxa"/>
                <w:gridSpan w:val="10"/>
                <w:tcBorders>
                  <w:top w:val="single" w:sz="4" w:space="0" w:color="D9D9D9" w:themeColor="background1" w:themeShade="D9"/>
                  <w:bottom w:val="nil"/>
                </w:tcBorders>
              </w:tcPr>
              <w:p w14:paraId="1EB523E2" w14:textId="77777777" w:rsidR="006776BF" w:rsidRDefault="00F97957" w:rsidP="00090E47">
                <w:r w:rsidRPr="009A6F63">
                  <w:rPr>
                    <w:rStyle w:val="PlaceholderText"/>
                    <w:color w:val="FFFFFF" w:themeColor="background1"/>
                  </w:rPr>
                  <w:t>Click here to enter text.</w:t>
                </w:r>
              </w:p>
            </w:tc>
          </w:sdtContent>
        </w:sdt>
      </w:tr>
      <w:tr w:rsidR="006776BF" w14:paraId="1EB523EA" w14:textId="77777777" w:rsidTr="00F02879">
        <w:trPr>
          <w:trHeight w:val="20"/>
        </w:trPr>
        <w:tc>
          <w:tcPr>
            <w:tcW w:w="2652" w:type="dxa"/>
            <w:gridSpan w:val="11"/>
            <w:tcBorders>
              <w:bottom w:val="nil"/>
            </w:tcBorders>
            <w:vAlign w:val="center"/>
          </w:tcPr>
          <w:p w14:paraId="1EB523E4" w14:textId="77777777" w:rsidR="006776BF" w:rsidRDefault="006776BF" w:rsidP="00090E47">
            <w:pPr>
              <w:jc w:val="center"/>
            </w:pPr>
            <w:r>
              <w:t>Component Manufacturer</w:t>
            </w:r>
          </w:p>
        </w:tc>
        <w:tc>
          <w:tcPr>
            <w:tcW w:w="328" w:type="dxa"/>
            <w:gridSpan w:val="3"/>
            <w:vAlign w:val="center"/>
          </w:tcPr>
          <w:p w14:paraId="1EB523E5" w14:textId="77777777" w:rsidR="006776BF" w:rsidRDefault="006776BF" w:rsidP="00090E47">
            <w:pPr>
              <w:jc w:val="center"/>
            </w:pPr>
            <w:r>
              <w:t>2</w:t>
            </w:r>
          </w:p>
        </w:tc>
        <w:tc>
          <w:tcPr>
            <w:tcW w:w="3048" w:type="dxa"/>
            <w:gridSpan w:val="19"/>
            <w:tcBorders>
              <w:bottom w:val="nil"/>
            </w:tcBorders>
            <w:vAlign w:val="center"/>
          </w:tcPr>
          <w:p w14:paraId="1EB523E6" w14:textId="77777777" w:rsidR="006776BF" w:rsidRPr="00143474" w:rsidRDefault="006776BF" w:rsidP="00090E47">
            <w:pPr>
              <w:jc w:val="center"/>
              <w:rPr>
                <w:szCs w:val="14"/>
              </w:rPr>
            </w:pPr>
            <w:r>
              <w:rPr>
                <w:szCs w:val="14"/>
              </w:rPr>
              <w:t>Location of Manufacturing Plant</w:t>
            </w:r>
          </w:p>
        </w:tc>
        <w:tc>
          <w:tcPr>
            <w:tcW w:w="297" w:type="dxa"/>
            <w:gridSpan w:val="2"/>
            <w:vAlign w:val="center"/>
          </w:tcPr>
          <w:p w14:paraId="1EB523E7" w14:textId="77777777" w:rsidR="006776BF" w:rsidRPr="00143474" w:rsidRDefault="006776BF" w:rsidP="00090E47">
            <w:pPr>
              <w:jc w:val="center"/>
              <w:rPr>
                <w:szCs w:val="14"/>
              </w:rPr>
            </w:pPr>
            <w:r>
              <w:rPr>
                <w:szCs w:val="14"/>
              </w:rPr>
              <w:t>3</w:t>
            </w:r>
          </w:p>
        </w:tc>
        <w:tc>
          <w:tcPr>
            <w:tcW w:w="3390" w:type="dxa"/>
            <w:gridSpan w:val="18"/>
            <w:tcBorders>
              <w:bottom w:val="nil"/>
            </w:tcBorders>
            <w:vAlign w:val="center"/>
          </w:tcPr>
          <w:p w14:paraId="1EB523E8" w14:textId="77777777" w:rsidR="006776BF" w:rsidRDefault="006776BF" w:rsidP="00090E47">
            <w:pPr>
              <w:jc w:val="center"/>
            </w:pPr>
            <w:r>
              <w:t>ESCC Specification used for Qualification</w:t>
            </w:r>
          </w:p>
        </w:tc>
        <w:tc>
          <w:tcPr>
            <w:tcW w:w="354" w:type="dxa"/>
            <w:gridSpan w:val="2"/>
            <w:vAlign w:val="center"/>
          </w:tcPr>
          <w:p w14:paraId="1EB523E9" w14:textId="77777777" w:rsidR="006776BF" w:rsidRDefault="006776BF" w:rsidP="00090E47">
            <w:pPr>
              <w:jc w:val="center"/>
            </w:pPr>
            <w:r>
              <w:t>4</w:t>
            </w:r>
          </w:p>
        </w:tc>
      </w:tr>
      <w:tr w:rsidR="006776BF" w14:paraId="1EB523EE" w14:textId="77777777" w:rsidTr="00F02879">
        <w:trPr>
          <w:trHeight w:val="20"/>
        </w:trPr>
        <w:sdt>
          <w:sdtPr>
            <w:id w:val="-161171954"/>
            <w:placeholder>
              <w:docPart w:val="1A5D426CAAEB49E58D31F2C0258F760F"/>
            </w:placeholder>
            <w:showingPlcHdr/>
            <w:text/>
          </w:sdtPr>
          <w:sdtEndPr/>
          <w:sdtContent>
            <w:tc>
              <w:tcPr>
                <w:tcW w:w="2980" w:type="dxa"/>
                <w:gridSpan w:val="14"/>
                <w:vMerge w:val="restart"/>
                <w:tcBorders>
                  <w:top w:val="nil"/>
                </w:tcBorders>
              </w:tcPr>
              <w:p w14:paraId="1EB523EB" w14:textId="77777777" w:rsidR="006776BF" w:rsidRDefault="006776BF" w:rsidP="00090E47">
                <w:r w:rsidRPr="009A6F63">
                  <w:rPr>
                    <w:rStyle w:val="PlaceholderText"/>
                    <w:color w:val="FFFFFF" w:themeColor="background1"/>
                  </w:rPr>
                  <w:t>Click here to enter text.</w:t>
                </w:r>
              </w:p>
            </w:tc>
          </w:sdtContent>
        </w:sdt>
        <w:sdt>
          <w:sdtPr>
            <w:rPr>
              <w:szCs w:val="14"/>
            </w:rPr>
            <w:id w:val="-880870006"/>
            <w:placeholder>
              <w:docPart w:val="E9D4195F3EF147D1B2C3890974645D71"/>
            </w:placeholder>
            <w:showingPlcHdr/>
          </w:sdtPr>
          <w:sdtEndPr/>
          <w:sdtContent>
            <w:tc>
              <w:tcPr>
                <w:tcW w:w="3345" w:type="dxa"/>
                <w:gridSpan w:val="21"/>
                <w:vMerge w:val="restart"/>
                <w:tcBorders>
                  <w:top w:val="nil"/>
                </w:tcBorders>
              </w:tcPr>
              <w:p w14:paraId="1EB523EC" w14:textId="77777777" w:rsidR="006776BF" w:rsidRPr="00143474" w:rsidRDefault="00AE250A" w:rsidP="00090E47">
                <w:pPr>
                  <w:rPr>
                    <w:szCs w:val="14"/>
                  </w:rPr>
                </w:pPr>
                <w:r w:rsidRPr="00AE250A">
                  <w:rPr>
                    <w:rStyle w:val="PlaceholderText"/>
                    <w:color w:val="FFFFFF" w:themeColor="background1"/>
                  </w:rPr>
                  <w:t>Click here to enter text.</w:t>
                </w:r>
              </w:p>
            </w:tc>
          </w:sdtContent>
        </w:sdt>
        <w:tc>
          <w:tcPr>
            <w:tcW w:w="3744" w:type="dxa"/>
            <w:gridSpan w:val="20"/>
            <w:tcBorders>
              <w:top w:val="nil"/>
              <w:bottom w:val="nil"/>
            </w:tcBorders>
          </w:tcPr>
          <w:p w14:paraId="1EB523ED" w14:textId="77777777" w:rsidR="006776BF" w:rsidRDefault="006776BF" w:rsidP="00090E47"/>
        </w:tc>
      </w:tr>
      <w:tr w:rsidR="006776BF" w14:paraId="1EB523F3" w14:textId="77777777" w:rsidTr="00F02879">
        <w:trPr>
          <w:trHeight w:val="20"/>
        </w:trPr>
        <w:tc>
          <w:tcPr>
            <w:tcW w:w="2980" w:type="dxa"/>
            <w:gridSpan w:val="14"/>
            <w:vMerge/>
            <w:tcBorders>
              <w:top w:val="nil"/>
            </w:tcBorders>
          </w:tcPr>
          <w:p w14:paraId="1EB523EF" w14:textId="77777777" w:rsidR="006776BF" w:rsidRDefault="006776BF" w:rsidP="00090E47"/>
        </w:tc>
        <w:tc>
          <w:tcPr>
            <w:tcW w:w="3345" w:type="dxa"/>
            <w:gridSpan w:val="21"/>
            <w:vMerge/>
            <w:tcBorders>
              <w:top w:val="nil"/>
            </w:tcBorders>
          </w:tcPr>
          <w:p w14:paraId="1EB523F0" w14:textId="77777777" w:rsidR="006776BF" w:rsidRPr="00143474" w:rsidRDefault="006776BF" w:rsidP="00090E47">
            <w:pPr>
              <w:rPr>
                <w:szCs w:val="14"/>
              </w:rPr>
            </w:pPr>
          </w:p>
        </w:tc>
        <w:tc>
          <w:tcPr>
            <w:tcW w:w="981" w:type="dxa"/>
            <w:gridSpan w:val="5"/>
            <w:tcBorders>
              <w:top w:val="nil"/>
              <w:bottom w:val="nil"/>
              <w:right w:val="nil"/>
            </w:tcBorders>
          </w:tcPr>
          <w:p w14:paraId="1EB523F1" w14:textId="77777777" w:rsidR="006776BF" w:rsidRDefault="006776BF" w:rsidP="00090E47">
            <w:r>
              <w:t>Generic:</w:t>
            </w:r>
          </w:p>
        </w:tc>
        <w:sdt>
          <w:sdtPr>
            <w:id w:val="-1241252694"/>
            <w:placeholder>
              <w:docPart w:val="17A32678A5CB48AEA9706042EC29AAB9"/>
            </w:placeholder>
            <w:showingPlcHdr/>
            <w:text/>
          </w:sdtPr>
          <w:sdtEndPr/>
          <w:sdtContent>
            <w:tc>
              <w:tcPr>
                <w:tcW w:w="2763" w:type="dxa"/>
                <w:gridSpan w:val="15"/>
                <w:tcBorders>
                  <w:top w:val="nil"/>
                  <w:left w:val="nil"/>
                  <w:bottom w:val="nil"/>
                </w:tcBorders>
              </w:tcPr>
              <w:p w14:paraId="1EB523F2" w14:textId="77777777" w:rsidR="006776BF" w:rsidRDefault="006776BF" w:rsidP="00090E47">
                <w:r w:rsidRPr="009A6F63">
                  <w:rPr>
                    <w:rStyle w:val="PlaceholderText"/>
                    <w:color w:val="FFFFFF" w:themeColor="background1"/>
                  </w:rPr>
                  <w:t>Click here to enter text.</w:t>
                </w:r>
              </w:p>
            </w:tc>
          </w:sdtContent>
        </w:sdt>
      </w:tr>
      <w:tr w:rsidR="00F02879" w14:paraId="1EB523F8" w14:textId="77777777" w:rsidTr="00F02879">
        <w:trPr>
          <w:trHeight w:val="20"/>
        </w:trPr>
        <w:tc>
          <w:tcPr>
            <w:tcW w:w="2980" w:type="dxa"/>
            <w:gridSpan w:val="14"/>
            <w:vMerge/>
          </w:tcPr>
          <w:p w14:paraId="1EB523F4" w14:textId="77777777" w:rsidR="00F02879" w:rsidRDefault="00F02879" w:rsidP="00090E47"/>
        </w:tc>
        <w:tc>
          <w:tcPr>
            <w:tcW w:w="3345" w:type="dxa"/>
            <w:gridSpan w:val="21"/>
            <w:vMerge/>
          </w:tcPr>
          <w:p w14:paraId="1EB523F5" w14:textId="77777777" w:rsidR="00F02879" w:rsidRPr="00143474" w:rsidRDefault="00F02879" w:rsidP="00090E47">
            <w:pPr>
              <w:rPr>
                <w:szCs w:val="14"/>
              </w:rPr>
            </w:pPr>
          </w:p>
        </w:tc>
        <w:tc>
          <w:tcPr>
            <w:tcW w:w="981" w:type="dxa"/>
            <w:gridSpan w:val="5"/>
            <w:tcBorders>
              <w:top w:val="nil"/>
              <w:bottom w:val="nil"/>
              <w:right w:val="nil"/>
            </w:tcBorders>
          </w:tcPr>
          <w:p w14:paraId="1EB523F6" w14:textId="77777777" w:rsidR="00F02879" w:rsidRDefault="00F02879" w:rsidP="00090E47">
            <w:r>
              <w:t>Issue</w:t>
            </w:r>
          </w:p>
        </w:tc>
        <w:sdt>
          <w:sdtPr>
            <w:id w:val="370968712"/>
            <w:placeholder>
              <w:docPart w:val="96DA671BADDE48E7B7CE46EB255A019A"/>
            </w:placeholder>
            <w:showingPlcHdr/>
            <w:text/>
          </w:sdtPr>
          <w:sdtEndPr/>
          <w:sdtContent>
            <w:tc>
              <w:tcPr>
                <w:tcW w:w="2763" w:type="dxa"/>
                <w:gridSpan w:val="15"/>
                <w:tcBorders>
                  <w:top w:val="nil"/>
                  <w:left w:val="nil"/>
                  <w:bottom w:val="nil"/>
                </w:tcBorders>
              </w:tcPr>
              <w:p w14:paraId="1EB523F7" w14:textId="77777777" w:rsidR="00F02879" w:rsidRDefault="00F02879" w:rsidP="00F02879">
                <w:r w:rsidRPr="009A6F63">
                  <w:rPr>
                    <w:rStyle w:val="PlaceholderText"/>
                    <w:color w:val="FFFFFF" w:themeColor="background1"/>
                  </w:rPr>
                  <w:t>Click here to enter text.</w:t>
                </w:r>
              </w:p>
            </w:tc>
          </w:sdtContent>
        </w:sdt>
      </w:tr>
      <w:tr w:rsidR="006776BF" w14:paraId="1EB523FD" w14:textId="77777777" w:rsidTr="00F02879">
        <w:trPr>
          <w:trHeight w:val="20"/>
        </w:trPr>
        <w:tc>
          <w:tcPr>
            <w:tcW w:w="2980" w:type="dxa"/>
            <w:gridSpan w:val="14"/>
            <w:vMerge/>
          </w:tcPr>
          <w:p w14:paraId="1EB523F9" w14:textId="77777777" w:rsidR="006776BF" w:rsidRDefault="006776BF" w:rsidP="00090E47"/>
        </w:tc>
        <w:tc>
          <w:tcPr>
            <w:tcW w:w="3345" w:type="dxa"/>
            <w:gridSpan w:val="21"/>
            <w:vMerge/>
          </w:tcPr>
          <w:p w14:paraId="1EB523FA" w14:textId="77777777" w:rsidR="006776BF" w:rsidRPr="00143474" w:rsidRDefault="006776BF" w:rsidP="00090E47">
            <w:pPr>
              <w:rPr>
                <w:szCs w:val="14"/>
              </w:rPr>
            </w:pPr>
          </w:p>
        </w:tc>
        <w:tc>
          <w:tcPr>
            <w:tcW w:w="992" w:type="dxa"/>
            <w:gridSpan w:val="6"/>
            <w:tcBorders>
              <w:top w:val="nil"/>
              <w:bottom w:val="nil"/>
              <w:right w:val="nil"/>
            </w:tcBorders>
          </w:tcPr>
          <w:p w14:paraId="1EB523FB" w14:textId="77777777" w:rsidR="006776BF" w:rsidRDefault="006776BF" w:rsidP="00090E47">
            <w:r>
              <w:t>Detail/s:</w:t>
            </w:r>
          </w:p>
        </w:tc>
        <w:sdt>
          <w:sdtPr>
            <w:id w:val="1389461231"/>
            <w:placeholder>
              <w:docPart w:val="847CB03A2FD74614B4E72849BFFC02BC"/>
            </w:placeholder>
            <w:showingPlcHdr/>
          </w:sdtPr>
          <w:sdtEndPr/>
          <w:sdtContent>
            <w:tc>
              <w:tcPr>
                <w:tcW w:w="2752" w:type="dxa"/>
                <w:gridSpan w:val="14"/>
                <w:tcBorders>
                  <w:top w:val="nil"/>
                  <w:left w:val="nil"/>
                  <w:bottom w:val="nil"/>
                </w:tcBorders>
              </w:tcPr>
              <w:p w14:paraId="1EB523FC" w14:textId="77777777" w:rsidR="006776BF" w:rsidRDefault="00AE250A" w:rsidP="00090E47">
                <w:r w:rsidRPr="00AE250A">
                  <w:rPr>
                    <w:rStyle w:val="PlaceholderText"/>
                    <w:color w:val="FFFFFF" w:themeColor="background1"/>
                  </w:rPr>
                  <w:t>Click here to enter text.</w:t>
                </w:r>
              </w:p>
            </w:tc>
          </w:sdtContent>
        </w:sdt>
      </w:tr>
      <w:tr w:rsidR="00F02879" w14:paraId="1EB52402" w14:textId="77777777" w:rsidTr="00F02879">
        <w:trPr>
          <w:trHeight w:val="20"/>
        </w:trPr>
        <w:tc>
          <w:tcPr>
            <w:tcW w:w="2980" w:type="dxa"/>
            <w:gridSpan w:val="14"/>
            <w:vMerge/>
          </w:tcPr>
          <w:p w14:paraId="1EB523FE" w14:textId="77777777" w:rsidR="00F02879" w:rsidRDefault="00F02879" w:rsidP="00090E47"/>
        </w:tc>
        <w:tc>
          <w:tcPr>
            <w:tcW w:w="3345" w:type="dxa"/>
            <w:gridSpan w:val="21"/>
            <w:vMerge/>
          </w:tcPr>
          <w:p w14:paraId="1EB523FF" w14:textId="77777777" w:rsidR="00F02879" w:rsidRPr="00143474" w:rsidRDefault="00F02879" w:rsidP="00090E47">
            <w:pPr>
              <w:rPr>
                <w:szCs w:val="14"/>
              </w:rPr>
            </w:pPr>
          </w:p>
        </w:tc>
        <w:tc>
          <w:tcPr>
            <w:tcW w:w="992" w:type="dxa"/>
            <w:gridSpan w:val="6"/>
            <w:tcBorders>
              <w:top w:val="nil"/>
              <w:right w:val="nil"/>
            </w:tcBorders>
          </w:tcPr>
          <w:p w14:paraId="1EB52400" w14:textId="77777777" w:rsidR="00F02879" w:rsidRDefault="00F02879" w:rsidP="00F02879">
            <w:r>
              <w:t>Issue</w:t>
            </w:r>
          </w:p>
        </w:tc>
        <w:sdt>
          <w:sdtPr>
            <w:id w:val="-1071037814"/>
            <w:placeholder>
              <w:docPart w:val="C38A938DEF714ABB8CBE4B9646AB25A6"/>
            </w:placeholder>
            <w:showingPlcHdr/>
            <w:text/>
          </w:sdtPr>
          <w:sdtEndPr/>
          <w:sdtContent>
            <w:tc>
              <w:tcPr>
                <w:tcW w:w="2752" w:type="dxa"/>
                <w:gridSpan w:val="14"/>
                <w:tcBorders>
                  <w:top w:val="nil"/>
                  <w:left w:val="nil"/>
                </w:tcBorders>
              </w:tcPr>
              <w:p w14:paraId="1EB52401" w14:textId="77777777" w:rsidR="00F02879" w:rsidRDefault="00F02879" w:rsidP="00F02879">
                <w:r w:rsidRPr="009A6F63">
                  <w:rPr>
                    <w:rStyle w:val="PlaceholderText"/>
                    <w:color w:val="FFFFFF" w:themeColor="background1"/>
                  </w:rPr>
                  <w:t>Click here to enter text.</w:t>
                </w:r>
              </w:p>
            </w:tc>
          </w:sdtContent>
        </w:sdt>
      </w:tr>
      <w:tr w:rsidR="006776BF" w14:paraId="1EB52407" w14:textId="77777777" w:rsidTr="00F02879">
        <w:trPr>
          <w:trHeight w:val="20"/>
        </w:trPr>
        <w:tc>
          <w:tcPr>
            <w:tcW w:w="4675" w:type="dxa"/>
            <w:gridSpan w:val="27"/>
            <w:tcBorders>
              <w:bottom w:val="nil"/>
            </w:tcBorders>
          </w:tcPr>
          <w:p w14:paraId="1EB52403" w14:textId="77777777" w:rsidR="006776BF" w:rsidRDefault="006776BF" w:rsidP="00090E47">
            <w:r>
              <w:t>Qualification Report Reference and date:</w:t>
            </w:r>
          </w:p>
        </w:tc>
        <w:tc>
          <w:tcPr>
            <w:tcW w:w="339" w:type="dxa"/>
            <w:gridSpan w:val="2"/>
            <w:tcBorders>
              <w:bottom w:val="single" w:sz="4" w:space="0" w:color="auto"/>
            </w:tcBorders>
            <w:vAlign w:val="center"/>
          </w:tcPr>
          <w:p w14:paraId="1EB52404" w14:textId="77777777" w:rsidR="006776BF" w:rsidRDefault="006776BF" w:rsidP="00C3103F">
            <w:pPr>
              <w:jc w:val="center"/>
            </w:pPr>
            <w:r>
              <w:t>5</w:t>
            </w:r>
          </w:p>
        </w:tc>
        <w:tc>
          <w:tcPr>
            <w:tcW w:w="4710" w:type="dxa"/>
            <w:gridSpan w:val="25"/>
            <w:tcBorders>
              <w:bottom w:val="nil"/>
            </w:tcBorders>
          </w:tcPr>
          <w:p w14:paraId="1EB52405" w14:textId="77777777" w:rsidR="006776BF" w:rsidRDefault="006776BF" w:rsidP="00090E47">
            <w:r w:rsidRPr="004F1805">
              <w:rPr>
                <w:b/>
              </w:rPr>
              <w:t>PID</w:t>
            </w:r>
            <w:r>
              <w:t xml:space="preserve"> used for manufacturing Qualification Lot</w:t>
            </w:r>
          </w:p>
        </w:tc>
        <w:tc>
          <w:tcPr>
            <w:tcW w:w="345" w:type="dxa"/>
            <w:vAlign w:val="center"/>
          </w:tcPr>
          <w:p w14:paraId="1EB52406" w14:textId="77777777" w:rsidR="006776BF" w:rsidRDefault="006776BF" w:rsidP="00C3103F">
            <w:pPr>
              <w:jc w:val="center"/>
            </w:pPr>
            <w:r>
              <w:t>6</w:t>
            </w:r>
          </w:p>
        </w:tc>
      </w:tr>
      <w:tr w:rsidR="006776BF" w14:paraId="1EB5240A" w14:textId="77777777" w:rsidTr="00F02879">
        <w:trPr>
          <w:trHeight w:val="20"/>
        </w:trPr>
        <w:sdt>
          <w:sdtPr>
            <w:id w:val="-450637102"/>
            <w:placeholder>
              <w:docPart w:val="7ABA0063BCE042148CB7365DC1A83C9F"/>
            </w:placeholder>
            <w:showingPlcHdr/>
            <w:text/>
          </w:sdtPr>
          <w:sdtEndPr/>
          <w:sdtContent>
            <w:tc>
              <w:tcPr>
                <w:tcW w:w="5014" w:type="dxa"/>
                <w:gridSpan w:val="29"/>
                <w:vMerge w:val="restart"/>
                <w:tcBorders>
                  <w:top w:val="nil"/>
                  <w:bottom w:val="nil"/>
                </w:tcBorders>
              </w:tcPr>
              <w:p w14:paraId="1EB52408" w14:textId="77777777" w:rsidR="006776BF" w:rsidRDefault="006776BF" w:rsidP="00090E47">
                <w:r w:rsidRPr="009A6F63">
                  <w:rPr>
                    <w:rStyle w:val="PlaceholderText"/>
                    <w:color w:val="FFFFFF" w:themeColor="background1"/>
                  </w:rPr>
                  <w:t>Click here to enter text.</w:t>
                </w:r>
              </w:p>
            </w:tc>
          </w:sdtContent>
        </w:sdt>
        <w:tc>
          <w:tcPr>
            <w:tcW w:w="5055" w:type="dxa"/>
            <w:gridSpan w:val="26"/>
            <w:tcBorders>
              <w:top w:val="nil"/>
              <w:bottom w:val="nil"/>
            </w:tcBorders>
          </w:tcPr>
          <w:p w14:paraId="1EB52409" w14:textId="77777777" w:rsidR="006776BF" w:rsidRDefault="006776BF" w:rsidP="00090E47"/>
        </w:tc>
      </w:tr>
      <w:tr w:rsidR="006776BF" w14:paraId="1EB5240E" w14:textId="77777777" w:rsidTr="00F02879">
        <w:trPr>
          <w:trHeight w:val="20"/>
        </w:trPr>
        <w:tc>
          <w:tcPr>
            <w:tcW w:w="5014" w:type="dxa"/>
            <w:gridSpan w:val="29"/>
            <w:vMerge/>
            <w:tcBorders>
              <w:top w:val="nil"/>
              <w:bottom w:val="nil"/>
            </w:tcBorders>
          </w:tcPr>
          <w:p w14:paraId="1EB5240B" w14:textId="77777777" w:rsidR="006776BF" w:rsidRDefault="006776BF" w:rsidP="00090E47"/>
        </w:tc>
        <w:tc>
          <w:tcPr>
            <w:tcW w:w="999" w:type="dxa"/>
            <w:gridSpan w:val="3"/>
            <w:tcBorders>
              <w:top w:val="nil"/>
              <w:bottom w:val="nil"/>
              <w:right w:val="nil"/>
            </w:tcBorders>
          </w:tcPr>
          <w:p w14:paraId="1EB5240C" w14:textId="77777777" w:rsidR="006776BF" w:rsidRDefault="006776BF" w:rsidP="00090E47">
            <w:r>
              <w:t>Ref No:</w:t>
            </w:r>
          </w:p>
        </w:tc>
        <w:sdt>
          <w:sdtPr>
            <w:id w:val="989978642"/>
            <w:placeholder>
              <w:docPart w:val="56F7C5A945E64A1FB8F6980D0C846C14"/>
            </w:placeholder>
            <w:showingPlcHdr/>
            <w:text/>
          </w:sdtPr>
          <w:sdtEndPr/>
          <w:sdtContent>
            <w:tc>
              <w:tcPr>
                <w:tcW w:w="4056" w:type="dxa"/>
                <w:gridSpan w:val="23"/>
                <w:tcBorders>
                  <w:top w:val="nil"/>
                  <w:left w:val="nil"/>
                  <w:bottom w:val="nil"/>
                </w:tcBorders>
              </w:tcPr>
              <w:p w14:paraId="1EB5240D" w14:textId="77777777" w:rsidR="006776BF" w:rsidRDefault="006776BF" w:rsidP="00090E47">
                <w:r w:rsidRPr="009A6F63">
                  <w:rPr>
                    <w:rStyle w:val="PlaceholderText"/>
                    <w:color w:val="FFFFFF" w:themeColor="background1"/>
                  </w:rPr>
                  <w:t>Click here to enter text.</w:t>
                </w:r>
              </w:p>
            </w:tc>
          </w:sdtContent>
        </w:sdt>
      </w:tr>
      <w:tr w:rsidR="006776BF" w14:paraId="1EB52413" w14:textId="77777777" w:rsidTr="00F02879">
        <w:trPr>
          <w:trHeight w:val="20"/>
        </w:trPr>
        <w:tc>
          <w:tcPr>
            <w:tcW w:w="826" w:type="dxa"/>
            <w:gridSpan w:val="2"/>
            <w:vMerge w:val="restart"/>
            <w:tcBorders>
              <w:top w:val="nil"/>
              <w:right w:val="nil"/>
            </w:tcBorders>
          </w:tcPr>
          <w:p w14:paraId="1EB5240F" w14:textId="77777777" w:rsidR="006776BF" w:rsidRDefault="006776BF" w:rsidP="00090E47">
            <w:r>
              <w:t xml:space="preserve">Date: </w:t>
            </w:r>
          </w:p>
        </w:tc>
        <w:sdt>
          <w:sdtPr>
            <w:id w:val="2120018260"/>
            <w:placeholder>
              <w:docPart w:val="728FF6EF6AA84B85A1EC82F41CABF494"/>
            </w:placeholder>
            <w:showingPlcHdr/>
            <w:date>
              <w:dateFormat w:val="dd/MM/yyyy"/>
              <w:lid w:val="en-GB"/>
              <w:storeMappedDataAs w:val="dateTime"/>
              <w:calendar w:val="gregorian"/>
            </w:date>
          </w:sdtPr>
          <w:sdtEndPr/>
          <w:sdtContent>
            <w:tc>
              <w:tcPr>
                <w:tcW w:w="4188" w:type="dxa"/>
                <w:gridSpan w:val="27"/>
                <w:vMerge w:val="restart"/>
                <w:tcBorders>
                  <w:top w:val="nil"/>
                  <w:left w:val="nil"/>
                </w:tcBorders>
              </w:tcPr>
              <w:p w14:paraId="1EB52410" w14:textId="77777777" w:rsidR="006776BF" w:rsidRDefault="006776BF" w:rsidP="00090E47">
                <w:r w:rsidRPr="00CE5876">
                  <w:rPr>
                    <w:rStyle w:val="PlaceholderText"/>
                    <w:color w:val="FFFFFF" w:themeColor="background1"/>
                  </w:rPr>
                  <w:t>Click here to enter a date.</w:t>
                </w:r>
              </w:p>
            </w:tc>
          </w:sdtContent>
        </w:sdt>
        <w:tc>
          <w:tcPr>
            <w:tcW w:w="999" w:type="dxa"/>
            <w:gridSpan w:val="3"/>
            <w:tcBorders>
              <w:top w:val="nil"/>
              <w:bottom w:val="nil"/>
              <w:right w:val="nil"/>
            </w:tcBorders>
          </w:tcPr>
          <w:p w14:paraId="1EB52411" w14:textId="77777777" w:rsidR="006776BF" w:rsidRDefault="006776BF" w:rsidP="00090E47">
            <w:r>
              <w:t>Issue:</w:t>
            </w:r>
          </w:p>
        </w:tc>
        <w:sdt>
          <w:sdtPr>
            <w:id w:val="-1276869248"/>
            <w:placeholder>
              <w:docPart w:val="F259E96B953D47E18E989D595EB9907A"/>
            </w:placeholder>
            <w:showingPlcHdr/>
            <w:text/>
          </w:sdtPr>
          <w:sdtEndPr/>
          <w:sdtContent>
            <w:tc>
              <w:tcPr>
                <w:tcW w:w="4056" w:type="dxa"/>
                <w:gridSpan w:val="23"/>
                <w:tcBorders>
                  <w:top w:val="nil"/>
                  <w:left w:val="nil"/>
                  <w:bottom w:val="nil"/>
                </w:tcBorders>
              </w:tcPr>
              <w:p w14:paraId="1EB52412" w14:textId="77777777" w:rsidR="006776BF" w:rsidRDefault="00E233C1" w:rsidP="00E233C1">
                <w:r w:rsidRPr="009A6F63">
                  <w:rPr>
                    <w:rStyle w:val="PlaceholderText"/>
                    <w:color w:val="FFFFFF" w:themeColor="background1"/>
                  </w:rPr>
                  <w:t>Click here to enter text.</w:t>
                </w:r>
              </w:p>
            </w:tc>
          </w:sdtContent>
        </w:sdt>
      </w:tr>
      <w:tr w:rsidR="006776BF" w14:paraId="1EB52418" w14:textId="77777777" w:rsidTr="00F02879">
        <w:trPr>
          <w:trHeight w:val="20"/>
        </w:trPr>
        <w:tc>
          <w:tcPr>
            <w:tcW w:w="826" w:type="dxa"/>
            <w:gridSpan w:val="2"/>
            <w:vMerge/>
            <w:tcBorders>
              <w:top w:val="single" w:sz="4" w:space="0" w:color="auto"/>
              <w:right w:val="nil"/>
            </w:tcBorders>
          </w:tcPr>
          <w:p w14:paraId="1EB52414" w14:textId="77777777" w:rsidR="006776BF" w:rsidRDefault="006776BF" w:rsidP="00090E47"/>
        </w:tc>
        <w:tc>
          <w:tcPr>
            <w:tcW w:w="4188" w:type="dxa"/>
            <w:gridSpan w:val="27"/>
            <w:vMerge/>
            <w:tcBorders>
              <w:top w:val="single" w:sz="4" w:space="0" w:color="auto"/>
              <w:left w:val="nil"/>
            </w:tcBorders>
          </w:tcPr>
          <w:p w14:paraId="1EB52415" w14:textId="77777777" w:rsidR="006776BF" w:rsidRDefault="006776BF" w:rsidP="00090E47"/>
        </w:tc>
        <w:tc>
          <w:tcPr>
            <w:tcW w:w="999" w:type="dxa"/>
            <w:gridSpan w:val="3"/>
            <w:tcBorders>
              <w:top w:val="nil"/>
              <w:right w:val="nil"/>
            </w:tcBorders>
          </w:tcPr>
          <w:p w14:paraId="1EB52416" w14:textId="77777777" w:rsidR="006776BF" w:rsidRDefault="006776BF" w:rsidP="00090E47">
            <w:r>
              <w:t>Date:</w:t>
            </w:r>
          </w:p>
        </w:tc>
        <w:sdt>
          <w:sdtPr>
            <w:id w:val="-663393467"/>
            <w:placeholder>
              <w:docPart w:val="9534DF2DF06941609B0573A86CB48027"/>
            </w:placeholder>
            <w:showingPlcHdr/>
            <w:date>
              <w:dateFormat w:val="dd/MM/yyyy"/>
              <w:lid w:val="en-GB"/>
              <w:storeMappedDataAs w:val="dateTime"/>
              <w:calendar w:val="gregorian"/>
            </w:date>
          </w:sdtPr>
          <w:sdtEndPr/>
          <w:sdtContent>
            <w:tc>
              <w:tcPr>
                <w:tcW w:w="4056" w:type="dxa"/>
                <w:gridSpan w:val="23"/>
                <w:tcBorders>
                  <w:top w:val="nil"/>
                  <w:left w:val="nil"/>
                </w:tcBorders>
              </w:tcPr>
              <w:p w14:paraId="1EB52417" w14:textId="77777777" w:rsidR="006776BF" w:rsidRDefault="006776BF" w:rsidP="00090E47">
                <w:r w:rsidRPr="00CE5876">
                  <w:rPr>
                    <w:rStyle w:val="PlaceholderText"/>
                    <w:color w:val="FFFFFF" w:themeColor="background1"/>
                  </w:rPr>
                  <w:t>Click here to enter a date.</w:t>
                </w:r>
              </w:p>
            </w:tc>
          </w:sdtContent>
        </w:sdt>
      </w:tr>
      <w:tr w:rsidR="00F87756" w14:paraId="1EB5241F" w14:textId="77777777" w:rsidTr="00F02879">
        <w:trPr>
          <w:trHeight w:val="20"/>
        </w:trPr>
        <w:tc>
          <w:tcPr>
            <w:tcW w:w="3936" w:type="dxa"/>
            <w:gridSpan w:val="20"/>
            <w:tcBorders>
              <w:bottom w:val="nil"/>
            </w:tcBorders>
          </w:tcPr>
          <w:p w14:paraId="1EB52419" w14:textId="77777777" w:rsidR="00F87756" w:rsidRDefault="00F87756" w:rsidP="00090E47">
            <w:r w:rsidRPr="004F1805">
              <w:rPr>
                <w:b/>
              </w:rPr>
              <w:t>PID</w:t>
            </w:r>
            <w:r>
              <w:t xml:space="preserve"> changes since start of qualification</w:t>
            </w:r>
          </w:p>
        </w:tc>
        <w:tc>
          <w:tcPr>
            <w:tcW w:w="409" w:type="dxa"/>
            <w:gridSpan w:val="3"/>
            <w:vAlign w:val="center"/>
          </w:tcPr>
          <w:p w14:paraId="1EB5241A" w14:textId="77777777" w:rsidR="00F87756" w:rsidRDefault="00F87756" w:rsidP="00C3103F">
            <w:pPr>
              <w:jc w:val="center"/>
            </w:pPr>
            <w:r>
              <w:t>7</w:t>
            </w:r>
          </w:p>
        </w:tc>
        <w:tc>
          <w:tcPr>
            <w:tcW w:w="1769" w:type="dxa"/>
            <w:gridSpan w:val="11"/>
            <w:tcBorders>
              <w:bottom w:val="nil"/>
              <w:right w:val="nil"/>
            </w:tcBorders>
          </w:tcPr>
          <w:p w14:paraId="1EB5241B" w14:textId="77777777" w:rsidR="00F87756" w:rsidRDefault="00F87756" w:rsidP="00090E47">
            <w:r>
              <w:t xml:space="preserve">Current </w:t>
            </w:r>
            <w:r w:rsidRPr="004F1805">
              <w:rPr>
                <w:b/>
              </w:rPr>
              <w:t>PID</w:t>
            </w:r>
            <w:r>
              <w:t xml:space="preserve">   Verified by</w:t>
            </w:r>
          </w:p>
        </w:tc>
        <w:sdt>
          <w:sdtPr>
            <w:id w:val="-2126218798"/>
            <w:placeholder>
              <w:docPart w:val="0260294D929C42028AF7237EE92EFF95"/>
            </w:placeholder>
            <w:showingPlcHdr/>
            <w:text/>
          </w:sdtPr>
          <w:sdtEndPr/>
          <w:sdtContent>
            <w:tc>
              <w:tcPr>
                <w:tcW w:w="3087" w:type="dxa"/>
                <w:gridSpan w:val="15"/>
                <w:tcBorders>
                  <w:left w:val="nil"/>
                  <w:bottom w:val="single" w:sz="4" w:space="0" w:color="auto"/>
                  <w:right w:val="nil"/>
                </w:tcBorders>
              </w:tcPr>
              <w:p w14:paraId="1EB5241C" w14:textId="77777777" w:rsidR="00F87756" w:rsidRDefault="00F87756" w:rsidP="00090E47">
                <w:r w:rsidRPr="009A6F63">
                  <w:rPr>
                    <w:rStyle w:val="PlaceholderText"/>
                    <w:color w:val="FFFFFF" w:themeColor="background1"/>
                  </w:rPr>
                  <w:t>Click here to enter text.</w:t>
                </w:r>
              </w:p>
            </w:tc>
          </w:sdtContent>
        </w:sdt>
        <w:tc>
          <w:tcPr>
            <w:tcW w:w="514" w:type="dxa"/>
            <w:gridSpan w:val="4"/>
            <w:tcBorders>
              <w:left w:val="nil"/>
              <w:bottom w:val="nil"/>
            </w:tcBorders>
          </w:tcPr>
          <w:p w14:paraId="1EB5241D" w14:textId="77777777" w:rsidR="00F87756" w:rsidRDefault="00F87756" w:rsidP="00F87756"/>
        </w:tc>
        <w:tc>
          <w:tcPr>
            <w:tcW w:w="354" w:type="dxa"/>
            <w:gridSpan w:val="2"/>
            <w:vAlign w:val="center"/>
          </w:tcPr>
          <w:p w14:paraId="1EB5241E" w14:textId="77777777" w:rsidR="00F87756" w:rsidRDefault="00F87756" w:rsidP="00C3103F">
            <w:pPr>
              <w:jc w:val="center"/>
            </w:pPr>
            <w:r>
              <w:t>8</w:t>
            </w:r>
          </w:p>
        </w:tc>
      </w:tr>
      <w:tr w:rsidR="00F87756" w14:paraId="1EB52426" w14:textId="77777777" w:rsidTr="00F02879">
        <w:trPr>
          <w:trHeight w:val="20"/>
        </w:trPr>
        <w:tc>
          <w:tcPr>
            <w:tcW w:w="716" w:type="dxa"/>
            <w:tcBorders>
              <w:top w:val="nil"/>
              <w:bottom w:val="nil"/>
              <w:right w:val="nil"/>
            </w:tcBorders>
            <w:vAlign w:val="center"/>
          </w:tcPr>
          <w:p w14:paraId="1EB52420" w14:textId="77777777" w:rsidR="00F87756" w:rsidRDefault="00F87756" w:rsidP="00090E47">
            <w:pPr>
              <w:jc w:val="center"/>
            </w:pPr>
            <w:r>
              <w:t>None</w:t>
            </w:r>
          </w:p>
        </w:tc>
        <w:sdt>
          <w:sdtPr>
            <w:id w:val="-1106580921"/>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14:paraId="1EB52421" w14:textId="77777777" w:rsidR="00F87756" w:rsidRDefault="00F87756" w:rsidP="00090E47">
                <w:pPr>
                  <w:jc w:val="center"/>
                </w:pPr>
                <w:r>
                  <w:rPr>
                    <w:rFonts w:ascii="MS Gothic" w:eastAsia="MS Gothic" w:hint="eastAsia"/>
                  </w:rPr>
                  <w:t>☐</w:t>
                </w:r>
              </w:p>
            </w:tc>
          </w:sdtContent>
        </w:sdt>
        <w:tc>
          <w:tcPr>
            <w:tcW w:w="2990" w:type="dxa"/>
            <w:gridSpan w:val="18"/>
            <w:tcBorders>
              <w:top w:val="nil"/>
              <w:left w:val="nil"/>
              <w:bottom w:val="nil"/>
            </w:tcBorders>
            <w:vAlign w:val="center"/>
          </w:tcPr>
          <w:p w14:paraId="1EB52422" w14:textId="77777777" w:rsidR="00F87756" w:rsidRDefault="00F87756" w:rsidP="00090E47">
            <w:pPr>
              <w:jc w:val="center"/>
            </w:pPr>
          </w:p>
        </w:tc>
        <w:tc>
          <w:tcPr>
            <w:tcW w:w="1995" w:type="dxa"/>
            <w:gridSpan w:val="13"/>
            <w:tcBorders>
              <w:top w:val="nil"/>
              <w:bottom w:val="nil"/>
              <w:right w:val="nil"/>
            </w:tcBorders>
          </w:tcPr>
          <w:p w14:paraId="1EB52423" w14:textId="77777777" w:rsidR="00F87756" w:rsidRDefault="00F87756" w:rsidP="00090E47"/>
        </w:tc>
        <w:tc>
          <w:tcPr>
            <w:tcW w:w="2861" w:type="dxa"/>
            <w:gridSpan w:val="13"/>
            <w:tcBorders>
              <w:top w:val="nil"/>
              <w:left w:val="nil"/>
              <w:bottom w:val="nil"/>
              <w:right w:val="nil"/>
            </w:tcBorders>
          </w:tcPr>
          <w:p w14:paraId="1EB52424" w14:textId="77777777" w:rsidR="00F87756" w:rsidRDefault="00F87756" w:rsidP="001045B0">
            <w:r>
              <w:t xml:space="preserve">Name of </w:t>
            </w:r>
            <w:r w:rsidR="001045B0">
              <w:t>E</w:t>
            </w:r>
            <w:r>
              <w:t>xecutive Representative</w:t>
            </w:r>
          </w:p>
        </w:tc>
        <w:tc>
          <w:tcPr>
            <w:tcW w:w="868" w:type="dxa"/>
            <w:gridSpan w:val="6"/>
            <w:tcBorders>
              <w:top w:val="nil"/>
              <w:left w:val="nil"/>
              <w:bottom w:val="nil"/>
            </w:tcBorders>
          </w:tcPr>
          <w:p w14:paraId="1EB52425" w14:textId="77777777" w:rsidR="00F87756" w:rsidRDefault="00F87756" w:rsidP="00F87756"/>
        </w:tc>
      </w:tr>
      <w:tr w:rsidR="00E233C1" w14:paraId="1EB5242D" w14:textId="77777777" w:rsidTr="00F02879">
        <w:trPr>
          <w:trHeight w:val="20"/>
        </w:trPr>
        <w:tc>
          <w:tcPr>
            <w:tcW w:w="716" w:type="dxa"/>
            <w:tcBorders>
              <w:top w:val="nil"/>
              <w:bottom w:val="nil"/>
              <w:right w:val="nil"/>
            </w:tcBorders>
            <w:vAlign w:val="center"/>
          </w:tcPr>
          <w:p w14:paraId="1EB52427" w14:textId="77777777" w:rsidR="00E233C1" w:rsidRDefault="00E233C1" w:rsidP="00090E47">
            <w:pPr>
              <w:jc w:val="center"/>
            </w:pPr>
            <w:r>
              <w:t>Minor*</w:t>
            </w:r>
          </w:p>
        </w:tc>
        <w:sdt>
          <w:sdtPr>
            <w:id w:val="304206697"/>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14:paraId="1EB52428" w14:textId="77777777" w:rsidR="00E233C1" w:rsidRDefault="00E233C1" w:rsidP="00090E47">
                <w:pPr>
                  <w:jc w:val="center"/>
                </w:pPr>
                <w:r>
                  <w:rPr>
                    <w:rFonts w:ascii="MS Gothic" w:eastAsia="MS Gothic" w:hAnsi="MS Gothic" w:hint="eastAsia"/>
                  </w:rPr>
                  <w:t>☐</w:t>
                </w:r>
              </w:p>
            </w:tc>
          </w:sdtContent>
        </w:sdt>
        <w:tc>
          <w:tcPr>
            <w:tcW w:w="2990" w:type="dxa"/>
            <w:gridSpan w:val="18"/>
            <w:vMerge w:val="restart"/>
            <w:tcBorders>
              <w:top w:val="nil"/>
              <w:left w:val="nil"/>
            </w:tcBorders>
          </w:tcPr>
          <w:p w14:paraId="1EB52429" w14:textId="77777777" w:rsidR="00E233C1" w:rsidRDefault="00E233C1" w:rsidP="00090E47"/>
          <w:p w14:paraId="1EB5242A" w14:textId="77777777" w:rsidR="00E233C1" w:rsidRDefault="00E233C1" w:rsidP="00090E47">
            <w:r>
              <w:t>(* Details not published, provided in confidential annex 2.)</w:t>
            </w:r>
          </w:p>
        </w:tc>
        <w:tc>
          <w:tcPr>
            <w:tcW w:w="1995" w:type="dxa"/>
            <w:gridSpan w:val="13"/>
            <w:tcBorders>
              <w:top w:val="nil"/>
              <w:bottom w:val="nil"/>
              <w:right w:val="nil"/>
            </w:tcBorders>
          </w:tcPr>
          <w:p w14:paraId="1EB5242B" w14:textId="77777777" w:rsidR="00E233C1" w:rsidRDefault="00E233C1" w:rsidP="00090E47">
            <w:r>
              <w:t>Ref No:</w:t>
            </w:r>
          </w:p>
        </w:tc>
        <w:sdt>
          <w:sdtPr>
            <w:id w:val="211466269"/>
            <w:placeholder>
              <w:docPart w:val="B20440E82AB148C9A4C6D674B43B7539"/>
            </w:placeholder>
            <w:showingPlcHdr/>
          </w:sdtPr>
          <w:sdtEndPr/>
          <w:sdtContent>
            <w:tc>
              <w:tcPr>
                <w:tcW w:w="3729" w:type="dxa"/>
                <w:gridSpan w:val="19"/>
                <w:tcBorders>
                  <w:top w:val="nil"/>
                  <w:left w:val="nil"/>
                  <w:bottom w:val="nil"/>
                </w:tcBorders>
              </w:tcPr>
              <w:p w14:paraId="1EB5242C" w14:textId="77777777" w:rsidR="00E233C1" w:rsidRDefault="00E233C1">
                <w:r w:rsidRPr="001648B1">
                  <w:rPr>
                    <w:rStyle w:val="PlaceholderText"/>
                    <w:color w:val="FFFFFF" w:themeColor="background1"/>
                  </w:rPr>
                  <w:t>Click here to enter text.</w:t>
                </w:r>
              </w:p>
            </w:tc>
          </w:sdtContent>
        </w:sdt>
      </w:tr>
      <w:tr w:rsidR="00E233C1" w14:paraId="1EB52433" w14:textId="77777777" w:rsidTr="00F02879">
        <w:trPr>
          <w:trHeight w:val="209"/>
        </w:trPr>
        <w:tc>
          <w:tcPr>
            <w:tcW w:w="716" w:type="dxa"/>
            <w:tcBorders>
              <w:top w:val="nil"/>
              <w:bottom w:val="nil"/>
              <w:right w:val="nil"/>
            </w:tcBorders>
            <w:vAlign w:val="center"/>
          </w:tcPr>
          <w:p w14:paraId="1EB5242E" w14:textId="77777777" w:rsidR="00E233C1" w:rsidRDefault="00E233C1" w:rsidP="00090E47">
            <w:pPr>
              <w:jc w:val="center"/>
            </w:pPr>
            <w:r>
              <w:t>Major*</w:t>
            </w:r>
          </w:p>
        </w:tc>
        <w:sdt>
          <w:sdtPr>
            <w:id w:val="327878756"/>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14:paraId="1EB5242F" w14:textId="77777777" w:rsidR="00E233C1" w:rsidRDefault="00E233C1" w:rsidP="00090E47">
                <w:pPr>
                  <w:jc w:val="center"/>
                </w:pPr>
                <w:r>
                  <w:rPr>
                    <w:rFonts w:ascii="MS Gothic" w:eastAsia="MS Gothic" w:hAnsi="MS Gothic" w:hint="eastAsia"/>
                  </w:rPr>
                  <w:t>☐</w:t>
                </w:r>
              </w:p>
            </w:tc>
          </w:sdtContent>
        </w:sdt>
        <w:tc>
          <w:tcPr>
            <w:tcW w:w="2990" w:type="dxa"/>
            <w:gridSpan w:val="18"/>
            <w:vMerge/>
            <w:tcBorders>
              <w:left w:val="nil"/>
              <w:bottom w:val="nil"/>
            </w:tcBorders>
            <w:vAlign w:val="center"/>
          </w:tcPr>
          <w:p w14:paraId="1EB52430" w14:textId="77777777" w:rsidR="00E233C1" w:rsidRDefault="00E233C1" w:rsidP="00090E47">
            <w:pPr>
              <w:jc w:val="center"/>
            </w:pPr>
          </w:p>
        </w:tc>
        <w:tc>
          <w:tcPr>
            <w:tcW w:w="1995" w:type="dxa"/>
            <w:gridSpan w:val="13"/>
            <w:tcBorders>
              <w:top w:val="nil"/>
              <w:bottom w:val="nil"/>
              <w:right w:val="nil"/>
            </w:tcBorders>
          </w:tcPr>
          <w:p w14:paraId="1EB52431" w14:textId="77777777" w:rsidR="00E233C1" w:rsidRDefault="00E233C1" w:rsidP="00090E47">
            <w:r>
              <w:t>Issue</w:t>
            </w:r>
          </w:p>
        </w:tc>
        <w:sdt>
          <w:sdtPr>
            <w:id w:val="-550227058"/>
            <w:placeholder>
              <w:docPart w:val="E9C0FD9E7652404787D7CF1DE0406FDE"/>
            </w:placeholder>
            <w:showingPlcHdr/>
          </w:sdtPr>
          <w:sdtEndPr/>
          <w:sdtContent>
            <w:tc>
              <w:tcPr>
                <w:tcW w:w="3729" w:type="dxa"/>
                <w:gridSpan w:val="19"/>
                <w:tcBorders>
                  <w:top w:val="nil"/>
                  <w:left w:val="nil"/>
                  <w:bottom w:val="nil"/>
                </w:tcBorders>
              </w:tcPr>
              <w:p w14:paraId="1EB52432" w14:textId="77777777" w:rsidR="00E233C1" w:rsidRDefault="00E233C1">
                <w:r w:rsidRPr="001648B1">
                  <w:rPr>
                    <w:rStyle w:val="PlaceholderText"/>
                    <w:color w:val="FFFFFF" w:themeColor="background1"/>
                  </w:rPr>
                  <w:t>Click here to enter text.</w:t>
                </w:r>
              </w:p>
            </w:tc>
          </w:sdtContent>
        </w:sdt>
      </w:tr>
      <w:tr w:rsidR="00E233C1" w14:paraId="1EB52437" w14:textId="77777777" w:rsidTr="00F02879">
        <w:trPr>
          <w:trHeight w:val="161"/>
        </w:trPr>
        <w:sdt>
          <w:sdtPr>
            <w:id w:val="8727497"/>
            <w:placeholder>
              <w:docPart w:val="AC953A18F50C4AC0829632BB90D51BE9"/>
            </w:placeholder>
            <w:showingPlcHdr/>
            <w:text/>
          </w:sdtPr>
          <w:sdtEndPr/>
          <w:sdtContent>
            <w:tc>
              <w:tcPr>
                <w:tcW w:w="4345" w:type="dxa"/>
                <w:gridSpan w:val="23"/>
                <w:vMerge w:val="restart"/>
                <w:tcBorders>
                  <w:top w:val="nil"/>
                </w:tcBorders>
              </w:tcPr>
              <w:p w14:paraId="1EB52434" w14:textId="77777777" w:rsidR="00E233C1" w:rsidRDefault="00E233C1" w:rsidP="00090E47">
                <w:r w:rsidRPr="00B148FC">
                  <w:rPr>
                    <w:rStyle w:val="PlaceholderText"/>
                    <w:color w:val="FFFFFF" w:themeColor="background1"/>
                  </w:rPr>
                  <w:t>Click here to enter text.</w:t>
                </w:r>
              </w:p>
            </w:tc>
          </w:sdtContent>
        </w:sdt>
        <w:tc>
          <w:tcPr>
            <w:tcW w:w="1995" w:type="dxa"/>
            <w:gridSpan w:val="13"/>
            <w:tcBorders>
              <w:top w:val="nil"/>
              <w:bottom w:val="nil"/>
              <w:right w:val="nil"/>
            </w:tcBorders>
          </w:tcPr>
          <w:p w14:paraId="1EB52435" w14:textId="77777777" w:rsidR="00E233C1" w:rsidRDefault="00E233C1" w:rsidP="00090E47">
            <w:r>
              <w:t>Date</w:t>
            </w:r>
          </w:p>
        </w:tc>
        <w:sdt>
          <w:sdtPr>
            <w:id w:val="-1065880902"/>
            <w:placeholder>
              <w:docPart w:val="AC845B05EA15494AB8DAED2BB23B45F3"/>
            </w:placeholder>
            <w:showingPlcHdr/>
          </w:sdtPr>
          <w:sdtEndPr/>
          <w:sdtContent>
            <w:tc>
              <w:tcPr>
                <w:tcW w:w="3729" w:type="dxa"/>
                <w:gridSpan w:val="19"/>
                <w:tcBorders>
                  <w:top w:val="nil"/>
                  <w:left w:val="nil"/>
                  <w:bottom w:val="nil"/>
                </w:tcBorders>
              </w:tcPr>
              <w:p w14:paraId="1EB52436" w14:textId="77777777" w:rsidR="00E233C1" w:rsidRPr="00F87756" w:rsidRDefault="00E233C1" w:rsidP="00090E47">
                <w:pPr>
                  <w:rPr>
                    <w:color w:val="FFFFFF" w:themeColor="background1"/>
                  </w:rPr>
                </w:pPr>
                <w:r w:rsidRPr="004647F9">
                  <w:rPr>
                    <w:rStyle w:val="PlaceholderText"/>
                    <w:color w:val="FFFFFF" w:themeColor="background1"/>
                  </w:rPr>
                  <w:t>Click here to enter text.</w:t>
                </w:r>
              </w:p>
            </w:tc>
          </w:sdtContent>
        </w:sdt>
      </w:tr>
      <w:tr w:rsidR="006776BF" w14:paraId="1EB5243A" w14:textId="77777777" w:rsidTr="00F02879">
        <w:trPr>
          <w:trHeight w:val="138"/>
        </w:trPr>
        <w:tc>
          <w:tcPr>
            <w:tcW w:w="4345" w:type="dxa"/>
            <w:gridSpan w:val="23"/>
            <w:vMerge/>
          </w:tcPr>
          <w:p w14:paraId="1EB52438" w14:textId="77777777" w:rsidR="006776BF" w:rsidRDefault="006776BF" w:rsidP="00090E47"/>
        </w:tc>
        <w:tc>
          <w:tcPr>
            <w:tcW w:w="5724" w:type="dxa"/>
            <w:gridSpan w:val="32"/>
            <w:tcBorders>
              <w:top w:val="nil"/>
            </w:tcBorders>
          </w:tcPr>
          <w:p w14:paraId="1EB52439" w14:textId="77777777" w:rsidR="006776BF" w:rsidRDefault="006776BF" w:rsidP="00090E47"/>
        </w:tc>
      </w:tr>
      <w:tr w:rsidR="006776BF" w14:paraId="1EB5243E" w14:textId="77777777" w:rsidTr="00F02879">
        <w:trPr>
          <w:trHeight w:val="259"/>
        </w:trPr>
        <w:tc>
          <w:tcPr>
            <w:tcW w:w="3307" w:type="dxa"/>
            <w:gridSpan w:val="16"/>
            <w:tcBorders>
              <w:bottom w:val="nil"/>
              <w:right w:val="nil"/>
            </w:tcBorders>
          </w:tcPr>
          <w:p w14:paraId="1EB5243B" w14:textId="77777777" w:rsidR="006776BF" w:rsidRDefault="006776BF" w:rsidP="00090E47">
            <w:r>
              <w:t xml:space="preserve">Current Manufacturing facilities surveyed by: </w:t>
            </w:r>
          </w:p>
        </w:tc>
        <w:tc>
          <w:tcPr>
            <w:tcW w:w="6398" w:type="dxa"/>
            <w:gridSpan w:val="36"/>
            <w:tcBorders>
              <w:left w:val="nil"/>
              <w:bottom w:val="nil"/>
            </w:tcBorders>
          </w:tcPr>
          <w:p w14:paraId="1EB5243C" w14:textId="77777777" w:rsidR="006776BF" w:rsidRDefault="006776BF" w:rsidP="00090E47"/>
        </w:tc>
        <w:tc>
          <w:tcPr>
            <w:tcW w:w="364" w:type="dxa"/>
            <w:gridSpan w:val="3"/>
            <w:tcBorders>
              <w:bottom w:val="single" w:sz="4" w:space="0" w:color="auto"/>
            </w:tcBorders>
            <w:vAlign w:val="center"/>
          </w:tcPr>
          <w:p w14:paraId="1EB5243D" w14:textId="77777777" w:rsidR="006776BF" w:rsidRDefault="006776BF" w:rsidP="00C3103F">
            <w:pPr>
              <w:jc w:val="center"/>
            </w:pPr>
            <w:r>
              <w:t>9</w:t>
            </w:r>
          </w:p>
        </w:tc>
      </w:tr>
      <w:tr w:rsidR="000D6D3E" w14:paraId="1EB52443" w14:textId="77777777" w:rsidTr="00F02879">
        <w:trPr>
          <w:trHeight w:val="221"/>
        </w:trPr>
        <w:sdt>
          <w:sdtPr>
            <w:id w:val="-1649734237"/>
            <w:placeholder>
              <w:docPart w:val="6D8AC5A412234034B07736E31AAB26C1"/>
            </w:placeholder>
            <w:showingPlcHdr/>
            <w:text/>
          </w:sdtPr>
          <w:sdtEndPr/>
          <w:sdtContent>
            <w:tc>
              <w:tcPr>
                <w:tcW w:w="3307" w:type="dxa"/>
                <w:gridSpan w:val="16"/>
                <w:tcBorders>
                  <w:top w:val="nil"/>
                  <w:bottom w:val="single" w:sz="4" w:space="0" w:color="auto"/>
                  <w:right w:val="nil"/>
                </w:tcBorders>
              </w:tcPr>
              <w:p w14:paraId="1EB5243F" w14:textId="77777777" w:rsidR="000D6D3E" w:rsidRDefault="000D6D3E" w:rsidP="00F97957">
                <w:pPr>
                  <w:jc w:val="center"/>
                </w:pPr>
                <w:r w:rsidRPr="009A6F63">
                  <w:rPr>
                    <w:rStyle w:val="PlaceholderText"/>
                    <w:color w:val="FFFFFF" w:themeColor="background1"/>
                  </w:rPr>
                  <w:t>Click here to enter text.</w:t>
                </w:r>
              </w:p>
            </w:tc>
          </w:sdtContent>
        </w:sdt>
        <w:tc>
          <w:tcPr>
            <w:tcW w:w="1065" w:type="dxa"/>
            <w:gridSpan w:val="8"/>
            <w:tcBorders>
              <w:top w:val="nil"/>
              <w:left w:val="nil"/>
              <w:bottom w:val="nil"/>
              <w:right w:val="nil"/>
            </w:tcBorders>
          </w:tcPr>
          <w:p w14:paraId="1EB52440" w14:textId="77777777" w:rsidR="000D6D3E" w:rsidRDefault="000D6D3E" w:rsidP="000D6D3E"/>
        </w:tc>
        <w:sdt>
          <w:sdtPr>
            <w:id w:val="2004628791"/>
            <w:placeholder>
              <w:docPart w:val="31DD4744C0C94B389FEE48C9F09B3C81"/>
            </w:placeholder>
            <w:showingPlcHdr/>
            <w:date>
              <w:dateFormat w:val="dd/MM/yyyy"/>
              <w:lid w:val="en-GB"/>
              <w:storeMappedDataAs w:val="dateTime"/>
              <w:calendar w:val="gregorian"/>
            </w:date>
          </w:sdtPr>
          <w:sdtEndPr/>
          <w:sdtContent>
            <w:tc>
              <w:tcPr>
                <w:tcW w:w="2537" w:type="dxa"/>
                <w:gridSpan w:val="14"/>
                <w:tcBorders>
                  <w:top w:val="nil"/>
                  <w:left w:val="nil"/>
                  <w:bottom w:val="single" w:sz="4" w:space="0" w:color="auto"/>
                  <w:right w:val="nil"/>
                </w:tcBorders>
              </w:tcPr>
              <w:p w14:paraId="1EB52441" w14:textId="77777777" w:rsidR="000D6D3E" w:rsidRDefault="000D6D3E" w:rsidP="00090E47">
                <w:r w:rsidRPr="00CE5876">
                  <w:rPr>
                    <w:rStyle w:val="PlaceholderText"/>
                    <w:color w:val="FFFFFF" w:themeColor="background1"/>
                  </w:rPr>
                  <w:t>Click here to enter a date.</w:t>
                </w:r>
              </w:p>
            </w:tc>
          </w:sdtContent>
        </w:sdt>
        <w:tc>
          <w:tcPr>
            <w:tcW w:w="3160" w:type="dxa"/>
            <w:gridSpan w:val="17"/>
            <w:tcBorders>
              <w:top w:val="nil"/>
              <w:left w:val="nil"/>
              <w:bottom w:val="nil"/>
            </w:tcBorders>
          </w:tcPr>
          <w:p w14:paraId="1EB52442" w14:textId="77777777" w:rsidR="000D6D3E" w:rsidRDefault="000D6D3E" w:rsidP="000D6D3E"/>
        </w:tc>
      </w:tr>
      <w:tr w:rsidR="006776BF" w14:paraId="1EB52446" w14:textId="77777777" w:rsidTr="00F02879">
        <w:trPr>
          <w:trHeight w:val="275"/>
        </w:trPr>
        <w:tc>
          <w:tcPr>
            <w:tcW w:w="4372" w:type="dxa"/>
            <w:gridSpan w:val="24"/>
            <w:tcBorders>
              <w:top w:val="nil"/>
              <w:bottom w:val="nil"/>
              <w:right w:val="nil"/>
            </w:tcBorders>
          </w:tcPr>
          <w:p w14:paraId="1EB52444" w14:textId="77777777" w:rsidR="006776BF" w:rsidRDefault="006776BF" w:rsidP="00090E47">
            <w:r>
              <w:t>(Name of Executive Responsible)</w:t>
            </w:r>
          </w:p>
        </w:tc>
        <w:tc>
          <w:tcPr>
            <w:tcW w:w="5697" w:type="dxa"/>
            <w:gridSpan w:val="31"/>
            <w:tcBorders>
              <w:top w:val="nil"/>
              <w:left w:val="nil"/>
              <w:bottom w:val="nil"/>
            </w:tcBorders>
          </w:tcPr>
          <w:p w14:paraId="1EB52445" w14:textId="77777777" w:rsidR="006776BF" w:rsidRDefault="006776BF" w:rsidP="00090E47">
            <w:r>
              <w:t>(Date)</w:t>
            </w:r>
          </w:p>
        </w:tc>
      </w:tr>
      <w:tr w:rsidR="00F02879" w14:paraId="1EB52449" w14:textId="77777777" w:rsidTr="00F02879">
        <w:trPr>
          <w:trHeight w:val="294"/>
        </w:trPr>
        <w:tc>
          <w:tcPr>
            <w:tcW w:w="3522" w:type="dxa"/>
            <w:gridSpan w:val="18"/>
            <w:tcBorders>
              <w:top w:val="nil"/>
              <w:bottom w:val="single" w:sz="4" w:space="0" w:color="auto"/>
              <w:right w:val="nil"/>
            </w:tcBorders>
          </w:tcPr>
          <w:p w14:paraId="1EB52447" w14:textId="77777777" w:rsidR="00F02879" w:rsidRDefault="00F02879" w:rsidP="00090E47"/>
        </w:tc>
        <w:tc>
          <w:tcPr>
            <w:tcW w:w="6547" w:type="dxa"/>
            <w:gridSpan w:val="37"/>
            <w:tcBorders>
              <w:top w:val="nil"/>
              <w:left w:val="nil"/>
              <w:bottom w:val="nil"/>
            </w:tcBorders>
          </w:tcPr>
          <w:p w14:paraId="1EB52448" w14:textId="77777777" w:rsidR="00F02879" w:rsidRDefault="00F02879" w:rsidP="00090E47"/>
        </w:tc>
      </w:tr>
      <w:tr w:rsidR="00F02879" w14:paraId="1EB5244B" w14:textId="77777777" w:rsidTr="00F02879">
        <w:trPr>
          <w:trHeight w:val="275"/>
        </w:trPr>
        <w:tc>
          <w:tcPr>
            <w:tcW w:w="10069" w:type="dxa"/>
            <w:gridSpan w:val="55"/>
            <w:tcBorders>
              <w:top w:val="nil"/>
              <w:bottom w:val="nil"/>
            </w:tcBorders>
          </w:tcPr>
          <w:p w14:paraId="1EB5244A" w14:textId="77777777" w:rsidR="00F02879" w:rsidRDefault="00F02879" w:rsidP="00F02879">
            <w:pPr>
              <w:ind w:left="709"/>
            </w:pPr>
            <w:r>
              <w:t>Report Reference</w:t>
            </w:r>
          </w:p>
        </w:tc>
      </w:tr>
      <w:tr w:rsidR="006776BF" w14:paraId="1EB52454" w14:textId="77777777" w:rsidTr="00F02879">
        <w:trPr>
          <w:trHeight w:val="263"/>
        </w:trPr>
        <w:tc>
          <w:tcPr>
            <w:tcW w:w="1721" w:type="dxa"/>
            <w:gridSpan w:val="7"/>
            <w:tcBorders>
              <w:top w:val="nil"/>
              <w:right w:val="nil"/>
            </w:tcBorders>
          </w:tcPr>
          <w:p w14:paraId="1EB5244C" w14:textId="77777777" w:rsidR="006776BF" w:rsidRDefault="006776BF" w:rsidP="00090E47">
            <w:r>
              <w:t>Satisfactory:</w:t>
            </w:r>
          </w:p>
        </w:tc>
        <w:tc>
          <w:tcPr>
            <w:tcW w:w="500" w:type="dxa"/>
            <w:gridSpan w:val="2"/>
            <w:tcBorders>
              <w:top w:val="nil"/>
              <w:left w:val="nil"/>
              <w:right w:val="nil"/>
            </w:tcBorders>
          </w:tcPr>
          <w:p w14:paraId="1EB5244D" w14:textId="77777777" w:rsidR="006776BF" w:rsidRDefault="006776BF" w:rsidP="00090E47">
            <w:r>
              <w:t>Yes</w:t>
            </w:r>
          </w:p>
        </w:tc>
        <w:sdt>
          <w:sdtPr>
            <w:id w:val="30311871"/>
            <w14:checkbox>
              <w14:checked w14:val="0"/>
              <w14:checkedState w14:val="2612" w14:font="MS Gothic"/>
              <w14:uncheckedState w14:val="2610" w14:font="MS Gothic"/>
            </w14:checkbox>
          </w:sdtPr>
          <w:sdtEndPr/>
          <w:sdtContent>
            <w:tc>
              <w:tcPr>
                <w:tcW w:w="677" w:type="dxa"/>
                <w:gridSpan w:val="4"/>
                <w:tcBorders>
                  <w:top w:val="nil"/>
                  <w:left w:val="nil"/>
                  <w:right w:val="nil"/>
                </w:tcBorders>
              </w:tcPr>
              <w:p w14:paraId="1EB5244E" w14:textId="77777777" w:rsidR="006776BF" w:rsidRDefault="006776BF" w:rsidP="00090E47">
                <w:r>
                  <w:rPr>
                    <w:rFonts w:ascii="MS Gothic" w:eastAsia="MS Gothic" w:hAnsi="MS Gothic" w:hint="eastAsia"/>
                  </w:rPr>
                  <w:t>☐</w:t>
                </w:r>
              </w:p>
            </w:tc>
          </w:sdtContent>
        </w:sdt>
        <w:tc>
          <w:tcPr>
            <w:tcW w:w="238" w:type="dxa"/>
            <w:gridSpan w:val="2"/>
            <w:tcBorders>
              <w:top w:val="nil"/>
              <w:left w:val="nil"/>
              <w:right w:val="nil"/>
            </w:tcBorders>
          </w:tcPr>
          <w:p w14:paraId="1EB5244F" w14:textId="77777777" w:rsidR="006776BF" w:rsidRDefault="006776BF" w:rsidP="00090E47"/>
        </w:tc>
        <w:tc>
          <w:tcPr>
            <w:tcW w:w="492" w:type="dxa"/>
            <w:gridSpan w:val="4"/>
            <w:tcBorders>
              <w:top w:val="nil"/>
              <w:left w:val="nil"/>
              <w:right w:val="nil"/>
            </w:tcBorders>
          </w:tcPr>
          <w:p w14:paraId="1EB52450" w14:textId="77777777" w:rsidR="006776BF" w:rsidRDefault="006776BF" w:rsidP="00090E47">
            <w:r>
              <w:t>No</w:t>
            </w:r>
          </w:p>
        </w:tc>
        <w:sdt>
          <w:sdtPr>
            <w:id w:val="1034698475"/>
            <w14:checkbox>
              <w14:checked w14:val="0"/>
              <w14:checkedState w14:val="2612" w14:font="MS Gothic"/>
              <w14:uncheckedState w14:val="2610" w14:font="MS Gothic"/>
            </w14:checkbox>
          </w:sdtPr>
          <w:sdtEndPr/>
          <w:sdtContent>
            <w:tc>
              <w:tcPr>
                <w:tcW w:w="435" w:type="dxa"/>
                <w:gridSpan w:val="2"/>
                <w:tcBorders>
                  <w:top w:val="nil"/>
                  <w:left w:val="nil"/>
                  <w:right w:val="nil"/>
                </w:tcBorders>
              </w:tcPr>
              <w:p w14:paraId="1EB52451" w14:textId="77777777" w:rsidR="006776BF" w:rsidRDefault="006776BF" w:rsidP="00090E47">
                <w:r>
                  <w:rPr>
                    <w:rFonts w:ascii="MS Gothic" w:eastAsia="MS Gothic" w:hAnsi="MS Gothic" w:hint="eastAsia"/>
                  </w:rPr>
                  <w:t>☐</w:t>
                </w:r>
              </w:p>
            </w:tc>
          </w:sdtContent>
        </w:sdt>
        <w:tc>
          <w:tcPr>
            <w:tcW w:w="815" w:type="dxa"/>
            <w:gridSpan w:val="7"/>
            <w:tcBorders>
              <w:top w:val="nil"/>
              <w:left w:val="nil"/>
              <w:right w:val="nil"/>
            </w:tcBorders>
          </w:tcPr>
          <w:p w14:paraId="1EB52452" w14:textId="77777777" w:rsidR="006776BF" w:rsidRDefault="006776BF" w:rsidP="00090E47">
            <w:r>
              <w:t>Explain</w:t>
            </w:r>
          </w:p>
        </w:tc>
        <w:sdt>
          <w:sdtPr>
            <w:id w:val="203912506"/>
            <w:placeholder>
              <w:docPart w:val="07FC1515C9C547A0B7B99E61A441DAD6"/>
            </w:placeholder>
            <w:showingPlcHdr/>
            <w:text/>
          </w:sdtPr>
          <w:sdtEndPr/>
          <w:sdtContent>
            <w:tc>
              <w:tcPr>
                <w:tcW w:w="5191" w:type="dxa"/>
                <w:gridSpan w:val="27"/>
                <w:tcBorders>
                  <w:top w:val="nil"/>
                  <w:left w:val="nil"/>
                </w:tcBorders>
              </w:tcPr>
              <w:p w14:paraId="1EB52453" w14:textId="77777777" w:rsidR="006776BF" w:rsidRDefault="006776BF" w:rsidP="00090E47">
                <w:r w:rsidRPr="009A6F63">
                  <w:rPr>
                    <w:rStyle w:val="PlaceholderText"/>
                    <w:color w:val="FFFFFF" w:themeColor="background1"/>
                  </w:rPr>
                  <w:t>Click here to enter text.</w:t>
                </w:r>
              </w:p>
            </w:tc>
          </w:sdtContent>
        </w:sdt>
      </w:tr>
      <w:tr w:rsidR="006776BF" w14:paraId="1EB52458" w14:textId="77777777" w:rsidTr="00F02879">
        <w:trPr>
          <w:trHeight w:val="224"/>
        </w:trPr>
        <w:tc>
          <w:tcPr>
            <w:tcW w:w="5247" w:type="dxa"/>
            <w:gridSpan w:val="30"/>
            <w:tcBorders>
              <w:bottom w:val="nil"/>
              <w:right w:val="single" w:sz="4" w:space="0" w:color="auto"/>
            </w:tcBorders>
          </w:tcPr>
          <w:p w14:paraId="1EB52455" w14:textId="77777777" w:rsidR="006776BF" w:rsidRDefault="006776BF" w:rsidP="00090E47">
            <w:r>
              <w:t>Quality and Reliability Data</w:t>
            </w:r>
          </w:p>
        </w:tc>
        <w:tc>
          <w:tcPr>
            <w:tcW w:w="4363" w:type="dxa"/>
            <w:gridSpan w:val="21"/>
            <w:tcBorders>
              <w:left w:val="single" w:sz="4" w:space="0" w:color="auto"/>
              <w:bottom w:val="nil"/>
            </w:tcBorders>
          </w:tcPr>
          <w:p w14:paraId="1EB52456" w14:textId="77777777" w:rsidR="006776BF" w:rsidRDefault="006776BF" w:rsidP="00090E47"/>
        </w:tc>
        <w:tc>
          <w:tcPr>
            <w:tcW w:w="459" w:type="dxa"/>
            <w:gridSpan w:val="4"/>
            <w:tcBorders>
              <w:bottom w:val="single" w:sz="4" w:space="0" w:color="auto"/>
            </w:tcBorders>
            <w:vAlign w:val="center"/>
          </w:tcPr>
          <w:p w14:paraId="1EB52457" w14:textId="77777777" w:rsidR="006776BF" w:rsidRDefault="006776BF" w:rsidP="00C3103F">
            <w:pPr>
              <w:jc w:val="center"/>
            </w:pPr>
            <w:r>
              <w:t>10</w:t>
            </w:r>
          </w:p>
        </w:tc>
      </w:tr>
      <w:tr w:rsidR="006776BF" w14:paraId="1EB52465" w14:textId="77777777" w:rsidTr="00F02879">
        <w:trPr>
          <w:trHeight w:val="388"/>
        </w:trPr>
        <w:tc>
          <w:tcPr>
            <w:tcW w:w="2170" w:type="dxa"/>
            <w:gridSpan w:val="8"/>
            <w:tcBorders>
              <w:top w:val="nil"/>
              <w:bottom w:val="nil"/>
              <w:right w:val="nil"/>
            </w:tcBorders>
          </w:tcPr>
          <w:p w14:paraId="1EB52459" w14:textId="77777777" w:rsidR="006776BF" w:rsidRDefault="006776BF" w:rsidP="00090E47">
            <w:r>
              <w:t>Evaluation testing performed</w:t>
            </w:r>
          </w:p>
        </w:tc>
        <w:tc>
          <w:tcPr>
            <w:tcW w:w="464" w:type="dxa"/>
            <w:gridSpan w:val="2"/>
            <w:tcBorders>
              <w:top w:val="nil"/>
              <w:left w:val="nil"/>
              <w:bottom w:val="nil"/>
              <w:right w:val="nil"/>
            </w:tcBorders>
          </w:tcPr>
          <w:p w14:paraId="1EB5245A" w14:textId="77777777" w:rsidR="006776BF" w:rsidRDefault="006776BF" w:rsidP="00090E47">
            <w:r>
              <w:t>Yes</w:t>
            </w:r>
          </w:p>
        </w:tc>
        <w:sdt>
          <w:sdtPr>
            <w:id w:val="-1649970692"/>
            <w14:checkbox>
              <w14:checked w14:val="0"/>
              <w14:checkedState w14:val="2612" w14:font="MS Gothic"/>
              <w14:uncheckedState w14:val="2610" w14:font="MS Gothic"/>
            </w14:checkbox>
          </w:sdtPr>
          <w:sdtEndPr/>
          <w:sdtContent>
            <w:tc>
              <w:tcPr>
                <w:tcW w:w="746" w:type="dxa"/>
                <w:gridSpan w:val="7"/>
                <w:tcBorders>
                  <w:top w:val="nil"/>
                  <w:left w:val="nil"/>
                  <w:bottom w:val="nil"/>
                  <w:right w:val="nil"/>
                </w:tcBorders>
              </w:tcPr>
              <w:p w14:paraId="1EB5245B" w14:textId="77777777" w:rsidR="006776BF" w:rsidRDefault="006776BF" w:rsidP="00090E47">
                <w:r>
                  <w:rPr>
                    <w:rFonts w:ascii="MS Gothic" w:eastAsia="MS Gothic" w:hAnsi="MS Gothic" w:hint="eastAsia"/>
                  </w:rPr>
                  <w:t>☐</w:t>
                </w:r>
              </w:p>
            </w:tc>
          </w:sdtContent>
        </w:sdt>
        <w:tc>
          <w:tcPr>
            <w:tcW w:w="556" w:type="dxa"/>
            <w:gridSpan w:val="3"/>
            <w:tcBorders>
              <w:top w:val="nil"/>
              <w:left w:val="nil"/>
              <w:bottom w:val="nil"/>
              <w:right w:val="nil"/>
            </w:tcBorders>
          </w:tcPr>
          <w:p w14:paraId="1EB5245C" w14:textId="77777777" w:rsidR="006776BF" w:rsidRDefault="006776BF" w:rsidP="00090E47">
            <w:r>
              <w:t>No</w:t>
            </w:r>
          </w:p>
        </w:tc>
        <w:sdt>
          <w:sdtPr>
            <w:id w:val="519906872"/>
            <w14:checkbox>
              <w14:checked w14:val="0"/>
              <w14:checkedState w14:val="2612" w14:font="MS Gothic"/>
              <w14:uncheckedState w14:val="2610" w14:font="MS Gothic"/>
            </w14:checkbox>
          </w:sdtPr>
          <w:sdtEndPr/>
          <w:sdtContent>
            <w:tc>
              <w:tcPr>
                <w:tcW w:w="582" w:type="dxa"/>
                <w:gridSpan w:val="6"/>
                <w:tcBorders>
                  <w:top w:val="nil"/>
                  <w:left w:val="nil"/>
                  <w:bottom w:val="nil"/>
                  <w:right w:val="nil"/>
                </w:tcBorders>
              </w:tcPr>
              <w:p w14:paraId="1EB5245D" w14:textId="77777777" w:rsidR="006776BF" w:rsidRDefault="006776BF" w:rsidP="00090E47">
                <w:r>
                  <w:rPr>
                    <w:rFonts w:ascii="MS Gothic" w:eastAsia="MS Gothic" w:hAnsi="MS Gothic" w:hint="eastAsia"/>
                  </w:rPr>
                  <w:t>☐</w:t>
                </w:r>
              </w:p>
            </w:tc>
          </w:sdtContent>
        </w:sdt>
        <w:tc>
          <w:tcPr>
            <w:tcW w:w="729" w:type="dxa"/>
            <w:gridSpan w:val="4"/>
            <w:tcBorders>
              <w:top w:val="nil"/>
              <w:left w:val="nil"/>
              <w:bottom w:val="nil"/>
              <w:right w:val="single" w:sz="4" w:space="0" w:color="auto"/>
            </w:tcBorders>
          </w:tcPr>
          <w:p w14:paraId="1EB5245E" w14:textId="77777777" w:rsidR="006776BF" w:rsidRDefault="006776BF" w:rsidP="00090E47"/>
        </w:tc>
        <w:tc>
          <w:tcPr>
            <w:tcW w:w="2435" w:type="dxa"/>
            <w:gridSpan w:val="13"/>
            <w:tcBorders>
              <w:top w:val="nil"/>
              <w:left w:val="single" w:sz="4" w:space="0" w:color="auto"/>
              <w:bottom w:val="nil"/>
              <w:right w:val="nil"/>
            </w:tcBorders>
          </w:tcPr>
          <w:p w14:paraId="1EB5245F" w14:textId="77777777" w:rsidR="006776BF" w:rsidRPr="001021EB" w:rsidRDefault="006776BF" w:rsidP="00090E47">
            <w:pPr>
              <w:rPr>
                <w:lang w:val="fr-FR"/>
              </w:rPr>
            </w:pPr>
            <w:proofErr w:type="spellStart"/>
            <w:r w:rsidRPr="001021EB">
              <w:rPr>
                <w:lang w:val="fr-FR"/>
              </w:rPr>
              <w:t>Failure</w:t>
            </w:r>
            <w:proofErr w:type="spellEnd"/>
            <w:r w:rsidRPr="001021EB">
              <w:rPr>
                <w:lang w:val="fr-FR"/>
              </w:rPr>
              <w:t xml:space="preserve"> </w:t>
            </w:r>
            <w:proofErr w:type="spellStart"/>
            <w:r w:rsidRPr="001021EB">
              <w:rPr>
                <w:lang w:val="fr-FR"/>
              </w:rPr>
              <w:t>analysis</w:t>
            </w:r>
            <w:proofErr w:type="spellEnd"/>
            <w:r w:rsidRPr="001021EB">
              <w:rPr>
                <w:lang w:val="fr-FR"/>
              </w:rPr>
              <w:t xml:space="preserve">, DPA, NCCS </w:t>
            </w:r>
            <w:proofErr w:type="spellStart"/>
            <w:r w:rsidRPr="001021EB">
              <w:rPr>
                <w:lang w:val="fr-FR"/>
              </w:rPr>
              <w:t>available</w:t>
            </w:r>
            <w:proofErr w:type="spellEnd"/>
          </w:p>
        </w:tc>
        <w:tc>
          <w:tcPr>
            <w:tcW w:w="515" w:type="dxa"/>
            <w:tcBorders>
              <w:top w:val="nil"/>
              <w:left w:val="nil"/>
              <w:bottom w:val="nil"/>
              <w:right w:val="nil"/>
            </w:tcBorders>
          </w:tcPr>
          <w:p w14:paraId="1EB52460" w14:textId="77777777" w:rsidR="006776BF" w:rsidRDefault="006776BF" w:rsidP="00090E47">
            <w:r>
              <w:t>Yes</w:t>
            </w:r>
          </w:p>
        </w:tc>
        <w:sdt>
          <w:sdtPr>
            <w:id w:val="2138367433"/>
            <w14:checkbox>
              <w14:checked w14:val="0"/>
              <w14:checkedState w14:val="2612" w14:font="MS Gothic"/>
              <w14:uncheckedState w14:val="2610" w14:font="MS Gothic"/>
            </w14:checkbox>
          </w:sdtPr>
          <w:sdtEndPr/>
          <w:sdtContent>
            <w:tc>
              <w:tcPr>
                <w:tcW w:w="488" w:type="dxa"/>
                <w:gridSpan w:val="2"/>
                <w:tcBorders>
                  <w:top w:val="nil"/>
                  <w:left w:val="nil"/>
                  <w:bottom w:val="nil"/>
                  <w:right w:val="nil"/>
                </w:tcBorders>
              </w:tcPr>
              <w:p w14:paraId="1EB52461" w14:textId="77777777" w:rsidR="006776BF" w:rsidRDefault="006776BF" w:rsidP="00090E47">
                <w:r>
                  <w:rPr>
                    <w:rFonts w:ascii="MS Gothic" w:eastAsia="MS Gothic" w:hAnsi="MS Gothic" w:hint="eastAsia"/>
                  </w:rPr>
                  <w:t>☐</w:t>
                </w:r>
              </w:p>
            </w:tc>
          </w:sdtContent>
        </w:sdt>
        <w:tc>
          <w:tcPr>
            <w:tcW w:w="480" w:type="dxa"/>
            <w:gridSpan w:val="2"/>
            <w:tcBorders>
              <w:top w:val="nil"/>
              <w:left w:val="nil"/>
              <w:bottom w:val="nil"/>
              <w:right w:val="nil"/>
            </w:tcBorders>
          </w:tcPr>
          <w:p w14:paraId="1EB52462" w14:textId="77777777" w:rsidR="006776BF" w:rsidRDefault="006776BF" w:rsidP="00090E47">
            <w:r>
              <w:t>No</w:t>
            </w:r>
          </w:p>
        </w:tc>
        <w:sdt>
          <w:sdtPr>
            <w:id w:val="-1273080310"/>
            <w14:checkbox>
              <w14:checked w14:val="0"/>
              <w14:checkedState w14:val="2612" w14:font="MS Gothic"/>
              <w14:uncheckedState w14:val="2610" w14:font="MS Gothic"/>
            </w14:checkbox>
          </w:sdtPr>
          <w:sdtEndPr/>
          <w:sdtContent>
            <w:tc>
              <w:tcPr>
                <w:tcW w:w="445" w:type="dxa"/>
                <w:gridSpan w:val="3"/>
                <w:tcBorders>
                  <w:top w:val="nil"/>
                  <w:left w:val="nil"/>
                  <w:bottom w:val="nil"/>
                  <w:right w:val="nil"/>
                </w:tcBorders>
              </w:tcPr>
              <w:p w14:paraId="1EB52463" w14:textId="77777777" w:rsidR="006776BF" w:rsidRDefault="006776BF" w:rsidP="00090E47">
                <w:r>
                  <w:rPr>
                    <w:rFonts w:ascii="MS Gothic" w:eastAsia="MS Gothic" w:hAnsi="MS Gothic" w:hint="eastAsia"/>
                  </w:rPr>
                  <w:t>☐</w:t>
                </w:r>
              </w:p>
            </w:tc>
          </w:sdtContent>
        </w:sdt>
        <w:tc>
          <w:tcPr>
            <w:tcW w:w="459" w:type="dxa"/>
            <w:gridSpan w:val="4"/>
            <w:tcBorders>
              <w:top w:val="nil"/>
              <w:left w:val="nil"/>
              <w:bottom w:val="nil"/>
            </w:tcBorders>
          </w:tcPr>
          <w:p w14:paraId="1EB52464" w14:textId="77777777" w:rsidR="006776BF" w:rsidRDefault="006776BF" w:rsidP="00090E47"/>
        </w:tc>
      </w:tr>
      <w:tr w:rsidR="006776BF" w14:paraId="1EB5246B" w14:textId="77777777" w:rsidTr="00F02879">
        <w:trPr>
          <w:trHeight w:val="457"/>
        </w:trPr>
        <w:tc>
          <w:tcPr>
            <w:tcW w:w="1277" w:type="dxa"/>
            <w:gridSpan w:val="4"/>
            <w:tcBorders>
              <w:top w:val="nil"/>
              <w:bottom w:val="nil"/>
              <w:right w:val="nil"/>
            </w:tcBorders>
          </w:tcPr>
          <w:p w14:paraId="1EB52466" w14:textId="77777777" w:rsidR="006776BF" w:rsidRDefault="006776BF" w:rsidP="00090E47">
            <w:r>
              <w:t>Report Ref. No.:</w:t>
            </w:r>
          </w:p>
        </w:tc>
        <w:sdt>
          <w:sdtPr>
            <w:id w:val="42183406"/>
            <w:placeholder>
              <w:docPart w:val="62FB3D40FEF1485DAC58B3F3D96D8B70"/>
            </w:placeholder>
            <w:showingPlcHdr/>
            <w:text/>
          </w:sdtPr>
          <w:sdtEndPr/>
          <w:sdtContent>
            <w:tc>
              <w:tcPr>
                <w:tcW w:w="2103" w:type="dxa"/>
                <w:gridSpan w:val="13"/>
                <w:tcBorders>
                  <w:top w:val="nil"/>
                  <w:left w:val="nil"/>
                  <w:bottom w:val="nil"/>
                  <w:right w:val="nil"/>
                </w:tcBorders>
              </w:tcPr>
              <w:p w14:paraId="1EB52467" w14:textId="77777777" w:rsidR="006776BF" w:rsidRDefault="006776BF" w:rsidP="00090E47">
                <w:r w:rsidRPr="009A6F63">
                  <w:rPr>
                    <w:rStyle w:val="PlaceholderText"/>
                    <w:color w:val="FFFFFF" w:themeColor="background1"/>
                  </w:rPr>
                  <w:t>Click here to enter text.</w:t>
                </w:r>
              </w:p>
            </w:tc>
          </w:sdtContent>
        </w:sdt>
        <w:tc>
          <w:tcPr>
            <w:tcW w:w="556" w:type="dxa"/>
            <w:gridSpan w:val="3"/>
            <w:tcBorders>
              <w:top w:val="nil"/>
              <w:left w:val="nil"/>
              <w:bottom w:val="nil"/>
              <w:right w:val="nil"/>
            </w:tcBorders>
          </w:tcPr>
          <w:p w14:paraId="1EB52468" w14:textId="77777777" w:rsidR="006776BF" w:rsidRDefault="006776BF" w:rsidP="00090E47">
            <w:r>
              <w:t>Date:</w:t>
            </w:r>
          </w:p>
        </w:tc>
        <w:sdt>
          <w:sdtPr>
            <w:id w:val="-403381671"/>
            <w:placeholder>
              <w:docPart w:val="96CC0A91C68B4F50A4BE986A7F491EA6"/>
            </w:placeholder>
            <w:showingPlcHdr/>
            <w:date>
              <w:dateFormat w:val="dd/MM/yyyy"/>
              <w:lid w:val="en-GB"/>
              <w:storeMappedDataAs w:val="dateTime"/>
              <w:calendar w:val="gregorian"/>
            </w:date>
          </w:sdtPr>
          <w:sdtEndPr/>
          <w:sdtContent>
            <w:tc>
              <w:tcPr>
                <w:tcW w:w="1311" w:type="dxa"/>
                <w:gridSpan w:val="10"/>
                <w:tcBorders>
                  <w:top w:val="nil"/>
                  <w:left w:val="nil"/>
                  <w:bottom w:val="nil"/>
                </w:tcBorders>
              </w:tcPr>
              <w:p w14:paraId="1EB52469" w14:textId="77777777" w:rsidR="006776BF" w:rsidRDefault="00976ABF" w:rsidP="00090E47">
                <w:r w:rsidRPr="00CE5876">
                  <w:rPr>
                    <w:rStyle w:val="PlaceholderText"/>
                    <w:color w:val="FFFFFF" w:themeColor="background1"/>
                  </w:rPr>
                  <w:t>Click here to enter a date.</w:t>
                </w:r>
              </w:p>
            </w:tc>
          </w:sdtContent>
        </w:sdt>
        <w:tc>
          <w:tcPr>
            <w:tcW w:w="4822" w:type="dxa"/>
            <w:gridSpan w:val="25"/>
            <w:tcBorders>
              <w:top w:val="nil"/>
              <w:bottom w:val="nil"/>
            </w:tcBorders>
          </w:tcPr>
          <w:p w14:paraId="1EB5246A" w14:textId="77777777" w:rsidR="006776BF" w:rsidRDefault="006776BF" w:rsidP="00090E47">
            <w:r>
              <w:t>(supply data)</w:t>
            </w:r>
          </w:p>
        </w:tc>
      </w:tr>
      <w:tr w:rsidR="008330BA" w14:paraId="1EB5246F" w14:textId="77777777" w:rsidTr="00F02879">
        <w:trPr>
          <w:trHeight w:val="305"/>
        </w:trPr>
        <w:tc>
          <w:tcPr>
            <w:tcW w:w="1481" w:type="dxa"/>
            <w:gridSpan w:val="6"/>
            <w:tcBorders>
              <w:top w:val="nil"/>
              <w:bottom w:val="nil"/>
              <w:right w:val="nil"/>
            </w:tcBorders>
          </w:tcPr>
          <w:p w14:paraId="1EB5246C" w14:textId="77777777" w:rsidR="008330BA" w:rsidRDefault="008330BA" w:rsidP="00090E47">
            <w:r>
              <w:t>Equivalent Data:</w:t>
            </w:r>
          </w:p>
        </w:tc>
        <w:sdt>
          <w:sdtPr>
            <w:id w:val="-666714535"/>
            <w:placeholder>
              <w:docPart w:val="D0FB3DB2883248E5ABF306C409CC9764"/>
            </w:placeholder>
            <w:showingPlcHdr/>
            <w:text/>
          </w:sdtPr>
          <w:sdtEndPr/>
          <w:sdtContent>
            <w:tc>
              <w:tcPr>
                <w:tcW w:w="3766" w:type="dxa"/>
                <w:gridSpan w:val="24"/>
                <w:tcBorders>
                  <w:top w:val="nil"/>
                  <w:left w:val="nil"/>
                  <w:bottom w:val="nil"/>
                </w:tcBorders>
              </w:tcPr>
              <w:p w14:paraId="1EB5246D" w14:textId="77777777" w:rsidR="008330BA" w:rsidRDefault="008330BA" w:rsidP="00090E47">
                <w:r w:rsidRPr="009A6F63">
                  <w:rPr>
                    <w:rStyle w:val="PlaceholderText"/>
                    <w:color w:val="FFFFFF" w:themeColor="background1"/>
                  </w:rPr>
                  <w:t>Click here to enter text.</w:t>
                </w:r>
              </w:p>
            </w:tc>
          </w:sdtContent>
        </w:sdt>
        <w:sdt>
          <w:sdtPr>
            <w:id w:val="-789967862"/>
            <w:placeholder>
              <w:docPart w:val="B2208DF1064044D7B4C3D21B9494C7A1"/>
            </w:placeholder>
            <w:showingPlcHdr/>
          </w:sdtPr>
          <w:sdtEndPr/>
          <w:sdtContent>
            <w:tc>
              <w:tcPr>
                <w:tcW w:w="4822" w:type="dxa"/>
                <w:gridSpan w:val="25"/>
                <w:vMerge w:val="restart"/>
                <w:tcBorders>
                  <w:top w:val="nil"/>
                  <w:bottom w:val="nil"/>
                </w:tcBorders>
              </w:tcPr>
              <w:p w14:paraId="1EB5246E" w14:textId="77777777" w:rsidR="008330BA" w:rsidRDefault="008330BA" w:rsidP="00090E47">
                <w:r w:rsidRPr="00AE250A">
                  <w:rPr>
                    <w:rStyle w:val="PlaceholderText"/>
                    <w:color w:val="FFFFFF" w:themeColor="background1"/>
                  </w:rPr>
                  <w:t>Click here to enter text.</w:t>
                </w:r>
              </w:p>
            </w:tc>
          </w:sdtContent>
        </w:sdt>
      </w:tr>
      <w:tr w:rsidR="00F87756" w14:paraId="1EB52473" w14:textId="77777777" w:rsidTr="00F02879">
        <w:trPr>
          <w:trHeight w:val="180"/>
        </w:trPr>
        <w:tc>
          <w:tcPr>
            <w:tcW w:w="997" w:type="dxa"/>
            <w:gridSpan w:val="3"/>
            <w:vMerge w:val="restart"/>
            <w:tcBorders>
              <w:top w:val="nil"/>
              <w:right w:val="nil"/>
            </w:tcBorders>
          </w:tcPr>
          <w:p w14:paraId="1EB52470" w14:textId="77777777" w:rsidR="00F87756" w:rsidRDefault="00F87756" w:rsidP="00090E47">
            <w:r>
              <w:t>Certification:</w:t>
            </w:r>
          </w:p>
        </w:tc>
        <w:sdt>
          <w:sdtPr>
            <w:rPr>
              <w:color w:val="FFFFFF" w:themeColor="background1"/>
            </w:rPr>
            <w:id w:val="1677617663"/>
            <w:placeholder>
              <w:docPart w:val="EBA9B9D399EF4D11A2820BA636F5104B"/>
            </w:placeholder>
            <w:showingPlcHdr/>
          </w:sdtPr>
          <w:sdtEndPr/>
          <w:sdtContent>
            <w:tc>
              <w:tcPr>
                <w:tcW w:w="4250" w:type="dxa"/>
                <w:gridSpan w:val="27"/>
                <w:vMerge w:val="restart"/>
                <w:tcBorders>
                  <w:top w:val="nil"/>
                  <w:left w:val="nil"/>
                </w:tcBorders>
              </w:tcPr>
              <w:p w14:paraId="1EB52471" w14:textId="77777777" w:rsidR="00F87756" w:rsidRPr="00AE250A" w:rsidRDefault="00F87756" w:rsidP="00090E47">
                <w:pPr>
                  <w:rPr>
                    <w:color w:val="FFFFFF" w:themeColor="background1"/>
                  </w:rPr>
                </w:pPr>
                <w:r w:rsidRPr="00AE250A">
                  <w:rPr>
                    <w:rStyle w:val="PlaceholderText"/>
                    <w:color w:val="FFFFFF" w:themeColor="background1"/>
                  </w:rPr>
                  <w:t>Click here to enter text.</w:t>
                </w:r>
              </w:p>
            </w:tc>
          </w:sdtContent>
        </w:sdt>
        <w:tc>
          <w:tcPr>
            <w:tcW w:w="4822" w:type="dxa"/>
            <w:gridSpan w:val="25"/>
            <w:vMerge/>
            <w:tcBorders>
              <w:top w:val="single" w:sz="4" w:space="0" w:color="auto"/>
              <w:bottom w:val="nil"/>
            </w:tcBorders>
          </w:tcPr>
          <w:p w14:paraId="1EB52472" w14:textId="77777777" w:rsidR="00F87756" w:rsidRDefault="00F87756" w:rsidP="00090E47"/>
        </w:tc>
      </w:tr>
      <w:tr w:rsidR="00F87756" w14:paraId="1EB52477" w14:textId="77777777" w:rsidTr="00F02879">
        <w:trPr>
          <w:trHeight w:val="253"/>
        </w:trPr>
        <w:tc>
          <w:tcPr>
            <w:tcW w:w="997" w:type="dxa"/>
            <w:gridSpan w:val="3"/>
            <w:vMerge/>
            <w:tcBorders>
              <w:right w:val="nil"/>
            </w:tcBorders>
          </w:tcPr>
          <w:p w14:paraId="1EB52474" w14:textId="77777777" w:rsidR="00F87756" w:rsidRDefault="00F87756" w:rsidP="00090E47"/>
        </w:tc>
        <w:tc>
          <w:tcPr>
            <w:tcW w:w="4250" w:type="dxa"/>
            <w:gridSpan w:val="27"/>
            <w:vMerge/>
            <w:tcBorders>
              <w:left w:val="nil"/>
            </w:tcBorders>
          </w:tcPr>
          <w:p w14:paraId="1EB52475" w14:textId="77777777" w:rsidR="00F87756" w:rsidRDefault="00F87756" w:rsidP="00090E47">
            <w:pPr>
              <w:rPr>
                <w:color w:val="FFFFFF" w:themeColor="background1"/>
              </w:rPr>
            </w:pPr>
          </w:p>
        </w:tc>
        <w:tc>
          <w:tcPr>
            <w:tcW w:w="4822" w:type="dxa"/>
            <w:gridSpan w:val="25"/>
            <w:tcBorders>
              <w:top w:val="nil"/>
              <w:bottom w:val="nil"/>
            </w:tcBorders>
          </w:tcPr>
          <w:p w14:paraId="1EB52476" w14:textId="77777777" w:rsidR="00F87756" w:rsidRDefault="00F87756" w:rsidP="00090E47">
            <w:r>
              <w:t>Ref Nos. and purpose:</w:t>
            </w:r>
          </w:p>
        </w:tc>
      </w:tr>
      <w:tr w:rsidR="00F87756" w14:paraId="1EB5247B" w14:textId="77777777" w:rsidTr="00F02879">
        <w:trPr>
          <w:trHeight w:val="180"/>
        </w:trPr>
        <w:tc>
          <w:tcPr>
            <w:tcW w:w="997" w:type="dxa"/>
            <w:gridSpan w:val="3"/>
            <w:vMerge/>
            <w:tcBorders>
              <w:bottom w:val="nil"/>
              <w:right w:val="nil"/>
            </w:tcBorders>
          </w:tcPr>
          <w:p w14:paraId="1EB52478" w14:textId="77777777" w:rsidR="00F87756" w:rsidRDefault="00F87756" w:rsidP="00090E47"/>
        </w:tc>
        <w:tc>
          <w:tcPr>
            <w:tcW w:w="4250" w:type="dxa"/>
            <w:gridSpan w:val="27"/>
            <w:vMerge/>
            <w:tcBorders>
              <w:left w:val="nil"/>
              <w:bottom w:val="nil"/>
            </w:tcBorders>
          </w:tcPr>
          <w:p w14:paraId="1EB52479" w14:textId="77777777" w:rsidR="00F87756" w:rsidRDefault="00F87756" w:rsidP="00090E47">
            <w:pPr>
              <w:rPr>
                <w:color w:val="FFFFFF" w:themeColor="background1"/>
              </w:rPr>
            </w:pPr>
          </w:p>
        </w:tc>
        <w:sdt>
          <w:sdtPr>
            <w:id w:val="-706325570"/>
            <w:placeholder>
              <w:docPart w:val="215A1F1ED12F49C988529775D98F8DC4"/>
            </w:placeholder>
            <w:showingPlcHdr/>
            <w:text/>
          </w:sdtPr>
          <w:sdtEndPr/>
          <w:sdtContent>
            <w:tc>
              <w:tcPr>
                <w:tcW w:w="4822" w:type="dxa"/>
                <w:gridSpan w:val="25"/>
                <w:vMerge w:val="restart"/>
                <w:tcBorders>
                  <w:top w:val="nil"/>
                </w:tcBorders>
              </w:tcPr>
              <w:p w14:paraId="1EB5247A" w14:textId="77777777" w:rsidR="00F87756" w:rsidRDefault="00F87756" w:rsidP="00090E47">
                <w:r w:rsidRPr="00F87756">
                  <w:rPr>
                    <w:rStyle w:val="PlaceholderText"/>
                    <w:color w:val="FFFFFF" w:themeColor="background1"/>
                  </w:rPr>
                  <w:t>Click here to enter text.</w:t>
                </w:r>
              </w:p>
            </w:tc>
          </w:sdtContent>
        </w:sdt>
      </w:tr>
      <w:tr w:rsidR="008330BA" w14:paraId="1EB5247E" w14:textId="77777777" w:rsidTr="00F02879">
        <w:trPr>
          <w:trHeight w:val="375"/>
        </w:trPr>
        <w:tc>
          <w:tcPr>
            <w:tcW w:w="5247" w:type="dxa"/>
            <w:gridSpan w:val="30"/>
            <w:tcBorders>
              <w:top w:val="nil"/>
            </w:tcBorders>
          </w:tcPr>
          <w:p w14:paraId="1EB5247C" w14:textId="77777777" w:rsidR="008330BA" w:rsidRDefault="008330BA" w:rsidP="00090E47"/>
        </w:tc>
        <w:tc>
          <w:tcPr>
            <w:tcW w:w="4822" w:type="dxa"/>
            <w:gridSpan w:val="25"/>
            <w:vMerge/>
            <w:tcBorders>
              <w:top w:val="nil"/>
            </w:tcBorders>
          </w:tcPr>
          <w:p w14:paraId="1EB5247D" w14:textId="77777777" w:rsidR="008330BA" w:rsidRDefault="008330BA" w:rsidP="00090E47"/>
        </w:tc>
      </w:tr>
    </w:tbl>
    <w:p w14:paraId="1EB5247F" w14:textId="77777777"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07"/>
        <w:gridCol w:w="1445"/>
        <w:gridCol w:w="625"/>
        <w:gridCol w:w="1334"/>
        <w:gridCol w:w="107"/>
        <w:gridCol w:w="2265"/>
        <w:gridCol w:w="54"/>
        <w:gridCol w:w="333"/>
        <w:gridCol w:w="182"/>
        <w:gridCol w:w="567"/>
        <w:gridCol w:w="1154"/>
        <w:gridCol w:w="807"/>
        <w:gridCol w:w="32"/>
        <w:gridCol w:w="457"/>
      </w:tblGrid>
      <w:tr w:rsidR="00341D42" w14:paraId="1EB52483" w14:textId="77777777" w:rsidTr="00F02879">
        <w:trPr>
          <w:trHeight w:val="215"/>
        </w:trPr>
        <w:tc>
          <w:tcPr>
            <w:tcW w:w="2777" w:type="dxa"/>
            <w:gridSpan w:val="3"/>
            <w:vMerge w:val="restart"/>
            <w:vAlign w:val="center"/>
          </w:tcPr>
          <w:p w14:paraId="1EB52480" w14:textId="77777777" w:rsidR="00341D42" w:rsidRDefault="00341D42" w:rsidP="00F87756">
            <w:pPr>
              <w:jc w:val="center"/>
            </w:pPr>
            <w:r>
              <w:rPr>
                <w:noProof/>
                <w:lang w:val="en-GB" w:eastAsia="en-GB"/>
              </w:rPr>
              <w:lastRenderedPageBreak/>
              <w:drawing>
                <wp:inline distT="0" distB="0" distL="0" distR="0" wp14:anchorId="1EB526DD" wp14:editId="1EB526DE">
                  <wp:extent cx="1456621" cy="405516"/>
                  <wp:effectExtent l="0" t="0" r="0" b="0"/>
                  <wp:docPr id="11" name="Picture 1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8"/>
            <w:tcBorders>
              <w:bottom w:val="nil"/>
            </w:tcBorders>
          </w:tcPr>
          <w:p w14:paraId="1EB52481" w14:textId="77777777" w:rsidR="00341D42" w:rsidRPr="00143474" w:rsidRDefault="00341D42" w:rsidP="00F87756">
            <w:pPr>
              <w:jc w:val="center"/>
              <w:rPr>
                <w:b/>
                <w:szCs w:val="14"/>
              </w:rPr>
            </w:pPr>
            <w:r w:rsidRPr="00143474">
              <w:rPr>
                <w:b/>
                <w:szCs w:val="14"/>
              </w:rPr>
              <w:t>APPLICATION FOR ESCC QUALIFICATION APPROVAL</w:t>
            </w:r>
          </w:p>
        </w:tc>
        <w:tc>
          <w:tcPr>
            <w:tcW w:w="1296" w:type="dxa"/>
            <w:gridSpan w:val="3"/>
            <w:tcBorders>
              <w:bottom w:val="nil"/>
            </w:tcBorders>
            <w:vAlign w:val="center"/>
          </w:tcPr>
          <w:p w14:paraId="1EB52482" w14:textId="77777777" w:rsidR="00341D42" w:rsidRDefault="00341D42" w:rsidP="00341D42">
            <w:pPr>
              <w:jc w:val="center"/>
            </w:pPr>
            <w:r w:rsidRPr="008F1E74">
              <w:rPr>
                <w:lang w:val="en-GB"/>
              </w:rPr>
              <w:t xml:space="preserve">Page </w:t>
            </w:r>
            <w:r>
              <w:rPr>
                <w:lang w:val="en-GB"/>
              </w:rPr>
              <w:t>2</w:t>
            </w:r>
          </w:p>
        </w:tc>
      </w:tr>
      <w:tr w:rsidR="00341D42" w:rsidRPr="00146C2B" w14:paraId="1EB52488" w14:textId="77777777" w:rsidTr="00F02879">
        <w:trPr>
          <w:trHeight w:val="360"/>
        </w:trPr>
        <w:tc>
          <w:tcPr>
            <w:tcW w:w="2777" w:type="dxa"/>
            <w:gridSpan w:val="3"/>
            <w:vMerge/>
          </w:tcPr>
          <w:p w14:paraId="1EB52484" w14:textId="77777777" w:rsidR="00341D42" w:rsidRDefault="00341D42" w:rsidP="00F87756"/>
        </w:tc>
        <w:tc>
          <w:tcPr>
            <w:tcW w:w="1334" w:type="dxa"/>
            <w:tcBorders>
              <w:top w:val="nil"/>
              <w:bottom w:val="nil"/>
              <w:right w:val="nil"/>
            </w:tcBorders>
          </w:tcPr>
          <w:p w14:paraId="1EB52485" w14:textId="77777777" w:rsidR="00341D42" w:rsidRPr="00143474" w:rsidRDefault="00341D42" w:rsidP="00F87756">
            <w:pPr>
              <w:rPr>
                <w:szCs w:val="14"/>
              </w:rPr>
            </w:pPr>
            <w:r>
              <w:rPr>
                <w:szCs w:val="14"/>
              </w:rPr>
              <w:t>Component Title:</w:t>
            </w:r>
          </w:p>
        </w:tc>
        <w:sdt>
          <w:sdtPr>
            <w:alias w:val="Component"/>
            <w:tag w:val="Component"/>
            <w:id w:val="726034395"/>
            <w:placeholder>
              <w:docPart w:val="18B22450146E4527880F0DB9CD73FBC0"/>
            </w:placeholder>
            <w:dataBinding w:xpath="/root[1]/Component[1]" w:storeItemID="{EB4D5A02-BD6C-4035-974B-AAE6C7490659}"/>
            <w:text/>
          </w:sdtPr>
          <w:sdtEndPr>
            <w:rPr>
              <w:szCs w:val="14"/>
            </w:rPr>
          </w:sdtEndPr>
          <w:sdtContent>
            <w:tc>
              <w:tcPr>
                <w:tcW w:w="4662" w:type="dxa"/>
                <w:gridSpan w:val="7"/>
                <w:tcBorders>
                  <w:top w:val="nil"/>
                  <w:left w:val="nil"/>
                  <w:bottom w:val="nil"/>
                </w:tcBorders>
              </w:tcPr>
              <w:p w14:paraId="1EB52486" w14:textId="77777777" w:rsidR="00341D42" w:rsidRPr="00143474" w:rsidRDefault="00A5202D" w:rsidP="00F87756">
                <w:pPr>
                  <w:rPr>
                    <w:szCs w:val="14"/>
                  </w:rPr>
                </w:pPr>
                <w:r>
                  <w:rPr>
                    <w:lang w:val="en-GB"/>
                  </w:rPr>
                  <w:t xml:space="preserve">  </w:t>
                </w:r>
              </w:p>
            </w:tc>
          </w:sdtContent>
        </w:sdt>
        <w:tc>
          <w:tcPr>
            <w:tcW w:w="1296" w:type="dxa"/>
            <w:gridSpan w:val="3"/>
            <w:tcBorders>
              <w:top w:val="nil"/>
              <w:bottom w:val="nil"/>
            </w:tcBorders>
            <w:vAlign w:val="center"/>
          </w:tcPr>
          <w:p w14:paraId="1EB52487" w14:textId="77777777" w:rsidR="00341D42" w:rsidRPr="00146C2B" w:rsidRDefault="00341D42" w:rsidP="00F87756">
            <w:pPr>
              <w:jc w:val="center"/>
              <w:rPr>
                <w:szCs w:val="14"/>
              </w:rPr>
            </w:pPr>
            <w:r>
              <w:rPr>
                <w:szCs w:val="14"/>
              </w:rPr>
              <w:t>Appl. No.</w:t>
            </w:r>
          </w:p>
        </w:tc>
      </w:tr>
      <w:tr w:rsidR="00341D42" w14:paraId="1EB5248F" w14:textId="77777777" w:rsidTr="00F02879">
        <w:trPr>
          <w:trHeight w:val="225"/>
        </w:trPr>
        <w:tc>
          <w:tcPr>
            <w:tcW w:w="2777" w:type="dxa"/>
            <w:gridSpan w:val="3"/>
            <w:vMerge/>
          </w:tcPr>
          <w:p w14:paraId="1EB52489" w14:textId="77777777" w:rsidR="00341D42" w:rsidRDefault="00341D42" w:rsidP="00F87756"/>
        </w:tc>
        <w:tc>
          <w:tcPr>
            <w:tcW w:w="1441" w:type="dxa"/>
            <w:gridSpan w:val="2"/>
            <w:tcBorders>
              <w:top w:val="nil"/>
              <w:right w:val="nil"/>
            </w:tcBorders>
          </w:tcPr>
          <w:p w14:paraId="1EB5248A" w14:textId="77777777" w:rsidR="00341D42" w:rsidRPr="00143474" w:rsidRDefault="00724F77" w:rsidP="00F87756">
            <w:r>
              <w:t>Executive Member</w:t>
            </w:r>
            <w:r w:rsidR="00341D42">
              <w:t>:</w:t>
            </w:r>
          </w:p>
        </w:tc>
        <w:sdt>
          <w:sdtPr>
            <w:alias w:val="NQSA"/>
            <w:tag w:val="NQSA"/>
            <w:id w:val="1172291371"/>
            <w:placeholder>
              <w:docPart w:val="9D7D5B5326A643908F0C81A4F7938F07"/>
            </w:placeholder>
            <w:dataBinding w:xpath="/root[1]/NQSA[1]" w:storeItemID="{EB4D5A02-BD6C-4035-974B-AAE6C7490659}"/>
            <w:text/>
          </w:sdtPr>
          <w:sdtEndPr/>
          <w:sdtContent>
            <w:tc>
              <w:tcPr>
                <w:tcW w:w="2834" w:type="dxa"/>
                <w:gridSpan w:val="4"/>
                <w:tcBorders>
                  <w:top w:val="nil"/>
                  <w:left w:val="nil"/>
                  <w:right w:val="nil"/>
                </w:tcBorders>
              </w:tcPr>
              <w:p w14:paraId="1EB5248B" w14:textId="77777777" w:rsidR="00341D42" w:rsidRPr="00143474" w:rsidRDefault="00340C6D" w:rsidP="00F87756">
                <w:r>
                  <w:rPr>
                    <w:lang w:val="en-GB"/>
                  </w:rPr>
                  <w:t xml:space="preserve">  </w:t>
                </w:r>
              </w:p>
            </w:tc>
          </w:sdtContent>
        </w:sdt>
        <w:tc>
          <w:tcPr>
            <w:tcW w:w="567" w:type="dxa"/>
            <w:tcBorders>
              <w:top w:val="nil"/>
              <w:left w:val="nil"/>
              <w:right w:val="nil"/>
            </w:tcBorders>
          </w:tcPr>
          <w:p w14:paraId="1EB5248C" w14:textId="77777777" w:rsidR="00341D42" w:rsidRDefault="00341D42" w:rsidP="00F87756">
            <w:r>
              <w:t>Date:</w:t>
            </w:r>
          </w:p>
        </w:tc>
        <w:sdt>
          <w:sdtPr>
            <w:alias w:val="Date"/>
            <w:tag w:val="Date"/>
            <w:id w:val="-728689095"/>
            <w:placeholder>
              <w:docPart w:val="9C501A6EEDE54524B79AF05126CFC86E"/>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1EB5248D" w14:textId="77777777" w:rsidR="00341D42" w:rsidRDefault="00340C6D" w:rsidP="00F87756">
                <w:r>
                  <w:rPr>
                    <w:lang w:val="en-GB"/>
                  </w:rPr>
                  <w:t xml:space="preserve">  </w:t>
                </w:r>
              </w:p>
            </w:tc>
          </w:sdtContent>
        </w:sdt>
        <w:sdt>
          <w:sdtPr>
            <w:alias w:val="Application"/>
            <w:tag w:val="Application"/>
            <w:id w:val="-1572116209"/>
            <w:placeholder>
              <w:docPart w:val="69E2EDC3A43B42939EC6B16CA5E33CFC"/>
            </w:placeholder>
            <w:dataBinding w:xpath="/root[1]/Application[1]" w:storeItemID="{EB4D5A02-BD6C-4035-974B-AAE6C7490659}"/>
            <w:text/>
          </w:sdtPr>
          <w:sdtEndPr/>
          <w:sdtContent>
            <w:tc>
              <w:tcPr>
                <w:tcW w:w="1296" w:type="dxa"/>
                <w:gridSpan w:val="3"/>
                <w:tcBorders>
                  <w:top w:val="nil"/>
                </w:tcBorders>
                <w:vAlign w:val="center"/>
              </w:tcPr>
              <w:p w14:paraId="1EB5248E" w14:textId="77777777" w:rsidR="00341D42" w:rsidRDefault="00A5202D" w:rsidP="00F87756">
                <w:pPr>
                  <w:jc w:val="center"/>
                </w:pPr>
                <w:r>
                  <w:rPr>
                    <w:lang w:val="en-GB"/>
                  </w:rPr>
                  <w:t xml:space="preserve">  </w:t>
                </w:r>
              </w:p>
            </w:tc>
          </w:sdtContent>
        </w:sdt>
      </w:tr>
      <w:tr w:rsidR="006776BF" w14:paraId="1EB52494" w14:textId="77777777" w:rsidTr="00F02879">
        <w:trPr>
          <w:trHeight w:val="20"/>
        </w:trPr>
        <w:tc>
          <w:tcPr>
            <w:tcW w:w="9580" w:type="dxa"/>
            <w:gridSpan w:val="12"/>
            <w:vMerge w:val="restart"/>
            <w:vAlign w:val="center"/>
          </w:tcPr>
          <w:p w14:paraId="1EB52490" w14:textId="77777777" w:rsidR="006776BF" w:rsidRDefault="006776BF" w:rsidP="00090E47">
            <w:pPr>
              <w:spacing w:before="120"/>
            </w:pPr>
            <w:r>
              <w:t xml:space="preserve">The undersigned hereby certifies on behalf of the ESCC Executive, that the above information is correct; </w:t>
            </w:r>
          </w:p>
          <w:p w14:paraId="1EB52491" w14:textId="77777777" w:rsidR="006776BF" w:rsidRDefault="006776BF" w:rsidP="00090E47">
            <w:r>
              <w:t xml:space="preserve">that the appropriate documentation has been evaluated; that full compliance to all ESCC requirements is evidence </w:t>
            </w:r>
          </w:p>
          <w:p w14:paraId="1EB52492" w14:textId="77777777" w:rsidR="006776BF" w:rsidRDefault="006776BF" w:rsidP="00090E47">
            <w:r>
              <w:t>except as stated in box 13; that the reports and data are available at the ESCC Executive and therefore applies for ESCC qualification status to be given to the component(s) listed herein.</w:t>
            </w:r>
          </w:p>
        </w:tc>
        <w:tc>
          <w:tcPr>
            <w:tcW w:w="489" w:type="dxa"/>
            <w:gridSpan w:val="2"/>
            <w:tcBorders>
              <w:bottom w:val="single" w:sz="4" w:space="0" w:color="auto"/>
            </w:tcBorders>
            <w:vAlign w:val="center"/>
          </w:tcPr>
          <w:p w14:paraId="1EB52493" w14:textId="77777777" w:rsidR="006776BF" w:rsidRDefault="006776BF" w:rsidP="00090E47">
            <w:pPr>
              <w:jc w:val="center"/>
            </w:pPr>
            <w:r>
              <w:t>11</w:t>
            </w:r>
          </w:p>
        </w:tc>
      </w:tr>
      <w:tr w:rsidR="006776BF" w14:paraId="1EB52497" w14:textId="77777777" w:rsidTr="00F02879">
        <w:trPr>
          <w:trHeight w:val="20"/>
        </w:trPr>
        <w:tc>
          <w:tcPr>
            <w:tcW w:w="9580" w:type="dxa"/>
            <w:gridSpan w:val="12"/>
            <w:vMerge/>
            <w:tcBorders>
              <w:bottom w:val="nil"/>
              <w:right w:val="nil"/>
            </w:tcBorders>
          </w:tcPr>
          <w:p w14:paraId="1EB52495" w14:textId="77777777" w:rsidR="006776BF" w:rsidRDefault="006776BF" w:rsidP="00090E47"/>
        </w:tc>
        <w:tc>
          <w:tcPr>
            <w:tcW w:w="489" w:type="dxa"/>
            <w:gridSpan w:val="2"/>
            <w:tcBorders>
              <w:left w:val="nil"/>
              <w:bottom w:val="nil"/>
            </w:tcBorders>
          </w:tcPr>
          <w:p w14:paraId="1EB52496" w14:textId="77777777" w:rsidR="006776BF" w:rsidRDefault="006776BF" w:rsidP="00090E47"/>
        </w:tc>
      </w:tr>
      <w:tr w:rsidR="006776BF" w14:paraId="1EB52499" w14:textId="77777777" w:rsidTr="00090E47">
        <w:trPr>
          <w:trHeight w:val="20"/>
        </w:trPr>
        <w:tc>
          <w:tcPr>
            <w:tcW w:w="10069" w:type="dxa"/>
            <w:gridSpan w:val="14"/>
            <w:tcBorders>
              <w:top w:val="nil"/>
              <w:bottom w:val="nil"/>
            </w:tcBorders>
          </w:tcPr>
          <w:p w14:paraId="1EB52498" w14:textId="77777777" w:rsidR="006776BF" w:rsidRDefault="006776BF" w:rsidP="00090E47"/>
        </w:tc>
      </w:tr>
      <w:tr w:rsidR="006776BF" w14:paraId="1EB5249F" w14:textId="77777777" w:rsidTr="00F02879">
        <w:trPr>
          <w:trHeight w:val="20"/>
        </w:trPr>
        <w:tc>
          <w:tcPr>
            <w:tcW w:w="707" w:type="dxa"/>
            <w:tcBorders>
              <w:top w:val="nil"/>
              <w:bottom w:val="nil"/>
              <w:right w:val="nil"/>
            </w:tcBorders>
          </w:tcPr>
          <w:p w14:paraId="1EB5249A" w14:textId="77777777" w:rsidR="006776BF" w:rsidRDefault="006776BF" w:rsidP="00090E47">
            <w:r>
              <w:t>Date:</w:t>
            </w:r>
          </w:p>
        </w:tc>
        <w:sdt>
          <w:sdtPr>
            <w:id w:val="827022794"/>
            <w:placeholder>
              <w:docPart w:val="0B2E842D165340BAB33D021290A1058D"/>
            </w:placeholder>
            <w:showingPlcHdr/>
            <w:date>
              <w:dateFormat w:val="dd/MM/yyyy"/>
              <w:lid w:val="en-GB"/>
              <w:storeMappedDataAs w:val="dateTime"/>
              <w:calendar w:val="gregorian"/>
            </w:date>
          </w:sdtPr>
          <w:sdtEndPr/>
          <w:sdtContent>
            <w:tc>
              <w:tcPr>
                <w:tcW w:w="1445" w:type="dxa"/>
                <w:tcBorders>
                  <w:top w:val="nil"/>
                  <w:left w:val="nil"/>
                  <w:bottom w:val="nil"/>
                  <w:right w:val="nil"/>
                </w:tcBorders>
              </w:tcPr>
              <w:p w14:paraId="1EB5249B" w14:textId="77777777" w:rsidR="006776BF" w:rsidRDefault="006776BF" w:rsidP="00090E47">
                <w:r w:rsidRPr="00CE5876">
                  <w:rPr>
                    <w:rStyle w:val="PlaceholderText"/>
                    <w:color w:val="FFFFFF" w:themeColor="background1"/>
                  </w:rPr>
                  <w:t>Click here to enter a date.</w:t>
                </w:r>
              </w:p>
            </w:tc>
          </w:sdtContent>
        </w:sdt>
        <w:tc>
          <w:tcPr>
            <w:tcW w:w="4385" w:type="dxa"/>
            <w:gridSpan w:val="5"/>
            <w:tcBorders>
              <w:top w:val="nil"/>
              <w:left w:val="nil"/>
              <w:bottom w:val="nil"/>
              <w:right w:val="nil"/>
            </w:tcBorders>
          </w:tcPr>
          <w:p w14:paraId="1EB5249C" w14:textId="77777777" w:rsidR="006776BF" w:rsidRDefault="006776BF" w:rsidP="00090E47"/>
        </w:tc>
        <w:tc>
          <w:tcPr>
            <w:tcW w:w="333" w:type="dxa"/>
            <w:tcBorders>
              <w:top w:val="nil"/>
              <w:left w:val="nil"/>
              <w:bottom w:val="nil"/>
              <w:right w:val="nil"/>
            </w:tcBorders>
          </w:tcPr>
          <w:p w14:paraId="1EB5249D" w14:textId="77777777" w:rsidR="006776BF" w:rsidRDefault="006776BF" w:rsidP="00090E47"/>
        </w:tc>
        <w:sdt>
          <w:sdtPr>
            <w:id w:val="1934621639"/>
            <w:placeholder>
              <w:docPart w:val="2ACD87529B234F0B9B9519ADBD4C6A9A"/>
            </w:placeholder>
            <w:showingPlcHdr/>
            <w:text/>
          </w:sdtPr>
          <w:sdtEndPr/>
          <w:sdtContent>
            <w:tc>
              <w:tcPr>
                <w:tcW w:w="3199" w:type="dxa"/>
                <w:gridSpan w:val="6"/>
                <w:tcBorders>
                  <w:top w:val="nil"/>
                  <w:left w:val="nil"/>
                  <w:bottom w:val="nil"/>
                </w:tcBorders>
              </w:tcPr>
              <w:p w14:paraId="1EB5249E" w14:textId="77777777" w:rsidR="006776BF" w:rsidRDefault="006776BF" w:rsidP="00090E47">
                <w:r w:rsidRPr="009A6F63">
                  <w:rPr>
                    <w:rStyle w:val="PlaceholderText"/>
                    <w:color w:val="FFFFFF" w:themeColor="background1"/>
                  </w:rPr>
                  <w:t>Click here to enter text.</w:t>
                </w:r>
              </w:p>
            </w:tc>
          </w:sdtContent>
        </w:sdt>
      </w:tr>
      <w:tr w:rsidR="00F02879" w14:paraId="1EB524A3" w14:textId="77777777" w:rsidTr="00F02879">
        <w:trPr>
          <w:trHeight w:val="20"/>
        </w:trPr>
        <w:tc>
          <w:tcPr>
            <w:tcW w:w="6870" w:type="dxa"/>
            <w:gridSpan w:val="8"/>
            <w:tcBorders>
              <w:top w:val="nil"/>
              <w:bottom w:val="single" w:sz="4" w:space="0" w:color="auto"/>
              <w:right w:val="nil"/>
            </w:tcBorders>
          </w:tcPr>
          <w:p w14:paraId="1EB524A0" w14:textId="77777777" w:rsidR="00F02879" w:rsidRDefault="00F02879" w:rsidP="00090E47"/>
        </w:tc>
        <w:tc>
          <w:tcPr>
            <w:tcW w:w="2742" w:type="dxa"/>
            <w:gridSpan w:val="5"/>
            <w:tcBorders>
              <w:top w:val="single" w:sz="4" w:space="0" w:color="auto"/>
              <w:left w:val="nil"/>
              <w:bottom w:val="single" w:sz="4" w:space="0" w:color="auto"/>
              <w:right w:val="nil"/>
            </w:tcBorders>
          </w:tcPr>
          <w:p w14:paraId="1EB524A1" w14:textId="77777777" w:rsidR="00F02879" w:rsidRDefault="00F02879" w:rsidP="00090E47">
            <w:r w:rsidRPr="00AC0DD2">
              <w:t>(Signature of the Executive Coordinator)</w:t>
            </w:r>
          </w:p>
        </w:tc>
        <w:tc>
          <w:tcPr>
            <w:tcW w:w="457" w:type="dxa"/>
            <w:tcBorders>
              <w:top w:val="nil"/>
              <w:left w:val="nil"/>
              <w:bottom w:val="single" w:sz="4" w:space="0" w:color="auto"/>
            </w:tcBorders>
          </w:tcPr>
          <w:p w14:paraId="1EB524A2" w14:textId="77777777" w:rsidR="00F02879" w:rsidRDefault="00F02879" w:rsidP="00F02879"/>
        </w:tc>
      </w:tr>
      <w:tr w:rsidR="006776BF" w14:paraId="1EB524A7" w14:textId="77777777" w:rsidTr="00F02879">
        <w:trPr>
          <w:trHeight w:val="20"/>
        </w:trPr>
        <w:tc>
          <w:tcPr>
            <w:tcW w:w="6483" w:type="dxa"/>
            <w:gridSpan w:val="6"/>
            <w:tcBorders>
              <w:top w:val="single" w:sz="4" w:space="0" w:color="auto"/>
              <w:bottom w:val="nil"/>
              <w:right w:val="nil"/>
            </w:tcBorders>
          </w:tcPr>
          <w:p w14:paraId="1EB524A4" w14:textId="77777777" w:rsidR="006776BF" w:rsidRDefault="006776BF" w:rsidP="00090E47">
            <w:r>
              <w:t>Continuation of Boxes above:</w:t>
            </w:r>
            <w:r w:rsidR="008330BA">
              <w:t xml:space="preserve"> </w:t>
            </w:r>
            <w:r w:rsidR="00F02879">
              <w:t>(</w:t>
            </w:r>
            <w:r w:rsidR="008330BA">
              <w:t>Only non-confidential comments</w:t>
            </w:r>
            <w:r w:rsidR="00F02879">
              <w:t>)</w:t>
            </w:r>
          </w:p>
        </w:tc>
        <w:tc>
          <w:tcPr>
            <w:tcW w:w="3129" w:type="dxa"/>
            <w:gridSpan w:val="7"/>
            <w:tcBorders>
              <w:top w:val="single" w:sz="4" w:space="0" w:color="auto"/>
              <w:left w:val="nil"/>
              <w:bottom w:val="nil"/>
            </w:tcBorders>
          </w:tcPr>
          <w:p w14:paraId="1EB524A5" w14:textId="77777777" w:rsidR="006776BF" w:rsidRDefault="006776BF" w:rsidP="00090E47"/>
        </w:tc>
        <w:tc>
          <w:tcPr>
            <w:tcW w:w="457" w:type="dxa"/>
            <w:tcBorders>
              <w:top w:val="single" w:sz="4" w:space="0" w:color="auto"/>
              <w:left w:val="nil"/>
              <w:bottom w:val="single" w:sz="4" w:space="0" w:color="auto"/>
            </w:tcBorders>
            <w:vAlign w:val="center"/>
          </w:tcPr>
          <w:p w14:paraId="1EB524A6" w14:textId="77777777" w:rsidR="006776BF" w:rsidRDefault="006776BF" w:rsidP="00090E47">
            <w:pPr>
              <w:jc w:val="center"/>
            </w:pPr>
            <w:r>
              <w:t>12</w:t>
            </w:r>
          </w:p>
        </w:tc>
      </w:tr>
      <w:tr w:rsidR="006776BF" w14:paraId="1EB524A9" w14:textId="77777777" w:rsidTr="00724F77">
        <w:trPr>
          <w:trHeight w:val="9808"/>
        </w:trPr>
        <w:sdt>
          <w:sdtPr>
            <w:id w:val="167534910"/>
            <w:placeholder>
              <w:docPart w:val="6E6732AE80664082A1CDDF9D246ABFA8"/>
            </w:placeholder>
            <w:showingPlcHdr/>
            <w:text/>
          </w:sdtPr>
          <w:sdtEndPr/>
          <w:sdtContent>
            <w:tc>
              <w:tcPr>
                <w:tcW w:w="10069" w:type="dxa"/>
                <w:gridSpan w:val="14"/>
                <w:tcBorders>
                  <w:top w:val="nil"/>
                  <w:bottom w:val="single" w:sz="4" w:space="0" w:color="auto"/>
                </w:tcBorders>
              </w:tcPr>
              <w:p w14:paraId="1EB524A8" w14:textId="77777777" w:rsidR="006776BF" w:rsidRDefault="008330BA" w:rsidP="00090E47">
                <w:r w:rsidRPr="00111150">
                  <w:rPr>
                    <w:rStyle w:val="PlaceholderText"/>
                    <w:color w:val="FFFFFF" w:themeColor="background1"/>
                  </w:rPr>
                  <w:t>Click here to enter text.</w:t>
                </w:r>
              </w:p>
            </w:tc>
          </w:sdtContent>
        </w:sdt>
      </w:tr>
    </w:tbl>
    <w:p w14:paraId="1EB524AA" w14:textId="77777777"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9"/>
        <w:gridCol w:w="665"/>
        <w:gridCol w:w="142"/>
        <w:gridCol w:w="851"/>
        <w:gridCol w:w="550"/>
        <w:gridCol w:w="507"/>
        <w:gridCol w:w="54"/>
        <w:gridCol w:w="494"/>
        <w:gridCol w:w="394"/>
        <w:gridCol w:w="123"/>
        <w:gridCol w:w="323"/>
        <w:gridCol w:w="248"/>
        <w:gridCol w:w="2206"/>
        <w:gridCol w:w="61"/>
        <w:gridCol w:w="426"/>
        <w:gridCol w:w="567"/>
        <w:gridCol w:w="1154"/>
        <w:gridCol w:w="337"/>
        <w:gridCol w:w="478"/>
        <w:gridCol w:w="480"/>
      </w:tblGrid>
      <w:tr w:rsidR="00341D42" w14:paraId="1EB524AE" w14:textId="77777777" w:rsidTr="00341D42">
        <w:trPr>
          <w:trHeight w:val="215"/>
        </w:trPr>
        <w:tc>
          <w:tcPr>
            <w:tcW w:w="2779" w:type="dxa"/>
            <w:gridSpan w:val="7"/>
            <w:vMerge w:val="restart"/>
            <w:vAlign w:val="center"/>
          </w:tcPr>
          <w:p w14:paraId="1EB524AB" w14:textId="77777777" w:rsidR="00341D42" w:rsidRDefault="00341D42" w:rsidP="00F87756">
            <w:pPr>
              <w:jc w:val="center"/>
            </w:pPr>
            <w:r>
              <w:rPr>
                <w:noProof/>
                <w:lang w:val="en-GB" w:eastAsia="en-GB"/>
              </w:rPr>
              <w:lastRenderedPageBreak/>
              <w:drawing>
                <wp:inline distT="0" distB="0" distL="0" distR="0" wp14:anchorId="1EB526DF" wp14:editId="1EB526E0">
                  <wp:extent cx="1456621" cy="405516"/>
                  <wp:effectExtent l="0" t="0" r="0" b="0"/>
                  <wp:docPr id="12" name="Picture 1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10"/>
            <w:tcBorders>
              <w:bottom w:val="nil"/>
            </w:tcBorders>
          </w:tcPr>
          <w:p w14:paraId="1EB524AC" w14:textId="77777777" w:rsidR="00341D42" w:rsidRPr="00143474" w:rsidRDefault="00341D42" w:rsidP="00F87756">
            <w:pPr>
              <w:jc w:val="center"/>
              <w:rPr>
                <w:b/>
                <w:szCs w:val="14"/>
              </w:rPr>
            </w:pPr>
            <w:r w:rsidRPr="00143474">
              <w:rPr>
                <w:b/>
                <w:szCs w:val="14"/>
              </w:rPr>
              <w:t>APPLICATION FOR ESCC QUALIFICATION APPROVAL</w:t>
            </w:r>
          </w:p>
        </w:tc>
        <w:tc>
          <w:tcPr>
            <w:tcW w:w="1294" w:type="dxa"/>
            <w:gridSpan w:val="3"/>
            <w:tcBorders>
              <w:bottom w:val="nil"/>
            </w:tcBorders>
            <w:vAlign w:val="center"/>
          </w:tcPr>
          <w:p w14:paraId="1EB524AD" w14:textId="77777777" w:rsidR="00341D42" w:rsidRDefault="00341D42" w:rsidP="00341D42">
            <w:pPr>
              <w:jc w:val="center"/>
            </w:pPr>
            <w:r w:rsidRPr="008F1E74">
              <w:rPr>
                <w:lang w:val="en-GB"/>
              </w:rPr>
              <w:t xml:space="preserve">Page </w:t>
            </w:r>
            <w:r>
              <w:rPr>
                <w:lang w:val="en-GB"/>
              </w:rPr>
              <w:t>3</w:t>
            </w:r>
          </w:p>
        </w:tc>
      </w:tr>
      <w:tr w:rsidR="00341D42" w:rsidRPr="00146C2B" w14:paraId="1EB524B3" w14:textId="77777777" w:rsidTr="00341D42">
        <w:trPr>
          <w:trHeight w:val="360"/>
        </w:trPr>
        <w:tc>
          <w:tcPr>
            <w:tcW w:w="2779" w:type="dxa"/>
            <w:gridSpan w:val="7"/>
            <w:vMerge/>
          </w:tcPr>
          <w:p w14:paraId="1EB524AF" w14:textId="77777777" w:rsidR="00341D42" w:rsidRDefault="00341D42" w:rsidP="00F87756"/>
        </w:tc>
        <w:tc>
          <w:tcPr>
            <w:tcW w:w="1334" w:type="dxa"/>
            <w:gridSpan w:val="4"/>
            <w:tcBorders>
              <w:top w:val="nil"/>
              <w:bottom w:val="nil"/>
              <w:right w:val="nil"/>
            </w:tcBorders>
          </w:tcPr>
          <w:p w14:paraId="1EB524B0" w14:textId="77777777" w:rsidR="00341D42" w:rsidRPr="00143474" w:rsidRDefault="00341D42" w:rsidP="00F87756">
            <w:pPr>
              <w:rPr>
                <w:szCs w:val="14"/>
              </w:rPr>
            </w:pPr>
            <w:r>
              <w:rPr>
                <w:szCs w:val="14"/>
              </w:rPr>
              <w:t>Component Title:</w:t>
            </w:r>
          </w:p>
        </w:tc>
        <w:sdt>
          <w:sdtPr>
            <w:alias w:val="Component"/>
            <w:tag w:val="Component"/>
            <w:id w:val="-1904552"/>
            <w:placeholder>
              <w:docPart w:val="5981A72BDCDA4BB19450E8BA2E22CFB3"/>
            </w:placeholder>
            <w:dataBinding w:xpath="/root[1]/Component[1]" w:storeItemID="{EB4D5A02-BD6C-4035-974B-AAE6C7490659}"/>
            <w:text/>
          </w:sdtPr>
          <w:sdtEndPr>
            <w:rPr>
              <w:szCs w:val="14"/>
            </w:rPr>
          </w:sdtEndPr>
          <w:sdtContent>
            <w:tc>
              <w:tcPr>
                <w:tcW w:w="4662" w:type="dxa"/>
                <w:gridSpan w:val="6"/>
                <w:tcBorders>
                  <w:top w:val="nil"/>
                  <w:left w:val="nil"/>
                  <w:bottom w:val="nil"/>
                </w:tcBorders>
              </w:tcPr>
              <w:p w14:paraId="1EB524B1" w14:textId="77777777" w:rsidR="00341D42" w:rsidRPr="00143474" w:rsidRDefault="00A5202D" w:rsidP="00F87756">
                <w:pPr>
                  <w:rPr>
                    <w:szCs w:val="14"/>
                  </w:rPr>
                </w:pPr>
                <w:r>
                  <w:rPr>
                    <w:lang w:val="en-GB"/>
                  </w:rPr>
                  <w:t xml:space="preserve">  </w:t>
                </w:r>
              </w:p>
            </w:tc>
          </w:sdtContent>
        </w:sdt>
        <w:tc>
          <w:tcPr>
            <w:tcW w:w="1294" w:type="dxa"/>
            <w:gridSpan w:val="3"/>
            <w:tcBorders>
              <w:top w:val="nil"/>
              <w:bottom w:val="nil"/>
            </w:tcBorders>
            <w:vAlign w:val="center"/>
          </w:tcPr>
          <w:p w14:paraId="1EB524B2" w14:textId="77777777" w:rsidR="00341D42" w:rsidRPr="00146C2B" w:rsidRDefault="00341D42" w:rsidP="00F87756">
            <w:pPr>
              <w:jc w:val="center"/>
              <w:rPr>
                <w:szCs w:val="14"/>
              </w:rPr>
            </w:pPr>
            <w:r>
              <w:rPr>
                <w:szCs w:val="14"/>
              </w:rPr>
              <w:t>Appl. No.</w:t>
            </w:r>
          </w:p>
        </w:tc>
      </w:tr>
      <w:tr w:rsidR="00341D42" w14:paraId="1EB524BA" w14:textId="77777777" w:rsidTr="00724F77">
        <w:trPr>
          <w:trHeight w:val="225"/>
        </w:trPr>
        <w:tc>
          <w:tcPr>
            <w:tcW w:w="2779" w:type="dxa"/>
            <w:gridSpan w:val="7"/>
            <w:vMerge/>
          </w:tcPr>
          <w:p w14:paraId="1EB524B4" w14:textId="77777777" w:rsidR="00341D42" w:rsidRDefault="00341D42" w:rsidP="00F87756"/>
        </w:tc>
        <w:tc>
          <w:tcPr>
            <w:tcW w:w="1582" w:type="dxa"/>
            <w:gridSpan w:val="5"/>
            <w:tcBorders>
              <w:top w:val="nil"/>
              <w:right w:val="nil"/>
            </w:tcBorders>
          </w:tcPr>
          <w:p w14:paraId="1EB524B5" w14:textId="77777777" w:rsidR="00341D42" w:rsidRPr="00143474" w:rsidRDefault="00724F77" w:rsidP="00F87756">
            <w:r>
              <w:t>Executive Member</w:t>
            </w:r>
            <w:r w:rsidR="00341D42">
              <w:t>:</w:t>
            </w:r>
          </w:p>
        </w:tc>
        <w:sdt>
          <w:sdtPr>
            <w:alias w:val="NQSA"/>
            <w:tag w:val="NQSA"/>
            <w:id w:val="-1287887977"/>
            <w:placeholder>
              <w:docPart w:val="810C0E35D70946FE902DF85D09776BB4"/>
            </w:placeholder>
            <w:dataBinding w:xpath="/root[1]/NQSA[1]" w:storeItemID="{EB4D5A02-BD6C-4035-974B-AAE6C7490659}"/>
            <w:text/>
          </w:sdtPr>
          <w:sdtEndPr/>
          <w:sdtContent>
            <w:tc>
              <w:tcPr>
                <w:tcW w:w="2693" w:type="dxa"/>
                <w:gridSpan w:val="3"/>
                <w:tcBorders>
                  <w:top w:val="nil"/>
                  <w:left w:val="nil"/>
                  <w:right w:val="nil"/>
                </w:tcBorders>
              </w:tcPr>
              <w:p w14:paraId="1EB524B6" w14:textId="77777777" w:rsidR="00341D42" w:rsidRPr="00143474" w:rsidRDefault="00340C6D" w:rsidP="00F87756">
                <w:r>
                  <w:rPr>
                    <w:lang w:val="en-GB"/>
                  </w:rPr>
                  <w:t xml:space="preserve">  </w:t>
                </w:r>
              </w:p>
            </w:tc>
          </w:sdtContent>
        </w:sdt>
        <w:tc>
          <w:tcPr>
            <w:tcW w:w="567" w:type="dxa"/>
            <w:tcBorders>
              <w:top w:val="nil"/>
              <w:left w:val="nil"/>
              <w:right w:val="nil"/>
            </w:tcBorders>
          </w:tcPr>
          <w:p w14:paraId="1EB524B7" w14:textId="77777777" w:rsidR="00341D42" w:rsidRDefault="00341D42" w:rsidP="00F87756">
            <w:r>
              <w:t>Date:</w:t>
            </w:r>
          </w:p>
        </w:tc>
        <w:sdt>
          <w:sdtPr>
            <w:alias w:val="Date"/>
            <w:tag w:val="Date"/>
            <w:id w:val="1151797435"/>
            <w:placeholder>
              <w:docPart w:val="6672AEC330C14A1EB4A9EED300A02653"/>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1EB524B8" w14:textId="77777777" w:rsidR="00341D42" w:rsidRDefault="00340C6D" w:rsidP="00F87756">
                <w:r>
                  <w:rPr>
                    <w:lang w:val="en-GB"/>
                  </w:rPr>
                  <w:t xml:space="preserve">  </w:t>
                </w:r>
              </w:p>
            </w:tc>
          </w:sdtContent>
        </w:sdt>
        <w:sdt>
          <w:sdtPr>
            <w:alias w:val="Application"/>
            <w:tag w:val="Application"/>
            <w:id w:val="1792021798"/>
            <w:placeholder>
              <w:docPart w:val="F83D2AAF68E34BBD9EE13D02949EC9FE"/>
            </w:placeholder>
            <w:dataBinding w:xpath="/root[1]/Application[1]" w:storeItemID="{EB4D5A02-BD6C-4035-974B-AAE6C7490659}"/>
            <w:text/>
          </w:sdtPr>
          <w:sdtEndPr/>
          <w:sdtContent>
            <w:tc>
              <w:tcPr>
                <w:tcW w:w="1294" w:type="dxa"/>
                <w:gridSpan w:val="3"/>
                <w:tcBorders>
                  <w:top w:val="nil"/>
                </w:tcBorders>
                <w:vAlign w:val="center"/>
              </w:tcPr>
              <w:p w14:paraId="1EB524B9" w14:textId="77777777" w:rsidR="00341D42" w:rsidRDefault="00A5202D" w:rsidP="00F87756">
                <w:pPr>
                  <w:jc w:val="center"/>
                </w:pPr>
                <w:r>
                  <w:rPr>
                    <w:lang w:val="en-GB"/>
                  </w:rPr>
                  <w:t xml:space="preserve">  </w:t>
                </w:r>
              </w:p>
            </w:tc>
          </w:sdtContent>
        </w:sdt>
      </w:tr>
      <w:tr w:rsidR="0008562F" w:rsidRPr="0008562F" w14:paraId="1EB524BD" w14:textId="77777777" w:rsidTr="00341D42">
        <w:trPr>
          <w:gridBefore w:val="1"/>
          <w:wBefore w:w="10" w:type="dxa"/>
          <w:trHeight w:val="20"/>
        </w:trPr>
        <w:tc>
          <w:tcPr>
            <w:tcW w:w="9579" w:type="dxa"/>
            <w:gridSpan w:val="18"/>
            <w:vMerge w:val="restart"/>
            <w:vAlign w:val="center"/>
          </w:tcPr>
          <w:p w14:paraId="1EB524BB" w14:textId="77777777" w:rsidR="0008562F" w:rsidRPr="0008562F" w:rsidRDefault="0008562F" w:rsidP="0008562F">
            <w:r w:rsidRPr="0008562F">
              <w:t>Non compliance to ESCC  requirements:</w:t>
            </w:r>
          </w:p>
        </w:tc>
        <w:tc>
          <w:tcPr>
            <w:tcW w:w="480" w:type="dxa"/>
            <w:tcBorders>
              <w:bottom w:val="single" w:sz="4" w:space="0" w:color="auto"/>
            </w:tcBorders>
            <w:vAlign w:val="center"/>
          </w:tcPr>
          <w:p w14:paraId="1EB524BC" w14:textId="77777777" w:rsidR="0008562F" w:rsidRPr="0008562F" w:rsidRDefault="0008562F" w:rsidP="0008562F">
            <w:pPr>
              <w:jc w:val="center"/>
            </w:pPr>
            <w:r w:rsidRPr="0008562F">
              <w:t>13</w:t>
            </w:r>
          </w:p>
        </w:tc>
      </w:tr>
      <w:tr w:rsidR="0008562F" w:rsidRPr="0008562F" w14:paraId="1EB524C0" w14:textId="77777777" w:rsidTr="00341D42">
        <w:trPr>
          <w:gridBefore w:val="1"/>
          <w:wBefore w:w="10" w:type="dxa"/>
          <w:trHeight w:val="20"/>
        </w:trPr>
        <w:tc>
          <w:tcPr>
            <w:tcW w:w="9579" w:type="dxa"/>
            <w:gridSpan w:val="18"/>
            <w:vMerge/>
            <w:tcBorders>
              <w:right w:val="nil"/>
            </w:tcBorders>
          </w:tcPr>
          <w:p w14:paraId="1EB524BE" w14:textId="77777777" w:rsidR="0008562F" w:rsidRPr="0008562F" w:rsidRDefault="0008562F" w:rsidP="0008562F"/>
        </w:tc>
        <w:tc>
          <w:tcPr>
            <w:tcW w:w="480" w:type="dxa"/>
            <w:tcBorders>
              <w:left w:val="nil"/>
            </w:tcBorders>
          </w:tcPr>
          <w:p w14:paraId="1EB524BF" w14:textId="77777777" w:rsidR="0008562F" w:rsidRPr="0008562F" w:rsidRDefault="0008562F" w:rsidP="0008562F"/>
        </w:tc>
      </w:tr>
      <w:tr w:rsidR="0008562F" w:rsidRPr="0008562F" w14:paraId="1EB524C5" w14:textId="77777777" w:rsidTr="00341D42">
        <w:trPr>
          <w:gridBefore w:val="1"/>
          <w:wBefore w:w="10" w:type="dxa"/>
          <w:trHeight w:val="20"/>
        </w:trPr>
        <w:tc>
          <w:tcPr>
            <w:tcW w:w="807" w:type="dxa"/>
            <w:gridSpan w:val="2"/>
            <w:vAlign w:val="center"/>
          </w:tcPr>
          <w:p w14:paraId="1EB524C1" w14:textId="77777777" w:rsidR="0008562F" w:rsidRPr="0008562F" w:rsidRDefault="0008562F" w:rsidP="0008562F">
            <w:pPr>
              <w:jc w:val="center"/>
            </w:pPr>
            <w:r w:rsidRPr="0008562F">
              <w:t>No.:</w:t>
            </w:r>
          </w:p>
        </w:tc>
        <w:tc>
          <w:tcPr>
            <w:tcW w:w="2850" w:type="dxa"/>
            <w:gridSpan w:val="6"/>
            <w:vAlign w:val="center"/>
          </w:tcPr>
          <w:p w14:paraId="1EB524C2" w14:textId="77777777" w:rsidR="0008562F" w:rsidRPr="0008562F" w:rsidRDefault="0008562F" w:rsidP="0008562F">
            <w:pPr>
              <w:jc w:val="center"/>
            </w:pPr>
            <w:r w:rsidRPr="0008562F">
              <w:t>Specification</w:t>
            </w:r>
          </w:p>
        </w:tc>
        <w:tc>
          <w:tcPr>
            <w:tcW w:w="2900" w:type="dxa"/>
            <w:gridSpan w:val="4"/>
            <w:vAlign w:val="center"/>
          </w:tcPr>
          <w:p w14:paraId="1EB524C3" w14:textId="77777777" w:rsidR="0008562F" w:rsidRPr="0008562F" w:rsidRDefault="0008562F" w:rsidP="0008562F">
            <w:pPr>
              <w:jc w:val="center"/>
            </w:pPr>
            <w:r w:rsidRPr="0008562F">
              <w:t>Paragraph</w:t>
            </w:r>
          </w:p>
        </w:tc>
        <w:tc>
          <w:tcPr>
            <w:tcW w:w="3502" w:type="dxa"/>
            <w:gridSpan w:val="7"/>
            <w:vAlign w:val="center"/>
          </w:tcPr>
          <w:p w14:paraId="1EB524C4" w14:textId="77777777" w:rsidR="0008562F" w:rsidRPr="0008562F" w:rsidRDefault="0008562F" w:rsidP="0008562F">
            <w:pPr>
              <w:jc w:val="center"/>
            </w:pPr>
            <w:r w:rsidRPr="0008562F">
              <w:t>Non compliance</w:t>
            </w:r>
          </w:p>
        </w:tc>
      </w:tr>
      <w:tr w:rsidR="00F97957" w:rsidRPr="0008562F" w14:paraId="1EB524CA" w14:textId="77777777" w:rsidTr="00341D42">
        <w:trPr>
          <w:gridBefore w:val="1"/>
          <w:wBefore w:w="10" w:type="dxa"/>
          <w:trHeight w:val="3005"/>
        </w:trPr>
        <w:sdt>
          <w:sdtPr>
            <w:id w:val="878508240"/>
            <w:placeholder>
              <w:docPart w:val="025B7145C994409089428B5F93CC1E01"/>
            </w:placeholder>
            <w:showingPlcHdr/>
          </w:sdtPr>
          <w:sdtEndPr/>
          <w:sdtContent>
            <w:tc>
              <w:tcPr>
                <w:tcW w:w="807" w:type="dxa"/>
                <w:gridSpan w:val="2"/>
              </w:tcPr>
              <w:p w14:paraId="1EB524C6" w14:textId="77777777" w:rsidR="00F97957" w:rsidRPr="0008562F" w:rsidRDefault="00F97957" w:rsidP="00F97957">
                <w:r>
                  <w:t xml:space="preserve">  </w:t>
                </w:r>
              </w:p>
            </w:tc>
          </w:sdtContent>
        </w:sdt>
        <w:sdt>
          <w:sdtPr>
            <w:id w:val="743461789"/>
            <w:placeholder>
              <w:docPart w:val="B6F69CAB15F24B168970A3722ECE1ADF"/>
            </w:placeholder>
            <w:showingPlcHdr/>
          </w:sdtPr>
          <w:sdtEndPr/>
          <w:sdtContent>
            <w:tc>
              <w:tcPr>
                <w:tcW w:w="2850" w:type="dxa"/>
                <w:gridSpan w:val="6"/>
              </w:tcPr>
              <w:p w14:paraId="1EB524C7" w14:textId="77777777" w:rsidR="00F97957" w:rsidRDefault="00F97957">
                <w:r w:rsidRPr="00DA36C5">
                  <w:t xml:space="preserve">  </w:t>
                </w:r>
              </w:p>
            </w:tc>
          </w:sdtContent>
        </w:sdt>
        <w:sdt>
          <w:sdtPr>
            <w:id w:val="-2086061230"/>
            <w:placeholder>
              <w:docPart w:val="AA9716736C7E4891A4352EA7F7E6467D"/>
            </w:placeholder>
            <w:showingPlcHdr/>
          </w:sdtPr>
          <w:sdtEndPr/>
          <w:sdtContent>
            <w:tc>
              <w:tcPr>
                <w:tcW w:w="2900" w:type="dxa"/>
                <w:gridSpan w:val="4"/>
              </w:tcPr>
              <w:p w14:paraId="1EB524C8" w14:textId="77777777" w:rsidR="00F97957" w:rsidRDefault="00F97957">
                <w:r w:rsidRPr="00DA36C5">
                  <w:t xml:space="preserve">  </w:t>
                </w:r>
              </w:p>
            </w:tc>
          </w:sdtContent>
        </w:sdt>
        <w:sdt>
          <w:sdtPr>
            <w:id w:val="-180441650"/>
            <w:placeholder>
              <w:docPart w:val="FA75F482B89C4FA09407DA8BADD2A555"/>
            </w:placeholder>
            <w:showingPlcHdr/>
          </w:sdtPr>
          <w:sdtEndPr/>
          <w:sdtContent>
            <w:tc>
              <w:tcPr>
                <w:tcW w:w="3502" w:type="dxa"/>
                <w:gridSpan w:val="7"/>
              </w:tcPr>
              <w:p w14:paraId="1EB524C9" w14:textId="77777777" w:rsidR="00F97957" w:rsidRDefault="00F97957">
                <w:r w:rsidRPr="00DA36C5">
                  <w:t xml:space="preserve">  </w:t>
                </w:r>
              </w:p>
            </w:tc>
          </w:sdtContent>
        </w:sdt>
      </w:tr>
      <w:tr w:rsidR="0008562F" w:rsidRPr="0008562F" w14:paraId="1EB524CE" w14:textId="77777777" w:rsidTr="00341D42">
        <w:trPr>
          <w:gridBefore w:val="1"/>
          <w:wBefore w:w="10" w:type="dxa"/>
          <w:trHeight w:val="113"/>
        </w:trPr>
        <w:tc>
          <w:tcPr>
            <w:tcW w:w="9579" w:type="dxa"/>
            <w:gridSpan w:val="18"/>
            <w:tcBorders>
              <w:bottom w:val="nil"/>
            </w:tcBorders>
          </w:tcPr>
          <w:p w14:paraId="1EB524CB" w14:textId="77777777" w:rsidR="0008562F" w:rsidRPr="0008562F" w:rsidRDefault="0008562F" w:rsidP="0008562F">
            <w:r w:rsidRPr="0008562F">
              <w:t xml:space="preserve">Additional tasks required to achieve full compliance for ESCC qualification or rationale for acceptability of </w:t>
            </w:r>
          </w:p>
          <w:p w14:paraId="1EB524CC" w14:textId="77777777" w:rsidR="0008562F" w:rsidRPr="0008562F" w:rsidRDefault="0008562F" w:rsidP="0008562F">
            <w:r w:rsidRPr="0008562F">
              <w:t>noncompliance:</w:t>
            </w:r>
          </w:p>
        </w:tc>
        <w:tc>
          <w:tcPr>
            <w:tcW w:w="480" w:type="dxa"/>
            <w:vAlign w:val="center"/>
          </w:tcPr>
          <w:p w14:paraId="1EB524CD" w14:textId="77777777" w:rsidR="0008562F" w:rsidRPr="0008562F" w:rsidRDefault="0008562F" w:rsidP="0008562F">
            <w:pPr>
              <w:jc w:val="center"/>
            </w:pPr>
            <w:r w:rsidRPr="0008562F">
              <w:t>14</w:t>
            </w:r>
          </w:p>
        </w:tc>
      </w:tr>
      <w:tr w:rsidR="0008562F" w:rsidRPr="0008562F" w14:paraId="1EB524D0" w14:textId="77777777" w:rsidTr="00341D42">
        <w:trPr>
          <w:gridBefore w:val="1"/>
          <w:wBefore w:w="10" w:type="dxa"/>
          <w:trHeight w:val="2665"/>
        </w:trPr>
        <w:sdt>
          <w:sdtPr>
            <w:id w:val="545656787"/>
            <w:placeholder>
              <w:docPart w:val="2324B990DDCD490486B22D691712AA15"/>
            </w:placeholder>
            <w:showingPlcHdr/>
          </w:sdtPr>
          <w:sdtEndPr/>
          <w:sdtContent>
            <w:tc>
              <w:tcPr>
                <w:tcW w:w="10059" w:type="dxa"/>
                <w:gridSpan w:val="19"/>
                <w:tcBorders>
                  <w:top w:val="nil"/>
                  <w:bottom w:val="single" w:sz="4" w:space="0" w:color="auto"/>
                </w:tcBorders>
              </w:tcPr>
              <w:p w14:paraId="1EB524CF" w14:textId="77777777" w:rsidR="0008562F" w:rsidRPr="0008562F" w:rsidRDefault="00AE250A" w:rsidP="0008562F">
                <w:r w:rsidRPr="00AE250A">
                  <w:rPr>
                    <w:rStyle w:val="PlaceholderText"/>
                    <w:color w:val="FFFFFF" w:themeColor="background1"/>
                  </w:rPr>
                  <w:t>Click here to enter text.</w:t>
                </w:r>
              </w:p>
            </w:tc>
          </w:sdtContent>
        </w:sdt>
      </w:tr>
      <w:tr w:rsidR="0008562F" w:rsidRPr="0008562F" w14:paraId="1EB524D3" w14:textId="77777777" w:rsidTr="00341D42">
        <w:trPr>
          <w:gridBefore w:val="1"/>
          <w:wBefore w:w="10" w:type="dxa"/>
          <w:trHeight w:val="344"/>
        </w:trPr>
        <w:tc>
          <w:tcPr>
            <w:tcW w:w="9579" w:type="dxa"/>
            <w:gridSpan w:val="18"/>
            <w:tcBorders>
              <w:bottom w:val="nil"/>
            </w:tcBorders>
          </w:tcPr>
          <w:p w14:paraId="1EB524D1" w14:textId="77777777" w:rsidR="0008562F" w:rsidRPr="0008562F" w:rsidRDefault="0008562F" w:rsidP="0008562F">
            <w:r w:rsidRPr="0008562F">
              <w:t>Executive Manager Disposition</w:t>
            </w:r>
          </w:p>
        </w:tc>
        <w:tc>
          <w:tcPr>
            <w:tcW w:w="480" w:type="dxa"/>
            <w:tcBorders>
              <w:bottom w:val="single" w:sz="4" w:space="0" w:color="auto"/>
            </w:tcBorders>
            <w:vAlign w:val="center"/>
          </w:tcPr>
          <w:p w14:paraId="1EB524D2" w14:textId="77777777" w:rsidR="0008562F" w:rsidRPr="0008562F" w:rsidRDefault="0008562F" w:rsidP="0008562F">
            <w:pPr>
              <w:jc w:val="center"/>
            </w:pPr>
            <w:r w:rsidRPr="0008562F">
              <w:t>15</w:t>
            </w:r>
          </w:p>
        </w:tc>
      </w:tr>
      <w:tr w:rsidR="0008562F" w:rsidRPr="0008562F" w14:paraId="1EB524DA" w14:textId="77777777" w:rsidTr="00341D42">
        <w:trPr>
          <w:gridBefore w:val="1"/>
          <w:wBefore w:w="10" w:type="dxa"/>
          <w:trHeight w:val="170"/>
        </w:trPr>
        <w:tc>
          <w:tcPr>
            <w:tcW w:w="1658" w:type="dxa"/>
            <w:gridSpan w:val="3"/>
            <w:tcBorders>
              <w:top w:val="nil"/>
              <w:bottom w:val="nil"/>
              <w:right w:val="nil"/>
            </w:tcBorders>
          </w:tcPr>
          <w:p w14:paraId="1EB524D4" w14:textId="77777777" w:rsidR="0008562F" w:rsidRPr="0008562F" w:rsidRDefault="0008562F" w:rsidP="0008562F">
            <w:r w:rsidRPr="0008562F">
              <w:t xml:space="preserve">Application Approval: </w:t>
            </w:r>
          </w:p>
        </w:tc>
        <w:tc>
          <w:tcPr>
            <w:tcW w:w="550" w:type="dxa"/>
            <w:tcBorders>
              <w:top w:val="nil"/>
              <w:left w:val="nil"/>
              <w:bottom w:val="nil"/>
              <w:right w:val="nil"/>
            </w:tcBorders>
          </w:tcPr>
          <w:p w14:paraId="1EB524D5" w14:textId="77777777" w:rsidR="0008562F" w:rsidRPr="0008562F" w:rsidRDefault="0008562F" w:rsidP="0008562F">
            <w:r w:rsidRPr="0008562F">
              <w:t>Yes</w:t>
            </w:r>
          </w:p>
        </w:tc>
        <w:sdt>
          <w:sdtPr>
            <w:id w:val="863484562"/>
            <w14:checkbox>
              <w14:checked w14:val="0"/>
              <w14:checkedState w14:val="2612" w14:font="MS Gothic"/>
              <w14:uncheckedState w14:val="2610" w14:font="MS Gothic"/>
            </w14:checkbox>
          </w:sdtPr>
          <w:sdtEndPr/>
          <w:sdtContent>
            <w:tc>
              <w:tcPr>
                <w:tcW w:w="507" w:type="dxa"/>
                <w:tcBorders>
                  <w:top w:val="nil"/>
                  <w:left w:val="nil"/>
                  <w:bottom w:val="nil"/>
                  <w:right w:val="nil"/>
                </w:tcBorders>
              </w:tcPr>
              <w:p w14:paraId="1EB524D6" w14:textId="77777777" w:rsidR="0008562F" w:rsidRPr="0008562F" w:rsidRDefault="0008562F" w:rsidP="0008562F">
                <w:r>
                  <w:rPr>
                    <w:rFonts w:ascii="MS Gothic" w:eastAsia="MS Gothic" w:hAnsi="MS Gothic" w:hint="eastAsia"/>
                  </w:rPr>
                  <w:t>☐</w:t>
                </w:r>
              </w:p>
            </w:tc>
          </w:sdtContent>
        </w:sdt>
        <w:tc>
          <w:tcPr>
            <w:tcW w:w="548" w:type="dxa"/>
            <w:gridSpan w:val="2"/>
            <w:tcBorders>
              <w:top w:val="nil"/>
              <w:left w:val="nil"/>
              <w:bottom w:val="nil"/>
              <w:right w:val="nil"/>
            </w:tcBorders>
          </w:tcPr>
          <w:p w14:paraId="1EB524D7" w14:textId="77777777" w:rsidR="0008562F" w:rsidRPr="0008562F" w:rsidRDefault="0008562F" w:rsidP="0008562F">
            <w:r w:rsidRPr="0008562F">
              <w:t>No</w:t>
            </w:r>
          </w:p>
        </w:tc>
        <w:sdt>
          <w:sdtPr>
            <w:id w:val="-835994207"/>
            <w14:checkbox>
              <w14:checked w14:val="0"/>
              <w14:checkedState w14:val="2612" w14:font="MS Gothic"/>
              <w14:uncheckedState w14:val="2610" w14:font="MS Gothic"/>
            </w14:checkbox>
          </w:sdtPr>
          <w:sdtEndPr/>
          <w:sdtContent>
            <w:tc>
              <w:tcPr>
                <w:tcW w:w="517" w:type="dxa"/>
                <w:gridSpan w:val="2"/>
                <w:tcBorders>
                  <w:top w:val="nil"/>
                  <w:left w:val="nil"/>
                  <w:bottom w:val="nil"/>
                  <w:right w:val="nil"/>
                </w:tcBorders>
              </w:tcPr>
              <w:p w14:paraId="1EB524D8" w14:textId="77777777" w:rsidR="0008562F" w:rsidRPr="0008562F" w:rsidRDefault="0008562F" w:rsidP="0008562F">
                <w:r>
                  <w:rPr>
                    <w:rFonts w:ascii="MS Gothic" w:eastAsia="MS Gothic" w:hAnsi="MS Gothic" w:hint="eastAsia"/>
                  </w:rPr>
                  <w:t>☐</w:t>
                </w:r>
              </w:p>
            </w:tc>
          </w:sdtContent>
        </w:sdt>
        <w:tc>
          <w:tcPr>
            <w:tcW w:w="6279" w:type="dxa"/>
            <w:gridSpan w:val="10"/>
            <w:tcBorders>
              <w:top w:val="nil"/>
              <w:left w:val="nil"/>
              <w:bottom w:val="nil"/>
            </w:tcBorders>
          </w:tcPr>
          <w:p w14:paraId="1EB524D9" w14:textId="77777777" w:rsidR="0008562F" w:rsidRPr="0008562F" w:rsidRDefault="0008562F" w:rsidP="0008562F"/>
        </w:tc>
      </w:tr>
      <w:tr w:rsidR="0008562F" w:rsidRPr="0008562F" w14:paraId="1EB524DD" w14:textId="77777777" w:rsidTr="00341D42">
        <w:trPr>
          <w:gridBefore w:val="1"/>
          <w:wBefore w:w="10" w:type="dxa"/>
          <w:trHeight w:val="170"/>
        </w:trPr>
        <w:tc>
          <w:tcPr>
            <w:tcW w:w="1658" w:type="dxa"/>
            <w:gridSpan w:val="3"/>
            <w:tcBorders>
              <w:top w:val="nil"/>
              <w:bottom w:val="nil"/>
              <w:right w:val="nil"/>
            </w:tcBorders>
          </w:tcPr>
          <w:p w14:paraId="1EB524DB" w14:textId="77777777" w:rsidR="0008562F" w:rsidRPr="0008562F" w:rsidRDefault="0008562F" w:rsidP="0008562F">
            <w:r w:rsidRPr="0008562F">
              <w:t>Action / Remarks:</w:t>
            </w:r>
          </w:p>
        </w:tc>
        <w:tc>
          <w:tcPr>
            <w:tcW w:w="8401" w:type="dxa"/>
            <w:gridSpan w:val="16"/>
            <w:tcBorders>
              <w:top w:val="nil"/>
              <w:left w:val="nil"/>
              <w:bottom w:val="nil"/>
            </w:tcBorders>
          </w:tcPr>
          <w:p w14:paraId="1EB524DC" w14:textId="77777777" w:rsidR="0008562F" w:rsidRPr="0008562F" w:rsidRDefault="0008562F" w:rsidP="0008562F"/>
        </w:tc>
      </w:tr>
      <w:tr w:rsidR="0008562F" w:rsidRPr="0008562F" w14:paraId="1EB524DF" w14:textId="77777777" w:rsidTr="00341D42">
        <w:trPr>
          <w:gridBefore w:val="1"/>
          <w:wBefore w:w="10" w:type="dxa"/>
          <w:trHeight w:val="3175"/>
        </w:trPr>
        <w:sdt>
          <w:sdtPr>
            <w:id w:val="-1172100094"/>
            <w:placeholder>
              <w:docPart w:val="9251DFB0F99F40C3AD1583445AC1A812"/>
            </w:placeholder>
            <w:showingPlcHdr/>
          </w:sdtPr>
          <w:sdtEndPr/>
          <w:sdtContent>
            <w:tc>
              <w:tcPr>
                <w:tcW w:w="10059" w:type="dxa"/>
                <w:gridSpan w:val="19"/>
                <w:tcBorders>
                  <w:top w:val="nil"/>
                  <w:bottom w:val="nil"/>
                </w:tcBorders>
              </w:tcPr>
              <w:p w14:paraId="1EB524DE" w14:textId="77777777" w:rsidR="0008562F" w:rsidRPr="0008562F" w:rsidRDefault="00AE250A" w:rsidP="0008562F">
                <w:r w:rsidRPr="00AE250A">
                  <w:rPr>
                    <w:rStyle w:val="PlaceholderText"/>
                    <w:color w:val="FFFFFF" w:themeColor="background1"/>
                  </w:rPr>
                  <w:t>Click here to enter text.</w:t>
                </w:r>
              </w:p>
            </w:tc>
          </w:sdtContent>
        </w:sdt>
      </w:tr>
      <w:tr w:rsidR="001021EB" w:rsidRPr="0008562F" w14:paraId="68573B48" w14:textId="77777777" w:rsidTr="001021EB">
        <w:trPr>
          <w:gridBefore w:val="1"/>
          <w:wBefore w:w="9" w:type="dxa"/>
          <w:trHeight w:val="113"/>
        </w:trPr>
        <w:tc>
          <w:tcPr>
            <w:tcW w:w="665" w:type="dxa"/>
            <w:tcBorders>
              <w:top w:val="nil"/>
              <w:bottom w:val="nil"/>
              <w:right w:val="nil"/>
            </w:tcBorders>
          </w:tcPr>
          <w:p w14:paraId="7DCA05CF" w14:textId="77777777" w:rsidR="001021EB" w:rsidRPr="0008562F" w:rsidRDefault="001021EB" w:rsidP="00DA056A">
            <w:r w:rsidRPr="0008562F">
              <w:t>Date:</w:t>
            </w:r>
          </w:p>
        </w:tc>
        <w:sdt>
          <w:sdtPr>
            <w:id w:val="491909840"/>
            <w:placeholder>
              <w:docPart w:val="4CB8715EEA1B486DB05A7E3D74D666DF"/>
            </w:placeholder>
            <w:showingPlcHdr/>
            <w:date>
              <w:dateFormat w:val="dd/MM/yyyy"/>
              <w:lid w:val="en-GB"/>
              <w:storeMappedDataAs w:val="dateTime"/>
              <w:calendar w:val="gregorian"/>
            </w:date>
          </w:sdtPr>
          <w:sdtContent>
            <w:tc>
              <w:tcPr>
                <w:tcW w:w="5953" w:type="dxa"/>
                <w:gridSpan w:val="12"/>
                <w:tcBorders>
                  <w:top w:val="nil"/>
                  <w:left w:val="nil"/>
                  <w:bottom w:val="nil"/>
                  <w:right w:val="nil"/>
                </w:tcBorders>
              </w:tcPr>
              <w:p w14:paraId="4A4DCF95" w14:textId="77777777" w:rsidR="001021EB" w:rsidRPr="0008562F" w:rsidRDefault="001021EB" w:rsidP="00DA056A">
                <w:r w:rsidRPr="00745493">
                  <w:rPr>
                    <w:rStyle w:val="PlaceholderText"/>
                    <w:color w:val="FFFFFF" w:themeColor="background1"/>
                  </w:rPr>
                  <w:t>Click here to enter a date.</w:t>
                </w:r>
              </w:p>
            </w:tc>
          </w:sdtContent>
        </w:sdt>
        <w:sdt>
          <w:sdtPr>
            <w:id w:val="-1212810355"/>
            <w:placeholder>
              <w:docPart w:val="EA82876B7A094804A4AA2BEC50213233"/>
            </w:placeholder>
            <w:showingPlcHdr/>
          </w:sdtPr>
          <w:sdtContent>
            <w:tc>
              <w:tcPr>
                <w:tcW w:w="2484" w:type="dxa"/>
                <w:gridSpan w:val="4"/>
                <w:tcBorders>
                  <w:top w:val="nil"/>
                  <w:left w:val="nil"/>
                  <w:bottom w:val="single" w:sz="4" w:space="0" w:color="auto"/>
                  <w:right w:val="nil"/>
                </w:tcBorders>
              </w:tcPr>
              <w:p w14:paraId="26216ADC" w14:textId="77777777" w:rsidR="001021EB" w:rsidRPr="0008562F" w:rsidRDefault="001021EB" w:rsidP="00DA056A">
                <w:r w:rsidRPr="009A6F63">
                  <w:rPr>
                    <w:rStyle w:val="PlaceholderText"/>
                    <w:color w:val="FFFFFF" w:themeColor="background1"/>
                  </w:rPr>
                  <w:t>Click here to enter text.</w:t>
                </w:r>
              </w:p>
            </w:tc>
          </w:sdtContent>
        </w:sdt>
        <w:tc>
          <w:tcPr>
            <w:tcW w:w="478" w:type="dxa"/>
            <w:tcBorders>
              <w:top w:val="nil"/>
              <w:left w:val="nil"/>
              <w:bottom w:val="single" w:sz="4" w:space="0" w:color="auto"/>
              <w:right w:val="nil"/>
            </w:tcBorders>
          </w:tcPr>
          <w:p w14:paraId="6B0D4AB1" w14:textId="77777777" w:rsidR="001021EB" w:rsidRPr="0008562F" w:rsidRDefault="001021EB" w:rsidP="00DA056A"/>
        </w:tc>
        <w:tc>
          <w:tcPr>
            <w:tcW w:w="480" w:type="dxa"/>
            <w:tcBorders>
              <w:top w:val="nil"/>
              <w:left w:val="nil"/>
              <w:bottom w:val="nil"/>
            </w:tcBorders>
          </w:tcPr>
          <w:p w14:paraId="77F76128" w14:textId="77777777" w:rsidR="001021EB" w:rsidRPr="0008562F" w:rsidRDefault="001021EB" w:rsidP="00DA056A"/>
        </w:tc>
      </w:tr>
      <w:tr w:rsidR="001021EB" w:rsidRPr="0008562F" w14:paraId="2FFF9822" w14:textId="77777777" w:rsidTr="001021EB">
        <w:trPr>
          <w:gridBefore w:val="1"/>
          <w:wBefore w:w="9" w:type="dxa"/>
          <w:trHeight w:val="113"/>
        </w:trPr>
        <w:tc>
          <w:tcPr>
            <w:tcW w:w="665" w:type="dxa"/>
            <w:tcBorders>
              <w:top w:val="nil"/>
              <w:bottom w:val="nil"/>
              <w:right w:val="nil"/>
            </w:tcBorders>
          </w:tcPr>
          <w:p w14:paraId="758A2DD1" w14:textId="77777777" w:rsidR="001021EB" w:rsidRPr="0008562F" w:rsidRDefault="001021EB" w:rsidP="00DA056A"/>
        </w:tc>
        <w:tc>
          <w:tcPr>
            <w:tcW w:w="5953" w:type="dxa"/>
            <w:gridSpan w:val="12"/>
            <w:tcBorders>
              <w:top w:val="nil"/>
              <w:left w:val="nil"/>
              <w:bottom w:val="nil"/>
              <w:right w:val="nil"/>
            </w:tcBorders>
          </w:tcPr>
          <w:p w14:paraId="510CA402" w14:textId="77777777" w:rsidR="001021EB" w:rsidRPr="0008562F" w:rsidRDefault="001021EB" w:rsidP="00DA056A"/>
        </w:tc>
        <w:tc>
          <w:tcPr>
            <w:tcW w:w="3442" w:type="dxa"/>
            <w:gridSpan w:val="6"/>
            <w:tcBorders>
              <w:top w:val="nil"/>
              <w:left w:val="nil"/>
              <w:bottom w:val="nil"/>
            </w:tcBorders>
          </w:tcPr>
          <w:p w14:paraId="6CFCCEF2" w14:textId="77777777" w:rsidR="001021EB" w:rsidRDefault="001021EB" w:rsidP="00DA056A">
            <w:pPr>
              <w:autoSpaceDE w:val="0"/>
              <w:autoSpaceDN w:val="0"/>
              <w:adjustRightInd w:val="0"/>
              <w:ind w:left="-389" w:firstLine="156"/>
              <w:jc w:val="center"/>
              <w:rPr>
                <w:rFonts w:ascii="ArialMT" w:hAnsi="ArialMT" w:cs="ArialMT"/>
                <w:szCs w:val="14"/>
                <w:lang w:val="en-GB"/>
              </w:rPr>
            </w:pPr>
            <w:r>
              <w:rPr>
                <w:rFonts w:ascii="ArialMT" w:hAnsi="ArialMT" w:cs="ArialMT"/>
                <w:szCs w:val="14"/>
                <w:lang w:val="en-GB"/>
              </w:rPr>
              <w:t xml:space="preserve">B. </w:t>
            </w:r>
            <w:proofErr w:type="spellStart"/>
            <w:r>
              <w:rPr>
                <w:rFonts w:ascii="ArialMT" w:hAnsi="ArialMT" w:cs="ArialMT"/>
                <w:szCs w:val="14"/>
                <w:lang w:val="en-GB"/>
              </w:rPr>
              <w:t>Schade</w:t>
            </w:r>
            <w:proofErr w:type="spellEnd"/>
            <w:r>
              <w:rPr>
                <w:rFonts w:ascii="ArialMT" w:hAnsi="ArialMT" w:cs="ArialMT"/>
                <w:szCs w:val="14"/>
                <w:lang w:val="en-GB"/>
              </w:rPr>
              <w:t>: Head of ESA Product Assurance</w:t>
            </w:r>
          </w:p>
          <w:p w14:paraId="399BFB2C" w14:textId="77777777" w:rsidR="001021EB" w:rsidRPr="0008562F" w:rsidRDefault="001021EB" w:rsidP="00DA056A">
            <w:pPr>
              <w:ind w:left="-233"/>
              <w:jc w:val="center"/>
            </w:pPr>
            <w:r>
              <w:rPr>
                <w:rFonts w:ascii="ArialMT" w:hAnsi="ArialMT" w:cs="ArialMT"/>
                <w:szCs w:val="14"/>
                <w:lang w:val="en-GB"/>
              </w:rPr>
              <w:t>and Safety Department</w:t>
            </w:r>
          </w:p>
        </w:tc>
      </w:tr>
      <w:tr w:rsidR="001021EB" w:rsidRPr="0008562F" w14:paraId="74BCC906" w14:textId="77777777" w:rsidTr="001021EB">
        <w:trPr>
          <w:gridBefore w:val="1"/>
          <w:wBefore w:w="9" w:type="dxa"/>
          <w:trHeight w:val="113"/>
        </w:trPr>
        <w:tc>
          <w:tcPr>
            <w:tcW w:w="665" w:type="dxa"/>
            <w:tcBorders>
              <w:top w:val="nil"/>
              <w:right w:val="nil"/>
            </w:tcBorders>
          </w:tcPr>
          <w:p w14:paraId="7B7C1F53" w14:textId="77777777" w:rsidR="001021EB" w:rsidRPr="0008562F" w:rsidRDefault="001021EB" w:rsidP="00DA056A"/>
        </w:tc>
        <w:tc>
          <w:tcPr>
            <w:tcW w:w="5953" w:type="dxa"/>
            <w:gridSpan w:val="12"/>
            <w:tcBorders>
              <w:top w:val="nil"/>
              <w:left w:val="nil"/>
              <w:right w:val="nil"/>
            </w:tcBorders>
          </w:tcPr>
          <w:p w14:paraId="63CA9E39" w14:textId="77777777" w:rsidR="001021EB" w:rsidRPr="0008562F" w:rsidRDefault="001021EB" w:rsidP="00DA056A"/>
        </w:tc>
        <w:tc>
          <w:tcPr>
            <w:tcW w:w="3442" w:type="dxa"/>
            <w:gridSpan w:val="6"/>
            <w:tcBorders>
              <w:top w:val="nil"/>
              <w:left w:val="nil"/>
            </w:tcBorders>
          </w:tcPr>
          <w:p w14:paraId="6F24E046" w14:textId="77777777" w:rsidR="001021EB" w:rsidRPr="0008562F" w:rsidRDefault="001021EB" w:rsidP="00DA056A"/>
        </w:tc>
      </w:tr>
    </w:tbl>
    <w:p w14:paraId="1EB524ED" w14:textId="77777777" w:rsidR="0008562F" w:rsidRDefault="0008562F">
      <w:bookmarkStart w:id="0" w:name="_GoBack"/>
      <w:bookmarkEnd w:id="0"/>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2503"/>
        <w:gridCol w:w="266"/>
        <w:gridCol w:w="1334"/>
        <w:gridCol w:w="1098"/>
        <w:gridCol w:w="1843"/>
        <w:gridCol w:w="567"/>
        <w:gridCol w:w="1154"/>
        <w:gridCol w:w="831"/>
        <w:gridCol w:w="463"/>
      </w:tblGrid>
      <w:tr w:rsidR="00341D42" w14:paraId="1EB524F1" w14:textId="77777777" w:rsidTr="00341D42">
        <w:trPr>
          <w:trHeight w:val="215"/>
        </w:trPr>
        <w:tc>
          <w:tcPr>
            <w:tcW w:w="2779" w:type="dxa"/>
            <w:gridSpan w:val="3"/>
            <w:vMerge w:val="restart"/>
            <w:vAlign w:val="center"/>
          </w:tcPr>
          <w:p w14:paraId="1EB524EE" w14:textId="77777777" w:rsidR="00341D42" w:rsidRDefault="00341D42" w:rsidP="00F87756">
            <w:pPr>
              <w:jc w:val="center"/>
            </w:pPr>
            <w:r>
              <w:rPr>
                <w:noProof/>
                <w:lang w:val="en-GB" w:eastAsia="en-GB"/>
              </w:rPr>
              <w:lastRenderedPageBreak/>
              <w:drawing>
                <wp:inline distT="0" distB="0" distL="0" distR="0" wp14:anchorId="1EB526E1" wp14:editId="1EB526E2">
                  <wp:extent cx="1456621" cy="405516"/>
                  <wp:effectExtent l="0" t="0" r="0" b="0"/>
                  <wp:docPr id="15" name="Picture 1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14:paraId="1EB524EF" w14:textId="77777777" w:rsidR="00341D42" w:rsidRPr="00143474" w:rsidRDefault="00341D42" w:rsidP="00F87756">
            <w:pPr>
              <w:jc w:val="center"/>
              <w:rPr>
                <w:b/>
                <w:szCs w:val="14"/>
              </w:rPr>
            </w:pPr>
            <w:r w:rsidRPr="00143474">
              <w:rPr>
                <w:b/>
                <w:szCs w:val="14"/>
              </w:rPr>
              <w:t>APPLICATION FOR ESCC QUALIFICATION APPROVAL</w:t>
            </w:r>
          </w:p>
        </w:tc>
        <w:tc>
          <w:tcPr>
            <w:tcW w:w="1294" w:type="dxa"/>
            <w:gridSpan w:val="2"/>
            <w:tcBorders>
              <w:bottom w:val="nil"/>
            </w:tcBorders>
            <w:vAlign w:val="center"/>
          </w:tcPr>
          <w:p w14:paraId="1EB524F0" w14:textId="77777777" w:rsidR="00341D42" w:rsidRDefault="00341D42" w:rsidP="00341D42">
            <w:pPr>
              <w:jc w:val="center"/>
            </w:pPr>
            <w:r w:rsidRPr="008F1E74">
              <w:rPr>
                <w:lang w:val="en-GB"/>
              </w:rPr>
              <w:t xml:space="preserve">Page </w:t>
            </w:r>
            <w:r>
              <w:rPr>
                <w:lang w:val="en-GB"/>
              </w:rPr>
              <w:t>4</w:t>
            </w:r>
          </w:p>
        </w:tc>
      </w:tr>
      <w:tr w:rsidR="00341D42" w:rsidRPr="00146C2B" w14:paraId="1EB524F6" w14:textId="77777777" w:rsidTr="00341D42">
        <w:trPr>
          <w:trHeight w:val="360"/>
        </w:trPr>
        <w:tc>
          <w:tcPr>
            <w:tcW w:w="2779" w:type="dxa"/>
            <w:gridSpan w:val="3"/>
            <w:vMerge/>
          </w:tcPr>
          <w:p w14:paraId="1EB524F2" w14:textId="77777777" w:rsidR="00341D42" w:rsidRDefault="00341D42" w:rsidP="00F87756"/>
        </w:tc>
        <w:tc>
          <w:tcPr>
            <w:tcW w:w="1334" w:type="dxa"/>
            <w:tcBorders>
              <w:top w:val="nil"/>
              <w:bottom w:val="nil"/>
              <w:right w:val="nil"/>
            </w:tcBorders>
          </w:tcPr>
          <w:p w14:paraId="1EB524F3" w14:textId="77777777" w:rsidR="00341D42" w:rsidRPr="00143474" w:rsidRDefault="00341D42" w:rsidP="00F87756">
            <w:pPr>
              <w:rPr>
                <w:szCs w:val="14"/>
              </w:rPr>
            </w:pPr>
            <w:r>
              <w:rPr>
                <w:szCs w:val="14"/>
              </w:rPr>
              <w:t>Component Title:</w:t>
            </w:r>
          </w:p>
        </w:tc>
        <w:sdt>
          <w:sdtPr>
            <w:alias w:val="Component"/>
            <w:tag w:val="Component"/>
            <w:id w:val="177088938"/>
            <w:placeholder>
              <w:docPart w:val="B7DB825EBD7E4CDD8893CDE245F6A928"/>
            </w:placeholder>
            <w:dataBinding w:xpath="/root[1]/Component[1]" w:storeItemID="{EB4D5A02-BD6C-4035-974B-AAE6C7490659}"/>
            <w:text/>
          </w:sdtPr>
          <w:sdtEndPr>
            <w:rPr>
              <w:szCs w:val="14"/>
            </w:rPr>
          </w:sdtEndPr>
          <w:sdtContent>
            <w:tc>
              <w:tcPr>
                <w:tcW w:w="4662" w:type="dxa"/>
                <w:gridSpan w:val="4"/>
                <w:tcBorders>
                  <w:top w:val="nil"/>
                  <w:left w:val="nil"/>
                  <w:bottom w:val="nil"/>
                </w:tcBorders>
              </w:tcPr>
              <w:p w14:paraId="1EB524F4" w14:textId="77777777" w:rsidR="00341D42" w:rsidRPr="00143474" w:rsidRDefault="00A5202D" w:rsidP="00F87756">
                <w:pPr>
                  <w:rPr>
                    <w:szCs w:val="14"/>
                  </w:rPr>
                </w:pPr>
                <w:r>
                  <w:rPr>
                    <w:lang w:val="en-GB"/>
                  </w:rPr>
                  <w:t xml:space="preserve">  </w:t>
                </w:r>
              </w:p>
            </w:tc>
          </w:sdtContent>
        </w:sdt>
        <w:tc>
          <w:tcPr>
            <w:tcW w:w="1294" w:type="dxa"/>
            <w:gridSpan w:val="2"/>
            <w:tcBorders>
              <w:top w:val="nil"/>
              <w:bottom w:val="nil"/>
            </w:tcBorders>
            <w:vAlign w:val="center"/>
          </w:tcPr>
          <w:p w14:paraId="1EB524F5" w14:textId="77777777" w:rsidR="00341D42" w:rsidRPr="00146C2B" w:rsidRDefault="00341D42" w:rsidP="00F87756">
            <w:pPr>
              <w:jc w:val="center"/>
              <w:rPr>
                <w:szCs w:val="14"/>
              </w:rPr>
            </w:pPr>
            <w:r>
              <w:rPr>
                <w:szCs w:val="14"/>
              </w:rPr>
              <w:t>Appl. No.</w:t>
            </w:r>
          </w:p>
        </w:tc>
      </w:tr>
      <w:tr w:rsidR="00341D42" w14:paraId="1EB524FD" w14:textId="77777777" w:rsidTr="00341D42">
        <w:trPr>
          <w:trHeight w:val="225"/>
        </w:trPr>
        <w:tc>
          <w:tcPr>
            <w:tcW w:w="2779" w:type="dxa"/>
            <w:gridSpan w:val="3"/>
            <w:vMerge/>
          </w:tcPr>
          <w:p w14:paraId="1EB524F7" w14:textId="77777777" w:rsidR="00341D42" w:rsidRDefault="00341D42" w:rsidP="00F87756"/>
        </w:tc>
        <w:tc>
          <w:tcPr>
            <w:tcW w:w="2432" w:type="dxa"/>
            <w:gridSpan w:val="2"/>
            <w:tcBorders>
              <w:top w:val="nil"/>
              <w:right w:val="nil"/>
            </w:tcBorders>
          </w:tcPr>
          <w:p w14:paraId="1EB524F8" w14:textId="77777777" w:rsidR="00341D42" w:rsidRPr="00143474" w:rsidRDefault="00724F77" w:rsidP="00F87756">
            <w:r>
              <w:t>Executive Member</w:t>
            </w:r>
            <w:r w:rsidR="00341D42">
              <w:t>:</w:t>
            </w:r>
          </w:p>
        </w:tc>
        <w:sdt>
          <w:sdtPr>
            <w:alias w:val="NQSA"/>
            <w:tag w:val="NQSA"/>
            <w:id w:val="-595331514"/>
            <w:placeholder>
              <w:docPart w:val="16E0EEB26C3A4ACF80994C0E3A8CA97E"/>
            </w:placeholder>
            <w:dataBinding w:xpath="/root[1]/NQSA[1]" w:storeItemID="{EB4D5A02-BD6C-4035-974B-AAE6C7490659}"/>
            <w:text/>
          </w:sdtPr>
          <w:sdtEndPr/>
          <w:sdtContent>
            <w:tc>
              <w:tcPr>
                <w:tcW w:w="1843" w:type="dxa"/>
                <w:tcBorders>
                  <w:top w:val="nil"/>
                  <w:left w:val="nil"/>
                  <w:right w:val="nil"/>
                </w:tcBorders>
              </w:tcPr>
              <w:p w14:paraId="1EB524F9" w14:textId="77777777" w:rsidR="00341D42" w:rsidRPr="00143474" w:rsidRDefault="00340C6D" w:rsidP="00F87756">
                <w:r>
                  <w:rPr>
                    <w:lang w:val="en-GB"/>
                  </w:rPr>
                  <w:t xml:space="preserve">  </w:t>
                </w:r>
              </w:p>
            </w:tc>
          </w:sdtContent>
        </w:sdt>
        <w:tc>
          <w:tcPr>
            <w:tcW w:w="567" w:type="dxa"/>
            <w:tcBorders>
              <w:top w:val="nil"/>
              <w:left w:val="nil"/>
              <w:right w:val="nil"/>
            </w:tcBorders>
          </w:tcPr>
          <w:p w14:paraId="1EB524FA" w14:textId="77777777" w:rsidR="00341D42" w:rsidRDefault="00341D42" w:rsidP="00F87756">
            <w:r>
              <w:t>Date:</w:t>
            </w:r>
          </w:p>
        </w:tc>
        <w:sdt>
          <w:sdtPr>
            <w:alias w:val="Date"/>
            <w:tag w:val="Date"/>
            <w:id w:val="-1992169549"/>
            <w:placeholder>
              <w:docPart w:val="8C1E82120AB44A73A14BB4338BA3CAB4"/>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1EB524FB" w14:textId="77777777" w:rsidR="00341D42" w:rsidRDefault="00340C6D" w:rsidP="00F87756">
                <w:r>
                  <w:rPr>
                    <w:lang w:val="en-GB"/>
                  </w:rPr>
                  <w:t xml:space="preserve">  </w:t>
                </w:r>
              </w:p>
            </w:tc>
          </w:sdtContent>
        </w:sdt>
        <w:sdt>
          <w:sdtPr>
            <w:alias w:val="Application"/>
            <w:tag w:val="Application"/>
            <w:id w:val="-2010353974"/>
            <w:placeholder>
              <w:docPart w:val="A3676974A95646F1BB606300E91DD6FB"/>
            </w:placeholder>
            <w:dataBinding w:xpath="/root[1]/Application[1]" w:storeItemID="{EB4D5A02-BD6C-4035-974B-AAE6C7490659}"/>
            <w:text/>
          </w:sdtPr>
          <w:sdtEndPr/>
          <w:sdtContent>
            <w:tc>
              <w:tcPr>
                <w:tcW w:w="1294" w:type="dxa"/>
                <w:gridSpan w:val="2"/>
                <w:tcBorders>
                  <w:top w:val="nil"/>
                </w:tcBorders>
                <w:vAlign w:val="center"/>
              </w:tcPr>
              <w:p w14:paraId="1EB524FC" w14:textId="77777777" w:rsidR="00341D42" w:rsidRDefault="00A5202D" w:rsidP="00F87756">
                <w:pPr>
                  <w:jc w:val="center"/>
                </w:pPr>
                <w:r>
                  <w:rPr>
                    <w:lang w:val="en-GB"/>
                  </w:rPr>
                  <w:t xml:space="preserve">  </w:t>
                </w:r>
              </w:p>
            </w:tc>
          </w:sdtContent>
        </w:sdt>
      </w:tr>
      <w:tr w:rsidR="007200A9" w14:paraId="1EB52500" w14:textId="77777777" w:rsidTr="00C3103F">
        <w:trPr>
          <w:gridBefore w:val="1"/>
          <w:wBefore w:w="10" w:type="dxa"/>
          <w:trHeight w:val="220"/>
        </w:trPr>
        <w:tc>
          <w:tcPr>
            <w:tcW w:w="9596" w:type="dxa"/>
            <w:gridSpan w:val="8"/>
            <w:tcBorders>
              <w:top w:val="single" w:sz="4" w:space="0" w:color="auto"/>
              <w:bottom w:val="nil"/>
            </w:tcBorders>
          </w:tcPr>
          <w:p w14:paraId="1EB524FE" w14:textId="77777777" w:rsidR="007200A9" w:rsidRDefault="007200A9" w:rsidP="00224C0D">
            <w:r w:rsidRPr="00111150">
              <w:t>ANNEX 1: LIST OF TESTS DONE TO SUPPORT QUALIFICATION</w:t>
            </w:r>
          </w:p>
        </w:tc>
        <w:tc>
          <w:tcPr>
            <w:tcW w:w="463" w:type="dxa"/>
            <w:tcBorders>
              <w:top w:val="single" w:sz="4" w:space="0" w:color="auto"/>
              <w:bottom w:val="single" w:sz="4" w:space="0" w:color="auto"/>
            </w:tcBorders>
            <w:vAlign w:val="center"/>
          </w:tcPr>
          <w:p w14:paraId="1EB524FF" w14:textId="77777777" w:rsidR="007200A9" w:rsidRDefault="007200A9" w:rsidP="00C3103F">
            <w:pPr>
              <w:jc w:val="center"/>
            </w:pPr>
            <w:r>
              <w:t>16</w:t>
            </w:r>
          </w:p>
        </w:tc>
      </w:tr>
      <w:tr w:rsidR="007200A9" w14:paraId="1EB52502" w14:textId="77777777" w:rsidTr="00F97957">
        <w:trPr>
          <w:gridBefore w:val="1"/>
          <w:wBefore w:w="10" w:type="dxa"/>
          <w:trHeight w:val="262"/>
        </w:trPr>
        <w:tc>
          <w:tcPr>
            <w:tcW w:w="10059" w:type="dxa"/>
            <w:gridSpan w:val="9"/>
            <w:tcBorders>
              <w:top w:val="nil"/>
              <w:bottom w:val="nil"/>
            </w:tcBorders>
          </w:tcPr>
          <w:p w14:paraId="1EB52501" w14:textId="77777777" w:rsidR="007200A9" w:rsidRPr="00111150" w:rsidRDefault="007200A9" w:rsidP="007200A9">
            <w:r w:rsidRPr="00136C43">
              <w:t>Tests conducted in compliance with:</w:t>
            </w:r>
          </w:p>
        </w:tc>
      </w:tr>
      <w:tr w:rsidR="00136C43" w14:paraId="1EB52505" w14:textId="77777777" w:rsidTr="00341D42">
        <w:trPr>
          <w:gridBefore w:val="1"/>
          <w:wBefore w:w="10" w:type="dxa"/>
          <w:trHeight w:val="463"/>
        </w:trPr>
        <w:tc>
          <w:tcPr>
            <w:tcW w:w="10059" w:type="dxa"/>
            <w:gridSpan w:val="9"/>
            <w:tcBorders>
              <w:top w:val="nil"/>
              <w:bottom w:val="nil"/>
            </w:tcBorders>
          </w:tcPr>
          <w:p w14:paraId="1EB52503" w14:textId="77777777" w:rsidR="00136C43" w:rsidRDefault="00136C43" w:rsidP="00136C43">
            <w:pPr>
              <w:pStyle w:val="ListParagraph"/>
              <w:numPr>
                <w:ilvl w:val="0"/>
                <w:numId w:val="1"/>
              </w:numPr>
            </w:pPr>
            <w:r>
              <w:t xml:space="preserve">ESCC </w:t>
            </w:r>
            <w:r w:rsidR="006B1B43">
              <w:t>3402</w:t>
            </w:r>
            <w:r>
              <w:t xml:space="preserve"> </w:t>
            </w:r>
            <w:r w:rsidR="000D674E">
              <w:t xml:space="preserve"> generic specification; Chart  IV</w:t>
            </w:r>
            <w:r>
              <w:t xml:space="preserve">  (for ESCC/QPL parts); </w:t>
            </w:r>
          </w:p>
          <w:p w14:paraId="1EB52504" w14:textId="77777777" w:rsidR="00136C43" w:rsidRPr="00111150" w:rsidRDefault="00C70133" w:rsidP="00136C43">
            <w:pPr>
              <w:pStyle w:val="ListParagraph"/>
              <w:numPr>
                <w:ilvl w:val="0"/>
                <w:numId w:val="1"/>
              </w:numPr>
            </w:pPr>
            <w:r>
              <w:t xml:space="preserve">Or PID-TFD </w:t>
            </w:r>
            <w:sdt>
              <w:sdtPr>
                <w:id w:val="812140095"/>
                <w:placeholder>
                  <w:docPart w:val="37FBDB48A1AC49F29397318ED7453209"/>
                </w:placeholder>
                <w:showingPlcHdr/>
                <w:text/>
              </w:sdtPr>
              <w:sdtEndPr/>
              <w:sdtContent>
                <w:r w:rsidRPr="00355E67">
                  <w:rPr>
                    <w:rStyle w:val="PlaceholderText"/>
                    <w:color w:val="D9D9D9" w:themeColor="background1" w:themeShade="D9"/>
                    <w:highlight w:val="lightGray"/>
                    <w:shd w:val="clear" w:color="auto" w:fill="D9D9D9" w:themeFill="background1" w:themeFillShade="D9"/>
                  </w:rPr>
                  <w:t>Click here to enter text.</w:t>
                </w:r>
              </w:sdtContent>
            </w:sdt>
            <w:r w:rsidR="00136C43">
              <w:t xml:space="preserve"> (for ESCC/QML parts)  </w:t>
            </w:r>
          </w:p>
        </w:tc>
      </w:tr>
      <w:tr w:rsidR="00136C43" w14:paraId="1EB52507" w14:textId="77777777" w:rsidTr="00341D42">
        <w:trPr>
          <w:gridBefore w:val="1"/>
          <w:wBefore w:w="10" w:type="dxa"/>
          <w:trHeight w:val="262"/>
        </w:trPr>
        <w:tc>
          <w:tcPr>
            <w:tcW w:w="10059" w:type="dxa"/>
            <w:gridSpan w:val="9"/>
            <w:tcBorders>
              <w:top w:val="nil"/>
              <w:bottom w:val="nil"/>
            </w:tcBorders>
          </w:tcPr>
          <w:p w14:paraId="1EB52506" w14:textId="77777777" w:rsidR="00136C43" w:rsidRPr="00111150" w:rsidRDefault="00136C43" w:rsidP="00224C0D">
            <w:r w:rsidRPr="00136C43">
              <w:t>Tests vehicle identification/description:</w:t>
            </w:r>
          </w:p>
        </w:tc>
      </w:tr>
      <w:tr w:rsidR="00136C43" w14:paraId="1EB52510" w14:textId="77777777" w:rsidTr="00341D42">
        <w:trPr>
          <w:gridBefore w:val="1"/>
          <w:wBefore w:w="10" w:type="dxa"/>
          <w:trHeight w:val="1060"/>
        </w:trPr>
        <w:tc>
          <w:tcPr>
            <w:tcW w:w="10059" w:type="dxa"/>
            <w:gridSpan w:val="9"/>
            <w:tcBorders>
              <w:top w:val="nil"/>
              <w:bottom w:val="nil"/>
            </w:tcBorders>
          </w:tcPr>
          <w:p w14:paraId="1EB52508" w14:textId="77777777" w:rsidR="00136C43" w:rsidRDefault="00136C43"/>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19"/>
              <w:gridCol w:w="3455"/>
            </w:tblGrid>
            <w:tr w:rsidR="00136C43" w14:paraId="1EB5250B" w14:textId="77777777" w:rsidTr="000D6D3E">
              <w:trPr>
                <w:trHeight w:val="327"/>
              </w:trPr>
              <w:sdt>
                <w:sdtPr>
                  <w:rPr>
                    <w:color w:val="FFFFFF" w:themeColor="background1"/>
                  </w:rPr>
                  <w:id w:val="602082768"/>
                  <w:placeholder>
                    <w:docPart w:val="49F295FE49B44D5393E08418111E3EE1"/>
                  </w:placeholder>
                  <w:showingPlcHdr/>
                  <w:text/>
                </w:sdtPr>
                <w:sdtEndPr/>
                <w:sdtContent>
                  <w:tc>
                    <w:tcPr>
                      <w:tcW w:w="3319" w:type="dxa"/>
                      <w:vAlign w:val="center"/>
                    </w:tcPr>
                    <w:p w14:paraId="1EB52509" w14:textId="77777777" w:rsidR="00136C43" w:rsidRPr="00C70133" w:rsidRDefault="00C70133" w:rsidP="000D6D3E">
                      <w:pPr>
                        <w:rPr>
                          <w:color w:val="FFFFFF" w:themeColor="background1"/>
                        </w:rPr>
                      </w:pPr>
                      <w:r w:rsidRPr="00C70133">
                        <w:rPr>
                          <w:rStyle w:val="PlaceholderText"/>
                          <w:color w:val="FFFFFF" w:themeColor="background1"/>
                        </w:rPr>
                        <w:t>Click here to enter text.</w:t>
                      </w:r>
                    </w:p>
                  </w:tc>
                </w:sdtContent>
              </w:sdt>
              <w:sdt>
                <w:sdtPr>
                  <w:rPr>
                    <w:color w:val="FFFFFF" w:themeColor="background1"/>
                  </w:rPr>
                  <w:id w:val="404194583"/>
                  <w:placeholder>
                    <w:docPart w:val="2A67534887D24AEEAB933097B3D4A013"/>
                  </w:placeholder>
                  <w:showingPlcHdr/>
                  <w:text/>
                </w:sdtPr>
                <w:sdtEndPr/>
                <w:sdtContent>
                  <w:tc>
                    <w:tcPr>
                      <w:tcW w:w="3455" w:type="dxa"/>
                      <w:vAlign w:val="center"/>
                    </w:tcPr>
                    <w:p w14:paraId="1EB5250A" w14:textId="77777777" w:rsidR="00136C43" w:rsidRPr="00C70133" w:rsidRDefault="00C70133" w:rsidP="000D6D3E">
                      <w:pPr>
                        <w:rPr>
                          <w:color w:val="FFFFFF" w:themeColor="background1"/>
                        </w:rPr>
                      </w:pPr>
                      <w:r w:rsidRPr="00C70133">
                        <w:rPr>
                          <w:rStyle w:val="PlaceholderText"/>
                          <w:color w:val="FFFFFF" w:themeColor="background1"/>
                        </w:rPr>
                        <w:t>Click here to enter text.</w:t>
                      </w:r>
                    </w:p>
                  </w:tc>
                </w:sdtContent>
              </w:sdt>
            </w:tr>
            <w:tr w:rsidR="00136C43" w14:paraId="1EB5250E" w14:textId="77777777" w:rsidTr="000D6D3E">
              <w:trPr>
                <w:trHeight w:val="389"/>
              </w:trPr>
              <w:sdt>
                <w:sdtPr>
                  <w:rPr>
                    <w:color w:val="FFFFFF" w:themeColor="background1"/>
                  </w:rPr>
                  <w:id w:val="2130053961"/>
                  <w:placeholder>
                    <w:docPart w:val="5F930AC78BFD45F29D392BD0EA0E37DC"/>
                  </w:placeholder>
                  <w:showingPlcHdr/>
                  <w:text/>
                </w:sdtPr>
                <w:sdtEndPr/>
                <w:sdtContent>
                  <w:tc>
                    <w:tcPr>
                      <w:tcW w:w="3319" w:type="dxa"/>
                      <w:vAlign w:val="center"/>
                    </w:tcPr>
                    <w:p w14:paraId="1EB5250C" w14:textId="77777777" w:rsidR="00136C43" w:rsidRPr="00C70133" w:rsidRDefault="00C70133" w:rsidP="000D6D3E">
                      <w:pPr>
                        <w:rPr>
                          <w:color w:val="FFFFFF" w:themeColor="background1"/>
                        </w:rPr>
                      </w:pPr>
                      <w:r w:rsidRPr="00C70133">
                        <w:rPr>
                          <w:rStyle w:val="PlaceholderText"/>
                          <w:color w:val="FFFFFF" w:themeColor="background1"/>
                        </w:rPr>
                        <w:t>Click here to enter text.</w:t>
                      </w:r>
                    </w:p>
                  </w:tc>
                </w:sdtContent>
              </w:sdt>
              <w:sdt>
                <w:sdtPr>
                  <w:rPr>
                    <w:color w:val="FFFFFF" w:themeColor="background1"/>
                  </w:rPr>
                  <w:id w:val="-307399102"/>
                  <w:placeholder>
                    <w:docPart w:val="D329146BA6C9471A9A2612D4A8333ACB"/>
                  </w:placeholder>
                  <w:showingPlcHdr/>
                  <w:text/>
                </w:sdtPr>
                <w:sdtEndPr/>
                <w:sdtContent>
                  <w:tc>
                    <w:tcPr>
                      <w:tcW w:w="3455" w:type="dxa"/>
                      <w:vAlign w:val="center"/>
                    </w:tcPr>
                    <w:p w14:paraId="1EB5250D" w14:textId="77777777" w:rsidR="00136C43" w:rsidRPr="00C70133" w:rsidRDefault="00C70133" w:rsidP="000D6D3E">
                      <w:pPr>
                        <w:rPr>
                          <w:color w:val="FFFFFF" w:themeColor="background1"/>
                        </w:rPr>
                      </w:pPr>
                      <w:r w:rsidRPr="00C70133">
                        <w:rPr>
                          <w:rStyle w:val="PlaceholderText"/>
                          <w:color w:val="FFFFFF" w:themeColor="background1"/>
                        </w:rPr>
                        <w:t>Click here to enter text.</w:t>
                      </w:r>
                    </w:p>
                  </w:tc>
                </w:sdtContent>
              </w:sdt>
            </w:tr>
          </w:tbl>
          <w:p w14:paraId="1EB5250F" w14:textId="77777777" w:rsidR="00136C43" w:rsidRPr="00111150" w:rsidRDefault="00136C43" w:rsidP="00136C43"/>
        </w:tc>
      </w:tr>
      <w:tr w:rsidR="00C70133" w14:paraId="1EB52513" w14:textId="77777777" w:rsidTr="00341D42">
        <w:trPr>
          <w:gridBefore w:val="1"/>
          <w:wBefore w:w="10" w:type="dxa"/>
          <w:trHeight w:val="225"/>
        </w:trPr>
        <w:tc>
          <w:tcPr>
            <w:tcW w:w="2503" w:type="dxa"/>
            <w:tcBorders>
              <w:top w:val="nil"/>
              <w:bottom w:val="single" w:sz="4" w:space="0" w:color="auto"/>
              <w:right w:val="nil"/>
            </w:tcBorders>
          </w:tcPr>
          <w:p w14:paraId="1EB52511" w14:textId="77777777" w:rsidR="00C70133" w:rsidRDefault="00C70133" w:rsidP="00136C43">
            <w:r>
              <w:t xml:space="preserve">Detail Specification reference: </w:t>
            </w:r>
          </w:p>
        </w:tc>
        <w:sdt>
          <w:sdtPr>
            <w:id w:val="741228429"/>
            <w:placeholder>
              <w:docPart w:val="98810CBAE1F44A4F8267839F6E6BCAD3"/>
            </w:placeholder>
            <w:showingPlcHdr/>
            <w:text/>
          </w:sdtPr>
          <w:sdtEndPr/>
          <w:sdtContent>
            <w:tc>
              <w:tcPr>
                <w:tcW w:w="7556" w:type="dxa"/>
                <w:gridSpan w:val="8"/>
                <w:tcBorders>
                  <w:top w:val="nil"/>
                  <w:left w:val="nil"/>
                  <w:bottom w:val="single" w:sz="4" w:space="0" w:color="auto"/>
                </w:tcBorders>
              </w:tcPr>
              <w:p w14:paraId="1EB52512" w14:textId="77777777" w:rsidR="00C70133" w:rsidRDefault="00C70133" w:rsidP="00C70133">
                <w:r w:rsidRPr="00355E67">
                  <w:rPr>
                    <w:rStyle w:val="PlaceholderText"/>
                    <w:color w:val="D9D9D9" w:themeColor="background1" w:themeShade="D9"/>
                    <w:highlight w:val="lightGray"/>
                    <w:shd w:val="clear" w:color="auto" w:fill="D9D9D9" w:themeFill="background1" w:themeFillShade="D9"/>
                  </w:rPr>
                  <w:t>Click here to enter text.</w:t>
                </w:r>
              </w:p>
            </w:tc>
          </w:sdtContent>
        </w:sdt>
      </w:tr>
    </w:tbl>
    <w:p w14:paraId="247C9144" w14:textId="77777777" w:rsidR="00B901F4" w:rsidRDefault="00B901F4" w:rsidP="00136C43">
      <w:pPr>
        <w:sectPr w:rsidR="00B901F4" w:rsidSect="006E19F1">
          <w:pgSz w:w="12240" w:h="15840"/>
          <w:pgMar w:top="1135" w:right="1440" w:bottom="1134" w:left="1440" w:header="708" w:footer="708" w:gutter="0"/>
          <w:cols w:space="708"/>
          <w:docGrid w:linePitch="360"/>
        </w:sectPr>
      </w:pPr>
    </w:p>
    <w:tbl>
      <w:tblPr>
        <w:tblW w:w="1005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059"/>
      </w:tblGrid>
      <w:tr w:rsidR="00136C43" w14:paraId="1EB525CD" w14:textId="77777777" w:rsidTr="00B901F4">
        <w:trPr>
          <w:trHeight w:val="8339"/>
        </w:trPr>
        <w:tc>
          <w:tcPr>
            <w:tcW w:w="10059" w:type="dxa"/>
            <w:tcBorders>
              <w:top w:val="single" w:sz="4" w:space="0" w:color="auto"/>
            </w:tcBorders>
          </w:tcPr>
          <w:p w14:paraId="1EB52514" w14:textId="4C20E1A0" w:rsidR="00136C43" w:rsidRDefault="00136C43" w:rsidP="00136C43"/>
          <w:tbl>
            <w:tblPr>
              <w:tblStyle w:val="TableGrid"/>
              <w:tblW w:w="9889" w:type="dxa"/>
              <w:tblLayout w:type="fixed"/>
              <w:tblCellMar>
                <w:top w:w="28" w:type="dxa"/>
                <w:left w:w="57" w:type="dxa"/>
                <w:bottom w:w="28" w:type="dxa"/>
                <w:right w:w="57" w:type="dxa"/>
              </w:tblCellMar>
              <w:tblLook w:val="04A0" w:firstRow="1" w:lastRow="0" w:firstColumn="1" w:lastColumn="0" w:noHBand="0" w:noVBand="1"/>
            </w:tblPr>
            <w:tblGrid>
              <w:gridCol w:w="817"/>
              <w:gridCol w:w="1701"/>
              <w:gridCol w:w="709"/>
              <w:gridCol w:w="1843"/>
              <w:gridCol w:w="907"/>
              <w:gridCol w:w="737"/>
              <w:gridCol w:w="794"/>
              <w:gridCol w:w="2381"/>
            </w:tblGrid>
            <w:tr w:rsidR="000D674E" w:rsidRPr="00DA461C" w14:paraId="1EB5251E" w14:textId="77777777" w:rsidTr="000D674E">
              <w:trPr>
                <w:cantSplit/>
                <w:trHeight w:val="340"/>
                <w:tblHeader/>
              </w:trPr>
              <w:tc>
                <w:tcPr>
                  <w:tcW w:w="817" w:type="dxa"/>
                  <w:shd w:val="clear" w:color="auto" w:fill="B8CCE4" w:themeFill="accent1" w:themeFillTint="66"/>
                  <w:vAlign w:val="center"/>
                </w:tcPr>
                <w:p w14:paraId="1EB52515" w14:textId="77777777" w:rsidR="000D674E" w:rsidRPr="00DA461C" w:rsidRDefault="000D674E" w:rsidP="000D674E">
                  <w:pPr>
                    <w:pStyle w:val="Bodyjustified"/>
                    <w:spacing w:line="240" w:lineRule="auto"/>
                    <w:rPr>
                      <w:rFonts w:cs="Arial"/>
                      <w:sz w:val="16"/>
                      <w:szCs w:val="16"/>
                    </w:rPr>
                  </w:pPr>
                  <w:r w:rsidRPr="00DA461C">
                    <w:rPr>
                      <w:rFonts w:cs="Arial"/>
                      <w:sz w:val="16"/>
                      <w:szCs w:val="16"/>
                    </w:rPr>
                    <w:t xml:space="preserve">Chart </w:t>
                  </w:r>
                  <w:r>
                    <w:rPr>
                      <w:rFonts w:cs="Arial"/>
                      <w:sz w:val="16"/>
                      <w:szCs w:val="16"/>
                    </w:rPr>
                    <w:t>IV</w:t>
                  </w:r>
                </w:p>
              </w:tc>
              <w:tc>
                <w:tcPr>
                  <w:tcW w:w="1701" w:type="dxa"/>
                  <w:shd w:val="clear" w:color="auto" w:fill="B8CCE4" w:themeFill="accent1" w:themeFillTint="66"/>
                  <w:vAlign w:val="center"/>
                </w:tcPr>
                <w:p w14:paraId="1EB52516" w14:textId="77777777" w:rsidR="000D674E" w:rsidRPr="00DA461C" w:rsidRDefault="000D674E" w:rsidP="000D674E">
                  <w:pPr>
                    <w:pStyle w:val="Bodyjustified"/>
                    <w:spacing w:line="240" w:lineRule="auto"/>
                    <w:rPr>
                      <w:rFonts w:cs="Arial"/>
                      <w:sz w:val="16"/>
                      <w:szCs w:val="16"/>
                    </w:rPr>
                  </w:pPr>
                  <w:r w:rsidRPr="00DA461C">
                    <w:rPr>
                      <w:rFonts w:cs="Arial"/>
                      <w:sz w:val="16"/>
                      <w:szCs w:val="16"/>
                    </w:rPr>
                    <w:t>Test</w:t>
                  </w:r>
                </w:p>
              </w:tc>
              <w:tc>
                <w:tcPr>
                  <w:tcW w:w="709" w:type="dxa"/>
                  <w:shd w:val="clear" w:color="auto" w:fill="B8CCE4" w:themeFill="accent1" w:themeFillTint="66"/>
                  <w:vAlign w:val="center"/>
                </w:tcPr>
                <w:p w14:paraId="1EB52517" w14:textId="77777777" w:rsidR="000D674E" w:rsidRPr="00DA461C" w:rsidRDefault="000D674E" w:rsidP="000D674E">
                  <w:pPr>
                    <w:pStyle w:val="Bodyjustified"/>
                    <w:spacing w:line="240" w:lineRule="auto"/>
                    <w:rPr>
                      <w:rFonts w:cs="Arial"/>
                      <w:sz w:val="16"/>
                      <w:szCs w:val="16"/>
                    </w:rPr>
                  </w:pPr>
                  <w:r w:rsidRPr="00DA461C">
                    <w:rPr>
                      <w:rFonts w:cs="Arial"/>
                      <w:sz w:val="16"/>
                      <w:szCs w:val="16"/>
                    </w:rPr>
                    <w:t>Tick when done</w:t>
                  </w:r>
                </w:p>
              </w:tc>
              <w:tc>
                <w:tcPr>
                  <w:tcW w:w="1843" w:type="dxa"/>
                  <w:shd w:val="clear" w:color="auto" w:fill="B8CCE4" w:themeFill="accent1" w:themeFillTint="66"/>
                  <w:vAlign w:val="center"/>
                </w:tcPr>
                <w:p w14:paraId="1EB52518" w14:textId="77777777" w:rsidR="000D674E" w:rsidRPr="00DA461C" w:rsidRDefault="000D674E" w:rsidP="000D674E">
                  <w:pPr>
                    <w:pStyle w:val="Bodyjustified"/>
                    <w:spacing w:line="240" w:lineRule="auto"/>
                    <w:rPr>
                      <w:rFonts w:cs="Arial"/>
                      <w:sz w:val="16"/>
                      <w:szCs w:val="16"/>
                    </w:rPr>
                  </w:pPr>
                  <w:r w:rsidRPr="00DA461C">
                    <w:rPr>
                      <w:rFonts w:cs="Arial"/>
                      <w:sz w:val="16"/>
                      <w:szCs w:val="16"/>
                    </w:rPr>
                    <w:t>Conditions</w:t>
                  </w:r>
                </w:p>
              </w:tc>
              <w:tc>
                <w:tcPr>
                  <w:tcW w:w="907" w:type="dxa"/>
                  <w:shd w:val="clear" w:color="auto" w:fill="B8CCE4" w:themeFill="accent1" w:themeFillTint="66"/>
                  <w:vAlign w:val="center"/>
                </w:tcPr>
                <w:p w14:paraId="1EB52519" w14:textId="77777777" w:rsidR="000D674E" w:rsidRPr="00DA461C" w:rsidRDefault="000D674E" w:rsidP="000D674E">
                  <w:pPr>
                    <w:pStyle w:val="Bodyjustified"/>
                    <w:spacing w:line="240" w:lineRule="auto"/>
                    <w:rPr>
                      <w:rFonts w:cs="Arial"/>
                      <w:sz w:val="16"/>
                      <w:szCs w:val="16"/>
                    </w:rPr>
                  </w:pPr>
                  <w:r w:rsidRPr="00DA461C">
                    <w:rPr>
                      <w:rFonts w:cs="Arial"/>
                      <w:sz w:val="16"/>
                      <w:szCs w:val="16"/>
                    </w:rPr>
                    <w:t>Date Code</w:t>
                  </w:r>
                </w:p>
              </w:tc>
              <w:tc>
                <w:tcPr>
                  <w:tcW w:w="737" w:type="dxa"/>
                  <w:shd w:val="clear" w:color="auto" w:fill="B8CCE4" w:themeFill="accent1" w:themeFillTint="66"/>
                  <w:vAlign w:val="center"/>
                </w:tcPr>
                <w:p w14:paraId="1EB5251A" w14:textId="77777777" w:rsidR="000D674E" w:rsidRPr="00DA461C" w:rsidRDefault="000D674E" w:rsidP="000D674E">
                  <w:pPr>
                    <w:pStyle w:val="Bodyjustified"/>
                    <w:spacing w:line="240" w:lineRule="auto"/>
                    <w:rPr>
                      <w:rFonts w:cs="Arial"/>
                      <w:sz w:val="16"/>
                      <w:szCs w:val="16"/>
                    </w:rPr>
                  </w:pPr>
                  <w:r w:rsidRPr="00DA461C">
                    <w:rPr>
                      <w:rFonts w:cs="Arial"/>
                      <w:sz w:val="16"/>
                      <w:szCs w:val="16"/>
                    </w:rPr>
                    <w:t xml:space="preserve">Tested </w:t>
                  </w:r>
                  <w:proofErr w:type="spellStart"/>
                  <w:r w:rsidRPr="00DA461C">
                    <w:rPr>
                      <w:rFonts w:cs="Arial"/>
                      <w:sz w:val="16"/>
                      <w:szCs w:val="16"/>
                    </w:rPr>
                    <w:t>Qty</w:t>
                  </w:r>
                  <w:proofErr w:type="spellEnd"/>
                </w:p>
              </w:tc>
              <w:tc>
                <w:tcPr>
                  <w:tcW w:w="794" w:type="dxa"/>
                  <w:shd w:val="clear" w:color="auto" w:fill="B8CCE4" w:themeFill="accent1" w:themeFillTint="66"/>
                  <w:vAlign w:val="center"/>
                </w:tcPr>
                <w:p w14:paraId="1EB5251B" w14:textId="77777777" w:rsidR="000D674E" w:rsidRPr="00DA461C" w:rsidRDefault="000D674E" w:rsidP="000D674E">
                  <w:pPr>
                    <w:pStyle w:val="Bodyjustified"/>
                    <w:spacing w:line="240" w:lineRule="auto"/>
                    <w:rPr>
                      <w:rFonts w:cs="Arial"/>
                      <w:sz w:val="16"/>
                      <w:szCs w:val="16"/>
                    </w:rPr>
                  </w:pPr>
                  <w:r w:rsidRPr="00DA461C">
                    <w:rPr>
                      <w:rFonts w:cs="Arial"/>
                      <w:sz w:val="16"/>
                      <w:szCs w:val="16"/>
                    </w:rPr>
                    <w:t>No. of Rejects</w:t>
                  </w:r>
                </w:p>
              </w:tc>
              <w:tc>
                <w:tcPr>
                  <w:tcW w:w="2381" w:type="dxa"/>
                  <w:shd w:val="clear" w:color="auto" w:fill="B8CCE4" w:themeFill="accent1" w:themeFillTint="66"/>
                  <w:vAlign w:val="center"/>
                </w:tcPr>
                <w:p w14:paraId="1EB5251C" w14:textId="77777777" w:rsidR="000D674E" w:rsidRPr="00DA461C" w:rsidRDefault="000D674E" w:rsidP="000D674E">
                  <w:pPr>
                    <w:pStyle w:val="Bodyjustified"/>
                    <w:spacing w:line="240" w:lineRule="auto"/>
                    <w:rPr>
                      <w:rFonts w:cs="Arial"/>
                      <w:sz w:val="16"/>
                      <w:szCs w:val="16"/>
                    </w:rPr>
                  </w:pPr>
                  <w:r w:rsidRPr="00DA461C">
                    <w:rPr>
                      <w:rFonts w:cs="Arial"/>
                      <w:sz w:val="16"/>
                      <w:szCs w:val="16"/>
                    </w:rPr>
                    <w:t>Comments if not performed.</w:t>
                  </w:r>
                </w:p>
                <w:p w14:paraId="1EB5251D" w14:textId="77777777" w:rsidR="000D674E" w:rsidRPr="00DA461C" w:rsidRDefault="000D674E" w:rsidP="000D674E">
                  <w:pPr>
                    <w:pStyle w:val="Bodyjustified"/>
                    <w:spacing w:line="240" w:lineRule="auto"/>
                    <w:rPr>
                      <w:rFonts w:cs="Arial"/>
                      <w:sz w:val="16"/>
                      <w:szCs w:val="16"/>
                    </w:rPr>
                  </w:pPr>
                  <w:r w:rsidRPr="00DA461C">
                    <w:rPr>
                      <w:rFonts w:cs="Arial"/>
                      <w:sz w:val="16"/>
                      <w:szCs w:val="16"/>
                    </w:rPr>
                    <w:t>Comments on Rejection</w:t>
                  </w:r>
                </w:p>
              </w:tc>
            </w:tr>
            <w:tr w:rsidR="000D674E" w:rsidRPr="00DA461C" w14:paraId="1EB52527" w14:textId="77777777" w:rsidTr="000D674E">
              <w:trPr>
                <w:cantSplit/>
                <w:trHeight w:val="283"/>
              </w:trPr>
              <w:tc>
                <w:tcPr>
                  <w:tcW w:w="817" w:type="dxa"/>
                  <w:vMerge w:val="restart"/>
                  <w:shd w:val="clear" w:color="auto" w:fill="B8CCE4" w:themeFill="accent1" w:themeFillTint="66"/>
                  <w:textDirection w:val="btLr"/>
                </w:tcPr>
                <w:p w14:paraId="1EB5251F" w14:textId="77777777" w:rsidR="000D674E" w:rsidRPr="00DA461C" w:rsidRDefault="000D674E" w:rsidP="000D674E">
                  <w:pPr>
                    <w:pStyle w:val="Bodyjustified"/>
                    <w:spacing w:line="240" w:lineRule="auto"/>
                    <w:ind w:left="113" w:right="113"/>
                    <w:rPr>
                      <w:rFonts w:cs="Arial"/>
                      <w:sz w:val="16"/>
                      <w:szCs w:val="16"/>
                    </w:rPr>
                  </w:pPr>
                  <w:r>
                    <w:rPr>
                      <w:rFonts w:cs="Arial"/>
                      <w:sz w:val="16"/>
                      <w:szCs w:val="16"/>
                    </w:rPr>
                    <w:t xml:space="preserve">Subgroup </w:t>
                  </w:r>
                  <w:r w:rsidRPr="00702EA6">
                    <w:rPr>
                      <w:rFonts w:asciiTheme="majorHAnsi" w:hAnsiTheme="majorHAnsi" w:cs="Arial"/>
                      <w:sz w:val="16"/>
                      <w:szCs w:val="16"/>
                    </w:rPr>
                    <w:t>I</w:t>
                  </w:r>
                </w:p>
              </w:tc>
              <w:tc>
                <w:tcPr>
                  <w:tcW w:w="1701" w:type="dxa"/>
                  <w:shd w:val="clear" w:color="auto" w:fill="B8CCE4" w:themeFill="accent1" w:themeFillTint="66"/>
                  <w:vAlign w:val="center"/>
                </w:tcPr>
                <w:p w14:paraId="1EB52520" w14:textId="77777777" w:rsidR="000D674E" w:rsidRPr="00DA461C" w:rsidRDefault="000D674E" w:rsidP="000D674E">
                  <w:pPr>
                    <w:pStyle w:val="Bodyjustified"/>
                    <w:spacing w:line="240" w:lineRule="auto"/>
                    <w:rPr>
                      <w:rFonts w:cs="Arial"/>
                      <w:sz w:val="16"/>
                      <w:szCs w:val="16"/>
                    </w:rPr>
                  </w:pPr>
                  <w:r>
                    <w:rPr>
                      <w:rFonts w:cs="Arial"/>
                      <w:sz w:val="16"/>
                      <w:szCs w:val="16"/>
                    </w:rPr>
                    <w:t>Contact Resistance</w:t>
                  </w:r>
                </w:p>
              </w:tc>
              <w:sdt>
                <w:sdtPr>
                  <w:rPr>
                    <w:rFonts w:cs="Arial"/>
                    <w:sz w:val="16"/>
                    <w:szCs w:val="16"/>
                  </w:rPr>
                  <w:id w:val="-2077804454"/>
                  <w14:checkbox>
                    <w14:checked w14:val="0"/>
                    <w14:checkedState w14:val="2612" w14:font="MS Gothic"/>
                    <w14:uncheckedState w14:val="2610" w14:font="MS Gothic"/>
                  </w14:checkbox>
                </w:sdtPr>
                <w:sdtEndPr/>
                <w:sdtContent>
                  <w:tc>
                    <w:tcPr>
                      <w:tcW w:w="709" w:type="dxa"/>
                      <w:vAlign w:val="center"/>
                    </w:tcPr>
                    <w:p w14:paraId="1EB52521" w14:textId="77777777" w:rsidR="000D674E" w:rsidRPr="00DA461C" w:rsidRDefault="000D674E" w:rsidP="000D674E">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1EB52522" w14:textId="77777777" w:rsidR="000D674E" w:rsidRPr="00DA461C" w:rsidRDefault="000D674E" w:rsidP="000D674E">
                  <w:pPr>
                    <w:pStyle w:val="Bodyjustified"/>
                    <w:spacing w:line="240" w:lineRule="auto"/>
                    <w:jc w:val="left"/>
                    <w:rPr>
                      <w:rFonts w:cs="Arial"/>
                      <w:sz w:val="16"/>
                      <w:szCs w:val="16"/>
                    </w:rPr>
                  </w:pPr>
                  <w:r>
                    <w:rPr>
                      <w:rFonts w:cs="Arial"/>
                      <w:sz w:val="16"/>
                      <w:szCs w:val="16"/>
                    </w:rPr>
                    <w:t>ESCC 3402, Para. 9.9</w:t>
                  </w:r>
                </w:p>
              </w:tc>
              <w:sdt>
                <w:sdtPr>
                  <w:rPr>
                    <w:rFonts w:cs="Arial"/>
                    <w:sz w:val="16"/>
                    <w:szCs w:val="16"/>
                  </w:rPr>
                  <w:id w:val="1956133541"/>
                  <w:placeholder>
                    <w:docPart w:val="7D86349EA2144197A5C5649A437B2365"/>
                  </w:placeholder>
                  <w:text/>
                </w:sdtPr>
                <w:sdtEndPr/>
                <w:sdtContent>
                  <w:tc>
                    <w:tcPr>
                      <w:tcW w:w="907" w:type="dxa"/>
                      <w:vAlign w:val="center"/>
                    </w:tcPr>
                    <w:p w14:paraId="1EB52523" w14:textId="77777777" w:rsidR="000D674E" w:rsidRDefault="000D674E"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67741343"/>
                  <w:placeholder>
                    <w:docPart w:val="4BBA81616A5047E485D43690B8CFB52F"/>
                  </w:placeholder>
                  <w:text/>
                </w:sdtPr>
                <w:sdtEndPr/>
                <w:sdtContent>
                  <w:tc>
                    <w:tcPr>
                      <w:tcW w:w="737" w:type="dxa"/>
                      <w:vAlign w:val="center"/>
                    </w:tcPr>
                    <w:p w14:paraId="1EB52524" w14:textId="77777777" w:rsidR="000D674E" w:rsidRDefault="000D674E"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92986076"/>
                  <w:placeholder>
                    <w:docPart w:val="A3FE5D59A6F94C75B2AE51EC7CB9DEEC"/>
                  </w:placeholder>
                  <w:text/>
                </w:sdtPr>
                <w:sdtEndPr/>
                <w:sdtContent>
                  <w:tc>
                    <w:tcPr>
                      <w:tcW w:w="794" w:type="dxa"/>
                      <w:vAlign w:val="center"/>
                    </w:tcPr>
                    <w:p w14:paraId="1EB52525" w14:textId="77777777" w:rsidR="000D674E" w:rsidRDefault="000D674E"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21101061"/>
                  <w:placeholder>
                    <w:docPart w:val="39EEA50BEC3F4698ACAD47F7CCD29546"/>
                  </w:placeholder>
                  <w:text/>
                </w:sdtPr>
                <w:sdtEndPr/>
                <w:sdtContent>
                  <w:tc>
                    <w:tcPr>
                      <w:tcW w:w="2381" w:type="dxa"/>
                      <w:vAlign w:val="center"/>
                    </w:tcPr>
                    <w:p w14:paraId="1EB52526" w14:textId="77777777" w:rsidR="000D674E" w:rsidRDefault="000D674E"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0D674E" w:rsidRPr="00DA461C" w14:paraId="1EB52530" w14:textId="77777777" w:rsidTr="000D674E">
              <w:trPr>
                <w:cantSplit/>
                <w:trHeight w:val="283"/>
              </w:trPr>
              <w:tc>
                <w:tcPr>
                  <w:tcW w:w="817" w:type="dxa"/>
                  <w:vMerge/>
                  <w:shd w:val="clear" w:color="auto" w:fill="B8CCE4" w:themeFill="accent1" w:themeFillTint="66"/>
                  <w:textDirection w:val="btLr"/>
                </w:tcPr>
                <w:p w14:paraId="1EB52528" w14:textId="77777777" w:rsidR="000D674E" w:rsidRPr="00DA461C" w:rsidRDefault="000D674E" w:rsidP="000D674E">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1EB52529" w14:textId="77777777" w:rsidR="000D674E" w:rsidRPr="00DA461C" w:rsidRDefault="000D674E" w:rsidP="000D674E">
                  <w:pPr>
                    <w:pStyle w:val="Bodyjustified"/>
                    <w:spacing w:line="240" w:lineRule="auto"/>
                    <w:rPr>
                      <w:rFonts w:cs="Arial"/>
                      <w:sz w:val="16"/>
                      <w:szCs w:val="16"/>
                    </w:rPr>
                  </w:pPr>
                  <w:r>
                    <w:rPr>
                      <w:rFonts w:cs="Arial"/>
                      <w:sz w:val="16"/>
                      <w:szCs w:val="16"/>
                    </w:rPr>
                    <w:t>Vibration</w:t>
                  </w:r>
                </w:p>
              </w:tc>
              <w:sdt>
                <w:sdtPr>
                  <w:rPr>
                    <w:rFonts w:cs="Arial"/>
                    <w:sz w:val="16"/>
                    <w:szCs w:val="16"/>
                  </w:rPr>
                  <w:id w:val="1887140101"/>
                  <w14:checkbox>
                    <w14:checked w14:val="0"/>
                    <w14:checkedState w14:val="2612" w14:font="MS Gothic"/>
                    <w14:uncheckedState w14:val="2610" w14:font="MS Gothic"/>
                  </w14:checkbox>
                </w:sdtPr>
                <w:sdtEndPr/>
                <w:sdtContent>
                  <w:tc>
                    <w:tcPr>
                      <w:tcW w:w="709" w:type="dxa"/>
                      <w:vAlign w:val="center"/>
                    </w:tcPr>
                    <w:p w14:paraId="1EB5252A" w14:textId="77777777" w:rsidR="000D674E" w:rsidRPr="00DA461C" w:rsidRDefault="000D674E" w:rsidP="000D674E">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1EB5252B" w14:textId="77777777" w:rsidR="000D674E" w:rsidRPr="00DA461C" w:rsidRDefault="000D674E" w:rsidP="000D674E">
                  <w:pPr>
                    <w:pStyle w:val="Bodyjustified"/>
                    <w:spacing w:line="240" w:lineRule="auto"/>
                    <w:jc w:val="left"/>
                    <w:rPr>
                      <w:rFonts w:cs="Arial"/>
                      <w:sz w:val="16"/>
                      <w:szCs w:val="16"/>
                    </w:rPr>
                  </w:pPr>
                  <w:r>
                    <w:rPr>
                      <w:rFonts w:cs="Arial"/>
                      <w:sz w:val="16"/>
                      <w:szCs w:val="16"/>
                    </w:rPr>
                    <w:t>IEC 68-2-6</w:t>
                  </w:r>
                </w:p>
              </w:tc>
              <w:sdt>
                <w:sdtPr>
                  <w:rPr>
                    <w:rFonts w:cs="Arial"/>
                    <w:sz w:val="16"/>
                    <w:szCs w:val="16"/>
                  </w:rPr>
                  <w:id w:val="1175075760"/>
                  <w:placeholder>
                    <w:docPart w:val="55287420DF4C43919EB126697E680B6E"/>
                  </w:placeholder>
                  <w:text/>
                </w:sdtPr>
                <w:sdtEndPr/>
                <w:sdtContent>
                  <w:tc>
                    <w:tcPr>
                      <w:tcW w:w="907" w:type="dxa"/>
                      <w:vAlign w:val="center"/>
                    </w:tcPr>
                    <w:p w14:paraId="1EB5252C" w14:textId="77777777" w:rsidR="000D674E" w:rsidRDefault="000D674E"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86476958"/>
                  <w:placeholder>
                    <w:docPart w:val="D4BA98BD445F4D59ADDE0426111F5D32"/>
                  </w:placeholder>
                  <w:text/>
                </w:sdtPr>
                <w:sdtEndPr/>
                <w:sdtContent>
                  <w:tc>
                    <w:tcPr>
                      <w:tcW w:w="737" w:type="dxa"/>
                      <w:vAlign w:val="center"/>
                    </w:tcPr>
                    <w:p w14:paraId="1EB5252D" w14:textId="77777777" w:rsidR="000D674E" w:rsidRDefault="000D674E"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42575714"/>
                  <w:placeholder>
                    <w:docPart w:val="21C626BC61364309BF3F4C6FA53EC9DF"/>
                  </w:placeholder>
                  <w:text/>
                </w:sdtPr>
                <w:sdtEndPr/>
                <w:sdtContent>
                  <w:tc>
                    <w:tcPr>
                      <w:tcW w:w="794" w:type="dxa"/>
                      <w:vAlign w:val="center"/>
                    </w:tcPr>
                    <w:p w14:paraId="1EB5252E" w14:textId="77777777" w:rsidR="000D674E" w:rsidRDefault="000D674E"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19183354"/>
                  <w:placeholder>
                    <w:docPart w:val="4652F83350D24EE08DD08C5EB2C58AE5"/>
                  </w:placeholder>
                  <w:text/>
                </w:sdtPr>
                <w:sdtEndPr/>
                <w:sdtContent>
                  <w:tc>
                    <w:tcPr>
                      <w:tcW w:w="2381" w:type="dxa"/>
                      <w:vAlign w:val="center"/>
                    </w:tcPr>
                    <w:p w14:paraId="1EB5252F" w14:textId="77777777" w:rsidR="000D674E" w:rsidRDefault="000D674E"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0D674E" w:rsidRPr="00DA461C" w14:paraId="1EB5253A" w14:textId="77777777" w:rsidTr="000D674E">
              <w:trPr>
                <w:cantSplit/>
                <w:trHeight w:val="283"/>
              </w:trPr>
              <w:tc>
                <w:tcPr>
                  <w:tcW w:w="817" w:type="dxa"/>
                  <w:vMerge/>
                  <w:shd w:val="clear" w:color="auto" w:fill="B8CCE4" w:themeFill="accent1" w:themeFillTint="66"/>
                  <w:textDirection w:val="btLr"/>
                </w:tcPr>
                <w:p w14:paraId="1EB52531" w14:textId="77777777" w:rsidR="000D674E" w:rsidRPr="00DA461C" w:rsidRDefault="000D674E" w:rsidP="000D674E">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1EB52532" w14:textId="77777777" w:rsidR="000D674E" w:rsidRPr="00DA461C" w:rsidRDefault="000D674E" w:rsidP="000D674E">
                  <w:pPr>
                    <w:pStyle w:val="Bodyjustified"/>
                    <w:spacing w:line="240" w:lineRule="auto"/>
                    <w:rPr>
                      <w:rFonts w:cs="Arial"/>
                      <w:sz w:val="16"/>
                      <w:szCs w:val="16"/>
                    </w:rPr>
                  </w:pPr>
                  <w:r>
                    <w:rPr>
                      <w:rFonts w:cs="Arial"/>
                      <w:sz w:val="16"/>
                      <w:szCs w:val="16"/>
                    </w:rPr>
                    <w:t>Shock or Bump</w:t>
                  </w:r>
                </w:p>
              </w:tc>
              <w:sdt>
                <w:sdtPr>
                  <w:rPr>
                    <w:rFonts w:cs="Arial"/>
                    <w:sz w:val="16"/>
                    <w:szCs w:val="16"/>
                  </w:rPr>
                  <w:id w:val="401803272"/>
                  <w14:checkbox>
                    <w14:checked w14:val="0"/>
                    <w14:checkedState w14:val="2612" w14:font="MS Gothic"/>
                    <w14:uncheckedState w14:val="2610" w14:font="MS Gothic"/>
                  </w14:checkbox>
                </w:sdtPr>
                <w:sdtEndPr/>
                <w:sdtContent>
                  <w:tc>
                    <w:tcPr>
                      <w:tcW w:w="709" w:type="dxa"/>
                      <w:vAlign w:val="center"/>
                    </w:tcPr>
                    <w:p w14:paraId="1EB52533" w14:textId="77777777" w:rsidR="000D674E" w:rsidRPr="00DA461C" w:rsidRDefault="000D674E" w:rsidP="000D674E">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1EB52534" w14:textId="77777777" w:rsidR="000D674E" w:rsidRDefault="000D674E" w:rsidP="000D674E">
                  <w:pPr>
                    <w:pStyle w:val="Bodyjustified"/>
                    <w:spacing w:line="240" w:lineRule="auto"/>
                    <w:jc w:val="left"/>
                    <w:rPr>
                      <w:rFonts w:cs="Arial"/>
                      <w:sz w:val="16"/>
                      <w:szCs w:val="16"/>
                    </w:rPr>
                  </w:pPr>
                  <w:r>
                    <w:rPr>
                      <w:rFonts w:cs="Arial"/>
                      <w:sz w:val="16"/>
                      <w:szCs w:val="16"/>
                    </w:rPr>
                    <w:t>IEC 68-2-27 or</w:t>
                  </w:r>
                </w:p>
                <w:p w14:paraId="1EB52535" w14:textId="77777777" w:rsidR="000D674E" w:rsidRPr="00DA461C" w:rsidRDefault="000D674E" w:rsidP="000D674E">
                  <w:pPr>
                    <w:pStyle w:val="Bodyjustified"/>
                    <w:spacing w:line="240" w:lineRule="auto"/>
                    <w:jc w:val="left"/>
                    <w:rPr>
                      <w:rFonts w:cs="Arial"/>
                      <w:sz w:val="16"/>
                      <w:szCs w:val="16"/>
                    </w:rPr>
                  </w:pPr>
                  <w:r>
                    <w:rPr>
                      <w:rFonts w:cs="Arial"/>
                      <w:sz w:val="16"/>
                      <w:szCs w:val="16"/>
                    </w:rPr>
                    <w:t>IEC 68-2-29</w:t>
                  </w:r>
                </w:p>
              </w:tc>
              <w:sdt>
                <w:sdtPr>
                  <w:rPr>
                    <w:rFonts w:cs="Arial"/>
                    <w:sz w:val="16"/>
                    <w:szCs w:val="16"/>
                  </w:rPr>
                  <w:id w:val="-2280190"/>
                  <w:placeholder>
                    <w:docPart w:val="4AC10C53FB7E42E38E29A30298B0384D"/>
                  </w:placeholder>
                  <w:text/>
                </w:sdtPr>
                <w:sdtEndPr/>
                <w:sdtContent>
                  <w:tc>
                    <w:tcPr>
                      <w:tcW w:w="907" w:type="dxa"/>
                      <w:vAlign w:val="center"/>
                    </w:tcPr>
                    <w:p w14:paraId="1EB52536" w14:textId="77777777" w:rsidR="000D674E" w:rsidRDefault="000D674E"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21713837"/>
                  <w:placeholder>
                    <w:docPart w:val="9355BBD7B4964E4DAF93AC623DC5FDDF"/>
                  </w:placeholder>
                  <w:text/>
                </w:sdtPr>
                <w:sdtEndPr/>
                <w:sdtContent>
                  <w:tc>
                    <w:tcPr>
                      <w:tcW w:w="737" w:type="dxa"/>
                      <w:vAlign w:val="center"/>
                    </w:tcPr>
                    <w:p w14:paraId="1EB52537" w14:textId="77777777" w:rsidR="000D674E" w:rsidRDefault="000D674E"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79625422"/>
                  <w:placeholder>
                    <w:docPart w:val="823FE85045A44F6CBD82FEFC154E9B43"/>
                  </w:placeholder>
                  <w:text/>
                </w:sdtPr>
                <w:sdtEndPr/>
                <w:sdtContent>
                  <w:tc>
                    <w:tcPr>
                      <w:tcW w:w="794" w:type="dxa"/>
                      <w:vAlign w:val="center"/>
                    </w:tcPr>
                    <w:p w14:paraId="1EB52538" w14:textId="77777777" w:rsidR="000D674E" w:rsidRDefault="000D674E"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17252805"/>
                  <w:placeholder>
                    <w:docPart w:val="FE899CBE4969484D932DAE9FDA5DC09B"/>
                  </w:placeholder>
                  <w:text/>
                </w:sdtPr>
                <w:sdtEndPr/>
                <w:sdtContent>
                  <w:tc>
                    <w:tcPr>
                      <w:tcW w:w="2381" w:type="dxa"/>
                      <w:vAlign w:val="center"/>
                    </w:tcPr>
                    <w:p w14:paraId="1EB52539" w14:textId="77777777" w:rsidR="000D674E" w:rsidRDefault="000D674E"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0D674E" w:rsidRPr="00DA461C" w14:paraId="1EB52543" w14:textId="77777777" w:rsidTr="000D674E">
              <w:trPr>
                <w:cantSplit/>
                <w:trHeight w:val="283"/>
              </w:trPr>
              <w:tc>
                <w:tcPr>
                  <w:tcW w:w="817" w:type="dxa"/>
                  <w:vMerge/>
                  <w:shd w:val="clear" w:color="auto" w:fill="B8CCE4" w:themeFill="accent1" w:themeFillTint="66"/>
                  <w:textDirection w:val="btLr"/>
                </w:tcPr>
                <w:p w14:paraId="1EB5253B" w14:textId="77777777" w:rsidR="000D674E" w:rsidRPr="00DA461C" w:rsidRDefault="000D674E" w:rsidP="000D674E">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1EB5253C" w14:textId="77777777" w:rsidR="000D674E" w:rsidRPr="00DA461C" w:rsidRDefault="000D674E" w:rsidP="000D674E">
                  <w:pPr>
                    <w:pStyle w:val="Bodyjustified"/>
                    <w:spacing w:line="240" w:lineRule="auto"/>
                    <w:rPr>
                      <w:rFonts w:cs="Arial"/>
                      <w:sz w:val="16"/>
                      <w:szCs w:val="16"/>
                    </w:rPr>
                  </w:pPr>
                  <w:r>
                    <w:rPr>
                      <w:rFonts w:cs="Arial"/>
                      <w:sz w:val="16"/>
                      <w:szCs w:val="16"/>
                    </w:rPr>
                    <w:t>Rapid Change of Temperature</w:t>
                  </w:r>
                </w:p>
              </w:tc>
              <w:sdt>
                <w:sdtPr>
                  <w:rPr>
                    <w:rFonts w:cs="Arial"/>
                    <w:sz w:val="16"/>
                    <w:szCs w:val="16"/>
                  </w:rPr>
                  <w:id w:val="1498998101"/>
                  <w14:checkbox>
                    <w14:checked w14:val="0"/>
                    <w14:checkedState w14:val="2612" w14:font="MS Gothic"/>
                    <w14:uncheckedState w14:val="2610" w14:font="MS Gothic"/>
                  </w14:checkbox>
                </w:sdtPr>
                <w:sdtEndPr/>
                <w:sdtContent>
                  <w:tc>
                    <w:tcPr>
                      <w:tcW w:w="709" w:type="dxa"/>
                      <w:vAlign w:val="center"/>
                    </w:tcPr>
                    <w:p w14:paraId="1EB5253D" w14:textId="77777777" w:rsidR="000D674E" w:rsidRPr="00DA461C" w:rsidRDefault="000D674E" w:rsidP="000D674E">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1EB5253E" w14:textId="77777777" w:rsidR="000D674E" w:rsidRPr="00DA461C" w:rsidRDefault="000D674E" w:rsidP="000D674E">
                  <w:pPr>
                    <w:pStyle w:val="Bodyjustified"/>
                    <w:spacing w:line="240" w:lineRule="auto"/>
                    <w:jc w:val="left"/>
                    <w:rPr>
                      <w:rFonts w:cs="Arial"/>
                      <w:sz w:val="16"/>
                      <w:szCs w:val="16"/>
                    </w:rPr>
                  </w:pPr>
                  <w:r>
                    <w:rPr>
                      <w:rFonts w:cs="Arial"/>
                      <w:sz w:val="16"/>
                      <w:szCs w:val="16"/>
                    </w:rPr>
                    <w:t>IEC 68-2-14</w:t>
                  </w:r>
                </w:p>
              </w:tc>
              <w:sdt>
                <w:sdtPr>
                  <w:rPr>
                    <w:rFonts w:cs="Arial"/>
                    <w:sz w:val="16"/>
                    <w:szCs w:val="16"/>
                  </w:rPr>
                  <w:id w:val="1891000544"/>
                  <w:placeholder>
                    <w:docPart w:val="63D61771B47B41438C72F16882989B77"/>
                  </w:placeholder>
                  <w:text/>
                </w:sdtPr>
                <w:sdtEndPr/>
                <w:sdtContent>
                  <w:tc>
                    <w:tcPr>
                      <w:tcW w:w="907" w:type="dxa"/>
                      <w:vAlign w:val="center"/>
                    </w:tcPr>
                    <w:p w14:paraId="1EB5253F" w14:textId="77777777" w:rsidR="000D674E" w:rsidRDefault="000D674E"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28166003"/>
                  <w:placeholder>
                    <w:docPart w:val="F0A0BD59F97F465D961FA4E0E3AE07D7"/>
                  </w:placeholder>
                  <w:text/>
                </w:sdtPr>
                <w:sdtEndPr/>
                <w:sdtContent>
                  <w:tc>
                    <w:tcPr>
                      <w:tcW w:w="737" w:type="dxa"/>
                      <w:vAlign w:val="center"/>
                    </w:tcPr>
                    <w:p w14:paraId="1EB52540" w14:textId="77777777" w:rsidR="000D674E" w:rsidRDefault="000D674E"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51181793"/>
                  <w:placeholder>
                    <w:docPart w:val="31C1746FC907483AAF92B5E48AD053C8"/>
                  </w:placeholder>
                  <w:text/>
                </w:sdtPr>
                <w:sdtEndPr/>
                <w:sdtContent>
                  <w:tc>
                    <w:tcPr>
                      <w:tcW w:w="794" w:type="dxa"/>
                      <w:vAlign w:val="center"/>
                    </w:tcPr>
                    <w:p w14:paraId="1EB52541" w14:textId="77777777" w:rsidR="000D674E" w:rsidRDefault="000D674E"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6443058"/>
                  <w:placeholder>
                    <w:docPart w:val="FCB9A37579B4435681AACF72368C7302"/>
                  </w:placeholder>
                  <w:text/>
                </w:sdtPr>
                <w:sdtEndPr/>
                <w:sdtContent>
                  <w:tc>
                    <w:tcPr>
                      <w:tcW w:w="2381" w:type="dxa"/>
                      <w:vAlign w:val="center"/>
                    </w:tcPr>
                    <w:p w14:paraId="1EB52542" w14:textId="77777777" w:rsidR="000D674E" w:rsidRDefault="000D674E"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0D674E" w:rsidRPr="00DA461C" w14:paraId="1EB5254C" w14:textId="77777777" w:rsidTr="000D674E">
              <w:trPr>
                <w:cantSplit/>
                <w:trHeight w:val="283"/>
              </w:trPr>
              <w:tc>
                <w:tcPr>
                  <w:tcW w:w="817" w:type="dxa"/>
                  <w:vMerge/>
                  <w:shd w:val="clear" w:color="auto" w:fill="B8CCE4" w:themeFill="accent1" w:themeFillTint="66"/>
                  <w:textDirection w:val="btLr"/>
                </w:tcPr>
                <w:p w14:paraId="1EB52544" w14:textId="77777777" w:rsidR="000D674E" w:rsidRPr="00DA461C" w:rsidRDefault="000D674E" w:rsidP="000D674E">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1EB52545" w14:textId="77777777" w:rsidR="000D674E" w:rsidRPr="00DA461C" w:rsidRDefault="000D674E" w:rsidP="000D674E">
                  <w:pPr>
                    <w:pStyle w:val="Bodyjustified"/>
                    <w:spacing w:line="240" w:lineRule="auto"/>
                    <w:rPr>
                      <w:rFonts w:cs="Arial"/>
                      <w:sz w:val="16"/>
                      <w:szCs w:val="16"/>
                    </w:rPr>
                  </w:pPr>
                  <w:r>
                    <w:rPr>
                      <w:rFonts w:cs="Arial"/>
                      <w:sz w:val="16"/>
                      <w:szCs w:val="16"/>
                    </w:rPr>
                    <w:t>Climatic Sequence</w:t>
                  </w:r>
                </w:p>
              </w:tc>
              <w:sdt>
                <w:sdtPr>
                  <w:rPr>
                    <w:rFonts w:cs="Arial"/>
                    <w:sz w:val="16"/>
                    <w:szCs w:val="16"/>
                  </w:rPr>
                  <w:id w:val="1015351971"/>
                  <w14:checkbox>
                    <w14:checked w14:val="0"/>
                    <w14:checkedState w14:val="2612" w14:font="MS Gothic"/>
                    <w14:uncheckedState w14:val="2610" w14:font="MS Gothic"/>
                  </w14:checkbox>
                </w:sdtPr>
                <w:sdtEndPr/>
                <w:sdtContent>
                  <w:tc>
                    <w:tcPr>
                      <w:tcW w:w="709" w:type="dxa"/>
                      <w:vAlign w:val="center"/>
                    </w:tcPr>
                    <w:p w14:paraId="1EB52546" w14:textId="77777777" w:rsidR="000D674E" w:rsidRPr="00DA461C" w:rsidRDefault="000D674E" w:rsidP="000D674E">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1EB52547" w14:textId="77777777" w:rsidR="000D674E" w:rsidRPr="00DA461C" w:rsidRDefault="000D674E" w:rsidP="000D674E">
                  <w:pPr>
                    <w:pStyle w:val="Bodyjustified"/>
                    <w:spacing w:line="240" w:lineRule="auto"/>
                    <w:jc w:val="left"/>
                    <w:rPr>
                      <w:rFonts w:cs="Arial"/>
                      <w:sz w:val="16"/>
                      <w:szCs w:val="16"/>
                    </w:rPr>
                  </w:pPr>
                  <w:r>
                    <w:rPr>
                      <w:rFonts w:cs="Arial"/>
                      <w:sz w:val="16"/>
                      <w:szCs w:val="16"/>
                    </w:rPr>
                    <w:t>ESCC 3402, Para. 9.13</w:t>
                  </w:r>
                </w:p>
              </w:tc>
              <w:sdt>
                <w:sdtPr>
                  <w:rPr>
                    <w:rFonts w:cs="Arial"/>
                    <w:sz w:val="16"/>
                    <w:szCs w:val="16"/>
                  </w:rPr>
                  <w:id w:val="-1077273147"/>
                  <w:placeholder>
                    <w:docPart w:val="AF784CCB022B48F384579D158C705843"/>
                  </w:placeholder>
                  <w:text/>
                </w:sdtPr>
                <w:sdtEndPr/>
                <w:sdtContent>
                  <w:tc>
                    <w:tcPr>
                      <w:tcW w:w="907" w:type="dxa"/>
                      <w:vAlign w:val="center"/>
                    </w:tcPr>
                    <w:p w14:paraId="1EB52548" w14:textId="77777777" w:rsidR="000D674E" w:rsidRDefault="000D674E"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36803495"/>
                  <w:placeholder>
                    <w:docPart w:val="E3F4EB55EB7E4951B7C210847E3E7CA0"/>
                  </w:placeholder>
                  <w:text/>
                </w:sdtPr>
                <w:sdtEndPr/>
                <w:sdtContent>
                  <w:tc>
                    <w:tcPr>
                      <w:tcW w:w="737" w:type="dxa"/>
                      <w:vAlign w:val="center"/>
                    </w:tcPr>
                    <w:p w14:paraId="1EB52549" w14:textId="77777777" w:rsidR="000D674E" w:rsidRDefault="000D674E"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26723131"/>
                  <w:placeholder>
                    <w:docPart w:val="3CBBCBD85C2D4DA7ACA27A31F8F787AE"/>
                  </w:placeholder>
                  <w:text/>
                </w:sdtPr>
                <w:sdtEndPr/>
                <w:sdtContent>
                  <w:tc>
                    <w:tcPr>
                      <w:tcW w:w="794" w:type="dxa"/>
                      <w:vAlign w:val="center"/>
                    </w:tcPr>
                    <w:p w14:paraId="1EB5254A" w14:textId="77777777" w:rsidR="000D674E" w:rsidRDefault="000D674E"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23641239"/>
                  <w:placeholder>
                    <w:docPart w:val="2378B5D6E7734F2396F990F19469F9D0"/>
                  </w:placeholder>
                  <w:text/>
                </w:sdtPr>
                <w:sdtEndPr/>
                <w:sdtContent>
                  <w:tc>
                    <w:tcPr>
                      <w:tcW w:w="2381" w:type="dxa"/>
                      <w:vAlign w:val="center"/>
                    </w:tcPr>
                    <w:p w14:paraId="1EB5254B" w14:textId="77777777" w:rsidR="000D674E" w:rsidRDefault="000D674E"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0D674E" w:rsidRPr="00DA461C" w14:paraId="1EB52555" w14:textId="77777777" w:rsidTr="000D674E">
              <w:trPr>
                <w:cantSplit/>
                <w:trHeight w:val="283"/>
              </w:trPr>
              <w:tc>
                <w:tcPr>
                  <w:tcW w:w="817" w:type="dxa"/>
                  <w:vMerge/>
                  <w:shd w:val="clear" w:color="auto" w:fill="B8CCE4" w:themeFill="accent1" w:themeFillTint="66"/>
                  <w:textDirection w:val="btLr"/>
                </w:tcPr>
                <w:p w14:paraId="1EB5254D" w14:textId="77777777" w:rsidR="000D674E" w:rsidRPr="00DA461C" w:rsidRDefault="000D674E" w:rsidP="000D674E">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1EB5254E" w14:textId="77777777" w:rsidR="000D674E" w:rsidRPr="00DA461C" w:rsidRDefault="000D674E" w:rsidP="000D674E">
                  <w:pPr>
                    <w:pStyle w:val="Bodyjustified"/>
                    <w:spacing w:line="240" w:lineRule="auto"/>
                    <w:rPr>
                      <w:rFonts w:cs="Arial"/>
                      <w:sz w:val="16"/>
                      <w:szCs w:val="16"/>
                    </w:rPr>
                  </w:pPr>
                  <w:r>
                    <w:rPr>
                      <w:rFonts w:cs="Arial"/>
                      <w:sz w:val="16"/>
                      <w:szCs w:val="16"/>
                    </w:rPr>
                    <w:t>Cable Retention Force</w:t>
                  </w:r>
                </w:p>
              </w:tc>
              <w:sdt>
                <w:sdtPr>
                  <w:rPr>
                    <w:rFonts w:cs="Arial"/>
                    <w:sz w:val="16"/>
                    <w:szCs w:val="16"/>
                  </w:rPr>
                  <w:id w:val="1387453691"/>
                  <w14:checkbox>
                    <w14:checked w14:val="0"/>
                    <w14:checkedState w14:val="2612" w14:font="MS Gothic"/>
                    <w14:uncheckedState w14:val="2610" w14:font="MS Gothic"/>
                  </w14:checkbox>
                </w:sdtPr>
                <w:sdtEndPr/>
                <w:sdtContent>
                  <w:tc>
                    <w:tcPr>
                      <w:tcW w:w="709" w:type="dxa"/>
                      <w:vAlign w:val="center"/>
                    </w:tcPr>
                    <w:p w14:paraId="1EB5254F" w14:textId="77777777" w:rsidR="000D674E" w:rsidRPr="00DA461C" w:rsidRDefault="000D674E" w:rsidP="000D674E">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1EB52550" w14:textId="77777777" w:rsidR="000D674E" w:rsidRPr="00DA461C" w:rsidRDefault="000D674E" w:rsidP="000D674E">
                  <w:pPr>
                    <w:pStyle w:val="Bodyjustified"/>
                    <w:spacing w:line="240" w:lineRule="auto"/>
                    <w:jc w:val="left"/>
                    <w:rPr>
                      <w:rFonts w:cs="Arial"/>
                      <w:sz w:val="16"/>
                      <w:szCs w:val="16"/>
                    </w:rPr>
                  </w:pPr>
                  <w:r w:rsidRPr="00882D2A">
                    <w:rPr>
                      <w:rFonts w:cs="Arial"/>
                      <w:sz w:val="16"/>
                      <w:szCs w:val="16"/>
                    </w:rPr>
                    <w:t>ESCC 3402, Para. 9.1</w:t>
                  </w:r>
                  <w:r>
                    <w:rPr>
                      <w:rFonts w:cs="Arial"/>
                      <w:sz w:val="16"/>
                      <w:szCs w:val="16"/>
                    </w:rPr>
                    <w:t>4</w:t>
                  </w:r>
                </w:p>
              </w:tc>
              <w:sdt>
                <w:sdtPr>
                  <w:rPr>
                    <w:rFonts w:cs="Arial"/>
                    <w:sz w:val="16"/>
                    <w:szCs w:val="16"/>
                  </w:rPr>
                  <w:id w:val="851921251"/>
                  <w:placeholder>
                    <w:docPart w:val="47D0F31442B74B60AA037762D0D2699E"/>
                  </w:placeholder>
                  <w:text/>
                </w:sdtPr>
                <w:sdtEndPr/>
                <w:sdtContent>
                  <w:tc>
                    <w:tcPr>
                      <w:tcW w:w="907" w:type="dxa"/>
                      <w:vAlign w:val="center"/>
                    </w:tcPr>
                    <w:p w14:paraId="1EB52551" w14:textId="77777777" w:rsidR="000D674E" w:rsidRDefault="000D674E"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47224793"/>
                  <w:placeholder>
                    <w:docPart w:val="41C1DD3956B3451494E50CF464AF9A7F"/>
                  </w:placeholder>
                  <w:text/>
                </w:sdtPr>
                <w:sdtEndPr/>
                <w:sdtContent>
                  <w:tc>
                    <w:tcPr>
                      <w:tcW w:w="737" w:type="dxa"/>
                      <w:vAlign w:val="center"/>
                    </w:tcPr>
                    <w:p w14:paraId="1EB52552" w14:textId="77777777" w:rsidR="000D674E" w:rsidRDefault="000D674E"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22787205"/>
                  <w:placeholder>
                    <w:docPart w:val="A736F61CE48D44EAB1944880A1D1C2DD"/>
                  </w:placeholder>
                  <w:text/>
                </w:sdtPr>
                <w:sdtEndPr/>
                <w:sdtContent>
                  <w:tc>
                    <w:tcPr>
                      <w:tcW w:w="794" w:type="dxa"/>
                      <w:vAlign w:val="center"/>
                    </w:tcPr>
                    <w:p w14:paraId="1EB52553" w14:textId="77777777" w:rsidR="000D674E" w:rsidRDefault="000D674E"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26321824"/>
                  <w:placeholder>
                    <w:docPart w:val="FD8D0988196743DEA270360A58033961"/>
                  </w:placeholder>
                  <w:text/>
                </w:sdtPr>
                <w:sdtEndPr/>
                <w:sdtContent>
                  <w:tc>
                    <w:tcPr>
                      <w:tcW w:w="2381" w:type="dxa"/>
                      <w:vAlign w:val="center"/>
                    </w:tcPr>
                    <w:p w14:paraId="1EB52554" w14:textId="77777777" w:rsidR="000D674E" w:rsidRDefault="000D674E"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0D674E" w:rsidRPr="00DA461C" w14:paraId="1EB5255E" w14:textId="77777777" w:rsidTr="000D674E">
              <w:trPr>
                <w:cantSplit/>
                <w:trHeight w:val="283"/>
              </w:trPr>
              <w:tc>
                <w:tcPr>
                  <w:tcW w:w="817" w:type="dxa"/>
                  <w:vMerge/>
                  <w:shd w:val="clear" w:color="auto" w:fill="B8CCE4" w:themeFill="accent1" w:themeFillTint="66"/>
                  <w:textDirection w:val="btLr"/>
                </w:tcPr>
                <w:p w14:paraId="1EB52556" w14:textId="77777777" w:rsidR="000D674E" w:rsidRPr="00DA461C" w:rsidRDefault="000D674E" w:rsidP="000D674E">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1EB52557" w14:textId="77777777" w:rsidR="000D674E" w:rsidRPr="00DA461C" w:rsidRDefault="000D674E" w:rsidP="000D674E">
                  <w:pPr>
                    <w:pStyle w:val="Bodyjustified"/>
                    <w:spacing w:line="240" w:lineRule="auto"/>
                    <w:rPr>
                      <w:rFonts w:cs="Arial"/>
                      <w:sz w:val="16"/>
                      <w:szCs w:val="16"/>
                    </w:rPr>
                  </w:pPr>
                  <w:r>
                    <w:rPr>
                      <w:rFonts w:cs="Arial"/>
                      <w:sz w:val="16"/>
                      <w:szCs w:val="16"/>
                    </w:rPr>
                    <w:t>Coupling Proof Torque</w:t>
                  </w:r>
                </w:p>
              </w:tc>
              <w:sdt>
                <w:sdtPr>
                  <w:rPr>
                    <w:rFonts w:cs="Arial"/>
                    <w:sz w:val="16"/>
                    <w:szCs w:val="16"/>
                  </w:rPr>
                  <w:id w:val="50744262"/>
                  <w14:checkbox>
                    <w14:checked w14:val="0"/>
                    <w14:checkedState w14:val="2612" w14:font="MS Gothic"/>
                    <w14:uncheckedState w14:val="2610" w14:font="MS Gothic"/>
                  </w14:checkbox>
                </w:sdtPr>
                <w:sdtEndPr/>
                <w:sdtContent>
                  <w:tc>
                    <w:tcPr>
                      <w:tcW w:w="709" w:type="dxa"/>
                      <w:vAlign w:val="center"/>
                    </w:tcPr>
                    <w:p w14:paraId="1EB52558" w14:textId="77777777" w:rsidR="000D674E" w:rsidRPr="00DA461C" w:rsidRDefault="000D674E" w:rsidP="000D674E">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1EB52559" w14:textId="77777777" w:rsidR="000D674E" w:rsidRPr="00DA461C" w:rsidRDefault="000D674E" w:rsidP="000D674E">
                  <w:pPr>
                    <w:pStyle w:val="Bodyjustified"/>
                    <w:spacing w:line="240" w:lineRule="auto"/>
                    <w:jc w:val="left"/>
                    <w:rPr>
                      <w:rFonts w:cs="Arial"/>
                      <w:sz w:val="16"/>
                      <w:szCs w:val="16"/>
                    </w:rPr>
                  </w:pPr>
                  <w:r>
                    <w:rPr>
                      <w:rFonts w:cs="Arial"/>
                      <w:sz w:val="16"/>
                      <w:szCs w:val="16"/>
                    </w:rPr>
                    <w:t>IEC 410</w:t>
                  </w:r>
                </w:p>
              </w:tc>
              <w:sdt>
                <w:sdtPr>
                  <w:rPr>
                    <w:rFonts w:cs="Arial"/>
                    <w:sz w:val="16"/>
                    <w:szCs w:val="16"/>
                  </w:rPr>
                  <w:id w:val="760962666"/>
                  <w:placeholder>
                    <w:docPart w:val="AF459A358F86445E86ACEB89B50299A2"/>
                  </w:placeholder>
                  <w:text/>
                </w:sdtPr>
                <w:sdtEndPr/>
                <w:sdtContent>
                  <w:tc>
                    <w:tcPr>
                      <w:tcW w:w="907" w:type="dxa"/>
                      <w:vAlign w:val="center"/>
                    </w:tcPr>
                    <w:p w14:paraId="1EB5255A" w14:textId="77777777" w:rsidR="000D674E" w:rsidRDefault="000D674E"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09257195"/>
                  <w:placeholder>
                    <w:docPart w:val="1B76148D25D64615AB9F4529A9DE4613"/>
                  </w:placeholder>
                  <w:text/>
                </w:sdtPr>
                <w:sdtEndPr/>
                <w:sdtContent>
                  <w:tc>
                    <w:tcPr>
                      <w:tcW w:w="737" w:type="dxa"/>
                      <w:vAlign w:val="center"/>
                    </w:tcPr>
                    <w:p w14:paraId="1EB5255B" w14:textId="77777777" w:rsidR="000D674E" w:rsidRDefault="000D674E"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01575978"/>
                  <w:placeholder>
                    <w:docPart w:val="08AF9937F6EC43629F8F0DD91DFCDA12"/>
                  </w:placeholder>
                  <w:text/>
                </w:sdtPr>
                <w:sdtEndPr/>
                <w:sdtContent>
                  <w:tc>
                    <w:tcPr>
                      <w:tcW w:w="794" w:type="dxa"/>
                      <w:vAlign w:val="center"/>
                    </w:tcPr>
                    <w:p w14:paraId="1EB5255C" w14:textId="77777777" w:rsidR="000D674E" w:rsidRDefault="000D674E"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02063602"/>
                  <w:placeholder>
                    <w:docPart w:val="188926570D464B2893CB7345DBD7A194"/>
                  </w:placeholder>
                  <w:text/>
                </w:sdtPr>
                <w:sdtEndPr/>
                <w:sdtContent>
                  <w:tc>
                    <w:tcPr>
                      <w:tcW w:w="2381" w:type="dxa"/>
                      <w:vAlign w:val="center"/>
                    </w:tcPr>
                    <w:p w14:paraId="1EB5255D" w14:textId="77777777" w:rsidR="000D674E" w:rsidRDefault="000D674E"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0D674E" w:rsidRPr="00DA461C" w14:paraId="1EB52567" w14:textId="77777777" w:rsidTr="000D674E">
              <w:trPr>
                <w:cantSplit/>
                <w:trHeight w:val="283"/>
              </w:trPr>
              <w:tc>
                <w:tcPr>
                  <w:tcW w:w="817" w:type="dxa"/>
                  <w:vMerge/>
                  <w:shd w:val="clear" w:color="auto" w:fill="B8CCE4" w:themeFill="accent1" w:themeFillTint="66"/>
                  <w:textDirection w:val="btLr"/>
                </w:tcPr>
                <w:p w14:paraId="1EB5255F" w14:textId="77777777" w:rsidR="000D674E" w:rsidRPr="00DA461C" w:rsidRDefault="000D674E" w:rsidP="000D674E">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1EB52560" w14:textId="77777777" w:rsidR="000D674E" w:rsidRPr="00DA461C" w:rsidRDefault="000D674E" w:rsidP="000D674E">
                  <w:pPr>
                    <w:pStyle w:val="Bodyjustified"/>
                    <w:spacing w:line="240" w:lineRule="auto"/>
                    <w:rPr>
                      <w:rFonts w:cs="Arial"/>
                      <w:sz w:val="16"/>
                      <w:szCs w:val="16"/>
                    </w:rPr>
                  </w:pPr>
                  <w:r>
                    <w:rPr>
                      <w:rFonts w:cs="Arial"/>
                      <w:sz w:val="16"/>
                      <w:szCs w:val="16"/>
                    </w:rPr>
                    <w:t xml:space="preserve">Mating / </w:t>
                  </w:r>
                  <w:proofErr w:type="spellStart"/>
                  <w:r>
                    <w:rPr>
                      <w:rFonts w:cs="Arial"/>
                      <w:sz w:val="16"/>
                      <w:szCs w:val="16"/>
                    </w:rPr>
                    <w:t>Unmating</w:t>
                  </w:r>
                  <w:proofErr w:type="spellEnd"/>
                  <w:r>
                    <w:rPr>
                      <w:rFonts w:cs="Arial"/>
                      <w:sz w:val="16"/>
                      <w:szCs w:val="16"/>
                    </w:rPr>
                    <w:t xml:space="preserve"> Forces</w:t>
                  </w:r>
                </w:p>
              </w:tc>
              <w:sdt>
                <w:sdtPr>
                  <w:rPr>
                    <w:rFonts w:cs="Arial"/>
                    <w:sz w:val="16"/>
                    <w:szCs w:val="16"/>
                  </w:rPr>
                  <w:id w:val="558751720"/>
                  <w14:checkbox>
                    <w14:checked w14:val="0"/>
                    <w14:checkedState w14:val="2612" w14:font="MS Gothic"/>
                    <w14:uncheckedState w14:val="2610" w14:font="MS Gothic"/>
                  </w14:checkbox>
                </w:sdtPr>
                <w:sdtEndPr/>
                <w:sdtContent>
                  <w:tc>
                    <w:tcPr>
                      <w:tcW w:w="709" w:type="dxa"/>
                      <w:vAlign w:val="center"/>
                    </w:tcPr>
                    <w:p w14:paraId="1EB52561" w14:textId="77777777" w:rsidR="000D674E" w:rsidRPr="00DA461C" w:rsidRDefault="000D674E" w:rsidP="000D674E">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1EB52562" w14:textId="77777777" w:rsidR="000D674E" w:rsidRPr="00DA461C" w:rsidRDefault="000D674E" w:rsidP="000D674E">
                  <w:pPr>
                    <w:pStyle w:val="Bodyjustified"/>
                    <w:spacing w:line="240" w:lineRule="auto"/>
                    <w:jc w:val="left"/>
                    <w:rPr>
                      <w:rFonts w:cs="Arial"/>
                      <w:sz w:val="16"/>
                      <w:szCs w:val="16"/>
                    </w:rPr>
                  </w:pPr>
                  <w:r w:rsidRPr="00882D2A">
                    <w:rPr>
                      <w:rFonts w:cs="Arial"/>
                      <w:sz w:val="16"/>
                      <w:szCs w:val="16"/>
                    </w:rPr>
                    <w:t>IEC 410</w:t>
                  </w:r>
                </w:p>
              </w:tc>
              <w:sdt>
                <w:sdtPr>
                  <w:rPr>
                    <w:rFonts w:cs="Arial"/>
                    <w:sz w:val="16"/>
                    <w:szCs w:val="16"/>
                  </w:rPr>
                  <w:id w:val="1992282576"/>
                  <w:placeholder>
                    <w:docPart w:val="08B6A56E8BE84F81B9D4F4862774B7EB"/>
                  </w:placeholder>
                  <w:text/>
                </w:sdtPr>
                <w:sdtEndPr/>
                <w:sdtContent>
                  <w:tc>
                    <w:tcPr>
                      <w:tcW w:w="907" w:type="dxa"/>
                      <w:vAlign w:val="center"/>
                    </w:tcPr>
                    <w:p w14:paraId="1EB52563" w14:textId="77777777" w:rsidR="000D674E" w:rsidRDefault="000D674E"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50031900"/>
                  <w:placeholder>
                    <w:docPart w:val="F420BAB40E634855A8C328371FB020FF"/>
                  </w:placeholder>
                  <w:text/>
                </w:sdtPr>
                <w:sdtEndPr/>
                <w:sdtContent>
                  <w:tc>
                    <w:tcPr>
                      <w:tcW w:w="737" w:type="dxa"/>
                      <w:vAlign w:val="center"/>
                    </w:tcPr>
                    <w:p w14:paraId="1EB52564" w14:textId="77777777" w:rsidR="000D674E" w:rsidRDefault="000D674E"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24562929"/>
                  <w:placeholder>
                    <w:docPart w:val="9FAA27A0385B462FA93A55CC64E0B0FC"/>
                  </w:placeholder>
                  <w:text/>
                </w:sdtPr>
                <w:sdtEndPr/>
                <w:sdtContent>
                  <w:tc>
                    <w:tcPr>
                      <w:tcW w:w="794" w:type="dxa"/>
                      <w:vAlign w:val="center"/>
                    </w:tcPr>
                    <w:p w14:paraId="1EB52565" w14:textId="77777777" w:rsidR="000D674E" w:rsidRDefault="000D674E"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42392576"/>
                  <w:placeholder>
                    <w:docPart w:val="5CAAD45169C7450CB859AF658E6674EA"/>
                  </w:placeholder>
                  <w:text/>
                </w:sdtPr>
                <w:sdtEndPr/>
                <w:sdtContent>
                  <w:tc>
                    <w:tcPr>
                      <w:tcW w:w="2381" w:type="dxa"/>
                      <w:vAlign w:val="center"/>
                    </w:tcPr>
                    <w:p w14:paraId="1EB52566" w14:textId="77777777" w:rsidR="000D674E" w:rsidRDefault="000D674E"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0D674E" w:rsidRPr="00DA461C" w14:paraId="1EB52570" w14:textId="77777777" w:rsidTr="000D674E">
              <w:trPr>
                <w:cantSplit/>
                <w:trHeight w:val="283"/>
              </w:trPr>
              <w:tc>
                <w:tcPr>
                  <w:tcW w:w="817" w:type="dxa"/>
                  <w:vMerge/>
                  <w:shd w:val="clear" w:color="auto" w:fill="B8CCE4" w:themeFill="accent1" w:themeFillTint="66"/>
                  <w:textDirection w:val="btLr"/>
                </w:tcPr>
                <w:p w14:paraId="1EB52568" w14:textId="77777777" w:rsidR="000D674E" w:rsidRPr="00DA461C" w:rsidRDefault="000D674E" w:rsidP="000D674E">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1EB52569" w14:textId="77777777" w:rsidR="000D674E" w:rsidRPr="00DA461C" w:rsidRDefault="000D674E" w:rsidP="000D674E">
                  <w:pPr>
                    <w:pStyle w:val="Bodyjustified"/>
                    <w:spacing w:line="240" w:lineRule="auto"/>
                    <w:rPr>
                      <w:rFonts w:cs="Arial"/>
                      <w:sz w:val="16"/>
                      <w:szCs w:val="16"/>
                    </w:rPr>
                  </w:pPr>
                  <w:r>
                    <w:rPr>
                      <w:rFonts w:cs="Arial"/>
                      <w:sz w:val="16"/>
                      <w:szCs w:val="16"/>
                    </w:rPr>
                    <w:t>Seal Test</w:t>
                  </w:r>
                </w:p>
              </w:tc>
              <w:sdt>
                <w:sdtPr>
                  <w:rPr>
                    <w:rFonts w:cs="Arial"/>
                    <w:sz w:val="16"/>
                    <w:szCs w:val="16"/>
                  </w:rPr>
                  <w:id w:val="-1502725162"/>
                  <w14:checkbox>
                    <w14:checked w14:val="0"/>
                    <w14:checkedState w14:val="2612" w14:font="MS Gothic"/>
                    <w14:uncheckedState w14:val="2610" w14:font="MS Gothic"/>
                  </w14:checkbox>
                </w:sdtPr>
                <w:sdtEndPr/>
                <w:sdtContent>
                  <w:tc>
                    <w:tcPr>
                      <w:tcW w:w="709" w:type="dxa"/>
                      <w:vAlign w:val="center"/>
                    </w:tcPr>
                    <w:p w14:paraId="1EB5256A" w14:textId="77777777" w:rsidR="000D674E" w:rsidRPr="00DA461C" w:rsidRDefault="000D674E" w:rsidP="000D674E">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1EB5256B" w14:textId="77777777" w:rsidR="000D674E" w:rsidRPr="00DA461C" w:rsidRDefault="000D674E" w:rsidP="000D674E">
                  <w:pPr>
                    <w:pStyle w:val="Bodyjustified"/>
                    <w:spacing w:line="240" w:lineRule="auto"/>
                    <w:jc w:val="left"/>
                    <w:rPr>
                      <w:rFonts w:cs="Arial"/>
                      <w:sz w:val="16"/>
                      <w:szCs w:val="16"/>
                    </w:rPr>
                  </w:pPr>
                  <w:r w:rsidRPr="00882D2A">
                    <w:rPr>
                      <w:rFonts w:cs="Arial"/>
                      <w:sz w:val="16"/>
                      <w:szCs w:val="16"/>
                    </w:rPr>
                    <w:t>ESCC 3402, Para. 9.7</w:t>
                  </w:r>
                </w:p>
              </w:tc>
              <w:sdt>
                <w:sdtPr>
                  <w:rPr>
                    <w:rFonts w:cs="Arial"/>
                    <w:sz w:val="16"/>
                    <w:szCs w:val="16"/>
                  </w:rPr>
                  <w:id w:val="1851060288"/>
                  <w:placeholder>
                    <w:docPart w:val="F0A349ED443843D0A0D90A640217E36F"/>
                  </w:placeholder>
                  <w:text/>
                </w:sdtPr>
                <w:sdtEndPr/>
                <w:sdtContent>
                  <w:tc>
                    <w:tcPr>
                      <w:tcW w:w="907" w:type="dxa"/>
                      <w:vAlign w:val="center"/>
                    </w:tcPr>
                    <w:p w14:paraId="1EB5256C" w14:textId="77777777" w:rsidR="000D674E" w:rsidRDefault="000D674E"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64217662"/>
                  <w:placeholder>
                    <w:docPart w:val="3693D5801B404C708E87B829BA3AAFF5"/>
                  </w:placeholder>
                  <w:text/>
                </w:sdtPr>
                <w:sdtEndPr/>
                <w:sdtContent>
                  <w:tc>
                    <w:tcPr>
                      <w:tcW w:w="737" w:type="dxa"/>
                      <w:vAlign w:val="center"/>
                    </w:tcPr>
                    <w:p w14:paraId="1EB5256D" w14:textId="77777777" w:rsidR="000D674E" w:rsidRDefault="000D674E"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48446963"/>
                  <w:placeholder>
                    <w:docPart w:val="66BAC4606FC64BDAB751E509A2D6B133"/>
                  </w:placeholder>
                  <w:text/>
                </w:sdtPr>
                <w:sdtEndPr/>
                <w:sdtContent>
                  <w:tc>
                    <w:tcPr>
                      <w:tcW w:w="794" w:type="dxa"/>
                      <w:vAlign w:val="center"/>
                    </w:tcPr>
                    <w:p w14:paraId="1EB5256E" w14:textId="77777777" w:rsidR="000D674E" w:rsidRDefault="000D674E"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25042878"/>
                  <w:placeholder>
                    <w:docPart w:val="9B8A2E6A1FAF4AEBB593EB5C8F15DF61"/>
                  </w:placeholder>
                  <w:text/>
                </w:sdtPr>
                <w:sdtEndPr/>
                <w:sdtContent>
                  <w:tc>
                    <w:tcPr>
                      <w:tcW w:w="2381" w:type="dxa"/>
                      <w:vAlign w:val="center"/>
                    </w:tcPr>
                    <w:p w14:paraId="1EB5256F" w14:textId="77777777" w:rsidR="000D674E" w:rsidRDefault="000D674E"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0D674E" w:rsidRPr="00DA461C" w14:paraId="1EB52579" w14:textId="77777777" w:rsidTr="000D674E">
              <w:trPr>
                <w:cantSplit/>
                <w:trHeight w:val="283"/>
              </w:trPr>
              <w:tc>
                <w:tcPr>
                  <w:tcW w:w="817" w:type="dxa"/>
                  <w:vMerge/>
                  <w:shd w:val="clear" w:color="auto" w:fill="B8CCE4" w:themeFill="accent1" w:themeFillTint="66"/>
                  <w:textDirection w:val="btLr"/>
                </w:tcPr>
                <w:p w14:paraId="1EB52571" w14:textId="77777777" w:rsidR="000D674E" w:rsidRPr="00DA461C" w:rsidRDefault="000D674E" w:rsidP="000D674E">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1EB52572" w14:textId="77777777" w:rsidR="000D674E" w:rsidRPr="00DA461C" w:rsidRDefault="000D674E" w:rsidP="000D674E">
                  <w:pPr>
                    <w:pStyle w:val="Bodyjustified"/>
                    <w:spacing w:line="240" w:lineRule="auto"/>
                    <w:rPr>
                      <w:rFonts w:cs="Arial"/>
                      <w:sz w:val="16"/>
                      <w:szCs w:val="16"/>
                    </w:rPr>
                  </w:pPr>
                  <w:r>
                    <w:rPr>
                      <w:rFonts w:cs="Arial"/>
                      <w:sz w:val="16"/>
                      <w:szCs w:val="16"/>
                    </w:rPr>
                    <w:t>External Visual Inspection</w:t>
                  </w:r>
                </w:p>
              </w:tc>
              <w:sdt>
                <w:sdtPr>
                  <w:rPr>
                    <w:rFonts w:cs="Arial"/>
                    <w:sz w:val="16"/>
                    <w:szCs w:val="16"/>
                  </w:rPr>
                  <w:id w:val="1372883144"/>
                  <w14:checkbox>
                    <w14:checked w14:val="0"/>
                    <w14:checkedState w14:val="2612" w14:font="MS Gothic"/>
                    <w14:uncheckedState w14:val="2610" w14:font="MS Gothic"/>
                  </w14:checkbox>
                </w:sdtPr>
                <w:sdtEndPr/>
                <w:sdtContent>
                  <w:tc>
                    <w:tcPr>
                      <w:tcW w:w="709" w:type="dxa"/>
                      <w:vAlign w:val="center"/>
                    </w:tcPr>
                    <w:p w14:paraId="1EB52573" w14:textId="77777777" w:rsidR="000D674E" w:rsidRPr="00DA461C" w:rsidRDefault="000D674E" w:rsidP="000D674E">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1EB52574" w14:textId="77777777" w:rsidR="000D674E" w:rsidRPr="00DA461C" w:rsidRDefault="000D674E" w:rsidP="000D674E">
                  <w:pPr>
                    <w:pStyle w:val="Bodyjustified"/>
                    <w:spacing w:line="240" w:lineRule="auto"/>
                    <w:jc w:val="left"/>
                    <w:rPr>
                      <w:rFonts w:cs="Arial"/>
                      <w:sz w:val="16"/>
                      <w:szCs w:val="16"/>
                    </w:rPr>
                  </w:pPr>
                  <w:r>
                    <w:rPr>
                      <w:rFonts w:cs="Arial"/>
                      <w:sz w:val="16"/>
                      <w:szCs w:val="16"/>
                    </w:rPr>
                    <w:t>ESCC 20500</w:t>
                  </w:r>
                </w:p>
              </w:tc>
              <w:sdt>
                <w:sdtPr>
                  <w:rPr>
                    <w:rFonts w:cs="Arial"/>
                    <w:sz w:val="16"/>
                    <w:szCs w:val="16"/>
                  </w:rPr>
                  <w:id w:val="-321739336"/>
                  <w:placeholder>
                    <w:docPart w:val="20E92DC0B88843E59A39DAA4E7DE0CF4"/>
                  </w:placeholder>
                  <w:text/>
                </w:sdtPr>
                <w:sdtEndPr/>
                <w:sdtContent>
                  <w:tc>
                    <w:tcPr>
                      <w:tcW w:w="907" w:type="dxa"/>
                      <w:vAlign w:val="center"/>
                    </w:tcPr>
                    <w:p w14:paraId="1EB52575" w14:textId="77777777" w:rsidR="000D674E" w:rsidRDefault="000D674E"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99201431"/>
                  <w:placeholder>
                    <w:docPart w:val="2176C523DE4F4BC2AFEBB3B58413FEA3"/>
                  </w:placeholder>
                  <w:text/>
                </w:sdtPr>
                <w:sdtEndPr/>
                <w:sdtContent>
                  <w:tc>
                    <w:tcPr>
                      <w:tcW w:w="737" w:type="dxa"/>
                      <w:vAlign w:val="center"/>
                    </w:tcPr>
                    <w:p w14:paraId="1EB52576" w14:textId="77777777" w:rsidR="000D674E" w:rsidRDefault="000D674E"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104096537"/>
                  <w:placeholder>
                    <w:docPart w:val="BC906D5CD1F44B40B4C746E9F8125463"/>
                  </w:placeholder>
                  <w:text/>
                </w:sdtPr>
                <w:sdtEndPr/>
                <w:sdtContent>
                  <w:tc>
                    <w:tcPr>
                      <w:tcW w:w="794" w:type="dxa"/>
                      <w:vAlign w:val="center"/>
                    </w:tcPr>
                    <w:p w14:paraId="1EB52577" w14:textId="77777777" w:rsidR="000D674E" w:rsidRDefault="000D674E"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96201781"/>
                  <w:placeholder>
                    <w:docPart w:val="2D13B119C26B4B9FA4936A914ADB4C1E"/>
                  </w:placeholder>
                  <w:text/>
                </w:sdtPr>
                <w:sdtEndPr/>
                <w:sdtContent>
                  <w:tc>
                    <w:tcPr>
                      <w:tcW w:w="2381" w:type="dxa"/>
                      <w:vAlign w:val="center"/>
                    </w:tcPr>
                    <w:p w14:paraId="1EB52578" w14:textId="77777777" w:rsidR="000D674E" w:rsidRDefault="000D674E"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0D674E" w:rsidRPr="00DA461C" w14:paraId="1EB52582" w14:textId="77777777" w:rsidTr="000D674E">
              <w:trPr>
                <w:cantSplit/>
                <w:trHeight w:val="283"/>
              </w:trPr>
              <w:tc>
                <w:tcPr>
                  <w:tcW w:w="817" w:type="dxa"/>
                  <w:vMerge w:val="restart"/>
                  <w:shd w:val="clear" w:color="auto" w:fill="B8CCE4" w:themeFill="accent1" w:themeFillTint="66"/>
                  <w:textDirection w:val="btLr"/>
                </w:tcPr>
                <w:p w14:paraId="1EB5257A" w14:textId="77777777" w:rsidR="000D674E" w:rsidRPr="00DA461C" w:rsidRDefault="000D674E" w:rsidP="000D674E">
                  <w:pPr>
                    <w:pStyle w:val="Bodyjustified"/>
                    <w:spacing w:line="240" w:lineRule="auto"/>
                    <w:ind w:left="113" w:right="113"/>
                    <w:rPr>
                      <w:rFonts w:cs="Arial"/>
                      <w:sz w:val="16"/>
                      <w:szCs w:val="16"/>
                    </w:rPr>
                  </w:pPr>
                  <w:r>
                    <w:rPr>
                      <w:rFonts w:cs="Arial"/>
                      <w:sz w:val="16"/>
                      <w:szCs w:val="16"/>
                    </w:rPr>
                    <w:t xml:space="preserve">Subgroup </w:t>
                  </w:r>
                  <w:r w:rsidRPr="00702EA6">
                    <w:rPr>
                      <w:rFonts w:asciiTheme="majorHAnsi" w:hAnsiTheme="majorHAnsi" w:cs="Arial"/>
                      <w:sz w:val="16"/>
                      <w:szCs w:val="16"/>
                    </w:rPr>
                    <w:t>I</w:t>
                  </w:r>
                  <w:r>
                    <w:rPr>
                      <w:rFonts w:asciiTheme="majorHAnsi" w:hAnsiTheme="majorHAnsi" w:cs="Arial"/>
                      <w:sz w:val="16"/>
                      <w:szCs w:val="16"/>
                    </w:rPr>
                    <w:t>I</w:t>
                  </w:r>
                </w:p>
              </w:tc>
              <w:tc>
                <w:tcPr>
                  <w:tcW w:w="1701" w:type="dxa"/>
                  <w:shd w:val="clear" w:color="auto" w:fill="B8CCE4" w:themeFill="accent1" w:themeFillTint="66"/>
                  <w:vAlign w:val="center"/>
                </w:tcPr>
                <w:p w14:paraId="1EB5257B" w14:textId="77777777" w:rsidR="000D674E" w:rsidRPr="00DA461C" w:rsidRDefault="000D674E" w:rsidP="000D674E">
                  <w:pPr>
                    <w:pStyle w:val="Bodyjustified"/>
                    <w:spacing w:line="240" w:lineRule="auto"/>
                    <w:rPr>
                      <w:rFonts w:cs="Arial"/>
                      <w:sz w:val="16"/>
                      <w:szCs w:val="16"/>
                    </w:rPr>
                  </w:pPr>
                  <w:r>
                    <w:rPr>
                      <w:rFonts w:cs="Arial"/>
                      <w:sz w:val="16"/>
                      <w:szCs w:val="16"/>
                    </w:rPr>
                    <w:t>Cabling and Crimping Capability</w:t>
                  </w:r>
                </w:p>
              </w:tc>
              <w:sdt>
                <w:sdtPr>
                  <w:rPr>
                    <w:rFonts w:cs="Arial"/>
                    <w:sz w:val="16"/>
                    <w:szCs w:val="16"/>
                  </w:rPr>
                  <w:id w:val="-516241076"/>
                  <w14:checkbox>
                    <w14:checked w14:val="0"/>
                    <w14:checkedState w14:val="2612" w14:font="MS Gothic"/>
                    <w14:uncheckedState w14:val="2610" w14:font="MS Gothic"/>
                  </w14:checkbox>
                </w:sdtPr>
                <w:sdtEndPr/>
                <w:sdtContent>
                  <w:tc>
                    <w:tcPr>
                      <w:tcW w:w="709" w:type="dxa"/>
                      <w:vAlign w:val="center"/>
                    </w:tcPr>
                    <w:p w14:paraId="1EB5257C" w14:textId="77777777" w:rsidR="000D674E" w:rsidRPr="00DA461C" w:rsidRDefault="000D674E" w:rsidP="000D674E">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1EB5257D" w14:textId="77777777" w:rsidR="000D674E" w:rsidRPr="00DA461C" w:rsidRDefault="000D674E" w:rsidP="000D674E">
                  <w:pPr>
                    <w:pStyle w:val="Bodyjustified"/>
                    <w:spacing w:line="240" w:lineRule="auto"/>
                    <w:jc w:val="left"/>
                    <w:rPr>
                      <w:rFonts w:cs="Arial"/>
                      <w:sz w:val="16"/>
                      <w:szCs w:val="16"/>
                    </w:rPr>
                  </w:pPr>
                  <w:r w:rsidRPr="00882D2A">
                    <w:rPr>
                      <w:rFonts w:cs="Arial"/>
                      <w:sz w:val="16"/>
                      <w:szCs w:val="16"/>
                    </w:rPr>
                    <w:t>ESCC 3402, Para. 9.</w:t>
                  </w:r>
                  <w:r>
                    <w:rPr>
                      <w:rFonts w:cs="Arial"/>
                      <w:sz w:val="16"/>
                      <w:szCs w:val="16"/>
                    </w:rPr>
                    <w:t>15</w:t>
                  </w:r>
                </w:p>
              </w:tc>
              <w:sdt>
                <w:sdtPr>
                  <w:rPr>
                    <w:rFonts w:cs="Arial"/>
                    <w:sz w:val="16"/>
                    <w:szCs w:val="16"/>
                  </w:rPr>
                  <w:id w:val="2042169150"/>
                  <w:placeholder>
                    <w:docPart w:val="E1AF917F7CC648A8AD6C310B82BBB084"/>
                  </w:placeholder>
                  <w:text/>
                </w:sdtPr>
                <w:sdtEndPr/>
                <w:sdtContent>
                  <w:tc>
                    <w:tcPr>
                      <w:tcW w:w="907" w:type="dxa"/>
                      <w:vAlign w:val="center"/>
                    </w:tcPr>
                    <w:p w14:paraId="1EB5257E" w14:textId="77777777" w:rsidR="000D674E" w:rsidRDefault="000D674E"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38450042"/>
                  <w:placeholder>
                    <w:docPart w:val="00378323C53D4402B9FDACD125132CDB"/>
                  </w:placeholder>
                  <w:text/>
                </w:sdtPr>
                <w:sdtEndPr/>
                <w:sdtContent>
                  <w:tc>
                    <w:tcPr>
                      <w:tcW w:w="737" w:type="dxa"/>
                      <w:vAlign w:val="center"/>
                    </w:tcPr>
                    <w:p w14:paraId="1EB5257F" w14:textId="77777777" w:rsidR="000D674E" w:rsidRDefault="000D674E"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77544241"/>
                  <w:placeholder>
                    <w:docPart w:val="D7D9FD8B321A4AAE8E52438495A4329D"/>
                  </w:placeholder>
                  <w:text/>
                </w:sdtPr>
                <w:sdtEndPr/>
                <w:sdtContent>
                  <w:tc>
                    <w:tcPr>
                      <w:tcW w:w="794" w:type="dxa"/>
                      <w:vAlign w:val="center"/>
                    </w:tcPr>
                    <w:p w14:paraId="1EB52580" w14:textId="77777777" w:rsidR="000D674E" w:rsidRDefault="000D674E"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57137814"/>
                  <w:placeholder>
                    <w:docPart w:val="BE7D9B5C78A9464CA974A32EE0934C75"/>
                  </w:placeholder>
                  <w:text/>
                </w:sdtPr>
                <w:sdtEndPr/>
                <w:sdtContent>
                  <w:tc>
                    <w:tcPr>
                      <w:tcW w:w="2381" w:type="dxa"/>
                      <w:vAlign w:val="center"/>
                    </w:tcPr>
                    <w:p w14:paraId="1EB52581" w14:textId="77777777" w:rsidR="000D674E" w:rsidRDefault="000D674E"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0D674E" w:rsidRPr="00DA461C" w14:paraId="1EB5258B" w14:textId="77777777" w:rsidTr="000D674E">
              <w:trPr>
                <w:cantSplit/>
                <w:trHeight w:val="283"/>
              </w:trPr>
              <w:tc>
                <w:tcPr>
                  <w:tcW w:w="817" w:type="dxa"/>
                  <w:vMerge/>
                  <w:shd w:val="clear" w:color="auto" w:fill="B8CCE4" w:themeFill="accent1" w:themeFillTint="66"/>
                  <w:textDirection w:val="btLr"/>
                </w:tcPr>
                <w:p w14:paraId="1EB52583" w14:textId="77777777" w:rsidR="000D674E" w:rsidRPr="00DA461C" w:rsidRDefault="000D674E" w:rsidP="000D674E">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1EB52584" w14:textId="77777777" w:rsidR="000D674E" w:rsidRPr="00DA461C" w:rsidRDefault="000D674E" w:rsidP="000D674E">
                  <w:pPr>
                    <w:pStyle w:val="Bodyjustified"/>
                    <w:spacing w:line="240" w:lineRule="auto"/>
                    <w:rPr>
                      <w:rFonts w:cs="Arial"/>
                      <w:sz w:val="16"/>
                      <w:szCs w:val="16"/>
                    </w:rPr>
                  </w:pPr>
                  <w:r>
                    <w:rPr>
                      <w:rFonts w:cs="Arial"/>
                      <w:sz w:val="16"/>
                      <w:szCs w:val="16"/>
                    </w:rPr>
                    <w:t>VSWR</w:t>
                  </w:r>
                </w:p>
              </w:tc>
              <w:sdt>
                <w:sdtPr>
                  <w:rPr>
                    <w:rFonts w:cs="Arial"/>
                    <w:sz w:val="16"/>
                    <w:szCs w:val="16"/>
                  </w:rPr>
                  <w:id w:val="1167292073"/>
                  <w14:checkbox>
                    <w14:checked w14:val="0"/>
                    <w14:checkedState w14:val="2612" w14:font="MS Gothic"/>
                    <w14:uncheckedState w14:val="2610" w14:font="MS Gothic"/>
                  </w14:checkbox>
                </w:sdtPr>
                <w:sdtEndPr/>
                <w:sdtContent>
                  <w:tc>
                    <w:tcPr>
                      <w:tcW w:w="709" w:type="dxa"/>
                      <w:vAlign w:val="center"/>
                    </w:tcPr>
                    <w:p w14:paraId="1EB52585" w14:textId="77777777" w:rsidR="000D674E" w:rsidRPr="00DA461C" w:rsidRDefault="000D674E" w:rsidP="000D674E">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1EB52586" w14:textId="77777777" w:rsidR="000D674E" w:rsidRPr="00DA461C" w:rsidRDefault="000D674E" w:rsidP="000D674E">
                  <w:pPr>
                    <w:pStyle w:val="Bodyjustified"/>
                    <w:spacing w:line="240" w:lineRule="auto"/>
                    <w:jc w:val="left"/>
                    <w:rPr>
                      <w:rFonts w:cs="Arial"/>
                      <w:sz w:val="16"/>
                      <w:szCs w:val="16"/>
                    </w:rPr>
                  </w:pPr>
                  <w:r w:rsidRPr="00882D2A">
                    <w:rPr>
                      <w:rFonts w:cs="Arial"/>
                      <w:sz w:val="16"/>
                      <w:szCs w:val="16"/>
                    </w:rPr>
                    <w:t>ESCC 3402, Para. 9.1</w:t>
                  </w:r>
                  <w:r>
                    <w:rPr>
                      <w:rFonts w:cs="Arial"/>
                      <w:sz w:val="16"/>
                      <w:szCs w:val="16"/>
                    </w:rPr>
                    <w:t>6</w:t>
                  </w:r>
                </w:p>
              </w:tc>
              <w:sdt>
                <w:sdtPr>
                  <w:rPr>
                    <w:rFonts w:cs="Arial"/>
                    <w:sz w:val="16"/>
                    <w:szCs w:val="16"/>
                  </w:rPr>
                  <w:id w:val="559524290"/>
                  <w:placeholder>
                    <w:docPart w:val="F39A8EFB2E7C4868930C72D5F1FFA983"/>
                  </w:placeholder>
                  <w:text/>
                </w:sdtPr>
                <w:sdtEndPr/>
                <w:sdtContent>
                  <w:tc>
                    <w:tcPr>
                      <w:tcW w:w="907" w:type="dxa"/>
                      <w:vAlign w:val="center"/>
                    </w:tcPr>
                    <w:p w14:paraId="1EB52587" w14:textId="77777777" w:rsidR="000D674E" w:rsidRDefault="000D674E"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87954953"/>
                  <w:placeholder>
                    <w:docPart w:val="4AA66F5F12234B7FA867D5BC63EE69ED"/>
                  </w:placeholder>
                  <w:text/>
                </w:sdtPr>
                <w:sdtEndPr/>
                <w:sdtContent>
                  <w:tc>
                    <w:tcPr>
                      <w:tcW w:w="737" w:type="dxa"/>
                      <w:vAlign w:val="center"/>
                    </w:tcPr>
                    <w:p w14:paraId="1EB52588" w14:textId="77777777" w:rsidR="000D674E" w:rsidRDefault="000D674E"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919101968"/>
                  <w:placeholder>
                    <w:docPart w:val="D75EF13428CC4AFFB8FAB83A68479951"/>
                  </w:placeholder>
                  <w:text/>
                </w:sdtPr>
                <w:sdtEndPr/>
                <w:sdtContent>
                  <w:tc>
                    <w:tcPr>
                      <w:tcW w:w="794" w:type="dxa"/>
                      <w:vAlign w:val="center"/>
                    </w:tcPr>
                    <w:p w14:paraId="1EB52589" w14:textId="77777777" w:rsidR="000D674E" w:rsidRDefault="000D674E"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90557103"/>
                  <w:placeholder>
                    <w:docPart w:val="CD773CAA79254601BDB827328A0820A4"/>
                  </w:placeholder>
                  <w:text/>
                </w:sdtPr>
                <w:sdtEndPr/>
                <w:sdtContent>
                  <w:tc>
                    <w:tcPr>
                      <w:tcW w:w="2381" w:type="dxa"/>
                      <w:vAlign w:val="center"/>
                    </w:tcPr>
                    <w:p w14:paraId="1EB5258A" w14:textId="77777777" w:rsidR="000D674E" w:rsidRDefault="000D674E"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0D674E" w:rsidRPr="00DA461C" w14:paraId="1EB52594" w14:textId="77777777" w:rsidTr="000D674E">
              <w:trPr>
                <w:cantSplit/>
                <w:trHeight w:val="283"/>
              </w:trPr>
              <w:tc>
                <w:tcPr>
                  <w:tcW w:w="817" w:type="dxa"/>
                  <w:vMerge/>
                  <w:shd w:val="clear" w:color="auto" w:fill="B8CCE4" w:themeFill="accent1" w:themeFillTint="66"/>
                  <w:textDirection w:val="btLr"/>
                </w:tcPr>
                <w:p w14:paraId="1EB5258C" w14:textId="77777777" w:rsidR="000D674E" w:rsidRPr="00DA461C" w:rsidRDefault="000D674E" w:rsidP="000D674E">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1EB5258D" w14:textId="77777777" w:rsidR="000D674E" w:rsidRPr="00DA461C" w:rsidRDefault="000D674E" w:rsidP="000D674E">
                  <w:pPr>
                    <w:pStyle w:val="Bodyjustified"/>
                    <w:spacing w:line="240" w:lineRule="auto"/>
                    <w:rPr>
                      <w:rFonts w:cs="Arial"/>
                      <w:sz w:val="16"/>
                      <w:szCs w:val="16"/>
                    </w:rPr>
                  </w:pPr>
                  <w:r>
                    <w:rPr>
                      <w:rFonts w:cs="Arial"/>
                      <w:sz w:val="16"/>
                      <w:szCs w:val="16"/>
                    </w:rPr>
                    <w:t>RF Insertion Loss</w:t>
                  </w:r>
                </w:p>
              </w:tc>
              <w:sdt>
                <w:sdtPr>
                  <w:rPr>
                    <w:rFonts w:cs="Arial"/>
                    <w:sz w:val="16"/>
                    <w:szCs w:val="16"/>
                  </w:rPr>
                  <w:id w:val="-967428959"/>
                  <w14:checkbox>
                    <w14:checked w14:val="0"/>
                    <w14:checkedState w14:val="2612" w14:font="MS Gothic"/>
                    <w14:uncheckedState w14:val="2610" w14:font="MS Gothic"/>
                  </w14:checkbox>
                </w:sdtPr>
                <w:sdtEndPr/>
                <w:sdtContent>
                  <w:tc>
                    <w:tcPr>
                      <w:tcW w:w="709" w:type="dxa"/>
                      <w:vAlign w:val="center"/>
                    </w:tcPr>
                    <w:p w14:paraId="1EB5258E" w14:textId="77777777" w:rsidR="000D674E" w:rsidRPr="00DA461C" w:rsidRDefault="000D674E" w:rsidP="000D674E">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1EB5258F" w14:textId="77777777" w:rsidR="000D674E" w:rsidRPr="00DA461C" w:rsidRDefault="000D674E" w:rsidP="000D674E">
                  <w:pPr>
                    <w:pStyle w:val="Bodyjustified"/>
                    <w:spacing w:line="240" w:lineRule="auto"/>
                    <w:jc w:val="left"/>
                    <w:rPr>
                      <w:rFonts w:cs="Arial"/>
                      <w:sz w:val="16"/>
                      <w:szCs w:val="16"/>
                    </w:rPr>
                  </w:pPr>
                  <w:r w:rsidRPr="00882D2A">
                    <w:rPr>
                      <w:rFonts w:cs="Arial"/>
                      <w:sz w:val="16"/>
                      <w:szCs w:val="16"/>
                    </w:rPr>
                    <w:t>ESCC 3402, Para. 9.1</w:t>
                  </w:r>
                  <w:r>
                    <w:rPr>
                      <w:rFonts w:cs="Arial"/>
                      <w:sz w:val="16"/>
                      <w:szCs w:val="16"/>
                    </w:rPr>
                    <w:t>9</w:t>
                  </w:r>
                </w:p>
              </w:tc>
              <w:sdt>
                <w:sdtPr>
                  <w:rPr>
                    <w:rFonts w:cs="Arial"/>
                    <w:sz w:val="16"/>
                    <w:szCs w:val="16"/>
                  </w:rPr>
                  <w:id w:val="-1756733445"/>
                  <w:placeholder>
                    <w:docPart w:val="E526AD01410545F0A543018A00547098"/>
                  </w:placeholder>
                  <w:text/>
                </w:sdtPr>
                <w:sdtEndPr/>
                <w:sdtContent>
                  <w:tc>
                    <w:tcPr>
                      <w:tcW w:w="907" w:type="dxa"/>
                      <w:vAlign w:val="center"/>
                    </w:tcPr>
                    <w:p w14:paraId="1EB52590" w14:textId="77777777" w:rsidR="000D674E" w:rsidRDefault="000D674E"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124135889"/>
                  <w:placeholder>
                    <w:docPart w:val="59E6332752F74D609B75B4251CF76B3D"/>
                  </w:placeholder>
                  <w:text/>
                </w:sdtPr>
                <w:sdtEndPr/>
                <w:sdtContent>
                  <w:tc>
                    <w:tcPr>
                      <w:tcW w:w="737" w:type="dxa"/>
                      <w:vAlign w:val="center"/>
                    </w:tcPr>
                    <w:p w14:paraId="1EB52591" w14:textId="77777777" w:rsidR="000D674E" w:rsidRDefault="000D674E"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90337209"/>
                  <w:placeholder>
                    <w:docPart w:val="C80F482564F049A0A26F8F639AC7FDC4"/>
                  </w:placeholder>
                  <w:text/>
                </w:sdtPr>
                <w:sdtEndPr/>
                <w:sdtContent>
                  <w:tc>
                    <w:tcPr>
                      <w:tcW w:w="794" w:type="dxa"/>
                      <w:vAlign w:val="center"/>
                    </w:tcPr>
                    <w:p w14:paraId="1EB52592" w14:textId="77777777" w:rsidR="000D674E" w:rsidRDefault="000D674E"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46173891"/>
                  <w:placeholder>
                    <w:docPart w:val="DB414A916DEE4778AF2DE9A08381FC91"/>
                  </w:placeholder>
                  <w:text/>
                </w:sdtPr>
                <w:sdtEndPr/>
                <w:sdtContent>
                  <w:tc>
                    <w:tcPr>
                      <w:tcW w:w="2381" w:type="dxa"/>
                      <w:vAlign w:val="center"/>
                    </w:tcPr>
                    <w:p w14:paraId="1EB52593" w14:textId="77777777" w:rsidR="000D674E" w:rsidRDefault="000D674E"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0D674E" w:rsidRPr="00DA461C" w14:paraId="1EB5259D" w14:textId="77777777" w:rsidTr="000D674E">
              <w:trPr>
                <w:cantSplit/>
                <w:trHeight w:val="283"/>
              </w:trPr>
              <w:tc>
                <w:tcPr>
                  <w:tcW w:w="817" w:type="dxa"/>
                  <w:vMerge/>
                  <w:shd w:val="clear" w:color="auto" w:fill="B8CCE4" w:themeFill="accent1" w:themeFillTint="66"/>
                  <w:textDirection w:val="btLr"/>
                </w:tcPr>
                <w:p w14:paraId="1EB52595" w14:textId="77777777" w:rsidR="000D674E" w:rsidRPr="00DA461C" w:rsidRDefault="000D674E" w:rsidP="000D674E">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1EB52596" w14:textId="77777777" w:rsidR="000D674E" w:rsidRPr="00DA461C" w:rsidRDefault="000D674E" w:rsidP="000D674E">
                  <w:pPr>
                    <w:pStyle w:val="Bodyjustified"/>
                    <w:spacing w:line="240" w:lineRule="auto"/>
                    <w:rPr>
                      <w:rFonts w:cs="Arial"/>
                      <w:sz w:val="16"/>
                      <w:szCs w:val="16"/>
                    </w:rPr>
                  </w:pPr>
                  <w:r>
                    <w:rPr>
                      <w:rFonts w:cs="Arial"/>
                      <w:sz w:val="16"/>
                      <w:szCs w:val="16"/>
                    </w:rPr>
                    <w:t>Corona Level</w:t>
                  </w:r>
                </w:p>
              </w:tc>
              <w:sdt>
                <w:sdtPr>
                  <w:rPr>
                    <w:rFonts w:cs="Arial"/>
                    <w:sz w:val="16"/>
                    <w:szCs w:val="16"/>
                  </w:rPr>
                  <w:id w:val="-1433821644"/>
                  <w14:checkbox>
                    <w14:checked w14:val="0"/>
                    <w14:checkedState w14:val="2612" w14:font="MS Gothic"/>
                    <w14:uncheckedState w14:val="2610" w14:font="MS Gothic"/>
                  </w14:checkbox>
                </w:sdtPr>
                <w:sdtEndPr/>
                <w:sdtContent>
                  <w:tc>
                    <w:tcPr>
                      <w:tcW w:w="709" w:type="dxa"/>
                      <w:vAlign w:val="center"/>
                    </w:tcPr>
                    <w:p w14:paraId="1EB52597" w14:textId="77777777" w:rsidR="000D674E" w:rsidRPr="00DA461C" w:rsidRDefault="000D674E" w:rsidP="000D674E">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1EB52598" w14:textId="77777777" w:rsidR="000D674E" w:rsidRPr="00DA461C" w:rsidRDefault="000D674E" w:rsidP="000D674E">
                  <w:pPr>
                    <w:pStyle w:val="Bodyjustified"/>
                    <w:spacing w:line="240" w:lineRule="auto"/>
                    <w:jc w:val="left"/>
                    <w:rPr>
                      <w:rFonts w:cs="Arial"/>
                      <w:sz w:val="16"/>
                      <w:szCs w:val="16"/>
                    </w:rPr>
                  </w:pPr>
                  <w:r>
                    <w:rPr>
                      <w:rFonts w:cs="Arial"/>
                      <w:sz w:val="16"/>
                      <w:szCs w:val="16"/>
                    </w:rPr>
                    <w:t>IEC 169-1</w:t>
                  </w:r>
                </w:p>
              </w:tc>
              <w:sdt>
                <w:sdtPr>
                  <w:rPr>
                    <w:rFonts w:cs="Arial"/>
                    <w:sz w:val="16"/>
                    <w:szCs w:val="16"/>
                  </w:rPr>
                  <w:id w:val="493697955"/>
                  <w:placeholder>
                    <w:docPart w:val="D413208241854AEAB5A38B63F36DD2E0"/>
                  </w:placeholder>
                  <w:text/>
                </w:sdtPr>
                <w:sdtEndPr/>
                <w:sdtContent>
                  <w:tc>
                    <w:tcPr>
                      <w:tcW w:w="907" w:type="dxa"/>
                      <w:vAlign w:val="center"/>
                    </w:tcPr>
                    <w:p w14:paraId="1EB52599" w14:textId="77777777" w:rsidR="000D674E" w:rsidRDefault="000D674E"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18000937"/>
                  <w:placeholder>
                    <w:docPart w:val="43F0F2C28FA04E749E8B5D9D72E213BA"/>
                  </w:placeholder>
                  <w:text/>
                </w:sdtPr>
                <w:sdtEndPr/>
                <w:sdtContent>
                  <w:tc>
                    <w:tcPr>
                      <w:tcW w:w="737" w:type="dxa"/>
                      <w:vAlign w:val="center"/>
                    </w:tcPr>
                    <w:p w14:paraId="1EB5259A" w14:textId="77777777" w:rsidR="000D674E" w:rsidRDefault="000D674E"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12444027"/>
                  <w:placeholder>
                    <w:docPart w:val="36AF5A5C4603439B8BD8F9A56DEDC191"/>
                  </w:placeholder>
                  <w:text/>
                </w:sdtPr>
                <w:sdtEndPr/>
                <w:sdtContent>
                  <w:tc>
                    <w:tcPr>
                      <w:tcW w:w="794" w:type="dxa"/>
                      <w:vAlign w:val="center"/>
                    </w:tcPr>
                    <w:p w14:paraId="1EB5259B" w14:textId="77777777" w:rsidR="000D674E" w:rsidRDefault="000D674E"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97844993"/>
                  <w:placeholder>
                    <w:docPart w:val="B81AF640ABAB4C6485BA42F0296FC8AC"/>
                  </w:placeholder>
                  <w:text/>
                </w:sdtPr>
                <w:sdtEndPr/>
                <w:sdtContent>
                  <w:tc>
                    <w:tcPr>
                      <w:tcW w:w="2381" w:type="dxa"/>
                      <w:vAlign w:val="center"/>
                    </w:tcPr>
                    <w:p w14:paraId="1EB5259C" w14:textId="77777777" w:rsidR="000D674E" w:rsidRDefault="000D674E"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0D674E" w:rsidRPr="00DA461C" w14:paraId="1EB525A6" w14:textId="77777777" w:rsidTr="000D674E">
              <w:trPr>
                <w:cantSplit/>
                <w:trHeight w:val="283"/>
              </w:trPr>
              <w:tc>
                <w:tcPr>
                  <w:tcW w:w="817" w:type="dxa"/>
                  <w:vMerge/>
                  <w:shd w:val="clear" w:color="auto" w:fill="B8CCE4" w:themeFill="accent1" w:themeFillTint="66"/>
                  <w:textDirection w:val="btLr"/>
                </w:tcPr>
                <w:p w14:paraId="1EB5259E" w14:textId="77777777" w:rsidR="000D674E" w:rsidRPr="00DA461C" w:rsidRDefault="000D674E" w:rsidP="000D674E">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1EB5259F" w14:textId="77777777" w:rsidR="000D674E" w:rsidRPr="00DA461C" w:rsidRDefault="000D674E" w:rsidP="000D674E">
                  <w:pPr>
                    <w:pStyle w:val="Bodyjustified"/>
                    <w:spacing w:line="240" w:lineRule="auto"/>
                    <w:rPr>
                      <w:rFonts w:cs="Arial"/>
                      <w:sz w:val="16"/>
                      <w:szCs w:val="16"/>
                    </w:rPr>
                  </w:pPr>
                  <w:r>
                    <w:rPr>
                      <w:rFonts w:cs="Arial"/>
                      <w:sz w:val="16"/>
                      <w:szCs w:val="16"/>
                    </w:rPr>
                    <w:t>Endurance</w:t>
                  </w:r>
                </w:p>
              </w:tc>
              <w:sdt>
                <w:sdtPr>
                  <w:rPr>
                    <w:rFonts w:cs="Arial"/>
                    <w:sz w:val="16"/>
                    <w:szCs w:val="16"/>
                  </w:rPr>
                  <w:id w:val="-237787425"/>
                  <w14:checkbox>
                    <w14:checked w14:val="0"/>
                    <w14:checkedState w14:val="2612" w14:font="MS Gothic"/>
                    <w14:uncheckedState w14:val="2610" w14:font="MS Gothic"/>
                  </w14:checkbox>
                </w:sdtPr>
                <w:sdtEndPr/>
                <w:sdtContent>
                  <w:tc>
                    <w:tcPr>
                      <w:tcW w:w="709" w:type="dxa"/>
                      <w:vAlign w:val="center"/>
                    </w:tcPr>
                    <w:p w14:paraId="1EB525A0" w14:textId="77777777" w:rsidR="000D674E" w:rsidRPr="00DA461C" w:rsidRDefault="000D674E" w:rsidP="000D674E">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1EB525A1" w14:textId="77777777" w:rsidR="000D674E" w:rsidRPr="00DA461C" w:rsidRDefault="000D674E" w:rsidP="000D674E">
                  <w:pPr>
                    <w:pStyle w:val="Bodyjustified"/>
                    <w:spacing w:line="240" w:lineRule="auto"/>
                    <w:jc w:val="left"/>
                    <w:rPr>
                      <w:rFonts w:cs="Arial"/>
                      <w:sz w:val="16"/>
                      <w:szCs w:val="16"/>
                    </w:rPr>
                  </w:pPr>
                  <w:r>
                    <w:rPr>
                      <w:rFonts w:cs="Arial"/>
                      <w:sz w:val="16"/>
                      <w:szCs w:val="16"/>
                    </w:rPr>
                    <w:t>ESCC 3402, Para. 9.18</w:t>
                  </w:r>
                </w:p>
              </w:tc>
              <w:sdt>
                <w:sdtPr>
                  <w:rPr>
                    <w:rFonts w:cs="Arial"/>
                    <w:sz w:val="16"/>
                    <w:szCs w:val="16"/>
                  </w:rPr>
                  <w:id w:val="-536805089"/>
                  <w:text/>
                </w:sdtPr>
                <w:sdtEndPr/>
                <w:sdtContent>
                  <w:tc>
                    <w:tcPr>
                      <w:tcW w:w="907" w:type="dxa"/>
                      <w:vAlign w:val="center"/>
                    </w:tcPr>
                    <w:p w14:paraId="1EB525A2" w14:textId="77777777" w:rsidR="000D674E" w:rsidRDefault="000D674E"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44787465"/>
                  <w:text/>
                </w:sdtPr>
                <w:sdtEndPr/>
                <w:sdtContent>
                  <w:tc>
                    <w:tcPr>
                      <w:tcW w:w="737" w:type="dxa"/>
                      <w:vAlign w:val="center"/>
                    </w:tcPr>
                    <w:p w14:paraId="1EB525A3" w14:textId="77777777" w:rsidR="000D674E" w:rsidRDefault="000D674E"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66889739"/>
                  <w:text/>
                </w:sdtPr>
                <w:sdtEndPr/>
                <w:sdtContent>
                  <w:tc>
                    <w:tcPr>
                      <w:tcW w:w="794" w:type="dxa"/>
                      <w:vAlign w:val="center"/>
                    </w:tcPr>
                    <w:p w14:paraId="1EB525A4" w14:textId="77777777" w:rsidR="000D674E" w:rsidRDefault="000D674E"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13768024"/>
                  <w:text/>
                </w:sdtPr>
                <w:sdtEndPr/>
                <w:sdtContent>
                  <w:tc>
                    <w:tcPr>
                      <w:tcW w:w="2381" w:type="dxa"/>
                      <w:vAlign w:val="center"/>
                    </w:tcPr>
                    <w:p w14:paraId="1EB525A5" w14:textId="77777777" w:rsidR="000D674E" w:rsidRDefault="000D674E"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0D674E" w:rsidRPr="00DA461C" w14:paraId="1EB525AF" w14:textId="77777777" w:rsidTr="000D674E">
              <w:trPr>
                <w:cantSplit/>
                <w:trHeight w:val="283"/>
              </w:trPr>
              <w:tc>
                <w:tcPr>
                  <w:tcW w:w="817" w:type="dxa"/>
                  <w:vMerge/>
                  <w:shd w:val="clear" w:color="auto" w:fill="B8CCE4" w:themeFill="accent1" w:themeFillTint="66"/>
                  <w:textDirection w:val="btLr"/>
                </w:tcPr>
                <w:p w14:paraId="1EB525A7" w14:textId="77777777" w:rsidR="000D674E" w:rsidRPr="00DA461C" w:rsidRDefault="000D674E" w:rsidP="000D674E">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1EB525A8" w14:textId="77777777" w:rsidR="000D674E" w:rsidRPr="00DA461C" w:rsidRDefault="000D674E" w:rsidP="000D674E">
                  <w:pPr>
                    <w:pStyle w:val="Bodyjustified"/>
                    <w:spacing w:line="240" w:lineRule="auto"/>
                    <w:rPr>
                      <w:rFonts w:cs="Arial"/>
                      <w:sz w:val="16"/>
                      <w:szCs w:val="16"/>
                    </w:rPr>
                  </w:pPr>
                  <w:r>
                    <w:rPr>
                      <w:rFonts w:cs="Arial"/>
                      <w:sz w:val="16"/>
                      <w:szCs w:val="16"/>
                    </w:rPr>
                    <w:t>Seal Test</w:t>
                  </w:r>
                </w:p>
              </w:tc>
              <w:sdt>
                <w:sdtPr>
                  <w:rPr>
                    <w:rFonts w:cs="Arial"/>
                    <w:sz w:val="16"/>
                    <w:szCs w:val="16"/>
                  </w:rPr>
                  <w:id w:val="1303199429"/>
                  <w14:checkbox>
                    <w14:checked w14:val="0"/>
                    <w14:checkedState w14:val="2612" w14:font="MS Gothic"/>
                    <w14:uncheckedState w14:val="2610" w14:font="MS Gothic"/>
                  </w14:checkbox>
                </w:sdtPr>
                <w:sdtEndPr/>
                <w:sdtContent>
                  <w:tc>
                    <w:tcPr>
                      <w:tcW w:w="709" w:type="dxa"/>
                      <w:vAlign w:val="center"/>
                    </w:tcPr>
                    <w:p w14:paraId="1EB525A9" w14:textId="77777777" w:rsidR="000D674E" w:rsidRPr="00DA461C" w:rsidRDefault="000D674E" w:rsidP="000D674E">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1EB525AA" w14:textId="77777777" w:rsidR="000D674E" w:rsidRPr="00DA461C" w:rsidRDefault="000D674E" w:rsidP="000D674E">
                  <w:pPr>
                    <w:pStyle w:val="Bodyjustified"/>
                    <w:spacing w:line="240" w:lineRule="auto"/>
                    <w:jc w:val="left"/>
                    <w:rPr>
                      <w:rFonts w:cs="Arial"/>
                      <w:sz w:val="16"/>
                      <w:szCs w:val="16"/>
                    </w:rPr>
                  </w:pPr>
                  <w:r w:rsidRPr="00882D2A">
                    <w:rPr>
                      <w:rFonts w:cs="Arial"/>
                      <w:sz w:val="16"/>
                      <w:szCs w:val="16"/>
                    </w:rPr>
                    <w:t>ESCC 3402, Para. 9.7</w:t>
                  </w:r>
                </w:p>
              </w:tc>
              <w:sdt>
                <w:sdtPr>
                  <w:rPr>
                    <w:rFonts w:cs="Arial"/>
                    <w:sz w:val="16"/>
                    <w:szCs w:val="16"/>
                  </w:rPr>
                  <w:id w:val="1210839531"/>
                  <w:text/>
                </w:sdtPr>
                <w:sdtEndPr/>
                <w:sdtContent>
                  <w:tc>
                    <w:tcPr>
                      <w:tcW w:w="907" w:type="dxa"/>
                      <w:vAlign w:val="center"/>
                    </w:tcPr>
                    <w:p w14:paraId="1EB525AB" w14:textId="77777777" w:rsidR="000D674E" w:rsidRDefault="000D674E"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02475101"/>
                  <w:text/>
                </w:sdtPr>
                <w:sdtEndPr/>
                <w:sdtContent>
                  <w:tc>
                    <w:tcPr>
                      <w:tcW w:w="737" w:type="dxa"/>
                      <w:vAlign w:val="center"/>
                    </w:tcPr>
                    <w:p w14:paraId="1EB525AC" w14:textId="77777777" w:rsidR="000D674E" w:rsidRDefault="000D674E"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47054405"/>
                  <w:text/>
                </w:sdtPr>
                <w:sdtEndPr/>
                <w:sdtContent>
                  <w:tc>
                    <w:tcPr>
                      <w:tcW w:w="794" w:type="dxa"/>
                      <w:vAlign w:val="center"/>
                    </w:tcPr>
                    <w:p w14:paraId="1EB525AD" w14:textId="77777777" w:rsidR="000D674E" w:rsidRDefault="000D674E"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03502471"/>
                  <w:text/>
                </w:sdtPr>
                <w:sdtEndPr/>
                <w:sdtContent>
                  <w:tc>
                    <w:tcPr>
                      <w:tcW w:w="2381" w:type="dxa"/>
                      <w:vAlign w:val="center"/>
                    </w:tcPr>
                    <w:p w14:paraId="1EB525AE" w14:textId="77777777" w:rsidR="000D674E" w:rsidRDefault="000D674E"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0D674E" w:rsidRPr="00DA461C" w14:paraId="1EB525B8" w14:textId="77777777" w:rsidTr="000D674E">
              <w:trPr>
                <w:cantSplit/>
                <w:trHeight w:val="283"/>
              </w:trPr>
              <w:tc>
                <w:tcPr>
                  <w:tcW w:w="817" w:type="dxa"/>
                  <w:vMerge w:val="restart"/>
                  <w:shd w:val="clear" w:color="auto" w:fill="B8CCE4" w:themeFill="accent1" w:themeFillTint="66"/>
                  <w:textDirection w:val="btLr"/>
                </w:tcPr>
                <w:p w14:paraId="1EB525B0" w14:textId="77777777" w:rsidR="000D674E" w:rsidRPr="00DA461C" w:rsidRDefault="000D674E" w:rsidP="000D674E">
                  <w:pPr>
                    <w:pStyle w:val="Bodyjustified"/>
                    <w:spacing w:line="240" w:lineRule="auto"/>
                    <w:ind w:left="113" w:right="113"/>
                    <w:rPr>
                      <w:rFonts w:cs="Arial"/>
                      <w:sz w:val="16"/>
                      <w:szCs w:val="16"/>
                    </w:rPr>
                  </w:pPr>
                  <w:r w:rsidRPr="00702EA6">
                    <w:rPr>
                      <w:rFonts w:cs="Arial"/>
                      <w:sz w:val="16"/>
                      <w:szCs w:val="16"/>
                    </w:rPr>
                    <w:t xml:space="preserve">Subgroup </w:t>
                  </w:r>
                  <w:r w:rsidRPr="00702EA6">
                    <w:rPr>
                      <w:rFonts w:asciiTheme="majorHAnsi" w:hAnsiTheme="majorHAnsi" w:cs="Arial"/>
                      <w:sz w:val="16"/>
                      <w:szCs w:val="16"/>
                    </w:rPr>
                    <w:t>III</w:t>
                  </w:r>
                </w:p>
              </w:tc>
              <w:tc>
                <w:tcPr>
                  <w:tcW w:w="1701" w:type="dxa"/>
                  <w:shd w:val="clear" w:color="auto" w:fill="B8CCE4" w:themeFill="accent1" w:themeFillTint="66"/>
                  <w:vAlign w:val="center"/>
                </w:tcPr>
                <w:p w14:paraId="1EB525B1" w14:textId="77777777" w:rsidR="000D674E" w:rsidRPr="00DA461C" w:rsidRDefault="000D674E" w:rsidP="000D674E">
                  <w:pPr>
                    <w:pStyle w:val="Bodyjustified"/>
                    <w:spacing w:line="240" w:lineRule="auto"/>
                    <w:rPr>
                      <w:rFonts w:cs="Arial"/>
                      <w:sz w:val="16"/>
                      <w:szCs w:val="16"/>
                    </w:rPr>
                  </w:pPr>
                  <w:r>
                    <w:rPr>
                      <w:rFonts w:cs="Arial"/>
                      <w:sz w:val="16"/>
                      <w:szCs w:val="16"/>
                    </w:rPr>
                    <w:t>Corrosion</w:t>
                  </w:r>
                </w:p>
              </w:tc>
              <w:sdt>
                <w:sdtPr>
                  <w:rPr>
                    <w:rFonts w:cs="Arial"/>
                    <w:sz w:val="16"/>
                    <w:szCs w:val="16"/>
                  </w:rPr>
                  <w:id w:val="186806652"/>
                  <w14:checkbox>
                    <w14:checked w14:val="0"/>
                    <w14:checkedState w14:val="2612" w14:font="MS Gothic"/>
                    <w14:uncheckedState w14:val="2610" w14:font="MS Gothic"/>
                  </w14:checkbox>
                </w:sdtPr>
                <w:sdtEndPr/>
                <w:sdtContent>
                  <w:tc>
                    <w:tcPr>
                      <w:tcW w:w="709" w:type="dxa"/>
                      <w:vAlign w:val="center"/>
                    </w:tcPr>
                    <w:p w14:paraId="1EB525B2" w14:textId="77777777" w:rsidR="000D674E" w:rsidRPr="00DA461C" w:rsidRDefault="000D674E" w:rsidP="000D674E">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1EB525B3" w14:textId="77777777" w:rsidR="000D674E" w:rsidRPr="00DA461C" w:rsidRDefault="000D674E" w:rsidP="000D674E">
                  <w:pPr>
                    <w:pStyle w:val="Bodyjustified"/>
                    <w:spacing w:line="240" w:lineRule="auto"/>
                    <w:jc w:val="left"/>
                    <w:rPr>
                      <w:rFonts w:cs="Arial"/>
                      <w:sz w:val="16"/>
                      <w:szCs w:val="16"/>
                    </w:rPr>
                  </w:pPr>
                  <w:r>
                    <w:rPr>
                      <w:rFonts w:cs="Arial"/>
                      <w:sz w:val="16"/>
                      <w:szCs w:val="16"/>
                    </w:rPr>
                    <w:t>IEC 68-2-11</w:t>
                  </w:r>
                </w:p>
              </w:tc>
              <w:sdt>
                <w:sdtPr>
                  <w:rPr>
                    <w:rFonts w:cs="Arial"/>
                    <w:sz w:val="16"/>
                    <w:szCs w:val="16"/>
                  </w:rPr>
                  <w:id w:val="265658628"/>
                  <w:text/>
                </w:sdtPr>
                <w:sdtEndPr/>
                <w:sdtContent>
                  <w:tc>
                    <w:tcPr>
                      <w:tcW w:w="907" w:type="dxa"/>
                      <w:vAlign w:val="center"/>
                    </w:tcPr>
                    <w:p w14:paraId="1EB525B4" w14:textId="77777777" w:rsidR="000D674E" w:rsidRDefault="000D674E"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20400057"/>
                  <w:text/>
                </w:sdtPr>
                <w:sdtEndPr/>
                <w:sdtContent>
                  <w:tc>
                    <w:tcPr>
                      <w:tcW w:w="737" w:type="dxa"/>
                      <w:vAlign w:val="center"/>
                    </w:tcPr>
                    <w:p w14:paraId="1EB525B5" w14:textId="77777777" w:rsidR="000D674E" w:rsidRDefault="000D674E"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07556241"/>
                  <w:text/>
                </w:sdtPr>
                <w:sdtEndPr/>
                <w:sdtContent>
                  <w:tc>
                    <w:tcPr>
                      <w:tcW w:w="794" w:type="dxa"/>
                      <w:vAlign w:val="center"/>
                    </w:tcPr>
                    <w:p w14:paraId="1EB525B6" w14:textId="77777777" w:rsidR="000D674E" w:rsidRDefault="000D674E"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932519896"/>
                  <w:text/>
                </w:sdtPr>
                <w:sdtEndPr/>
                <w:sdtContent>
                  <w:tc>
                    <w:tcPr>
                      <w:tcW w:w="2381" w:type="dxa"/>
                      <w:vAlign w:val="center"/>
                    </w:tcPr>
                    <w:p w14:paraId="1EB525B7" w14:textId="77777777" w:rsidR="000D674E" w:rsidRDefault="000D674E"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0D674E" w:rsidRPr="00DA461C" w14:paraId="1EB525C1" w14:textId="77777777" w:rsidTr="000D674E">
              <w:trPr>
                <w:cantSplit/>
                <w:trHeight w:val="283"/>
              </w:trPr>
              <w:tc>
                <w:tcPr>
                  <w:tcW w:w="817" w:type="dxa"/>
                  <w:vMerge/>
                  <w:shd w:val="clear" w:color="auto" w:fill="B8CCE4" w:themeFill="accent1" w:themeFillTint="66"/>
                  <w:textDirection w:val="btLr"/>
                </w:tcPr>
                <w:p w14:paraId="1EB525B9" w14:textId="77777777" w:rsidR="000D674E" w:rsidRPr="00DA461C" w:rsidRDefault="000D674E" w:rsidP="000D674E">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1EB525BA" w14:textId="77777777" w:rsidR="000D674E" w:rsidRPr="00DA461C" w:rsidRDefault="000D674E" w:rsidP="000D674E">
                  <w:pPr>
                    <w:pStyle w:val="Bodyjustified"/>
                    <w:spacing w:line="240" w:lineRule="auto"/>
                    <w:rPr>
                      <w:rFonts w:cs="Arial"/>
                      <w:sz w:val="16"/>
                      <w:szCs w:val="16"/>
                    </w:rPr>
                  </w:pPr>
                  <w:r>
                    <w:rPr>
                      <w:rFonts w:cs="Arial"/>
                      <w:sz w:val="16"/>
                      <w:szCs w:val="16"/>
                    </w:rPr>
                    <w:t>Seal Test</w:t>
                  </w:r>
                </w:p>
              </w:tc>
              <w:sdt>
                <w:sdtPr>
                  <w:rPr>
                    <w:rFonts w:cs="Arial"/>
                    <w:sz w:val="16"/>
                    <w:szCs w:val="16"/>
                  </w:rPr>
                  <w:id w:val="637769750"/>
                  <w14:checkbox>
                    <w14:checked w14:val="0"/>
                    <w14:checkedState w14:val="2612" w14:font="MS Gothic"/>
                    <w14:uncheckedState w14:val="2610" w14:font="MS Gothic"/>
                  </w14:checkbox>
                </w:sdtPr>
                <w:sdtEndPr/>
                <w:sdtContent>
                  <w:tc>
                    <w:tcPr>
                      <w:tcW w:w="709" w:type="dxa"/>
                      <w:vAlign w:val="center"/>
                    </w:tcPr>
                    <w:p w14:paraId="1EB525BB" w14:textId="77777777" w:rsidR="000D674E" w:rsidRPr="00DA461C" w:rsidRDefault="000D674E" w:rsidP="000D674E">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1EB525BC" w14:textId="77777777" w:rsidR="000D674E" w:rsidRPr="00DA461C" w:rsidRDefault="000D674E" w:rsidP="000D674E">
                  <w:pPr>
                    <w:pStyle w:val="Bodyjustified"/>
                    <w:spacing w:line="240" w:lineRule="auto"/>
                    <w:jc w:val="left"/>
                    <w:rPr>
                      <w:rFonts w:cs="Arial"/>
                      <w:sz w:val="16"/>
                      <w:szCs w:val="16"/>
                    </w:rPr>
                  </w:pPr>
                  <w:r w:rsidRPr="00882D2A">
                    <w:rPr>
                      <w:rFonts w:cs="Arial"/>
                      <w:sz w:val="16"/>
                      <w:szCs w:val="16"/>
                    </w:rPr>
                    <w:t>ESCC 3402, Para. 9.7</w:t>
                  </w:r>
                </w:p>
              </w:tc>
              <w:sdt>
                <w:sdtPr>
                  <w:rPr>
                    <w:rFonts w:cs="Arial"/>
                    <w:sz w:val="16"/>
                    <w:szCs w:val="16"/>
                  </w:rPr>
                  <w:id w:val="-409623526"/>
                  <w:text/>
                </w:sdtPr>
                <w:sdtEndPr/>
                <w:sdtContent>
                  <w:tc>
                    <w:tcPr>
                      <w:tcW w:w="907" w:type="dxa"/>
                      <w:vAlign w:val="center"/>
                    </w:tcPr>
                    <w:p w14:paraId="1EB525BD" w14:textId="77777777" w:rsidR="000D674E" w:rsidRDefault="000D674E"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55958346"/>
                  <w:text/>
                </w:sdtPr>
                <w:sdtEndPr/>
                <w:sdtContent>
                  <w:tc>
                    <w:tcPr>
                      <w:tcW w:w="737" w:type="dxa"/>
                      <w:vAlign w:val="center"/>
                    </w:tcPr>
                    <w:p w14:paraId="1EB525BE" w14:textId="77777777" w:rsidR="000D674E" w:rsidRDefault="000D674E"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74945303"/>
                  <w:text/>
                </w:sdtPr>
                <w:sdtEndPr/>
                <w:sdtContent>
                  <w:tc>
                    <w:tcPr>
                      <w:tcW w:w="794" w:type="dxa"/>
                      <w:vAlign w:val="center"/>
                    </w:tcPr>
                    <w:p w14:paraId="1EB525BF" w14:textId="77777777" w:rsidR="000D674E" w:rsidRDefault="000D674E"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09493756"/>
                  <w:text/>
                </w:sdtPr>
                <w:sdtEndPr/>
                <w:sdtContent>
                  <w:tc>
                    <w:tcPr>
                      <w:tcW w:w="2381" w:type="dxa"/>
                      <w:vAlign w:val="center"/>
                    </w:tcPr>
                    <w:p w14:paraId="1EB525C0" w14:textId="77777777" w:rsidR="000D674E" w:rsidRDefault="000D674E"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0D674E" w:rsidRPr="00DA461C" w14:paraId="1EB525CA" w14:textId="77777777" w:rsidTr="000D674E">
              <w:trPr>
                <w:cantSplit/>
                <w:trHeight w:val="283"/>
              </w:trPr>
              <w:tc>
                <w:tcPr>
                  <w:tcW w:w="817" w:type="dxa"/>
                  <w:vMerge/>
                  <w:shd w:val="clear" w:color="auto" w:fill="B8CCE4" w:themeFill="accent1" w:themeFillTint="66"/>
                  <w:textDirection w:val="btLr"/>
                </w:tcPr>
                <w:p w14:paraId="1EB525C2" w14:textId="77777777" w:rsidR="000D674E" w:rsidRPr="00DA461C" w:rsidRDefault="000D674E" w:rsidP="000D674E">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1EB525C3" w14:textId="77777777" w:rsidR="000D674E" w:rsidRPr="00DA461C" w:rsidRDefault="000D674E" w:rsidP="000D674E">
                  <w:pPr>
                    <w:pStyle w:val="Bodyjustified"/>
                    <w:spacing w:line="240" w:lineRule="auto"/>
                    <w:rPr>
                      <w:rFonts w:cs="Arial"/>
                      <w:sz w:val="16"/>
                      <w:szCs w:val="16"/>
                    </w:rPr>
                  </w:pPr>
                  <w:r>
                    <w:rPr>
                      <w:rFonts w:cs="Arial"/>
                      <w:sz w:val="16"/>
                      <w:szCs w:val="16"/>
                    </w:rPr>
                    <w:t>Plating Thickness (Hermetic)</w:t>
                  </w:r>
                </w:p>
              </w:tc>
              <w:sdt>
                <w:sdtPr>
                  <w:rPr>
                    <w:rFonts w:cs="Arial"/>
                    <w:sz w:val="16"/>
                    <w:szCs w:val="16"/>
                  </w:rPr>
                  <w:id w:val="-1830198190"/>
                  <w14:checkbox>
                    <w14:checked w14:val="0"/>
                    <w14:checkedState w14:val="2612" w14:font="MS Gothic"/>
                    <w14:uncheckedState w14:val="2610" w14:font="MS Gothic"/>
                  </w14:checkbox>
                </w:sdtPr>
                <w:sdtEndPr/>
                <w:sdtContent>
                  <w:tc>
                    <w:tcPr>
                      <w:tcW w:w="709" w:type="dxa"/>
                      <w:vAlign w:val="center"/>
                    </w:tcPr>
                    <w:p w14:paraId="1EB525C4" w14:textId="77777777" w:rsidR="000D674E" w:rsidRPr="00DA461C" w:rsidRDefault="000D674E" w:rsidP="000D674E">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1EB525C5" w14:textId="77777777" w:rsidR="000D674E" w:rsidRPr="00DA461C" w:rsidRDefault="000D674E" w:rsidP="000D674E">
                  <w:pPr>
                    <w:pStyle w:val="Bodyjustified"/>
                    <w:spacing w:line="240" w:lineRule="auto"/>
                    <w:jc w:val="left"/>
                    <w:rPr>
                      <w:rFonts w:cs="Arial"/>
                      <w:sz w:val="16"/>
                      <w:szCs w:val="16"/>
                    </w:rPr>
                  </w:pPr>
                  <w:r>
                    <w:rPr>
                      <w:rFonts w:cs="Arial"/>
                      <w:sz w:val="16"/>
                      <w:szCs w:val="16"/>
                    </w:rPr>
                    <w:t>ESCC 3402, Para. 9.2</w:t>
                  </w:r>
                  <w:r w:rsidRPr="00882D2A">
                    <w:rPr>
                      <w:rFonts w:cs="Arial"/>
                      <w:sz w:val="16"/>
                      <w:szCs w:val="16"/>
                    </w:rPr>
                    <w:t>9</w:t>
                  </w:r>
                </w:p>
              </w:tc>
              <w:sdt>
                <w:sdtPr>
                  <w:rPr>
                    <w:rFonts w:cs="Arial"/>
                    <w:sz w:val="16"/>
                    <w:szCs w:val="16"/>
                  </w:rPr>
                  <w:id w:val="571008660"/>
                  <w:text/>
                </w:sdtPr>
                <w:sdtEndPr/>
                <w:sdtContent>
                  <w:tc>
                    <w:tcPr>
                      <w:tcW w:w="907" w:type="dxa"/>
                      <w:vAlign w:val="center"/>
                    </w:tcPr>
                    <w:p w14:paraId="1EB525C6" w14:textId="77777777" w:rsidR="000D674E" w:rsidRDefault="000D674E"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43474758"/>
                  <w:text/>
                </w:sdtPr>
                <w:sdtEndPr/>
                <w:sdtContent>
                  <w:tc>
                    <w:tcPr>
                      <w:tcW w:w="737" w:type="dxa"/>
                      <w:vAlign w:val="center"/>
                    </w:tcPr>
                    <w:p w14:paraId="1EB525C7" w14:textId="77777777" w:rsidR="000D674E" w:rsidRDefault="000D674E"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58390581"/>
                  <w:text/>
                </w:sdtPr>
                <w:sdtEndPr/>
                <w:sdtContent>
                  <w:tc>
                    <w:tcPr>
                      <w:tcW w:w="794" w:type="dxa"/>
                      <w:vAlign w:val="center"/>
                    </w:tcPr>
                    <w:p w14:paraId="1EB525C8" w14:textId="77777777" w:rsidR="000D674E" w:rsidRDefault="000D674E"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15515387"/>
                  <w:text/>
                </w:sdtPr>
                <w:sdtEndPr/>
                <w:sdtContent>
                  <w:tc>
                    <w:tcPr>
                      <w:tcW w:w="2381" w:type="dxa"/>
                      <w:vAlign w:val="center"/>
                    </w:tcPr>
                    <w:p w14:paraId="1EB525C9" w14:textId="77777777" w:rsidR="000D674E" w:rsidRDefault="000D674E"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bl>
          <w:p w14:paraId="1EB525CB" w14:textId="77777777" w:rsidR="000D674E" w:rsidRDefault="000D674E"/>
          <w:p w14:paraId="1EB525CC" w14:textId="77777777" w:rsidR="000D674E" w:rsidRDefault="000D674E" w:rsidP="00136C43"/>
        </w:tc>
      </w:tr>
    </w:tbl>
    <w:p w14:paraId="1EB525CE" w14:textId="77777777" w:rsidR="000B6B50" w:rsidRDefault="000B6B50">
      <w:r>
        <w:br w:type="page"/>
      </w:r>
    </w:p>
    <w:tbl>
      <w:tblPr>
        <w:tblW w:w="99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4A0" w:firstRow="1" w:lastRow="0" w:firstColumn="1" w:lastColumn="0" w:noHBand="0" w:noVBand="1"/>
      </w:tblPr>
      <w:tblGrid>
        <w:gridCol w:w="2745"/>
        <w:gridCol w:w="1321"/>
        <w:gridCol w:w="135"/>
        <w:gridCol w:w="2322"/>
        <w:gridCol w:w="551"/>
        <w:gridCol w:w="1605"/>
        <w:gridCol w:w="1273"/>
        <w:gridCol w:w="8"/>
      </w:tblGrid>
      <w:tr w:rsidR="000D674E" w14:paraId="1EB525D2" w14:textId="77777777" w:rsidTr="000D674E">
        <w:trPr>
          <w:trHeight w:val="215"/>
        </w:trPr>
        <w:tc>
          <w:tcPr>
            <w:tcW w:w="2746" w:type="dxa"/>
            <w:vMerge w:val="restart"/>
            <w:tcBorders>
              <w:top w:val="single" w:sz="4" w:space="0" w:color="auto"/>
              <w:left w:val="single" w:sz="4" w:space="0" w:color="auto"/>
              <w:bottom w:val="single" w:sz="4" w:space="0" w:color="auto"/>
              <w:right w:val="single" w:sz="4" w:space="0" w:color="auto"/>
            </w:tcBorders>
            <w:vAlign w:val="center"/>
            <w:hideMark/>
          </w:tcPr>
          <w:p w14:paraId="1EB525CF" w14:textId="77777777" w:rsidR="000D674E" w:rsidRDefault="000D674E">
            <w:pPr>
              <w:jc w:val="center"/>
            </w:pPr>
            <w:r>
              <w:rPr>
                <w:noProof/>
                <w:lang w:val="en-GB" w:eastAsia="en-GB"/>
              </w:rPr>
              <w:lastRenderedPageBreak/>
              <w:drawing>
                <wp:inline distT="0" distB="0" distL="0" distR="0" wp14:anchorId="1EB526E3" wp14:editId="1EB526E4">
                  <wp:extent cx="1456055" cy="396875"/>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56055" cy="396875"/>
                          </a:xfrm>
                          <a:prstGeom prst="rect">
                            <a:avLst/>
                          </a:prstGeom>
                          <a:noFill/>
                          <a:ln>
                            <a:noFill/>
                          </a:ln>
                        </pic:spPr>
                      </pic:pic>
                    </a:graphicData>
                  </a:graphic>
                </wp:inline>
              </w:drawing>
            </w:r>
          </w:p>
        </w:tc>
        <w:tc>
          <w:tcPr>
            <w:tcW w:w="5934" w:type="dxa"/>
            <w:gridSpan w:val="5"/>
            <w:tcBorders>
              <w:top w:val="single" w:sz="4" w:space="0" w:color="auto"/>
              <w:left w:val="single" w:sz="4" w:space="0" w:color="auto"/>
              <w:bottom w:val="nil"/>
              <w:right w:val="single" w:sz="4" w:space="0" w:color="auto"/>
            </w:tcBorders>
            <w:hideMark/>
          </w:tcPr>
          <w:p w14:paraId="1EB525D0" w14:textId="77777777" w:rsidR="000D674E" w:rsidRDefault="000D674E">
            <w:pPr>
              <w:jc w:val="center"/>
              <w:rPr>
                <w:b/>
                <w:szCs w:val="14"/>
              </w:rPr>
            </w:pPr>
            <w:r>
              <w:rPr>
                <w:b/>
                <w:szCs w:val="14"/>
              </w:rPr>
              <w:t>APPLICATION FOR ESCC QUALIFICATION APPROVAL</w:t>
            </w:r>
          </w:p>
        </w:tc>
        <w:tc>
          <w:tcPr>
            <w:tcW w:w="1281" w:type="dxa"/>
            <w:gridSpan w:val="2"/>
            <w:tcBorders>
              <w:top w:val="single" w:sz="4" w:space="0" w:color="auto"/>
              <w:left w:val="single" w:sz="4" w:space="0" w:color="auto"/>
              <w:bottom w:val="nil"/>
              <w:right w:val="single" w:sz="4" w:space="0" w:color="auto"/>
            </w:tcBorders>
            <w:vAlign w:val="center"/>
            <w:hideMark/>
          </w:tcPr>
          <w:p w14:paraId="1EB525D1" w14:textId="77777777" w:rsidR="000D674E" w:rsidRDefault="000D674E">
            <w:pPr>
              <w:jc w:val="center"/>
            </w:pPr>
            <w:r>
              <w:rPr>
                <w:lang w:val="en-GB"/>
              </w:rPr>
              <w:t>Page 5</w:t>
            </w:r>
          </w:p>
        </w:tc>
      </w:tr>
      <w:tr w:rsidR="000D674E" w14:paraId="1EB525D7" w14:textId="77777777" w:rsidTr="000D674E">
        <w:trPr>
          <w:trHeight w:val="360"/>
        </w:trPr>
        <w:tc>
          <w:tcPr>
            <w:tcW w:w="9953" w:type="dxa"/>
            <w:vMerge/>
            <w:tcBorders>
              <w:top w:val="single" w:sz="4" w:space="0" w:color="auto"/>
              <w:left w:val="single" w:sz="4" w:space="0" w:color="auto"/>
              <w:bottom w:val="single" w:sz="4" w:space="0" w:color="auto"/>
              <w:right w:val="single" w:sz="4" w:space="0" w:color="auto"/>
            </w:tcBorders>
            <w:vAlign w:val="center"/>
            <w:hideMark/>
          </w:tcPr>
          <w:p w14:paraId="1EB525D3" w14:textId="77777777" w:rsidR="000D674E" w:rsidRDefault="000D674E"/>
        </w:tc>
        <w:tc>
          <w:tcPr>
            <w:tcW w:w="1321" w:type="dxa"/>
            <w:tcBorders>
              <w:top w:val="nil"/>
              <w:left w:val="single" w:sz="4" w:space="0" w:color="auto"/>
              <w:bottom w:val="nil"/>
              <w:right w:val="nil"/>
            </w:tcBorders>
            <w:hideMark/>
          </w:tcPr>
          <w:p w14:paraId="1EB525D4" w14:textId="77777777" w:rsidR="000D674E" w:rsidRDefault="000D674E">
            <w:pPr>
              <w:rPr>
                <w:szCs w:val="14"/>
              </w:rPr>
            </w:pPr>
            <w:r>
              <w:rPr>
                <w:szCs w:val="14"/>
              </w:rPr>
              <w:t>Component title:</w:t>
            </w:r>
          </w:p>
        </w:tc>
        <w:sdt>
          <w:sdtPr>
            <w:alias w:val="title"/>
            <w:tag w:val="title"/>
            <w:id w:val="-1685123662"/>
            <w:dataBinding w:xpath="/root[1]/title[1]" w:storeItemID="{670BCBC5-631E-40AB-8473-63493373AC73}"/>
            <w:text/>
          </w:sdtPr>
          <w:sdtEndPr/>
          <w:sdtContent>
            <w:tc>
              <w:tcPr>
                <w:tcW w:w="4613" w:type="dxa"/>
                <w:gridSpan w:val="4"/>
                <w:tcBorders>
                  <w:top w:val="nil"/>
                  <w:left w:val="nil"/>
                  <w:bottom w:val="nil"/>
                  <w:right w:val="single" w:sz="4" w:space="0" w:color="auto"/>
                </w:tcBorders>
                <w:hideMark/>
              </w:tcPr>
              <w:p w14:paraId="1EB525D5" w14:textId="77777777" w:rsidR="000D674E" w:rsidRDefault="000D674E">
                <w:r>
                  <w:rPr>
                    <w:lang w:val="en-GB"/>
                  </w:rPr>
                  <w:t xml:space="preserve">  </w:t>
                </w:r>
              </w:p>
            </w:tc>
          </w:sdtContent>
        </w:sdt>
        <w:tc>
          <w:tcPr>
            <w:tcW w:w="1281" w:type="dxa"/>
            <w:gridSpan w:val="2"/>
            <w:tcBorders>
              <w:top w:val="nil"/>
              <w:left w:val="single" w:sz="4" w:space="0" w:color="auto"/>
              <w:bottom w:val="nil"/>
              <w:right w:val="single" w:sz="4" w:space="0" w:color="auto"/>
            </w:tcBorders>
            <w:vAlign w:val="center"/>
            <w:hideMark/>
          </w:tcPr>
          <w:p w14:paraId="1EB525D6" w14:textId="77777777" w:rsidR="000D674E" w:rsidRDefault="000D674E">
            <w:pPr>
              <w:jc w:val="center"/>
              <w:rPr>
                <w:szCs w:val="14"/>
              </w:rPr>
            </w:pPr>
            <w:r>
              <w:rPr>
                <w:szCs w:val="14"/>
              </w:rPr>
              <w:t>Appl. No.</w:t>
            </w:r>
          </w:p>
        </w:tc>
      </w:tr>
      <w:tr w:rsidR="000D674E" w14:paraId="1EB525DE" w14:textId="77777777" w:rsidTr="000D674E">
        <w:trPr>
          <w:trHeight w:val="225"/>
        </w:trPr>
        <w:tc>
          <w:tcPr>
            <w:tcW w:w="9953" w:type="dxa"/>
            <w:vMerge/>
            <w:tcBorders>
              <w:top w:val="single" w:sz="4" w:space="0" w:color="auto"/>
              <w:left w:val="single" w:sz="4" w:space="0" w:color="auto"/>
              <w:bottom w:val="single" w:sz="4" w:space="0" w:color="auto"/>
              <w:right w:val="single" w:sz="4" w:space="0" w:color="auto"/>
            </w:tcBorders>
            <w:vAlign w:val="center"/>
            <w:hideMark/>
          </w:tcPr>
          <w:p w14:paraId="1EB525D8" w14:textId="77777777" w:rsidR="000D674E" w:rsidRDefault="000D674E"/>
        </w:tc>
        <w:tc>
          <w:tcPr>
            <w:tcW w:w="1456" w:type="dxa"/>
            <w:gridSpan w:val="2"/>
            <w:tcBorders>
              <w:top w:val="nil"/>
              <w:left w:val="single" w:sz="4" w:space="0" w:color="auto"/>
              <w:bottom w:val="single" w:sz="4" w:space="0" w:color="auto"/>
              <w:right w:val="nil"/>
            </w:tcBorders>
            <w:hideMark/>
          </w:tcPr>
          <w:p w14:paraId="1EB525D9" w14:textId="77777777" w:rsidR="000D674E" w:rsidRDefault="000D674E">
            <w:r>
              <w:t>Executive Member:</w:t>
            </w:r>
          </w:p>
        </w:tc>
        <w:sdt>
          <w:sdtPr>
            <w:alias w:val="executivemember"/>
            <w:tag w:val="executivemember"/>
            <w:id w:val="-1197083488"/>
            <w:showingPlcHdr/>
            <w:dataBinding w:xpath="/root[1]/executivemember[1]" w:storeItemID="{670BCBC5-631E-40AB-8473-63493373AC73}"/>
            <w:text/>
          </w:sdtPr>
          <w:sdtEndPr/>
          <w:sdtContent>
            <w:tc>
              <w:tcPr>
                <w:tcW w:w="2322" w:type="dxa"/>
                <w:tcBorders>
                  <w:top w:val="nil"/>
                  <w:left w:val="nil"/>
                  <w:bottom w:val="single" w:sz="4" w:space="0" w:color="auto"/>
                  <w:right w:val="nil"/>
                </w:tcBorders>
                <w:hideMark/>
              </w:tcPr>
              <w:p w14:paraId="1EB525DA" w14:textId="77777777" w:rsidR="000D674E" w:rsidRDefault="000D674E">
                <w:r>
                  <w:rPr>
                    <w:rStyle w:val="PlaceholderText"/>
                    <w:color w:val="FFFFFF" w:themeColor="background1"/>
                  </w:rPr>
                  <w:t>Click here to enter text.</w:t>
                </w:r>
              </w:p>
            </w:tc>
          </w:sdtContent>
        </w:sdt>
        <w:tc>
          <w:tcPr>
            <w:tcW w:w="551" w:type="dxa"/>
            <w:tcBorders>
              <w:top w:val="nil"/>
              <w:left w:val="nil"/>
              <w:bottom w:val="single" w:sz="4" w:space="0" w:color="auto"/>
              <w:right w:val="nil"/>
            </w:tcBorders>
            <w:hideMark/>
          </w:tcPr>
          <w:p w14:paraId="1EB525DB" w14:textId="77777777" w:rsidR="000D674E" w:rsidRDefault="000D674E">
            <w:r>
              <w:t>Date:</w:t>
            </w:r>
          </w:p>
        </w:tc>
        <w:sdt>
          <w:sdtPr>
            <w:alias w:val="date"/>
            <w:tag w:val="date"/>
            <w:id w:val="190113518"/>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bottom w:val="single" w:sz="4" w:space="0" w:color="auto"/>
                  <w:right w:val="single" w:sz="4" w:space="0" w:color="auto"/>
                </w:tcBorders>
                <w:hideMark/>
              </w:tcPr>
              <w:p w14:paraId="1EB525DC" w14:textId="77777777" w:rsidR="000D674E" w:rsidRDefault="000D674E">
                <w:r>
                  <w:rPr>
                    <w:rStyle w:val="PlaceholderText"/>
                    <w:color w:val="FFFFFF" w:themeColor="background1"/>
                  </w:rPr>
                  <w:t>Click here to enter a date.</w:t>
                </w:r>
              </w:p>
            </w:tc>
          </w:sdtContent>
        </w:sdt>
        <w:sdt>
          <w:sdtPr>
            <w:alias w:val="application"/>
            <w:tag w:val="application"/>
            <w:id w:val="-1727292056"/>
            <w:showingPlcHdr/>
            <w:dataBinding w:xpath="/root[1]/application[1]" w:storeItemID="{670BCBC5-631E-40AB-8473-63493373AC73}"/>
            <w:text/>
          </w:sdtPr>
          <w:sdtEndPr/>
          <w:sdtContent>
            <w:tc>
              <w:tcPr>
                <w:tcW w:w="1281" w:type="dxa"/>
                <w:gridSpan w:val="2"/>
                <w:tcBorders>
                  <w:top w:val="nil"/>
                  <w:left w:val="single" w:sz="4" w:space="0" w:color="auto"/>
                  <w:bottom w:val="single" w:sz="4" w:space="0" w:color="auto"/>
                  <w:right w:val="single" w:sz="4" w:space="0" w:color="auto"/>
                </w:tcBorders>
                <w:vAlign w:val="center"/>
                <w:hideMark/>
              </w:tcPr>
              <w:p w14:paraId="1EB525DD" w14:textId="77777777" w:rsidR="000D674E" w:rsidRDefault="000D674E">
                <w:pPr>
                  <w:jc w:val="center"/>
                </w:pPr>
                <w:r>
                  <w:rPr>
                    <w:rStyle w:val="PlaceholderText"/>
                    <w:color w:val="FFFFFF" w:themeColor="background1"/>
                  </w:rPr>
                  <w:t>Click here to enter text.</w:t>
                </w:r>
              </w:p>
            </w:tc>
          </w:sdtContent>
        </w:sdt>
      </w:tr>
      <w:tr w:rsidR="000D674E" w14:paraId="1EB5263D" w14:textId="77777777" w:rsidTr="000D674E">
        <w:trPr>
          <w:gridAfter w:val="1"/>
          <w:wAfter w:w="8" w:type="dxa"/>
          <w:trHeight w:val="10353"/>
        </w:trPr>
        <w:tc>
          <w:tcPr>
            <w:tcW w:w="9953" w:type="dxa"/>
            <w:gridSpan w:val="7"/>
            <w:tcBorders>
              <w:top w:val="nil"/>
              <w:left w:val="single" w:sz="6" w:space="0" w:color="auto"/>
              <w:bottom w:val="single" w:sz="4" w:space="0" w:color="auto"/>
              <w:right w:val="single" w:sz="6" w:space="0" w:color="auto"/>
            </w:tcBorders>
            <w:tcMar>
              <w:top w:w="0" w:type="dxa"/>
              <w:left w:w="70" w:type="dxa"/>
              <w:bottom w:w="0" w:type="dxa"/>
              <w:right w:w="70" w:type="dxa"/>
            </w:tcMar>
          </w:tcPr>
          <w:p w14:paraId="1EB525DF" w14:textId="77777777" w:rsidR="000D674E" w:rsidRDefault="000D674E">
            <w:pPr>
              <w:ind w:right="72"/>
              <w:jc w:val="center"/>
              <w:rPr>
                <w:szCs w:val="14"/>
                <w:lang w:val="en-GB"/>
              </w:rPr>
            </w:pPr>
          </w:p>
          <w:tbl>
            <w:tblPr>
              <w:tblStyle w:val="TableGrid"/>
              <w:tblW w:w="9855" w:type="dxa"/>
              <w:tblLayout w:type="fixed"/>
              <w:tblCellMar>
                <w:top w:w="28" w:type="dxa"/>
                <w:left w:w="57" w:type="dxa"/>
                <w:bottom w:w="28" w:type="dxa"/>
                <w:right w:w="57" w:type="dxa"/>
              </w:tblCellMar>
              <w:tblLook w:val="04A0" w:firstRow="1" w:lastRow="0" w:firstColumn="1" w:lastColumn="0" w:noHBand="0" w:noVBand="1"/>
            </w:tblPr>
            <w:tblGrid>
              <w:gridCol w:w="840"/>
              <w:gridCol w:w="1699"/>
              <w:gridCol w:w="648"/>
              <w:gridCol w:w="1843"/>
              <w:gridCol w:w="994"/>
              <w:gridCol w:w="709"/>
              <w:gridCol w:w="710"/>
              <w:gridCol w:w="2412"/>
            </w:tblGrid>
            <w:tr w:rsidR="000D674E" w14:paraId="1EB525E9" w14:textId="77777777">
              <w:trPr>
                <w:cantSplit/>
                <w:trHeight w:val="283"/>
              </w:trPr>
              <w:tc>
                <w:tcPr>
                  <w:tcW w:w="84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1EB525E0" w14:textId="77777777" w:rsidR="000D674E" w:rsidRDefault="000D674E">
                  <w:pPr>
                    <w:pStyle w:val="Bodyjustified"/>
                    <w:spacing w:line="240" w:lineRule="auto"/>
                    <w:rPr>
                      <w:rFonts w:cs="Arial"/>
                      <w:sz w:val="16"/>
                      <w:szCs w:val="16"/>
                    </w:rPr>
                  </w:pPr>
                  <w:r>
                    <w:rPr>
                      <w:rFonts w:cs="Arial"/>
                      <w:sz w:val="16"/>
                      <w:szCs w:val="16"/>
                    </w:rPr>
                    <w:t>Chart IV</w:t>
                  </w: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1EB525E1" w14:textId="77777777" w:rsidR="000D674E" w:rsidRDefault="000D674E">
                  <w:pPr>
                    <w:pStyle w:val="Bodyjustified"/>
                    <w:spacing w:line="240" w:lineRule="auto"/>
                    <w:rPr>
                      <w:rFonts w:cs="Arial"/>
                      <w:sz w:val="16"/>
                      <w:szCs w:val="16"/>
                    </w:rPr>
                  </w:pPr>
                  <w:r>
                    <w:rPr>
                      <w:rFonts w:cs="Arial"/>
                      <w:sz w:val="16"/>
                      <w:szCs w:val="16"/>
                    </w:rPr>
                    <w:t>Test</w:t>
                  </w:r>
                </w:p>
              </w:tc>
              <w:tc>
                <w:tcPr>
                  <w:tcW w:w="648"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1EB525E2" w14:textId="77777777" w:rsidR="000D674E" w:rsidRDefault="000D674E">
                  <w:pPr>
                    <w:pStyle w:val="Bodyjustified"/>
                    <w:spacing w:line="240" w:lineRule="auto"/>
                    <w:rPr>
                      <w:rFonts w:cs="Arial"/>
                      <w:sz w:val="16"/>
                      <w:szCs w:val="16"/>
                    </w:rPr>
                  </w:pPr>
                  <w:r>
                    <w:rPr>
                      <w:rFonts w:cs="Arial"/>
                      <w:sz w:val="16"/>
                      <w:szCs w:val="16"/>
                    </w:rPr>
                    <w:t>Tick when done</w:t>
                  </w:r>
                </w:p>
              </w:tc>
              <w:tc>
                <w:tcPr>
                  <w:tcW w:w="1843"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1EB525E3" w14:textId="77777777" w:rsidR="000D674E" w:rsidRDefault="000D674E">
                  <w:pPr>
                    <w:pStyle w:val="Bodyjustified"/>
                    <w:spacing w:line="240" w:lineRule="auto"/>
                    <w:rPr>
                      <w:rFonts w:cs="Arial"/>
                      <w:sz w:val="16"/>
                      <w:szCs w:val="16"/>
                    </w:rPr>
                  </w:pPr>
                  <w:r>
                    <w:rPr>
                      <w:rFonts w:cs="Arial"/>
                      <w:sz w:val="16"/>
                      <w:szCs w:val="16"/>
                    </w:rPr>
                    <w:t>Conditions</w:t>
                  </w:r>
                </w:p>
              </w:tc>
              <w:tc>
                <w:tcPr>
                  <w:tcW w:w="994"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1EB525E4" w14:textId="77777777" w:rsidR="000D674E" w:rsidRDefault="000D674E">
                  <w:pPr>
                    <w:pStyle w:val="Bodyjustified"/>
                    <w:spacing w:line="240" w:lineRule="auto"/>
                    <w:rPr>
                      <w:rFonts w:cs="Arial"/>
                      <w:sz w:val="16"/>
                      <w:szCs w:val="16"/>
                    </w:rPr>
                  </w:pPr>
                  <w:r>
                    <w:rPr>
                      <w:rFonts w:cs="Arial"/>
                      <w:sz w:val="16"/>
                      <w:szCs w:val="16"/>
                    </w:rPr>
                    <w:t>Date Code</w:t>
                  </w:r>
                </w:p>
              </w:tc>
              <w:tc>
                <w:tcPr>
                  <w:tcW w:w="70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1EB525E5" w14:textId="77777777" w:rsidR="000D674E" w:rsidRDefault="000D674E">
                  <w:pPr>
                    <w:pStyle w:val="Bodyjustified"/>
                    <w:spacing w:line="240" w:lineRule="auto"/>
                    <w:rPr>
                      <w:rFonts w:cs="Arial"/>
                      <w:sz w:val="16"/>
                      <w:szCs w:val="16"/>
                    </w:rPr>
                  </w:pPr>
                  <w:r>
                    <w:rPr>
                      <w:rFonts w:cs="Arial"/>
                      <w:sz w:val="16"/>
                      <w:szCs w:val="16"/>
                    </w:rPr>
                    <w:t xml:space="preserve">Tested </w:t>
                  </w:r>
                  <w:proofErr w:type="spellStart"/>
                  <w:r>
                    <w:rPr>
                      <w:rFonts w:cs="Arial"/>
                      <w:sz w:val="16"/>
                      <w:szCs w:val="16"/>
                    </w:rPr>
                    <w:t>Qty</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1EB525E6" w14:textId="77777777" w:rsidR="000D674E" w:rsidRDefault="000D674E">
                  <w:pPr>
                    <w:pStyle w:val="Bodyjustified"/>
                    <w:spacing w:line="240" w:lineRule="auto"/>
                    <w:rPr>
                      <w:rFonts w:cs="Arial"/>
                      <w:sz w:val="16"/>
                      <w:szCs w:val="16"/>
                    </w:rPr>
                  </w:pPr>
                  <w:r>
                    <w:rPr>
                      <w:rFonts w:cs="Arial"/>
                      <w:sz w:val="16"/>
                      <w:szCs w:val="16"/>
                    </w:rPr>
                    <w:t>No. of Rejects</w:t>
                  </w:r>
                </w:p>
              </w:tc>
              <w:tc>
                <w:tcPr>
                  <w:tcW w:w="2412"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1EB525E7" w14:textId="77777777" w:rsidR="000D674E" w:rsidRDefault="000D674E">
                  <w:pPr>
                    <w:pStyle w:val="Bodyjustified"/>
                    <w:spacing w:line="240" w:lineRule="auto"/>
                    <w:rPr>
                      <w:rFonts w:cs="Arial"/>
                      <w:sz w:val="16"/>
                      <w:szCs w:val="16"/>
                    </w:rPr>
                  </w:pPr>
                  <w:r>
                    <w:rPr>
                      <w:rFonts w:cs="Arial"/>
                      <w:sz w:val="16"/>
                      <w:szCs w:val="16"/>
                    </w:rPr>
                    <w:t>Comments if not performed.</w:t>
                  </w:r>
                </w:p>
                <w:p w14:paraId="1EB525E8" w14:textId="77777777" w:rsidR="000D674E" w:rsidRDefault="000D674E">
                  <w:pPr>
                    <w:pStyle w:val="Bodyjustified"/>
                    <w:spacing w:line="240" w:lineRule="auto"/>
                    <w:rPr>
                      <w:rFonts w:cs="Arial"/>
                      <w:sz w:val="16"/>
                      <w:szCs w:val="16"/>
                    </w:rPr>
                  </w:pPr>
                  <w:r>
                    <w:rPr>
                      <w:rFonts w:cs="Arial"/>
                      <w:sz w:val="16"/>
                      <w:szCs w:val="16"/>
                    </w:rPr>
                    <w:t>Comments on Rejection</w:t>
                  </w:r>
                </w:p>
              </w:tc>
            </w:tr>
            <w:tr w:rsidR="000D674E" w14:paraId="1EB525F2" w14:textId="77777777" w:rsidTr="000D674E">
              <w:trPr>
                <w:cantSplit/>
                <w:trHeight w:val="283"/>
              </w:trPr>
              <w:tc>
                <w:tcPr>
                  <w:tcW w:w="840"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textDirection w:val="btLr"/>
                  <w:hideMark/>
                </w:tcPr>
                <w:p w14:paraId="1EB525EA" w14:textId="77777777" w:rsidR="000D674E" w:rsidRPr="00DA461C" w:rsidRDefault="000D674E" w:rsidP="00366ED9">
                  <w:pPr>
                    <w:pStyle w:val="Bodyjustified"/>
                    <w:spacing w:line="240" w:lineRule="auto"/>
                    <w:ind w:left="113" w:right="113"/>
                    <w:rPr>
                      <w:rFonts w:cs="Arial"/>
                      <w:sz w:val="16"/>
                      <w:szCs w:val="16"/>
                    </w:rPr>
                  </w:pPr>
                  <w:r w:rsidRPr="00702EA6">
                    <w:rPr>
                      <w:rFonts w:cs="Arial"/>
                      <w:sz w:val="16"/>
                      <w:szCs w:val="16"/>
                    </w:rPr>
                    <w:t xml:space="preserve">Subgroup </w:t>
                  </w:r>
                  <w:r>
                    <w:rPr>
                      <w:rFonts w:asciiTheme="majorHAnsi" w:hAnsiTheme="majorHAnsi" w:cs="Arial"/>
                      <w:sz w:val="16"/>
                      <w:szCs w:val="16"/>
                    </w:rPr>
                    <w:t>IV</w:t>
                  </w: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1EB525EB" w14:textId="77777777" w:rsidR="000D674E" w:rsidRPr="00DA461C" w:rsidRDefault="000D674E" w:rsidP="000D674E">
                  <w:pPr>
                    <w:pStyle w:val="Bodyjustified"/>
                    <w:spacing w:line="240" w:lineRule="auto"/>
                    <w:rPr>
                      <w:rFonts w:cs="Arial"/>
                      <w:sz w:val="16"/>
                      <w:szCs w:val="16"/>
                    </w:rPr>
                  </w:pPr>
                  <w:r>
                    <w:rPr>
                      <w:rFonts w:cs="Arial"/>
                      <w:sz w:val="16"/>
                      <w:szCs w:val="16"/>
                    </w:rPr>
                    <w:t>Residual Magnetism</w:t>
                  </w:r>
                </w:p>
              </w:tc>
              <w:sdt>
                <w:sdtPr>
                  <w:rPr>
                    <w:rFonts w:cs="Arial"/>
                    <w:sz w:val="16"/>
                    <w:szCs w:val="16"/>
                  </w:rPr>
                  <w:id w:val="-590090478"/>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14:paraId="1EB525EC" w14:textId="77777777" w:rsidR="000D674E" w:rsidRPr="00DA461C" w:rsidRDefault="000D674E" w:rsidP="000D674E">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vAlign w:val="center"/>
                  <w:hideMark/>
                </w:tcPr>
                <w:p w14:paraId="1EB525ED" w14:textId="77777777" w:rsidR="000D674E" w:rsidRPr="00DA461C" w:rsidRDefault="000D674E" w:rsidP="000D674E">
                  <w:pPr>
                    <w:pStyle w:val="Bodyjustified"/>
                    <w:spacing w:line="240" w:lineRule="auto"/>
                    <w:jc w:val="left"/>
                    <w:rPr>
                      <w:rFonts w:cs="Arial"/>
                      <w:sz w:val="16"/>
                      <w:szCs w:val="16"/>
                    </w:rPr>
                  </w:pPr>
                  <w:r w:rsidRPr="00882D2A">
                    <w:rPr>
                      <w:rFonts w:cs="Arial"/>
                      <w:sz w:val="16"/>
                      <w:szCs w:val="16"/>
                    </w:rPr>
                    <w:t>ESCC 3402, Para. 9.2</w:t>
                  </w:r>
                  <w:r>
                    <w:rPr>
                      <w:rFonts w:cs="Arial"/>
                      <w:sz w:val="16"/>
                      <w:szCs w:val="16"/>
                    </w:rPr>
                    <w:t>1</w:t>
                  </w:r>
                </w:p>
              </w:tc>
              <w:sdt>
                <w:sdtPr>
                  <w:rPr>
                    <w:rFonts w:cs="Arial"/>
                    <w:sz w:val="16"/>
                    <w:szCs w:val="16"/>
                  </w:rPr>
                  <w:id w:val="754788090"/>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14:paraId="1EB525EE" w14:textId="77777777" w:rsidR="000D674E" w:rsidRDefault="000D674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77432278"/>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1EB525EF" w14:textId="77777777" w:rsidR="000D674E" w:rsidRDefault="000D674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48903576"/>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14:paraId="1EB525F0" w14:textId="77777777" w:rsidR="000D674E" w:rsidRDefault="000D674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0707308"/>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14:paraId="1EB525F1" w14:textId="77777777" w:rsidR="000D674E" w:rsidRDefault="000D674E">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0D674E" w14:paraId="1EB525FB" w14:textId="77777777" w:rsidTr="000D674E">
              <w:trPr>
                <w:cantSplit/>
                <w:trHeight w:val="283"/>
              </w:trPr>
              <w:tc>
                <w:tcPr>
                  <w:tcW w:w="840" w:type="dxa"/>
                  <w:vMerge/>
                  <w:tcBorders>
                    <w:top w:val="single" w:sz="4" w:space="0" w:color="auto"/>
                    <w:left w:val="single" w:sz="4" w:space="0" w:color="auto"/>
                    <w:bottom w:val="single" w:sz="4" w:space="0" w:color="auto"/>
                    <w:right w:val="single" w:sz="4" w:space="0" w:color="auto"/>
                  </w:tcBorders>
                  <w:textDirection w:val="btLr"/>
                  <w:hideMark/>
                </w:tcPr>
                <w:p w14:paraId="1EB525F3" w14:textId="77777777" w:rsidR="000D674E" w:rsidRDefault="000D674E">
                  <w:pPr>
                    <w:rPr>
                      <w:rFonts w:eastAsia="Arial" w:cs="Arial"/>
                      <w:color w:val="000000"/>
                      <w:w w:val="1"/>
                      <w:sz w:val="16"/>
                      <w:szCs w:val="16"/>
                    </w:rPr>
                  </w:pP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1EB525F4" w14:textId="77777777" w:rsidR="000D674E" w:rsidRDefault="000D674E" w:rsidP="000D674E">
                  <w:pPr>
                    <w:pStyle w:val="Bodyjustified"/>
                    <w:keepNext/>
                    <w:keepLines/>
                    <w:widowControl/>
                    <w:spacing w:line="240" w:lineRule="auto"/>
                    <w:rPr>
                      <w:rFonts w:cs="Arial"/>
                      <w:sz w:val="16"/>
                      <w:szCs w:val="16"/>
                    </w:rPr>
                  </w:pPr>
                  <w:r>
                    <w:rPr>
                      <w:rFonts w:cs="Arial"/>
                      <w:sz w:val="16"/>
                      <w:szCs w:val="16"/>
                    </w:rPr>
                    <w:t>Soldering Proof (Solder-Type)</w:t>
                  </w:r>
                </w:p>
              </w:tc>
              <w:sdt>
                <w:sdtPr>
                  <w:rPr>
                    <w:rFonts w:cs="Arial"/>
                    <w:sz w:val="16"/>
                    <w:szCs w:val="16"/>
                  </w:rPr>
                  <w:id w:val="-305401398"/>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14:paraId="1EB525F5" w14:textId="77777777" w:rsidR="000D674E" w:rsidRDefault="000D674E" w:rsidP="000D674E">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vAlign w:val="center"/>
                  <w:hideMark/>
                </w:tcPr>
                <w:p w14:paraId="1EB525F6" w14:textId="77777777" w:rsidR="000D674E" w:rsidRDefault="000D674E" w:rsidP="000D674E">
                  <w:pPr>
                    <w:pStyle w:val="Bodyjustified"/>
                    <w:keepNext/>
                    <w:keepLines/>
                    <w:widowControl/>
                    <w:spacing w:line="240" w:lineRule="auto"/>
                    <w:jc w:val="left"/>
                    <w:rPr>
                      <w:rFonts w:cs="Arial"/>
                      <w:color w:val="auto"/>
                      <w:sz w:val="16"/>
                      <w:szCs w:val="16"/>
                    </w:rPr>
                  </w:pPr>
                  <w:r w:rsidRPr="00882D2A">
                    <w:rPr>
                      <w:rFonts w:cs="Arial"/>
                      <w:sz w:val="16"/>
                      <w:szCs w:val="16"/>
                    </w:rPr>
                    <w:t>ESCC 3402, Para. 9.2</w:t>
                  </w:r>
                  <w:r>
                    <w:rPr>
                      <w:rFonts w:cs="Arial"/>
                      <w:sz w:val="16"/>
                      <w:szCs w:val="16"/>
                    </w:rPr>
                    <w:t>2</w:t>
                  </w:r>
                </w:p>
              </w:tc>
              <w:sdt>
                <w:sdtPr>
                  <w:rPr>
                    <w:rFonts w:cs="Arial"/>
                    <w:sz w:val="16"/>
                    <w:szCs w:val="16"/>
                  </w:rPr>
                  <w:id w:val="-2110188303"/>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14:paraId="1EB525F7" w14:textId="77777777" w:rsidR="000D674E" w:rsidRDefault="000D674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56779793"/>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1EB525F8" w14:textId="77777777" w:rsidR="000D674E" w:rsidRDefault="000D674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71259739"/>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14:paraId="1EB525F9" w14:textId="77777777" w:rsidR="000D674E" w:rsidRDefault="000D674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10886970"/>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14:paraId="1EB525FA" w14:textId="77777777" w:rsidR="000D674E" w:rsidRDefault="000D674E">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0D674E" w14:paraId="1EB52604" w14:textId="77777777" w:rsidTr="000D674E">
              <w:trPr>
                <w:cantSplit/>
                <w:trHeight w:val="283"/>
              </w:trPr>
              <w:tc>
                <w:tcPr>
                  <w:tcW w:w="840" w:type="dxa"/>
                  <w:vMerge/>
                  <w:tcBorders>
                    <w:top w:val="single" w:sz="4" w:space="0" w:color="auto"/>
                    <w:left w:val="single" w:sz="4" w:space="0" w:color="auto"/>
                    <w:bottom w:val="single" w:sz="4" w:space="0" w:color="auto"/>
                    <w:right w:val="single" w:sz="4" w:space="0" w:color="auto"/>
                  </w:tcBorders>
                  <w:textDirection w:val="btLr"/>
                  <w:hideMark/>
                </w:tcPr>
                <w:p w14:paraId="1EB525FC" w14:textId="77777777" w:rsidR="000D674E" w:rsidRDefault="000D674E">
                  <w:pPr>
                    <w:rPr>
                      <w:rFonts w:eastAsia="Arial" w:cs="Arial"/>
                      <w:color w:val="000000"/>
                      <w:w w:val="1"/>
                      <w:sz w:val="16"/>
                      <w:szCs w:val="16"/>
                    </w:rPr>
                  </w:pP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1EB525FD" w14:textId="77777777" w:rsidR="000D674E" w:rsidRDefault="000D674E" w:rsidP="000D674E">
                  <w:pPr>
                    <w:pStyle w:val="Bodyjustified"/>
                    <w:keepNext/>
                    <w:keepLines/>
                    <w:widowControl/>
                    <w:spacing w:line="240" w:lineRule="auto"/>
                    <w:rPr>
                      <w:rFonts w:cs="Arial"/>
                      <w:sz w:val="16"/>
                      <w:szCs w:val="16"/>
                    </w:rPr>
                  </w:pPr>
                  <w:r>
                    <w:rPr>
                      <w:rFonts w:cs="Arial"/>
                      <w:sz w:val="16"/>
                      <w:szCs w:val="16"/>
                    </w:rPr>
                    <w:t>RF Leakage</w:t>
                  </w:r>
                </w:p>
              </w:tc>
              <w:sdt>
                <w:sdtPr>
                  <w:rPr>
                    <w:rFonts w:cs="Arial"/>
                    <w:sz w:val="16"/>
                    <w:szCs w:val="16"/>
                  </w:rPr>
                  <w:id w:val="914976822"/>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14:paraId="1EB525FE" w14:textId="77777777" w:rsidR="000D674E" w:rsidRDefault="000D674E" w:rsidP="000D674E">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vAlign w:val="center"/>
                  <w:hideMark/>
                </w:tcPr>
                <w:p w14:paraId="1EB525FF" w14:textId="77777777" w:rsidR="000D674E" w:rsidRDefault="000D674E" w:rsidP="000D674E">
                  <w:pPr>
                    <w:pStyle w:val="Bodyjustified"/>
                    <w:keepNext/>
                    <w:keepLines/>
                    <w:widowControl/>
                    <w:spacing w:line="240" w:lineRule="auto"/>
                    <w:jc w:val="left"/>
                    <w:rPr>
                      <w:rFonts w:cs="Arial"/>
                      <w:color w:val="auto"/>
                      <w:sz w:val="16"/>
                      <w:szCs w:val="16"/>
                    </w:rPr>
                  </w:pPr>
                  <w:r w:rsidRPr="00882D2A">
                    <w:rPr>
                      <w:rFonts w:cs="Arial"/>
                      <w:sz w:val="16"/>
                      <w:szCs w:val="16"/>
                    </w:rPr>
                    <w:t>ESCC 3402, Para. 9.2</w:t>
                  </w:r>
                  <w:r>
                    <w:rPr>
                      <w:rFonts w:cs="Arial"/>
                      <w:sz w:val="16"/>
                      <w:szCs w:val="16"/>
                    </w:rPr>
                    <w:t>3</w:t>
                  </w:r>
                </w:p>
              </w:tc>
              <w:sdt>
                <w:sdtPr>
                  <w:rPr>
                    <w:rFonts w:cs="Arial"/>
                    <w:sz w:val="16"/>
                    <w:szCs w:val="16"/>
                  </w:rPr>
                  <w:id w:val="-1043677254"/>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14:paraId="1EB52600" w14:textId="77777777" w:rsidR="000D674E" w:rsidRDefault="000D674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102018111"/>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1EB52601" w14:textId="77777777" w:rsidR="000D674E" w:rsidRDefault="000D674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11089285"/>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14:paraId="1EB52602" w14:textId="77777777" w:rsidR="000D674E" w:rsidRDefault="000D674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42062515"/>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14:paraId="1EB52603" w14:textId="77777777" w:rsidR="000D674E" w:rsidRDefault="000D674E">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0D674E" w14:paraId="1EB5260D" w14:textId="77777777" w:rsidTr="000D674E">
              <w:trPr>
                <w:cantSplit/>
                <w:trHeight w:val="283"/>
              </w:trPr>
              <w:tc>
                <w:tcPr>
                  <w:tcW w:w="840" w:type="dxa"/>
                  <w:vMerge/>
                  <w:tcBorders>
                    <w:top w:val="single" w:sz="4" w:space="0" w:color="auto"/>
                    <w:left w:val="single" w:sz="4" w:space="0" w:color="auto"/>
                    <w:bottom w:val="single" w:sz="4" w:space="0" w:color="auto"/>
                    <w:right w:val="single" w:sz="4" w:space="0" w:color="auto"/>
                  </w:tcBorders>
                  <w:textDirection w:val="btLr"/>
                </w:tcPr>
                <w:p w14:paraId="1EB52605" w14:textId="77777777" w:rsidR="000D674E" w:rsidRDefault="000D674E">
                  <w:pPr>
                    <w:rPr>
                      <w:rFonts w:eastAsia="Arial" w:cs="Arial"/>
                      <w:color w:val="000000"/>
                      <w:w w:val="1"/>
                      <w:sz w:val="16"/>
                      <w:szCs w:val="16"/>
                    </w:rPr>
                  </w:pP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1EB52606" w14:textId="77777777" w:rsidR="000D674E" w:rsidRDefault="000D674E" w:rsidP="000D674E">
                  <w:pPr>
                    <w:pStyle w:val="Bodyjustified"/>
                    <w:keepNext/>
                    <w:keepLines/>
                    <w:widowControl/>
                    <w:spacing w:line="240" w:lineRule="auto"/>
                    <w:rPr>
                      <w:rFonts w:cs="Arial"/>
                      <w:sz w:val="16"/>
                      <w:szCs w:val="16"/>
                    </w:rPr>
                  </w:pPr>
                  <w:r>
                    <w:rPr>
                      <w:rFonts w:cs="Arial"/>
                      <w:sz w:val="16"/>
                      <w:szCs w:val="16"/>
                    </w:rPr>
                    <w:t>High Temperature Storage</w:t>
                  </w:r>
                </w:p>
              </w:tc>
              <w:sdt>
                <w:sdtPr>
                  <w:rPr>
                    <w:rFonts w:cs="Arial"/>
                    <w:sz w:val="16"/>
                    <w:szCs w:val="16"/>
                  </w:rPr>
                  <w:id w:val="639002906"/>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tcPr>
                    <w:p w14:paraId="1EB52607" w14:textId="77777777" w:rsidR="000D674E" w:rsidRDefault="000D674E" w:rsidP="000D674E">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vAlign w:val="center"/>
                </w:tcPr>
                <w:p w14:paraId="1EB52608" w14:textId="77777777" w:rsidR="000D674E" w:rsidRDefault="000D674E" w:rsidP="000D674E">
                  <w:pPr>
                    <w:pStyle w:val="Bodyjustified"/>
                    <w:keepNext/>
                    <w:keepLines/>
                    <w:widowControl/>
                    <w:spacing w:line="240" w:lineRule="auto"/>
                    <w:jc w:val="left"/>
                    <w:rPr>
                      <w:rFonts w:cs="Arial"/>
                      <w:color w:val="auto"/>
                      <w:sz w:val="16"/>
                      <w:szCs w:val="16"/>
                    </w:rPr>
                  </w:pPr>
                  <w:r>
                    <w:rPr>
                      <w:rFonts w:cs="Arial"/>
                      <w:sz w:val="16"/>
                      <w:szCs w:val="16"/>
                    </w:rPr>
                    <w:t>IEC 68-2-2</w:t>
                  </w:r>
                </w:p>
              </w:tc>
              <w:sdt>
                <w:sdtPr>
                  <w:rPr>
                    <w:rFonts w:cs="Arial"/>
                    <w:sz w:val="16"/>
                    <w:szCs w:val="16"/>
                  </w:rPr>
                  <w:id w:val="-1374461490"/>
                  <w:text/>
                </w:sdtPr>
                <w:sdtEndPr/>
                <w:sdtContent>
                  <w:tc>
                    <w:tcPr>
                      <w:tcW w:w="994" w:type="dxa"/>
                      <w:tcBorders>
                        <w:top w:val="single" w:sz="4" w:space="0" w:color="auto"/>
                        <w:left w:val="single" w:sz="4" w:space="0" w:color="auto"/>
                        <w:bottom w:val="single" w:sz="4" w:space="0" w:color="auto"/>
                        <w:right w:val="single" w:sz="4" w:space="0" w:color="auto"/>
                      </w:tcBorders>
                      <w:vAlign w:val="center"/>
                    </w:tcPr>
                    <w:p w14:paraId="1EB52609" w14:textId="77777777" w:rsidR="000D674E" w:rsidRDefault="000D674E"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40456741"/>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1EB5260A" w14:textId="77777777" w:rsidR="000D674E" w:rsidRDefault="000D674E"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41058982"/>
                  <w:text/>
                </w:sdtPr>
                <w:sdtEndPr/>
                <w:sdtContent>
                  <w:tc>
                    <w:tcPr>
                      <w:tcW w:w="710" w:type="dxa"/>
                      <w:tcBorders>
                        <w:top w:val="single" w:sz="4" w:space="0" w:color="auto"/>
                        <w:left w:val="single" w:sz="4" w:space="0" w:color="auto"/>
                        <w:bottom w:val="single" w:sz="4" w:space="0" w:color="auto"/>
                        <w:right w:val="single" w:sz="4" w:space="0" w:color="auto"/>
                      </w:tcBorders>
                      <w:vAlign w:val="center"/>
                    </w:tcPr>
                    <w:p w14:paraId="1EB5260B" w14:textId="77777777" w:rsidR="000D674E" w:rsidRDefault="000D674E"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05404202"/>
                  <w:text/>
                </w:sdtPr>
                <w:sdtEndPr/>
                <w:sdtContent>
                  <w:tc>
                    <w:tcPr>
                      <w:tcW w:w="2412" w:type="dxa"/>
                      <w:tcBorders>
                        <w:top w:val="single" w:sz="4" w:space="0" w:color="auto"/>
                        <w:left w:val="single" w:sz="4" w:space="0" w:color="auto"/>
                        <w:bottom w:val="single" w:sz="4" w:space="0" w:color="auto"/>
                        <w:right w:val="single" w:sz="4" w:space="0" w:color="auto"/>
                      </w:tcBorders>
                      <w:vAlign w:val="center"/>
                    </w:tcPr>
                    <w:p w14:paraId="1EB5260C" w14:textId="77777777" w:rsidR="000D674E" w:rsidRDefault="000D674E"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0D674E" w14:paraId="1EB52616" w14:textId="77777777" w:rsidTr="000D674E">
              <w:trPr>
                <w:cantSplit/>
                <w:trHeight w:val="283"/>
              </w:trPr>
              <w:tc>
                <w:tcPr>
                  <w:tcW w:w="840" w:type="dxa"/>
                  <w:vMerge/>
                  <w:tcBorders>
                    <w:top w:val="single" w:sz="4" w:space="0" w:color="auto"/>
                    <w:left w:val="single" w:sz="4" w:space="0" w:color="auto"/>
                    <w:bottom w:val="single" w:sz="4" w:space="0" w:color="auto"/>
                    <w:right w:val="single" w:sz="4" w:space="0" w:color="auto"/>
                  </w:tcBorders>
                  <w:textDirection w:val="btLr"/>
                </w:tcPr>
                <w:p w14:paraId="1EB5260E" w14:textId="77777777" w:rsidR="000D674E" w:rsidRDefault="000D674E">
                  <w:pPr>
                    <w:rPr>
                      <w:rFonts w:eastAsia="Arial" w:cs="Arial"/>
                      <w:color w:val="000000"/>
                      <w:w w:val="1"/>
                      <w:sz w:val="16"/>
                      <w:szCs w:val="16"/>
                    </w:rPr>
                  </w:pP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1EB5260F" w14:textId="77777777" w:rsidR="000D674E" w:rsidRDefault="000D674E" w:rsidP="000D674E">
                  <w:pPr>
                    <w:pStyle w:val="Bodyjustified"/>
                    <w:keepNext/>
                    <w:keepLines/>
                    <w:widowControl/>
                    <w:spacing w:line="240" w:lineRule="auto"/>
                    <w:rPr>
                      <w:rFonts w:cs="Arial"/>
                      <w:sz w:val="16"/>
                      <w:szCs w:val="16"/>
                    </w:rPr>
                  </w:pPr>
                  <w:r>
                    <w:rPr>
                      <w:rFonts w:cs="Arial"/>
                      <w:sz w:val="16"/>
                      <w:szCs w:val="16"/>
                    </w:rPr>
                    <w:t>Seal Test</w:t>
                  </w:r>
                </w:p>
              </w:tc>
              <w:sdt>
                <w:sdtPr>
                  <w:rPr>
                    <w:rFonts w:cs="Arial"/>
                    <w:sz w:val="16"/>
                    <w:szCs w:val="16"/>
                  </w:rPr>
                  <w:id w:val="1349989812"/>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tcPr>
                    <w:p w14:paraId="1EB52610" w14:textId="77777777" w:rsidR="000D674E" w:rsidRDefault="000D674E" w:rsidP="000D674E">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vAlign w:val="center"/>
                </w:tcPr>
                <w:p w14:paraId="1EB52611" w14:textId="77777777" w:rsidR="000D674E" w:rsidRDefault="000D674E" w:rsidP="000D674E">
                  <w:pPr>
                    <w:pStyle w:val="Bodyjustified"/>
                    <w:keepNext/>
                    <w:keepLines/>
                    <w:widowControl/>
                    <w:spacing w:line="240" w:lineRule="auto"/>
                    <w:jc w:val="left"/>
                    <w:rPr>
                      <w:rFonts w:cs="Arial"/>
                      <w:color w:val="auto"/>
                      <w:sz w:val="16"/>
                      <w:szCs w:val="16"/>
                    </w:rPr>
                  </w:pPr>
                  <w:r w:rsidRPr="00882D2A">
                    <w:rPr>
                      <w:rFonts w:cs="Arial"/>
                      <w:sz w:val="16"/>
                      <w:szCs w:val="16"/>
                    </w:rPr>
                    <w:t>ESCC 3402, Para. 9.7</w:t>
                  </w:r>
                </w:p>
              </w:tc>
              <w:sdt>
                <w:sdtPr>
                  <w:rPr>
                    <w:rFonts w:cs="Arial"/>
                    <w:sz w:val="16"/>
                    <w:szCs w:val="16"/>
                  </w:rPr>
                  <w:id w:val="1071231265"/>
                  <w:text/>
                </w:sdtPr>
                <w:sdtEndPr/>
                <w:sdtContent>
                  <w:tc>
                    <w:tcPr>
                      <w:tcW w:w="994" w:type="dxa"/>
                      <w:tcBorders>
                        <w:top w:val="single" w:sz="4" w:space="0" w:color="auto"/>
                        <w:left w:val="single" w:sz="4" w:space="0" w:color="auto"/>
                        <w:bottom w:val="single" w:sz="4" w:space="0" w:color="auto"/>
                        <w:right w:val="single" w:sz="4" w:space="0" w:color="auto"/>
                      </w:tcBorders>
                      <w:vAlign w:val="center"/>
                    </w:tcPr>
                    <w:p w14:paraId="1EB52612" w14:textId="77777777" w:rsidR="000D674E" w:rsidRDefault="000D674E"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59593573"/>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1EB52613" w14:textId="77777777" w:rsidR="000D674E" w:rsidRDefault="000D674E"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34013726"/>
                  <w:text/>
                </w:sdtPr>
                <w:sdtEndPr/>
                <w:sdtContent>
                  <w:tc>
                    <w:tcPr>
                      <w:tcW w:w="710" w:type="dxa"/>
                      <w:tcBorders>
                        <w:top w:val="single" w:sz="4" w:space="0" w:color="auto"/>
                        <w:left w:val="single" w:sz="4" w:space="0" w:color="auto"/>
                        <w:bottom w:val="single" w:sz="4" w:space="0" w:color="auto"/>
                        <w:right w:val="single" w:sz="4" w:space="0" w:color="auto"/>
                      </w:tcBorders>
                      <w:vAlign w:val="center"/>
                    </w:tcPr>
                    <w:p w14:paraId="1EB52614" w14:textId="77777777" w:rsidR="000D674E" w:rsidRDefault="000D674E"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01613458"/>
                  <w:text/>
                </w:sdtPr>
                <w:sdtEndPr/>
                <w:sdtContent>
                  <w:tc>
                    <w:tcPr>
                      <w:tcW w:w="2412" w:type="dxa"/>
                      <w:tcBorders>
                        <w:top w:val="single" w:sz="4" w:space="0" w:color="auto"/>
                        <w:left w:val="single" w:sz="4" w:space="0" w:color="auto"/>
                        <w:bottom w:val="single" w:sz="4" w:space="0" w:color="auto"/>
                        <w:right w:val="single" w:sz="4" w:space="0" w:color="auto"/>
                      </w:tcBorders>
                      <w:vAlign w:val="center"/>
                    </w:tcPr>
                    <w:p w14:paraId="1EB52615" w14:textId="77777777" w:rsidR="000D674E" w:rsidRDefault="000D674E"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0D674E" w14:paraId="1EB5261F" w14:textId="77777777" w:rsidTr="000D674E">
              <w:trPr>
                <w:cantSplit/>
                <w:trHeight w:val="283"/>
              </w:trPr>
              <w:tc>
                <w:tcPr>
                  <w:tcW w:w="840" w:type="dxa"/>
                  <w:vMerge/>
                  <w:tcBorders>
                    <w:top w:val="single" w:sz="4" w:space="0" w:color="auto"/>
                    <w:left w:val="single" w:sz="4" w:space="0" w:color="auto"/>
                    <w:bottom w:val="single" w:sz="4" w:space="0" w:color="auto"/>
                    <w:right w:val="single" w:sz="4" w:space="0" w:color="auto"/>
                  </w:tcBorders>
                  <w:vAlign w:val="center"/>
                  <w:hideMark/>
                </w:tcPr>
                <w:p w14:paraId="1EB52617" w14:textId="77777777" w:rsidR="000D674E" w:rsidRDefault="000D674E">
                  <w:pPr>
                    <w:rPr>
                      <w:rFonts w:eastAsia="Arial" w:cs="Arial"/>
                      <w:color w:val="000000"/>
                      <w:w w:val="1"/>
                      <w:sz w:val="16"/>
                      <w:szCs w:val="16"/>
                    </w:rPr>
                  </w:pP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1EB52618" w14:textId="77777777" w:rsidR="000D674E" w:rsidRDefault="000D674E" w:rsidP="000D674E">
                  <w:pPr>
                    <w:pStyle w:val="Bodyjustified"/>
                    <w:keepNext/>
                    <w:keepLines/>
                    <w:widowControl/>
                    <w:spacing w:line="240" w:lineRule="auto"/>
                    <w:rPr>
                      <w:rFonts w:cs="Arial"/>
                      <w:sz w:val="16"/>
                      <w:szCs w:val="16"/>
                    </w:rPr>
                  </w:pPr>
                  <w:r>
                    <w:rPr>
                      <w:rFonts w:cs="Arial"/>
                      <w:sz w:val="16"/>
                      <w:szCs w:val="16"/>
                    </w:rPr>
                    <w:t>Permanence of Marking</w:t>
                  </w:r>
                </w:p>
              </w:tc>
              <w:sdt>
                <w:sdtPr>
                  <w:rPr>
                    <w:rFonts w:cs="Arial"/>
                    <w:sz w:val="16"/>
                    <w:szCs w:val="16"/>
                  </w:rPr>
                  <w:id w:val="120274734"/>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14:paraId="1EB52619" w14:textId="77777777" w:rsidR="000D674E" w:rsidRDefault="000D674E" w:rsidP="000D674E">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vAlign w:val="center"/>
                  <w:hideMark/>
                </w:tcPr>
                <w:p w14:paraId="1EB5261A" w14:textId="77777777" w:rsidR="000D674E" w:rsidRDefault="000D674E" w:rsidP="000D674E">
                  <w:pPr>
                    <w:pStyle w:val="Bodyjustified"/>
                    <w:keepNext/>
                    <w:keepLines/>
                    <w:widowControl/>
                    <w:spacing w:line="240" w:lineRule="auto"/>
                    <w:jc w:val="left"/>
                    <w:rPr>
                      <w:rFonts w:cs="Arial"/>
                      <w:color w:val="auto"/>
                      <w:sz w:val="16"/>
                      <w:szCs w:val="16"/>
                    </w:rPr>
                  </w:pPr>
                  <w:r>
                    <w:rPr>
                      <w:rFonts w:cs="Arial"/>
                      <w:color w:val="auto"/>
                      <w:sz w:val="16"/>
                      <w:szCs w:val="16"/>
                    </w:rPr>
                    <w:t>ESCC 24800</w:t>
                  </w:r>
                </w:p>
              </w:tc>
              <w:sdt>
                <w:sdtPr>
                  <w:rPr>
                    <w:rFonts w:cs="Arial"/>
                    <w:sz w:val="16"/>
                    <w:szCs w:val="16"/>
                  </w:rPr>
                  <w:id w:val="-932276394"/>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14:paraId="1EB5261B" w14:textId="77777777" w:rsidR="000D674E" w:rsidRDefault="000D674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47427381"/>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1EB5261C" w14:textId="77777777" w:rsidR="000D674E" w:rsidRDefault="000D674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887818"/>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14:paraId="1EB5261D" w14:textId="77777777" w:rsidR="000D674E" w:rsidRDefault="000D674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33909350"/>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14:paraId="1EB5261E" w14:textId="77777777" w:rsidR="000D674E" w:rsidRDefault="000D674E">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0D674E" w14:paraId="1EB52628" w14:textId="77777777">
              <w:trPr>
                <w:cantSplit/>
                <w:trHeight w:val="283"/>
              </w:trPr>
              <w:tc>
                <w:tcPr>
                  <w:tcW w:w="840"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textDirection w:val="btLr"/>
                  <w:hideMark/>
                </w:tcPr>
                <w:p w14:paraId="1EB52620" w14:textId="77777777" w:rsidR="000D674E" w:rsidRDefault="000D674E">
                  <w:pPr>
                    <w:pStyle w:val="Bodyjustified"/>
                    <w:keepNext/>
                    <w:keepLines/>
                    <w:widowControl/>
                    <w:spacing w:line="240" w:lineRule="auto"/>
                    <w:ind w:left="113" w:right="113"/>
                    <w:rPr>
                      <w:rFonts w:cs="Arial"/>
                      <w:sz w:val="16"/>
                      <w:szCs w:val="16"/>
                    </w:rPr>
                  </w:pPr>
                  <w:r>
                    <w:rPr>
                      <w:rFonts w:cs="Arial"/>
                      <w:sz w:val="16"/>
                      <w:szCs w:val="16"/>
                    </w:rPr>
                    <w:t>Additional Tests</w:t>
                  </w:r>
                </w:p>
              </w:tc>
              <w:sdt>
                <w:sdtPr>
                  <w:rPr>
                    <w:rFonts w:cs="Arial"/>
                    <w:sz w:val="16"/>
                    <w:szCs w:val="16"/>
                  </w:rPr>
                  <w:id w:val="102391426"/>
                  <w:text/>
                </w:sdtPr>
                <w:sdtEndPr/>
                <w:sdtContent>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1EB52621" w14:textId="77777777" w:rsidR="000D674E" w:rsidRDefault="000D674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65984803"/>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14:paraId="1EB52622" w14:textId="77777777" w:rsidR="000D674E" w:rsidRDefault="000D674E">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533080643"/>
                  <w:text/>
                </w:sdtPr>
                <w:sdtEndPr/>
                <w:sdtContent>
                  <w:tc>
                    <w:tcPr>
                      <w:tcW w:w="1843" w:type="dxa"/>
                      <w:tcBorders>
                        <w:top w:val="single" w:sz="4" w:space="0" w:color="auto"/>
                        <w:left w:val="single" w:sz="4" w:space="0" w:color="auto"/>
                        <w:bottom w:val="single" w:sz="4" w:space="0" w:color="auto"/>
                        <w:right w:val="single" w:sz="4" w:space="0" w:color="auto"/>
                      </w:tcBorders>
                      <w:vAlign w:val="center"/>
                      <w:hideMark/>
                    </w:tcPr>
                    <w:p w14:paraId="1EB52623" w14:textId="77777777" w:rsidR="000D674E" w:rsidRDefault="000D674E">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1677179987"/>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14:paraId="1EB52624" w14:textId="77777777" w:rsidR="000D674E" w:rsidRDefault="000D674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43078223"/>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1EB52625" w14:textId="77777777" w:rsidR="000D674E" w:rsidRDefault="000D674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46139610"/>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14:paraId="1EB52626" w14:textId="77777777" w:rsidR="000D674E" w:rsidRDefault="000D674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35165054"/>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14:paraId="1EB52627" w14:textId="77777777" w:rsidR="000D674E" w:rsidRDefault="000D674E">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0D674E" w14:paraId="1EB52631" w14:textId="77777777">
              <w:trPr>
                <w:cantSplit/>
                <w:trHeight w:val="283"/>
              </w:trPr>
              <w:tc>
                <w:tcPr>
                  <w:tcW w:w="840" w:type="dxa"/>
                  <w:vMerge/>
                  <w:tcBorders>
                    <w:top w:val="single" w:sz="4" w:space="0" w:color="auto"/>
                    <w:left w:val="single" w:sz="4" w:space="0" w:color="auto"/>
                    <w:bottom w:val="single" w:sz="4" w:space="0" w:color="auto"/>
                    <w:right w:val="single" w:sz="4" w:space="0" w:color="auto"/>
                  </w:tcBorders>
                  <w:vAlign w:val="center"/>
                  <w:hideMark/>
                </w:tcPr>
                <w:p w14:paraId="1EB52629" w14:textId="77777777" w:rsidR="000D674E" w:rsidRDefault="000D674E">
                  <w:pPr>
                    <w:rPr>
                      <w:rFonts w:eastAsia="Arial" w:cs="Arial"/>
                      <w:color w:val="000000"/>
                      <w:w w:val="1"/>
                      <w:sz w:val="16"/>
                      <w:szCs w:val="16"/>
                    </w:rPr>
                  </w:pPr>
                </w:p>
              </w:tc>
              <w:sdt>
                <w:sdtPr>
                  <w:rPr>
                    <w:rFonts w:cs="Arial"/>
                    <w:sz w:val="16"/>
                    <w:szCs w:val="16"/>
                  </w:rPr>
                  <w:id w:val="1425224644"/>
                  <w:text/>
                </w:sdtPr>
                <w:sdtEndPr/>
                <w:sdtContent>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1EB5262A" w14:textId="77777777" w:rsidR="000D674E" w:rsidRDefault="000D674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68915053"/>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14:paraId="1EB5262B" w14:textId="77777777" w:rsidR="000D674E" w:rsidRDefault="000D674E">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1219426000"/>
                  <w:text/>
                </w:sdtPr>
                <w:sdtEndPr/>
                <w:sdtContent>
                  <w:tc>
                    <w:tcPr>
                      <w:tcW w:w="1843" w:type="dxa"/>
                      <w:tcBorders>
                        <w:top w:val="single" w:sz="4" w:space="0" w:color="auto"/>
                        <w:left w:val="single" w:sz="4" w:space="0" w:color="auto"/>
                        <w:bottom w:val="single" w:sz="4" w:space="0" w:color="auto"/>
                        <w:right w:val="single" w:sz="4" w:space="0" w:color="auto"/>
                      </w:tcBorders>
                      <w:vAlign w:val="center"/>
                      <w:hideMark/>
                    </w:tcPr>
                    <w:p w14:paraId="1EB5262C" w14:textId="77777777" w:rsidR="000D674E" w:rsidRDefault="000D674E">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737938817"/>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14:paraId="1EB5262D" w14:textId="77777777" w:rsidR="000D674E" w:rsidRDefault="000D674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53001730"/>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1EB5262E" w14:textId="77777777" w:rsidR="000D674E" w:rsidRDefault="000D674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66487681"/>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14:paraId="1EB5262F" w14:textId="77777777" w:rsidR="000D674E" w:rsidRDefault="000D674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8681029"/>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14:paraId="1EB52630" w14:textId="77777777" w:rsidR="000D674E" w:rsidRDefault="000D674E">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0D674E" w14:paraId="1EB5263A" w14:textId="77777777">
              <w:trPr>
                <w:cantSplit/>
                <w:trHeight w:val="283"/>
              </w:trPr>
              <w:tc>
                <w:tcPr>
                  <w:tcW w:w="840" w:type="dxa"/>
                  <w:vMerge/>
                  <w:tcBorders>
                    <w:top w:val="single" w:sz="4" w:space="0" w:color="auto"/>
                    <w:left w:val="single" w:sz="4" w:space="0" w:color="auto"/>
                    <w:bottom w:val="single" w:sz="4" w:space="0" w:color="auto"/>
                    <w:right w:val="single" w:sz="4" w:space="0" w:color="auto"/>
                  </w:tcBorders>
                  <w:vAlign w:val="center"/>
                  <w:hideMark/>
                </w:tcPr>
                <w:p w14:paraId="1EB52632" w14:textId="77777777" w:rsidR="000D674E" w:rsidRDefault="000D674E">
                  <w:pPr>
                    <w:rPr>
                      <w:rFonts w:eastAsia="Arial" w:cs="Arial"/>
                      <w:color w:val="000000"/>
                      <w:w w:val="1"/>
                      <w:sz w:val="16"/>
                      <w:szCs w:val="16"/>
                    </w:rPr>
                  </w:pPr>
                </w:p>
              </w:tc>
              <w:sdt>
                <w:sdtPr>
                  <w:rPr>
                    <w:rFonts w:cs="Arial"/>
                    <w:sz w:val="16"/>
                    <w:szCs w:val="16"/>
                  </w:rPr>
                  <w:id w:val="2131516484"/>
                  <w:text/>
                </w:sdtPr>
                <w:sdtEndPr/>
                <w:sdtContent>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1EB52633" w14:textId="77777777" w:rsidR="000D674E" w:rsidRDefault="000D674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11190253"/>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14:paraId="1EB52634" w14:textId="77777777" w:rsidR="000D674E" w:rsidRDefault="000D674E">
                      <w:pPr>
                        <w:pStyle w:val="Bodyjustified"/>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80647160"/>
                  <w:text/>
                </w:sdtPr>
                <w:sdtEndPr/>
                <w:sdtContent>
                  <w:tc>
                    <w:tcPr>
                      <w:tcW w:w="1843" w:type="dxa"/>
                      <w:tcBorders>
                        <w:top w:val="single" w:sz="4" w:space="0" w:color="auto"/>
                        <w:left w:val="single" w:sz="4" w:space="0" w:color="auto"/>
                        <w:bottom w:val="single" w:sz="4" w:space="0" w:color="auto"/>
                        <w:right w:val="single" w:sz="4" w:space="0" w:color="auto"/>
                      </w:tcBorders>
                      <w:vAlign w:val="center"/>
                      <w:hideMark/>
                    </w:tcPr>
                    <w:p w14:paraId="1EB52635" w14:textId="77777777" w:rsidR="000D674E" w:rsidRDefault="000D674E">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164936429"/>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14:paraId="1EB52636" w14:textId="77777777" w:rsidR="000D674E" w:rsidRDefault="000D674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33961767"/>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1EB52637" w14:textId="77777777" w:rsidR="000D674E" w:rsidRDefault="000D674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52046524"/>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14:paraId="1EB52638" w14:textId="77777777" w:rsidR="000D674E" w:rsidRDefault="000D674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95227267"/>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14:paraId="1EB52639" w14:textId="77777777" w:rsidR="000D674E" w:rsidRDefault="000D674E">
                      <w:pPr>
                        <w:pStyle w:val="Bodyjustified"/>
                        <w:keepNext/>
                        <w:keepLines/>
                        <w:widowControl/>
                        <w:spacing w:line="240" w:lineRule="auto"/>
                        <w:jc w:val="left"/>
                        <w:rPr>
                          <w:rFonts w:cs="Arial"/>
                          <w:sz w:val="16"/>
                          <w:szCs w:val="16"/>
                        </w:rPr>
                      </w:pPr>
                      <w:r>
                        <w:rPr>
                          <w:rFonts w:cs="Arial"/>
                          <w:sz w:val="16"/>
                          <w:szCs w:val="16"/>
                        </w:rPr>
                        <w:t xml:space="preserve">  </w:t>
                      </w:r>
                    </w:p>
                  </w:tc>
                </w:sdtContent>
              </w:sdt>
            </w:tr>
          </w:tbl>
          <w:p w14:paraId="1EB5263B" w14:textId="77777777" w:rsidR="000D674E" w:rsidRDefault="000D674E">
            <w:pPr>
              <w:ind w:right="72"/>
              <w:jc w:val="center"/>
              <w:rPr>
                <w:szCs w:val="14"/>
                <w:lang w:val="en-GB"/>
              </w:rPr>
            </w:pPr>
          </w:p>
          <w:p w14:paraId="1EB5263C" w14:textId="77777777" w:rsidR="000D674E" w:rsidRDefault="000D674E">
            <w:pPr>
              <w:ind w:right="72"/>
              <w:jc w:val="center"/>
              <w:rPr>
                <w:szCs w:val="14"/>
                <w:lang w:val="en-GB"/>
              </w:rPr>
            </w:pPr>
          </w:p>
        </w:tc>
      </w:tr>
    </w:tbl>
    <w:p w14:paraId="1EB5263E" w14:textId="77777777" w:rsidR="000D674E" w:rsidRDefault="000D674E">
      <w:r>
        <w:br w:type="page"/>
      </w:r>
    </w:p>
    <w:p w14:paraId="1EB5263F" w14:textId="77777777" w:rsidR="000D674E" w:rsidRDefault="000D674E"/>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807"/>
        <w:gridCol w:w="425"/>
        <w:gridCol w:w="284"/>
        <w:gridCol w:w="1253"/>
        <w:gridCol w:w="888"/>
        <w:gridCol w:w="446"/>
        <w:gridCol w:w="106"/>
        <w:gridCol w:w="2348"/>
        <w:gridCol w:w="487"/>
        <w:gridCol w:w="567"/>
        <w:gridCol w:w="1154"/>
        <w:gridCol w:w="814"/>
        <w:gridCol w:w="100"/>
        <w:gridCol w:w="372"/>
        <w:gridCol w:w="8"/>
      </w:tblGrid>
      <w:tr w:rsidR="00724F77" w14:paraId="1EB52643" w14:textId="77777777" w:rsidTr="00340C6D">
        <w:trPr>
          <w:trHeight w:val="215"/>
        </w:trPr>
        <w:tc>
          <w:tcPr>
            <w:tcW w:w="2779" w:type="dxa"/>
            <w:gridSpan w:val="5"/>
            <w:vMerge w:val="restart"/>
            <w:vAlign w:val="center"/>
          </w:tcPr>
          <w:p w14:paraId="1EB52640" w14:textId="77777777" w:rsidR="00724F77" w:rsidRDefault="00724F77" w:rsidP="00340C6D">
            <w:pPr>
              <w:jc w:val="center"/>
            </w:pPr>
            <w:r>
              <w:rPr>
                <w:noProof/>
                <w:lang w:val="en-GB" w:eastAsia="en-GB"/>
              </w:rPr>
              <w:drawing>
                <wp:inline distT="0" distB="0" distL="0" distR="0" wp14:anchorId="1EB526E5" wp14:editId="1EB526E6">
                  <wp:extent cx="1456621" cy="405516"/>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7"/>
            <w:tcBorders>
              <w:bottom w:val="nil"/>
            </w:tcBorders>
          </w:tcPr>
          <w:p w14:paraId="1EB52641" w14:textId="77777777" w:rsidR="00724F77" w:rsidRPr="00143474" w:rsidRDefault="00724F77" w:rsidP="00340C6D">
            <w:pPr>
              <w:jc w:val="center"/>
              <w:rPr>
                <w:b/>
                <w:szCs w:val="14"/>
              </w:rPr>
            </w:pPr>
            <w:r w:rsidRPr="00143474">
              <w:rPr>
                <w:b/>
                <w:szCs w:val="14"/>
              </w:rPr>
              <w:t>APPLICATION FOR ESCC QUALIFICATION APPROVAL</w:t>
            </w:r>
          </w:p>
        </w:tc>
        <w:tc>
          <w:tcPr>
            <w:tcW w:w="1294" w:type="dxa"/>
            <w:gridSpan w:val="4"/>
            <w:tcBorders>
              <w:bottom w:val="nil"/>
            </w:tcBorders>
            <w:vAlign w:val="center"/>
          </w:tcPr>
          <w:p w14:paraId="1EB52642" w14:textId="77777777" w:rsidR="00724F77" w:rsidRDefault="00724F77" w:rsidP="00340C6D">
            <w:pPr>
              <w:jc w:val="center"/>
            </w:pPr>
            <w:r w:rsidRPr="008F1E74">
              <w:rPr>
                <w:lang w:val="en-GB"/>
              </w:rPr>
              <w:t xml:space="preserve">Page </w:t>
            </w:r>
            <w:r w:rsidR="000D674E">
              <w:rPr>
                <w:lang w:val="en-GB"/>
              </w:rPr>
              <w:t>6</w:t>
            </w:r>
          </w:p>
        </w:tc>
      </w:tr>
      <w:tr w:rsidR="00724F77" w:rsidRPr="00146C2B" w14:paraId="1EB52648" w14:textId="77777777" w:rsidTr="00340C6D">
        <w:trPr>
          <w:trHeight w:val="360"/>
        </w:trPr>
        <w:tc>
          <w:tcPr>
            <w:tcW w:w="2779" w:type="dxa"/>
            <w:gridSpan w:val="5"/>
            <w:vMerge/>
          </w:tcPr>
          <w:p w14:paraId="1EB52644" w14:textId="77777777" w:rsidR="00724F77" w:rsidRDefault="00724F77" w:rsidP="00340C6D"/>
        </w:tc>
        <w:tc>
          <w:tcPr>
            <w:tcW w:w="1334" w:type="dxa"/>
            <w:gridSpan w:val="2"/>
            <w:tcBorders>
              <w:top w:val="nil"/>
              <w:bottom w:val="nil"/>
              <w:right w:val="nil"/>
            </w:tcBorders>
          </w:tcPr>
          <w:p w14:paraId="1EB52645" w14:textId="77777777" w:rsidR="00724F77" w:rsidRPr="00143474" w:rsidRDefault="00724F77" w:rsidP="00340C6D">
            <w:pPr>
              <w:rPr>
                <w:szCs w:val="14"/>
              </w:rPr>
            </w:pPr>
            <w:r>
              <w:rPr>
                <w:szCs w:val="14"/>
              </w:rPr>
              <w:t>Component Title:</w:t>
            </w:r>
          </w:p>
        </w:tc>
        <w:sdt>
          <w:sdtPr>
            <w:alias w:val="Component"/>
            <w:tag w:val="Component"/>
            <w:id w:val="-1815017846"/>
            <w:dataBinding w:xpath="/root[1]/Component[1]" w:storeItemID="{EB4D5A02-BD6C-4035-974B-AAE6C7490659}"/>
            <w:text/>
          </w:sdtPr>
          <w:sdtEndPr>
            <w:rPr>
              <w:szCs w:val="14"/>
            </w:rPr>
          </w:sdtEndPr>
          <w:sdtContent>
            <w:tc>
              <w:tcPr>
                <w:tcW w:w="4662" w:type="dxa"/>
                <w:gridSpan w:val="5"/>
                <w:tcBorders>
                  <w:top w:val="nil"/>
                  <w:left w:val="nil"/>
                  <w:bottom w:val="nil"/>
                </w:tcBorders>
              </w:tcPr>
              <w:p w14:paraId="1EB52646" w14:textId="77777777" w:rsidR="00724F77" w:rsidRPr="00143474" w:rsidRDefault="00724F77" w:rsidP="00340C6D">
                <w:pPr>
                  <w:rPr>
                    <w:szCs w:val="14"/>
                  </w:rPr>
                </w:pPr>
                <w:r>
                  <w:rPr>
                    <w:lang w:val="en-GB"/>
                  </w:rPr>
                  <w:t xml:space="preserve">  </w:t>
                </w:r>
              </w:p>
            </w:tc>
          </w:sdtContent>
        </w:sdt>
        <w:tc>
          <w:tcPr>
            <w:tcW w:w="1294" w:type="dxa"/>
            <w:gridSpan w:val="4"/>
            <w:tcBorders>
              <w:top w:val="nil"/>
              <w:bottom w:val="nil"/>
            </w:tcBorders>
            <w:vAlign w:val="center"/>
          </w:tcPr>
          <w:p w14:paraId="1EB52647" w14:textId="77777777" w:rsidR="00724F77" w:rsidRPr="00146C2B" w:rsidRDefault="00724F77" w:rsidP="00340C6D">
            <w:pPr>
              <w:jc w:val="center"/>
              <w:rPr>
                <w:szCs w:val="14"/>
              </w:rPr>
            </w:pPr>
            <w:r>
              <w:rPr>
                <w:szCs w:val="14"/>
              </w:rPr>
              <w:t>Appl. No.</w:t>
            </w:r>
          </w:p>
        </w:tc>
      </w:tr>
      <w:tr w:rsidR="00724F77" w14:paraId="1EB5264F" w14:textId="77777777" w:rsidTr="00340C6D">
        <w:trPr>
          <w:trHeight w:val="225"/>
        </w:trPr>
        <w:tc>
          <w:tcPr>
            <w:tcW w:w="2779" w:type="dxa"/>
            <w:gridSpan w:val="5"/>
            <w:vMerge/>
          </w:tcPr>
          <w:p w14:paraId="1EB52649" w14:textId="77777777" w:rsidR="00724F77" w:rsidRDefault="00724F77" w:rsidP="00340C6D"/>
        </w:tc>
        <w:tc>
          <w:tcPr>
            <w:tcW w:w="1440" w:type="dxa"/>
            <w:gridSpan w:val="3"/>
            <w:tcBorders>
              <w:top w:val="nil"/>
              <w:right w:val="nil"/>
            </w:tcBorders>
          </w:tcPr>
          <w:p w14:paraId="1EB5264A" w14:textId="77777777" w:rsidR="00724F77" w:rsidRPr="00143474" w:rsidRDefault="00724F77" w:rsidP="00340C6D">
            <w:r>
              <w:t>Executive Member:</w:t>
            </w:r>
          </w:p>
        </w:tc>
        <w:sdt>
          <w:sdtPr>
            <w:alias w:val="NQSA"/>
            <w:tag w:val="NQSA"/>
            <w:id w:val="345832318"/>
            <w:dataBinding w:xpath="/root[1]/NQSA[1]" w:storeItemID="{EB4D5A02-BD6C-4035-974B-AAE6C7490659}"/>
            <w:text/>
          </w:sdtPr>
          <w:sdtEndPr/>
          <w:sdtContent>
            <w:tc>
              <w:tcPr>
                <w:tcW w:w="2835" w:type="dxa"/>
                <w:gridSpan w:val="2"/>
                <w:tcBorders>
                  <w:top w:val="nil"/>
                  <w:left w:val="nil"/>
                  <w:right w:val="nil"/>
                </w:tcBorders>
              </w:tcPr>
              <w:p w14:paraId="1EB5264B" w14:textId="77777777" w:rsidR="00724F77" w:rsidRPr="00143474" w:rsidRDefault="00340C6D" w:rsidP="00340C6D">
                <w:r>
                  <w:rPr>
                    <w:lang w:val="en-GB"/>
                  </w:rPr>
                  <w:t xml:space="preserve">  </w:t>
                </w:r>
              </w:p>
            </w:tc>
          </w:sdtContent>
        </w:sdt>
        <w:tc>
          <w:tcPr>
            <w:tcW w:w="567" w:type="dxa"/>
            <w:tcBorders>
              <w:top w:val="nil"/>
              <w:left w:val="nil"/>
              <w:right w:val="nil"/>
            </w:tcBorders>
          </w:tcPr>
          <w:p w14:paraId="1EB5264C" w14:textId="77777777" w:rsidR="00724F77" w:rsidRDefault="00724F77" w:rsidP="00340C6D">
            <w:r>
              <w:t>Date:</w:t>
            </w:r>
          </w:p>
        </w:tc>
        <w:sdt>
          <w:sdtPr>
            <w:alias w:val="Date"/>
            <w:tag w:val="Date"/>
            <w:id w:val="1896074281"/>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1EB5264D" w14:textId="77777777" w:rsidR="00724F77" w:rsidRDefault="00340C6D" w:rsidP="00340C6D">
                <w:r>
                  <w:rPr>
                    <w:lang w:val="en-GB"/>
                  </w:rPr>
                  <w:t xml:space="preserve">  </w:t>
                </w:r>
              </w:p>
            </w:tc>
          </w:sdtContent>
        </w:sdt>
        <w:sdt>
          <w:sdtPr>
            <w:alias w:val="Application"/>
            <w:tag w:val="Application"/>
            <w:id w:val="-1199708292"/>
            <w:dataBinding w:xpath="/root[1]/Application[1]" w:storeItemID="{EB4D5A02-BD6C-4035-974B-AAE6C7490659}"/>
            <w:text/>
          </w:sdtPr>
          <w:sdtEndPr/>
          <w:sdtContent>
            <w:tc>
              <w:tcPr>
                <w:tcW w:w="1294" w:type="dxa"/>
                <w:gridSpan w:val="4"/>
                <w:tcBorders>
                  <w:top w:val="nil"/>
                </w:tcBorders>
                <w:vAlign w:val="center"/>
              </w:tcPr>
              <w:p w14:paraId="1EB5264E" w14:textId="77777777" w:rsidR="00724F77" w:rsidRDefault="00724F77" w:rsidP="00340C6D">
                <w:pPr>
                  <w:jc w:val="center"/>
                </w:pPr>
                <w:r>
                  <w:rPr>
                    <w:lang w:val="en-GB"/>
                  </w:rPr>
                  <w:t xml:space="preserve">  </w:t>
                </w:r>
              </w:p>
            </w:tc>
          </w:sdtContent>
        </w:sdt>
      </w:tr>
      <w:tr w:rsidR="00724F77" w:rsidRPr="0008562F" w14:paraId="1EB52652" w14:textId="77777777" w:rsidTr="00340C6D">
        <w:trPr>
          <w:gridBefore w:val="1"/>
          <w:gridAfter w:val="1"/>
          <w:wBefore w:w="10" w:type="dxa"/>
          <w:wAfter w:w="8" w:type="dxa"/>
          <w:trHeight w:val="20"/>
        </w:trPr>
        <w:tc>
          <w:tcPr>
            <w:tcW w:w="9579" w:type="dxa"/>
            <w:gridSpan w:val="12"/>
            <w:vMerge w:val="restart"/>
            <w:tcBorders>
              <w:bottom w:val="nil"/>
              <w:right w:val="nil"/>
            </w:tcBorders>
            <w:vAlign w:val="center"/>
          </w:tcPr>
          <w:p w14:paraId="1EB52650" w14:textId="77777777" w:rsidR="00724F77" w:rsidRPr="0008562F" w:rsidRDefault="00724F77" w:rsidP="00340C6D">
            <w:r w:rsidRPr="00CE5876">
              <w:t>ANNEX 2 : CONFIDENTIAL DATA</w:t>
            </w:r>
          </w:p>
        </w:tc>
        <w:tc>
          <w:tcPr>
            <w:tcW w:w="472" w:type="dxa"/>
            <w:gridSpan w:val="2"/>
            <w:tcBorders>
              <w:left w:val="nil"/>
              <w:bottom w:val="nil"/>
            </w:tcBorders>
            <w:vAlign w:val="center"/>
          </w:tcPr>
          <w:p w14:paraId="1EB52651" w14:textId="77777777" w:rsidR="00724F77" w:rsidRPr="0008562F" w:rsidRDefault="00724F77" w:rsidP="00340C6D"/>
        </w:tc>
      </w:tr>
      <w:tr w:rsidR="00724F77" w:rsidRPr="0008562F" w14:paraId="1EB52655" w14:textId="77777777" w:rsidTr="001045B0">
        <w:trPr>
          <w:gridBefore w:val="1"/>
          <w:gridAfter w:val="1"/>
          <w:wBefore w:w="10" w:type="dxa"/>
          <w:wAfter w:w="8" w:type="dxa"/>
          <w:trHeight w:val="30"/>
        </w:trPr>
        <w:tc>
          <w:tcPr>
            <w:tcW w:w="9579" w:type="dxa"/>
            <w:gridSpan w:val="12"/>
            <w:vMerge/>
            <w:tcBorders>
              <w:top w:val="nil"/>
              <w:bottom w:val="single" w:sz="4" w:space="0" w:color="auto"/>
              <w:right w:val="nil"/>
            </w:tcBorders>
          </w:tcPr>
          <w:p w14:paraId="1EB52653" w14:textId="77777777" w:rsidR="00724F77" w:rsidRPr="0008562F" w:rsidRDefault="00724F77" w:rsidP="00340C6D"/>
        </w:tc>
        <w:tc>
          <w:tcPr>
            <w:tcW w:w="472" w:type="dxa"/>
            <w:gridSpan w:val="2"/>
            <w:tcBorders>
              <w:top w:val="nil"/>
              <w:left w:val="nil"/>
            </w:tcBorders>
          </w:tcPr>
          <w:p w14:paraId="1EB52654" w14:textId="77777777" w:rsidR="00724F77" w:rsidRPr="0008562F" w:rsidRDefault="00724F77" w:rsidP="00340C6D"/>
        </w:tc>
      </w:tr>
      <w:tr w:rsidR="00724F77" w:rsidRPr="0008562F" w14:paraId="1EB52658" w14:textId="77777777" w:rsidTr="00C3103F">
        <w:trPr>
          <w:gridBefore w:val="1"/>
          <w:gridAfter w:val="1"/>
          <w:wBefore w:w="10" w:type="dxa"/>
          <w:wAfter w:w="8" w:type="dxa"/>
          <w:trHeight w:val="237"/>
        </w:trPr>
        <w:tc>
          <w:tcPr>
            <w:tcW w:w="9579" w:type="dxa"/>
            <w:gridSpan w:val="12"/>
            <w:tcBorders>
              <w:top w:val="single" w:sz="4" w:space="0" w:color="auto"/>
              <w:bottom w:val="nil"/>
              <w:right w:val="single" w:sz="4" w:space="0" w:color="auto"/>
            </w:tcBorders>
          </w:tcPr>
          <w:p w14:paraId="1EB52656" w14:textId="77777777" w:rsidR="00724F77" w:rsidRPr="0008562F" w:rsidRDefault="00724F77" w:rsidP="00340C6D">
            <w:r>
              <w:t>PID changes details</w:t>
            </w:r>
          </w:p>
        </w:tc>
        <w:tc>
          <w:tcPr>
            <w:tcW w:w="472" w:type="dxa"/>
            <w:gridSpan w:val="2"/>
            <w:tcBorders>
              <w:left w:val="single" w:sz="4" w:space="0" w:color="auto"/>
              <w:bottom w:val="single" w:sz="4" w:space="0" w:color="auto"/>
            </w:tcBorders>
            <w:vAlign w:val="center"/>
          </w:tcPr>
          <w:p w14:paraId="1EB52657" w14:textId="77777777" w:rsidR="00724F77" w:rsidRPr="0008562F" w:rsidRDefault="003468C0" w:rsidP="00C3103F">
            <w:pPr>
              <w:jc w:val="center"/>
            </w:pPr>
            <w:r>
              <w:t>1</w:t>
            </w:r>
            <w:r w:rsidR="007200A9">
              <w:t>7</w:t>
            </w:r>
          </w:p>
        </w:tc>
      </w:tr>
      <w:tr w:rsidR="00724F77" w:rsidRPr="0008562F" w14:paraId="1EB5265E" w14:textId="77777777" w:rsidTr="003468C0">
        <w:trPr>
          <w:gridBefore w:val="1"/>
          <w:gridAfter w:val="1"/>
          <w:wBefore w:w="10" w:type="dxa"/>
          <w:wAfter w:w="8" w:type="dxa"/>
          <w:trHeight w:val="20"/>
        </w:trPr>
        <w:tc>
          <w:tcPr>
            <w:tcW w:w="807" w:type="dxa"/>
            <w:tcBorders>
              <w:top w:val="nil"/>
              <w:bottom w:val="nil"/>
              <w:right w:val="nil"/>
            </w:tcBorders>
          </w:tcPr>
          <w:p w14:paraId="1EB52659" w14:textId="77777777" w:rsidR="00724F77" w:rsidRPr="0008562F" w:rsidRDefault="00724F77" w:rsidP="00340C6D">
            <w:r>
              <w:t>None</w:t>
            </w:r>
          </w:p>
        </w:tc>
        <w:sdt>
          <w:sdtPr>
            <w:id w:val="-216044538"/>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1EB5265A" w14:textId="77777777" w:rsidR="00724F77" w:rsidRPr="0008562F" w:rsidRDefault="00724F77" w:rsidP="00340C6D">
                <w:r>
                  <w:rPr>
                    <w:rFonts w:ascii="MS Gothic" w:eastAsia="MS Gothic" w:hAnsi="MS Gothic" w:hint="eastAsia"/>
                  </w:rPr>
                  <w:t>☐</w:t>
                </w:r>
              </w:p>
            </w:tc>
          </w:sdtContent>
        </w:sdt>
        <w:tc>
          <w:tcPr>
            <w:tcW w:w="284" w:type="dxa"/>
            <w:tcBorders>
              <w:top w:val="nil"/>
              <w:left w:val="nil"/>
              <w:bottom w:val="nil"/>
              <w:right w:val="nil"/>
            </w:tcBorders>
          </w:tcPr>
          <w:p w14:paraId="1EB5265B" w14:textId="77777777" w:rsidR="00724F77" w:rsidRPr="0008562F" w:rsidRDefault="00724F77" w:rsidP="00340C6D"/>
        </w:tc>
        <w:tc>
          <w:tcPr>
            <w:tcW w:w="8163" w:type="dxa"/>
            <w:gridSpan w:val="10"/>
            <w:tcBorders>
              <w:top w:val="nil"/>
              <w:left w:val="nil"/>
              <w:bottom w:val="nil"/>
              <w:right w:val="nil"/>
            </w:tcBorders>
          </w:tcPr>
          <w:p w14:paraId="1EB5265C" w14:textId="77777777" w:rsidR="00724F77" w:rsidRPr="0008562F" w:rsidRDefault="00724F77" w:rsidP="00340C6D"/>
        </w:tc>
        <w:tc>
          <w:tcPr>
            <w:tcW w:w="372" w:type="dxa"/>
            <w:vMerge w:val="restart"/>
            <w:tcBorders>
              <w:left w:val="nil"/>
              <w:bottom w:val="nil"/>
            </w:tcBorders>
          </w:tcPr>
          <w:p w14:paraId="1EB5265D" w14:textId="77777777" w:rsidR="00724F77" w:rsidRPr="0008562F" w:rsidRDefault="00724F77" w:rsidP="00340C6D"/>
        </w:tc>
      </w:tr>
      <w:tr w:rsidR="00724F77" w:rsidRPr="0008562F" w14:paraId="1EB52664" w14:textId="77777777" w:rsidTr="00340C6D">
        <w:trPr>
          <w:gridBefore w:val="1"/>
          <w:gridAfter w:val="1"/>
          <w:wBefore w:w="10" w:type="dxa"/>
          <w:wAfter w:w="8" w:type="dxa"/>
          <w:trHeight w:val="20"/>
        </w:trPr>
        <w:tc>
          <w:tcPr>
            <w:tcW w:w="807" w:type="dxa"/>
            <w:tcBorders>
              <w:top w:val="nil"/>
              <w:bottom w:val="nil"/>
              <w:right w:val="nil"/>
            </w:tcBorders>
          </w:tcPr>
          <w:p w14:paraId="1EB5265F" w14:textId="77777777" w:rsidR="00724F77" w:rsidRPr="0008562F" w:rsidRDefault="00724F77" w:rsidP="00340C6D">
            <w:r>
              <w:t>Minor</w:t>
            </w:r>
          </w:p>
        </w:tc>
        <w:sdt>
          <w:sdtPr>
            <w:id w:val="-2105417452"/>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1EB52660" w14:textId="77777777" w:rsidR="00724F77" w:rsidRPr="0008562F" w:rsidRDefault="00724F77" w:rsidP="00340C6D">
                <w:r>
                  <w:rPr>
                    <w:rFonts w:ascii="MS Gothic" w:eastAsia="MS Gothic" w:hAnsi="MS Gothic" w:hint="eastAsia"/>
                  </w:rPr>
                  <w:t>☐</w:t>
                </w:r>
              </w:p>
            </w:tc>
          </w:sdtContent>
        </w:sdt>
        <w:tc>
          <w:tcPr>
            <w:tcW w:w="284" w:type="dxa"/>
            <w:tcBorders>
              <w:top w:val="nil"/>
              <w:left w:val="nil"/>
              <w:bottom w:val="nil"/>
              <w:right w:val="nil"/>
            </w:tcBorders>
          </w:tcPr>
          <w:p w14:paraId="1EB52661" w14:textId="77777777" w:rsidR="00724F77" w:rsidRPr="0008562F" w:rsidRDefault="00724F77" w:rsidP="00340C6D"/>
        </w:tc>
        <w:tc>
          <w:tcPr>
            <w:tcW w:w="8163" w:type="dxa"/>
            <w:gridSpan w:val="10"/>
            <w:tcBorders>
              <w:top w:val="nil"/>
              <w:left w:val="nil"/>
              <w:bottom w:val="nil"/>
              <w:right w:val="nil"/>
            </w:tcBorders>
          </w:tcPr>
          <w:p w14:paraId="1EB52662" w14:textId="77777777" w:rsidR="00724F77" w:rsidRPr="0008562F" w:rsidRDefault="00724F77" w:rsidP="00340C6D"/>
        </w:tc>
        <w:tc>
          <w:tcPr>
            <w:tcW w:w="372" w:type="dxa"/>
            <w:vMerge/>
            <w:tcBorders>
              <w:top w:val="nil"/>
              <w:left w:val="nil"/>
              <w:bottom w:val="nil"/>
            </w:tcBorders>
          </w:tcPr>
          <w:p w14:paraId="1EB52663" w14:textId="77777777" w:rsidR="00724F77" w:rsidRPr="0008562F" w:rsidRDefault="00724F77" w:rsidP="00340C6D"/>
        </w:tc>
      </w:tr>
      <w:tr w:rsidR="00724F77" w:rsidRPr="0008562F" w14:paraId="1EB5266A" w14:textId="77777777" w:rsidTr="00340C6D">
        <w:trPr>
          <w:gridBefore w:val="1"/>
          <w:gridAfter w:val="1"/>
          <w:wBefore w:w="10" w:type="dxa"/>
          <w:wAfter w:w="8" w:type="dxa"/>
          <w:trHeight w:val="300"/>
        </w:trPr>
        <w:tc>
          <w:tcPr>
            <w:tcW w:w="807" w:type="dxa"/>
            <w:tcBorders>
              <w:top w:val="nil"/>
              <w:right w:val="nil"/>
            </w:tcBorders>
          </w:tcPr>
          <w:p w14:paraId="1EB52665" w14:textId="77777777" w:rsidR="00724F77" w:rsidRPr="0008562F" w:rsidRDefault="00724F77" w:rsidP="00340C6D">
            <w:r>
              <w:t>Major</w:t>
            </w:r>
          </w:p>
        </w:tc>
        <w:sdt>
          <w:sdtPr>
            <w:id w:val="529071911"/>
            <w14:checkbox>
              <w14:checked w14:val="0"/>
              <w14:checkedState w14:val="2612" w14:font="MS Gothic"/>
              <w14:uncheckedState w14:val="2610" w14:font="MS Gothic"/>
            </w14:checkbox>
          </w:sdtPr>
          <w:sdtEndPr/>
          <w:sdtContent>
            <w:tc>
              <w:tcPr>
                <w:tcW w:w="425" w:type="dxa"/>
                <w:tcBorders>
                  <w:top w:val="nil"/>
                  <w:left w:val="nil"/>
                  <w:right w:val="nil"/>
                </w:tcBorders>
              </w:tcPr>
              <w:p w14:paraId="1EB52666" w14:textId="77777777" w:rsidR="00724F77" w:rsidRPr="0008562F" w:rsidRDefault="00724F77" w:rsidP="00340C6D">
                <w:r>
                  <w:rPr>
                    <w:rFonts w:ascii="MS Gothic" w:eastAsia="MS Gothic" w:hAnsi="MS Gothic" w:hint="eastAsia"/>
                  </w:rPr>
                  <w:t>☐</w:t>
                </w:r>
              </w:p>
            </w:tc>
          </w:sdtContent>
        </w:sdt>
        <w:tc>
          <w:tcPr>
            <w:tcW w:w="284" w:type="dxa"/>
            <w:tcBorders>
              <w:top w:val="nil"/>
              <w:left w:val="nil"/>
              <w:right w:val="nil"/>
            </w:tcBorders>
          </w:tcPr>
          <w:p w14:paraId="1EB52667" w14:textId="77777777" w:rsidR="00724F77" w:rsidRPr="0008562F" w:rsidRDefault="00724F77" w:rsidP="00340C6D"/>
        </w:tc>
        <w:tc>
          <w:tcPr>
            <w:tcW w:w="8163" w:type="dxa"/>
            <w:gridSpan w:val="10"/>
            <w:tcBorders>
              <w:top w:val="nil"/>
              <w:left w:val="nil"/>
              <w:right w:val="nil"/>
            </w:tcBorders>
          </w:tcPr>
          <w:p w14:paraId="1EB52668" w14:textId="77777777" w:rsidR="00724F77" w:rsidRPr="0008562F" w:rsidRDefault="00724F77" w:rsidP="00340C6D"/>
        </w:tc>
        <w:tc>
          <w:tcPr>
            <w:tcW w:w="372" w:type="dxa"/>
            <w:tcBorders>
              <w:top w:val="nil"/>
              <w:left w:val="nil"/>
            </w:tcBorders>
          </w:tcPr>
          <w:p w14:paraId="1EB52669" w14:textId="77777777" w:rsidR="00724F77" w:rsidRPr="0008562F" w:rsidRDefault="00724F77" w:rsidP="00340C6D"/>
        </w:tc>
      </w:tr>
      <w:tr w:rsidR="00724F77" w:rsidRPr="0008562F" w14:paraId="1EB5266D" w14:textId="77777777" w:rsidTr="00C3103F">
        <w:trPr>
          <w:gridBefore w:val="1"/>
          <w:wBefore w:w="10" w:type="dxa"/>
          <w:trHeight w:val="265"/>
        </w:trPr>
        <w:tc>
          <w:tcPr>
            <w:tcW w:w="9579" w:type="dxa"/>
            <w:gridSpan w:val="12"/>
            <w:tcBorders>
              <w:right w:val="single" w:sz="4" w:space="0" w:color="auto"/>
            </w:tcBorders>
          </w:tcPr>
          <w:p w14:paraId="1EB5266B" w14:textId="77777777" w:rsidR="00724F77" w:rsidRPr="0008562F" w:rsidRDefault="00E8743E" w:rsidP="005242BF">
            <w:r>
              <w:t>Noncompliance</w:t>
            </w:r>
            <w:r w:rsidR="005242BF">
              <w:t xml:space="preserve"> to </w:t>
            </w:r>
            <w:r w:rsidR="00724F77" w:rsidRPr="00CE5876">
              <w:t>ESCC requirements:</w:t>
            </w:r>
          </w:p>
        </w:tc>
        <w:tc>
          <w:tcPr>
            <w:tcW w:w="480" w:type="dxa"/>
            <w:gridSpan w:val="3"/>
            <w:tcBorders>
              <w:left w:val="single" w:sz="4" w:space="0" w:color="auto"/>
            </w:tcBorders>
            <w:vAlign w:val="center"/>
          </w:tcPr>
          <w:p w14:paraId="1EB5266C" w14:textId="77777777" w:rsidR="00724F77" w:rsidRPr="0008562F" w:rsidRDefault="00724F77" w:rsidP="00C3103F">
            <w:pPr>
              <w:jc w:val="center"/>
            </w:pPr>
            <w:r>
              <w:t>1</w:t>
            </w:r>
            <w:r w:rsidR="007200A9">
              <w:t>8</w:t>
            </w:r>
          </w:p>
        </w:tc>
      </w:tr>
      <w:tr w:rsidR="00724F77" w:rsidRPr="0008562F" w14:paraId="1EB52672" w14:textId="77777777" w:rsidTr="00340C6D">
        <w:trPr>
          <w:gridBefore w:val="1"/>
          <w:wBefore w:w="10" w:type="dxa"/>
          <w:trHeight w:val="20"/>
        </w:trPr>
        <w:tc>
          <w:tcPr>
            <w:tcW w:w="807" w:type="dxa"/>
            <w:vAlign w:val="center"/>
          </w:tcPr>
          <w:p w14:paraId="1EB5266E" w14:textId="77777777" w:rsidR="00724F77" w:rsidRPr="0008562F" w:rsidRDefault="00724F77" w:rsidP="00340C6D">
            <w:pPr>
              <w:jc w:val="center"/>
            </w:pPr>
            <w:r w:rsidRPr="0008562F">
              <w:t>No.:</w:t>
            </w:r>
          </w:p>
        </w:tc>
        <w:tc>
          <w:tcPr>
            <w:tcW w:w="2850" w:type="dxa"/>
            <w:gridSpan w:val="4"/>
            <w:vAlign w:val="center"/>
          </w:tcPr>
          <w:p w14:paraId="1EB5266F" w14:textId="77777777" w:rsidR="00724F77" w:rsidRPr="0008562F" w:rsidRDefault="00724F77" w:rsidP="00340C6D">
            <w:pPr>
              <w:jc w:val="center"/>
            </w:pPr>
            <w:r w:rsidRPr="0008562F">
              <w:t>Specification</w:t>
            </w:r>
          </w:p>
        </w:tc>
        <w:tc>
          <w:tcPr>
            <w:tcW w:w="2900" w:type="dxa"/>
            <w:gridSpan w:val="3"/>
            <w:vAlign w:val="center"/>
          </w:tcPr>
          <w:p w14:paraId="1EB52670" w14:textId="77777777" w:rsidR="00724F77" w:rsidRPr="0008562F" w:rsidRDefault="00724F77" w:rsidP="00340C6D">
            <w:pPr>
              <w:jc w:val="center"/>
            </w:pPr>
            <w:r w:rsidRPr="0008562F">
              <w:t>Paragraph</w:t>
            </w:r>
          </w:p>
        </w:tc>
        <w:tc>
          <w:tcPr>
            <w:tcW w:w="3502" w:type="dxa"/>
            <w:gridSpan w:val="7"/>
            <w:vAlign w:val="center"/>
          </w:tcPr>
          <w:p w14:paraId="1EB52671" w14:textId="77777777" w:rsidR="00724F77" w:rsidRPr="0008562F" w:rsidRDefault="00724F77" w:rsidP="00340C6D">
            <w:pPr>
              <w:jc w:val="center"/>
            </w:pPr>
            <w:r w:rsidRPr="0008562F">
              <w:t>Non compliance</w:t>
            </w:r>
          </w:p>
        </w:tc>
      </w:tr>
      <w:tr w:rsidR="00724F77" w:rsidRPr="0008562F" w14:paraId="1EB52677" w14:textId="77777777" w:rsidTr="00340C6D">
        <w:trPr>
          <w:gridBefore w:val="1"/>
          <w:wBefore w:w="10" w:type="dxa"/>
          <w:trHeight w:val="3005"/>
        </w:trPr>
        <w:sdt>
          <w:sdtPr>
            <w:id w:val="-278563977"/>
            <w:showingPlcHdr/>
            <w:text/>
          </w:sdtPr>
          <w:sdtEndPr/>
          <w:sdtContent>
            <w:tc>
              <w:tcPr>
                <w:tcW w:w="807" w:type="dxa"/>
              </w:tcPr>
              <w:p w14:paraId="1EB52673" w14:textId="77777777" w:rsidR="00724F77" w:rsidRPr="0008562F" w:rsidRDefault="00724F77" w:rsidP="00340C6D">
                <w:r w:rsidRPr="009A6F63">
                  <w:rPr>
                    <w:rStyle w:val="PlaceholderText"/>
                    <w:color w:val="FFFFFF" w:themeColor="background1"/>
                  </w:rPr>
                  <w:t>Click here to enter text.</w:t>
                </w:r>
              </w:p>
            </w:tc>
          </w:sdtContent>
        </w:sdt>
        <w:sdt>
          <w:sdtPr>
            <w:id w:val="-108746546"/>
            <w:showingPlcHdr/>
            <w:text/>
          </w:sdtPr>
          <w:sdtEndPr/>
          <w:sdtContent>
            <w:tc>
              <w:tcPr>
                <w:tcW w:w="2850" w:type="dxa"/>
                <w:gridSpan w:val="4"/>
              </w:tcPr>
              <w:p w14:paraId="1EB52674" w14:textId="77777777" w:rsidR="00724F77" w:rsidRPr="0008562F" w:rsidRDefault="00724F77" w:rsidP="00340C6D">
                <w:r w:rsidRPr="009A6F63">
                  <w:rPr>
                    <w:rStyle w:val="PlaceholderText"/>
                    <w:color w:val="FFFFFF" w:themeColor="background1"/>
                  </w:rPr>
                  <w:t>Click here to enter text.</w:t>
                </w:r>
              </w:p>
            </w:tc>
          </w:sdtContent>
        </w:sdt>
        <w:sdt>
          <w:sdtPr>
            <w:id w:val="1031531797"/>
            <w:showingPlcHdr/>
            <w:text/>
          </w:sdtPr>
          <w:sdtEndPr/>
          <w:sdtContent>
            <w:tc>
              <w:tcPr>
                <w:tcW w:w="2900" w:type="dxa"/>
                <w:gridSpan w:val="3"/>
              </w:tcPr>
              <w:p w14:paraId="1EB52675" w14:textId="77777777" w:rsidR="00724F77" w:rsidRPr="0008562F" w:rsidRDefault="00724F77" w:rsidP="00340C6D">
                <w:r w:rsidRPr="009A6F63">
                  <w:rPr>
                    <w:rStyle w:val="PlaceholderText"/>
                    <w:color w:val="FFFFFF" w:themeColor="background1"/>
                  </w:rPr>
                  <w:t>Click here to enter text.</w:t>
                </w:r>
              </w:p>
            </w:tc>
          </w:sdtContent>
        </w:sdt>
        <w:sdt>
          <w:sdtPr>
            <w:id w:val="-1338686843"/>
            <w:showingPlcHdr/>
            <w:text/>
          </w:sdtPr>
          <w:sdtEndPr/>
          <w:sdtContent>
            <w:tc>
              <w:tcPr>
                <w:tcW w:w="3502" w:type="dxa"/>
                <w:gridSpan w:val="7"/>
              </w:tcPr>
              <w:p w14:paraId="1EB52676" w14:textId="77777777" w:rsidR="00724F77" w:rsidRPr="0008562F" w:rsidRDefault="00724F77" w:rsidP="00340C6D">
                <w:r w:rsidRPr="009A6F63">
                  <w:rPr>
                    <w:rStyle w:val="PlaceholderText"/>
                    <w:color w:val="FFFFFF" w:themeColor="background1"/>
                  </w:rPr>
                  <w:t>Click here to enter text.</w:t>
                </w:r>
              </w:p>
            </w:tc>
          </w:sdtContent>
        </w:sdt>
      </w:tr>
      <w:tr w:rsidR="00724F77" w:rsidRPr="0008562F" w14:paraId="1EB5267B" w14:textId="77777777" w:rsidTr="00340C6D">
        <w:trPr>
          <w:gridBefore w:val="1"/>
          <w:wBefore w:w="10" w:type="dxa"/>
          <w:trHeight w:val="113"/>
        </w:trPr>
        <w:tc>
          <w:tcPr>
            <w:tcW w:w="9579" w:type="dxa"/>
            <w:gridSpan w:val="12"/>
            <w:tcBorders>
              <w:bottom w:val="nil"/>
            </w:tcBorders>
          </w:tcPr>
          <w:p w14:paraId="1EB52678" w14:textId="77777777" w:rsidR="00724F77" w:rsidRPr="0008562F" w:rsidRDefault="00724F77" w:rsidP="00340C6D">
            <w:r w:rsidRPr="0008562F">
              <w:t xml:space="preserve">Additional tasks required to achieve full compliance for ESCC qualification or rationale for acceptability of </w:t>
            </w:r>
          </w:p>
          <w:p w14:paraId="1EB52679" w14:textId="77777777" w:rsidR="00724F77" w:rsidRPr="0008562F" w:rsidRDefault="00724F77" w:rsidP="00340C6D">
            <w:r w:rsidRPr="0008562F">
              <w:t>noncompliance:</w:t>
            </w:r>
          </w:p>
        </w:tc>
        <w:tc>
          <w:tcPr>
            <w:tcW w:w="480" w:type="dxa"/>
            <w:gridSpan w:val="3"/>
            <w:vAlign w:val="center"/>
          </w:tcPr>
          <w:p w14:paraId="1EB5267A" w14:textId="77777777" w:rsidR="00724F77" w:rsidRPr="0008562F" w:rsidRDefault="00724F77" w:rsidP="00340C6D">
            <w:pPr>
              <w:jc w:val="center"/>
            </w:pPr>
            <w:r>
              <w:t>1</w:t>
            </w:r>
            <w:r w:rsidR="007200A9">
              <w:t>9</w:t>
            </w:r>
          </w:p>
        </w:tc>
      </w:tr>
      <w:tr w:rsidR="00724F77" w:rsidRPr="0008562F" w14:paraId="1EB5267D" w14:textId="77777777" w:rsidTr="00340C6D">
        <w:trPr>
          <w:gridBefore w:val="1"/>
          <w:wBefore w:w="10" w:type="dxa"/>
          <w:trHeight w:val="2665"/>
        </w:trPr>
        <w:sdt>
          <w:sdtPr>
            <w:id w:val="1012037457"/>
            <w:showingPlcHdr/>
          </w:sdtPr>
          <w:sdtEndPr/>
          <w:sdtContent>
            <w:tc>
              <w:tcPr>
                <w:tcW w:w="10059" w:type="dxa"/>
                <w:gridSpan w:val="15"/>
                <w:tcBorders>
                  <w:top w:val="nil"/>
                  <w:bottom w:val="single" w:sz="4" w:space="0" w:color="auto"/>
                </w:tcBorders>
              </w:tcPr>
              <w:p w14:paraId="1EB5267C" w14:textId="77777777" w:rsidR="00724F77" w:rsidRPr="0008562F" w:rsidRDefault="00724F77" w:rsidP="00340C6D">
                <w:r w:rsidRPr="00745493">
                  <w:rPr>
                    <w:rStyle w:val="PlaceholderText"/>
                    <w:color w:val="D9D9D9" w:themeColor="background1" w:themeShade="D9"/>
                    <w:highlight w:val="lightGray"/>
                  </w:rPr>
                  <w:t>Click here to enter text.</w:t>
                </w:r>
              </w:p>
            </w:tc>
          </w:sdtContent>
        </w:sdt>
      </w:tr>
      <w:tr w:rsidR="00724F77" w:rsidRPr="0008562F" w14:paraId="1EB52680" w14:textId="77777777" w:rsidTr="00340C6D">
        <w:trPr>
          <w:gridBefore w:val="1"/>
          <w:wBefore w:w="10" w:type="dxa"/>
          <w:trHeight w:val="344"/>
        </w:trPr>
        <w:tc>
          <w:tcPr>
            <w:tcW w:w="9579" w:type="dxa"/>
            <w:gridSpan w:val="12"/>
            <w:tcBorders>
              <w:bottom w:val="nil"/>
            </w:tcBorders>
          </w:tcPr>
          <w:p w14:paraId="1EB5267E" w14:textId="77777777" w:rsidR="00724F77" w:rsidRPr="005242BF" w:rsidRDefault="005242BF" w:rsidP="00340C6D">
            <w:r w:rsidRPr="005242BF">
              <w:t>Additional</w:t>
            </w:r>
            <w:r>
              <w:t xml:space="preserve"> Comments</w:t>
            </w:r>
          </w:p>
        </w:tc>
        <w:tc>
          <w:tcPr>
            <w:tcW w:w="480" w:type="dxa"/>
            <w:gridSpan w:val="3"/>
            <w:tcBorders>
              <w:bottom w:val="single" w:sz="4" w:space="0" w:color="auto"/>
            </w:tcBorders>
            <w:vAlign w:val="center"/>
          </w:tcPr>
          <w:p w14:paraId="1EB5267F" w14:textId="77777777" w:rsidR="00724F77" w:rsidRPr="0008562F" w:rsidRDefault="007200A9" w:rsidP="00340C6D">
            <w:pPr>
              <w:jc w:val="center"/>
            </w:pPr>
            <w:r>
              <w:t>20</w:t>
            </w:r>
          </w:p>
        </w:tc>
      </w:tr>
      <w:tr w:rsidR="00724F77" w:rsidRPr="0008562F" w14:paraId="1EB52682" w14:textId="77777777" w:rsidTr="00340C6D">
        <w:trPr>
          <w:gridBefore w:val="1"/>
          <w:wBefore w:w="10" w:type="dxa"/>
          <w:trHeight w:val="1871"/>
        </w:trPr>
        <w:sdt>
          <w:sdtPr>
            <w:id w:val="-1463420333"/>
            <w:showingPlcHdr/>
          </w:sdtPr>
          <w:sdtEndPr/>
          <w:sdtContent>
            <w:tc>
              <w:tcPr>
                <w:tcW w:w="10059" w:type="dxa"/>
                <w:gridSpan w:val="15"/>
                <w:tcBorders>
                  <w:top w:val="nil"/>
                  <w:bottom w:val="single" w:sz="4" w:space="0" w:color="auto"/>
                </w:tcBorders>
              </w:tcPr>
              <w:p w14:paraId="1EB52681" w14:textId="77777777" w:rsidR="00724F77" w:rsidRPr="0008562F" w:rsidRDefault="00724F77" w:rsidP="00340C6D">
                <w:r w:rsidRPr="00745493">
                  <w:rPr>
                    <w:rStyle w:val="PlaceholderText"/>
                    <w:color w:val="D9D9D9" w:themeColor="background1" w:themeShade="D9"/>
                    <w:highlight w:val="lightGray"/>
                  </w:rPr>
                  <w:t>Click here to enter text.</w:t>
                </w:r>
              </w:p>
            </w:tc>
          </w:sdtContent>
        </w:sdt>
      </w:tr>
    </w:tbl>
    <w:p w14:paraId="1DA07481" w14:textId="77777777" w:rsidR="00B901F4" w:rsidRDefault="00B901F4" w:rsidP="00AC0DD2">
      <w:pPr>
        <w:sectPr w:rsidR="00B901F4" w:rsidSect="00B901F4">
          <w:type w:val="continuous"/>
          <w:pgSz w:w="12240" w:h="15840"/>
          <w:pgMar w:top="1135" w:right="1440" w:bottom="1134" w:left="1440" w:header="708" w:footer="708" w:gutter="0"/>
          <w:cols w:space="708"/>
          <w:formProt w:val="0"/>
          <w:docGrid w:linePitch="360"/>
        </w:sectPr>
      </w:pPr>
    </w:p>
    <w:p w14:paraId="1EB52683" w14:textId="7DF0E57A" w:rsidR="00090E47" w:rsidRDefault="00090E47" w:rsidP="00AC0DD2"/>
    <w:p w14:paraId="1EB52684" w14:textId="77777777" w:rsidR="00090E47" w:rsidRDefault="00090E47">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2769"/>
        <w:gridCol w:w="1334"/>
        <w:gridCol w:w="390"/>
        <w:gridCol w:w="2551"/>
        <w:gridCol w:w="567"/>
        <w:gridCol w:w="1154"/>
        <w:gridCol w:w="1286"/>
        <w:gridCol w:w="8"/>
      </w:tblGrid>
      <w:tr w:rsidR="003468C0" w:rsidRPr="003468C0" w14:paraId="1EB52688" w14:textId="77777777" w:rsidTr="00340C6D">
        <w:trPr>
          <w:trHeight w:val="215"/>
        </w:trPr>
        <w:tc>
          <w:tcPr>
            <w:tcW w:w="2779" w:type="dxa"/>
            <w:gridSpan w:val="2"/>
            <w:vMerge w:val="restart"/>
            <w:vAlign w:val="center"/>
          </w:tcPr>
          <w:p w14:paraId="1EB52685" w14:textId="77777777" w:rsidR="003468C0" w:rsidRPr="003468C0" w:rsidRDefault="003468C0" w:rsidP="003468C0">
            <w:pPr>
              <w:jc w:val="center"/>
              <w:rPr>
                <w:rFonts w:cs="Arial"/>
                <w:szCs w:val="14"/>
              </w:rPr>
            </w:pPr>
            <w:r w:rsidRPr="003468C0">
              <w:rPr>
                <w:rFonts w:cs="Arial"/>
                <w:noProof/>
                <w:szCs w:val="14"/>
                <w:lang w:val="en-GB" w:eastAsia="en-GB"/>
              </w:rPr>
              <w:lastRenderedPageBreak/>
              <w:drawing>
                <wp:inline distT="0" distB="0" distL="0" distR="0" wp14:anchorId="1EB526E7" wp14:editId="1EB526E8">
                  <wp:extent cx="1456621" cy="405516"/>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14:paraId="1EB52686" w14:textId="77777777" w:rsidR="003468C0" w:rsidRPr="003468C0" w:rsidRDefault="003468C0" w:rsidP="003468C0">
            <w:pPr>
              <w:jc w:val="center"/>
              <w:rPr>
                <w:rFonts w:cs="Arial"/>
                <w:b/>
                <w:szCs w:val="14"/>
              </w:rPr>
            </w:pPr>
            <w:r w:rsidRPr="003468C0">
              <w:rPr>
                <w:rFonts w:cs="Arial"/>
                <w:b/>
                <w:szCs w:val="14"/>
              </w:rPr>
              <w:t>APPLICATION FOR ESCC QUALIFICATION APPROVAL</w:t>
            </w:r>
          </w:p>
        </w:tc>
        <w:tc>
          <w:tcPr>
            <w:tcW w:w="1294" w:type="dxa"/>
            <w:gridSpan w:val="2"/>
            <w:tcBorders>
              <w:bottom w:val="nil"/>
            </w:tcBorders>
            <w:vAlign w:val="center"/>
          </w:tcPr>
          <w:p w14:paraId="1EB52687" w14:textId="77777777" w:rsidR="003468C0" w:rsidRPr="003468C0" w:rsidRDefault="003468C0" w:rsidP="003468C0">
            <w:pPr>
              <w:jc w:val="center"/>
              <w:rPr>
                <w:rFonts w:cs="Arial"/>
                <w:szCs w:val="14"/>
              </w:rPr>
            </w:pPr>
            <w:r w:rsidRPr="003468C0">
              <w:rPr>
                <w:rFonts w:cs="Arial"/>
                <w:szCs w:val="14"/>
                <w:lang w:val="en-GB"/>
              </w:rPr>
              <w:t xml:space="preserve">Page </w:t>
            </w:r>
            <w:r w:rsidR="000D674E">
              <w:rPr>
                <w:rFonts w:cs="Arial"/>
                <w:szCs w:val="14"/>
                <w:lang w:val="en-GB"/>
              </w:rPr>
              <w:t>7</w:t>
            </w:r>
          </w:p>
        </w:tc>
      </w:tr>
      <w:tr w:rsidR="003468C0" w:rsidRPr="003468C0" w14:paraId="1EB5268D" w14:textId="77777777" w:rsidTr="00340C6D">
        <w:trPr>
          <w:trHeight w:val="360"/>
        </w:trPr>
        <w:tc>
          <w:tcPr>
            <w:tcW w:w="2779" w:type="dxa"/>
            <w:gridSpan w:val="2"/>
            <w:vMerge/>
          </w:tcPr>
          <w:p w14:paraId="1EB52689" w14:textId="77777777" w:rsidR="003468C0" w:rsidRPr="003468C0" w:rsidRDefault="003468C0" w:rsidP="003468C0">
            <w:pPr>
              <w:rPr>
                <w:rFonts w:cs="Arial"/>
                <w:szCs w:val="14"/>
              </w:rPr>
            </w:pPr>
          </w:p>
        </w:tc>
        <w:tc>
          <w:tcPr>
            <w:tcW w:w="1334" w:type="dxa"/>
            <w:tcBorders>
              <w:top w:val="nil"/>
              <w:bottom w:val="nil"/>
              <w:right w:val="nil"/>
            </w:tcBorders>
          </w:tcPr>
          <w:p w14:paraId="1EB5268A" w14:textId="77777777" w:rsidR="003468C0" w:rsidRPr="003468C0" w:rsidRDefault="003468C0" w:rsidP="003468C0">
            <w:pPr>
              <w:rPr>
                <w:rFonts w:cs="Arial"/>
                <w:szCs w:val="14"/>
              </w:rPr>
            </w:pPr>
            <w:r w:rsidRPr="003468C0">
              <w:rPr>
                <w:rFonts w:cs="Arial"/>
                <w:szCs w:val="14"/>
              </w:rPr>
              <w:t>Component Title:</w:t>
            </w:r>
          </w:p>
        </w:tc>
        <w:sdt>
          <w:sdtPr>
            <w:rPr>
              <w:rFonts w:cs="Arial"/>
              <w:szCs w:val="14"/>
            </w:rPr>
            <w:alias w:val="Component"/>
            <w:tag w:val="Component"/>
            <w:id w:val="-1842621884"/>
            <w:dataBinding w:xpath="/root[1]/Component[1]" w:storeItemID="{EB4D5A02-BD6C-4035-974B-AAE6C7490659}"/>
            <w:text/>
          </w:sdtPr>
          <w:sdtEndPr/>
          <w:sdtContent>
            <w:tc>
              <w:tcPr>
                <w:tcW w:w="4662" w:type="dxa"/>
                <w:gridSpan w:val="4"/>
                <w:tcBorders>
                  <w:top w:val="nil"/>
                  <w:left w:val="nil"/>
                  <w:bottom w:val="nil"/>
                </w:tcBorders>
              </w:tcPr>
              <w:p w14:paraId="1EB5268B" w14:textId="77777777" w:rsidR="003468C0" w:rsidRPr="003468C0" w:rsidRDefault="003468C0" w:rsidP="003468C0">
                <w:pPr>
                  <w:rPr>
                    <w:rFonts w:cs="Arial"/>
                    <w:szCs w:val="14"/>
                  </w:rPr>
                </w:pPr>
                <w:r w:rsidRPr="003468C0">
                  <w:rPr>
                    <w:rFonts w:cs="Arial"/>
                    <w:szCs w:val="14"/>
                  </w:rPr>
                  <w:t xml:space="preserve">  </w:t>
                </w:r>
              </w:p>
            </w:tc>
          </w:sdtContent>
        </w:sdt>
        <w:tc>
          <w:tcPr>
            <w:tcW w:w="1294" w:type="dxa"/>
            <w:gridSpan w:val="2"/>
            <w:tcBorders>
              <w:top w:val="nil"/>
              <w:bottom w:val="nil"/>
            </w:tcBorders>
            <w:vAlign w:val="center"/>
          </w:tcPr>
          <w:p w14:paraId="1EB5268C" w14:textId="77777777" w:rsidR="003468C0" w:rsidRPr="003468C0" w:rsidRDefault="003468C0" w:rsidP="003468C0">
            <w:pPr>
              <w:jc w:val="center"/>
              <w:rPr>
                <w:rFonts w:cs="Arial"/>
                <w:szCs w:val="14"/>
              </w:rPr>
            </w:pPr>
            <w:r w:rsidRPr="003468C0">
              <w:rPr>
                <w:rFonts w:cs="Arial"/>
                <w:szCs w:val="14"/>
              </w:rPr>
              <w:t>Appl. No.</w:t>
            </w:r>
          </w:p>
        </w:tc>
      </w:tr>
      <w:tr w:rsidR="003468C0" w:rsidRPr="003468C0" w14:paraId="1EB52694" w14:textId="77777777" w:rsidTr="003468C0">
        <w:trPr>
          <w:trHeight w:val="225"/>
        </w:trPr>
        <w:tc>
          <w:tcPr>
            <w:tcW w:w="2779" w:type="dxa"/>
            <w:gridSpan w:val="2"/>
            <w:vMerge/>
          </w:tcPr>
          <w:p w14:paraId="1EB5268E" w14:textId="77777777" w:rsidR="003468C0" w:rsidRPr="003468C0" w:rsidRDefault="003468C0" w:rsidP="003468C0">
            <w:pPr>
              <w:rPr>
                <w:rFonts w:cs="Arial"/>
                <w:szCs w:val="14"/>
              </w:rPr>
            </w:pPr>
          </w:p>
        </w:tc>
        <w:tc>
          <w:tcPr>
            <w:tcW w:w="1724" w:type="dxa"/>
            <w:gridSpan w:val="2"/>
            <w:tcBorders>
              <w:top w:val="nil"/>
              <w:right w:val="nil"/>
            </w:tcBorders>
          </w:tcPr>
          <w:p w14:paraId="1EB5268F" w14:textId="77777777" w:rsidR="003468C0" w:rsidRPr="003468C0" w:rsidRDefault="003468C0" w:rsidP="003468C0">
            <w:pPr>
              <w:rPr>
                <w:rFonts w:cs="Arial"/>
                <w:szCs w:val="14"/>
              </w:rPr>
            </w:pPr>
            <w:r w:rsidRPr="003468C0">
              <w:rPr>
                <w:rFonts w:cs="Arial"/>
                <w:szCs w:val="14"/>
              </w:rPr>
              <w:t>Executive Member:</w:t>
            </w:r>
          </w:p>
        </w:tc>
        <w:sdt>
          <w:sdtPr>
            <w:rPr>
              <w:rFonts w:cs="Arial"/>
              <w:szCs w:val="14"/>
            </w:rPr>
            <w:alias w:val="NQSA"/>
            <w:tag w:val="NQSA"/>
            <w:id w:val="10026914"/>
            <w:dataBinding w:xpath="/root[1]/NQSA[1]" w:storeItemID="{EB4D5A02-BD6C-4035-974B-AAE6C7490659}"/>
            <w:text/>
          </w:sdtPr>
          <w:sdtEndPr/>
          <w:sdtContent>
            <w:tc>
              <w:tcPr>
                <w:tcW w:w="2551" w:type="dxa"/>
                <w:tcBorders>
                  <w:top w:val="nil"/>
                  <w:left w:val="nil"/>
                  <w:right w:val="nil"/>
                </w:tcBorders>
              </w:tcPr>
              <w:p w14:paraId="1EB52690" w14:textId="77777777" w:rsidR="003468C0" w:rsidRPr="003468C0" w:rsidRDefault="00340C6D" w:rsidP="003468C0">
                <w:pPr>
                  <w:rPr>
                    <w:rFonts w:cs="Arial"/>
                    <w:szCs w:val="14"/>
                  </w:rPr>
                </w:pPr>
                <w:r>
                  <w:rPr>
                    <w:rFonts w:cs="Arial"/>
                    <w:szCs w:val="14"/>
                    <w:lang w:val="en-GB"/>
                  </w:rPr>
                  <w:t xml:space="preserve">  </w:t>
                </w:r>
              </w:p>
            </w:tc>
          </w:sdtContent>
        </w:sdt>
        <w:tc>
          <w:tcPr>
            <w:tcW w:w="567" w:type="dxa"/>
            <w:tcBorders>
              <w:top w:val="nil"/>
              <w:left w:val="nil"/>
              <w:right w:val="nil"/>
            </w:tcBorders>
          </w:tcPr>
          <w:p w14:paraId="1EB52691" w14:textId="77777777" w:rsidR="003468C0" w:rsidRPr="003468C0" w:rsidRDefault="003468C0" w:rsidP="003468C0">
            <w:pPr>
              <w:rPr>
                <w:rFonts w:cs="Arial"/>
                <w:szCs w:val="14"/>
              </w:rPr>
            </w:pPr>
            <w:r w:rsidRPr="003468C0">
              <w:rPr>
                <w:rFonts w:cs="Arial"/>
                <w:szCs w:val="14"/>
              </w:rPr>
              <w:t>Date:</w:t>
            </w:r>
          </w:p>
        </w:tc>
        <w:sdt>
          <w:sdtPr>
            <w:rPr>
              <w:rFonts w:cs="Arial"/>
              <w:szCs w:val="14"/>
            </w:rPr>
            <w:alias w:val="Date"/>
            <w:tag w:val="Date"/>
            <w:id w:val="1462701377"/>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1EB52692" w14:textId="77777777" w:rsidR="003468C0" w:rsidRPr="003468C0" w:rsidRDefault="00340C6D" w:rsidP="003468C0">
                <w:pPr>
                  <w:rPr>
                    <w:rFonts w:cs="Arial"/>
                    <w:szCs w:val="14"/>
                  </w:rPr>
                </w:pPr>
                <w:r>
                  <w:rPr>
                    <w:rFonts w:cs="Arial"/>
                    <w:szCs w:val="14"/>
                    <w:lang w:val="en-GB"/>
                  </w:rPr>
                  <w:t xml:space="preserve">  </w:t>
                </w:r>
              </w:p>
            </w:tc>
          </w:sdtContent>
        </w:sdt>
        <w:sdt>
          <w:sdtPr>
            <w:rPr>
              <w:rFonts w:cs="Arial"/>
              <w:szCs w:val="14"/>
            </w:rPr>
            <w:alias w:val="Application"/>
            <w:tag w:val="Application"/>
            <w:id w:val="34474736"/>
            <w:dataBinding w:xpath="/root[1]/Application[1]" w:storeItemID="{EB4D5A02-BD6C-4035-974B-AAE6C7490659}"/>
            <w:text/>
          </w:sdtPr>
          <w:sdtEndPr/>
          <w:sdtContent>
            <w:tc>
              <w:tcPr>
                <w:tcW w:w="1294" w:type="dxa"/>
                <w:gridSpan w:val="2"/>
                <w:tcBorders>
                  <w:top w:val="nil"/>
                </w:tcBorders>
                <w:vAlign w:val="center"/>
              </w:tcPr>
              <w:p w14:paraId="1EB52693" w14:textId="77777777" w:rsidR="003468C0" w:rsidRPr="003468C0" w:rsidRDefault="003468C0" w:rsidP="003468C0">
                <w:pPr>
                  <w:jc w:val="center"/>
                  <w:rPr>
                    <w:rFonts w:cs="Arial"/>
                    <w:szCs w:val="14"/>
                  </w:rPr>
                </w:pPr>
                <w:r w:rsidRPr="003468C0">
                  <w:rPr>
                    <w:rFonts w:cs="Arial"/>
                    <w:szCs w:val="14"/>
                  </w:rPr>
                  <w:t xml:space="preserve">  </w:t>
                </w:r>
              </w:p>
            </w:tc>
          </w:sdtContent>
        </w:sdt>
      </w:tr>
      <w:tr w:rsidR="003468C0" w:rsidRPr="003468C0" w14:paraId="1EB52698" w14:textId="77777777" w:rsidTr="00340C6D">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Pr>
        <w:tc>
          <w:tcPr>
            <w:tcW w:w="10051" w:type="dxa"/>
            <w:gridSpan w:val="7"/>
            <w:tcBorders>
              <w:top w:val="nil"/>
              <w:left w:val="single" w:sz="6" w:space="0" w:color="auto"/>
              <w:bottom w:val="nil"/>
              <w:right w:val="single" w:sz="6" w:space="0" w:color="auto"/>
            </w:tcBorders>
          </w:tcPr>
          <w:p w14:paraId="1EB52695" w14:textId="77777777" w:rsidR="003468C0" w:rsidRPr="003468C0" w:rsidRDefault="003468C0" w:rsidP="003468C0">
            <w:pPr>
              <w:ind w:right="72"/>
              <w:jc w:val="center"/>
              <w:rPr>
                <w:rFonts w:cs="Arial"/>
                <w:szCs w:val="14"/>
                <w:lang w:val="en-GB"/>
              </w:rPr>
            </w:pPr>
          </w:p>
          <w:p w14:paraId="1EB52696" w14:textId="77777777" w:rsidR="003468C0" w:rsidRPr="003468C0" w:rsidRDefault="003468C0" w:rsidP="003468C0">
            <w:pPr>
              <w:ind w:right="72"/>
              <w:jc w:val="center"/>
              <w:rPr>
                <w:rFonts w:cs="Arial"/>
                <w:b/>
                <w:i/>
                <w:szCs w:val="14"/>
                <w:lang w:val="en-GB"/>
              </w:rPr>
            </w:pPr>
            <w:r w:rsidRPr="003468C0">
              <w:rPr>
                <w:rFonts w:cs="Arial"/>
                <w:b/>
                <w:i/>
                <w:szCs w:val="14"/>
                <w:lang w:val="en-GB"/>
              </w:rPr>
              <w:t>NOTES ON THE COMPLETION OF THE APPLICATION FORM FOR ESCC QUALIFICATION APPROVAL</w:t>
            </w:r>
          </w:p>
          <w:p w14:paraId="1EB52697" w14:textId="77777777" w:rsidR="003468C0" w:rsidRPr="003468C0" w:rsidRDefault="003468C0" w:rsidP="003468C0">
            <w:pPr>
              <w:ind w:right="72"/>
              <w:rPr>
                <w:rFonts w:cs="Arial"/>
                <w:szCs w:val="14"/>
                <w:lang w:val="en-GB"/>
              </w:rPr>
            </w:pPr>
          </w:p>
        </w:tc>
      </w:tr>
      <w:tr w:rsidR="003468C0" w:rsidRPr="003468C0" w14:paraId="1EB526D7" w14:textId="77777777" w:rsidTr="003468C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Height w:val="548"/>
        </w:trPr>
        <w:tc>
          <w:tcPr>
            <w:tcW w:w="10051" w:type="dxa"/>
            <w:gridSpan w:val="7"/>
            <w:tcBorders>
              <w:top w:val="nil"/>
              <w:left w:val="single" w:sz="6" w:space="0" w:color="auto"/>
              <w:bottom w:val="nil"/>
              <w:right w:val="single" w:sz="6" w:space="0" w:color="auto"/>
            </w:tcBorders>
          </w:tcPr>
          <w:p w14:paraId="1EB52699" w14:textId="77777777" w:rsidR="003468C0" w:rsidRPr="003468C0" w:rsidRDefault="003468C0" w:rsidP="003468C0">
            <w:pPr>
              <w:keepNext/>
              <w:widowControl w:val="0"/>
              <w:tabs>
                <w:tab w:val="left" w:pos="50"/>
                <w:tab w:val="left" w:pos="1350"/>
                <w:tab w:val="right" w:pos="9546"/>
              </w:tabs>
              <w:spacing w:before="120" w:after="120"/>
              <w:ind w:left="215" w:hanging="103"/>
              <w:outlineLvl w:val="2"/>
              <w:rPr>
                <w:rFonts w:eastAsia="Times New Roman" w:cs="Arial"/>
                <w:b/>
                <w:bCs/>
                <w:szCs w:val="14"/>
                <w:lang w:eastAsia="fr-FR"/>
              </w:rPr>
            </w:pPr>
            <w:r w:rsidRPr="003468C0">
              <w:rPr>
                <w:rFonts w:eastAsia="Times New Roman" w:cs="Arial"/>
                <w:b/>
                <w:bCs/>
                <w:szCs w:val="14"/>
                <w:lang w:eastAsia="fr-FR"/>
              </w:rPr>
              <w:t>ENTRIES</w:t>
            </w:r>
          </w:p>
          <w:tbl>
            <w:tblPr>
              <w:tblStyle w:val="TableGrid1"/>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36"/>
              <w:gridCol w:w="8101"/>
            </w:tblGrid>
            <w:tr w:rsidR="003468C0" w:rsidRPr="001C2503" w14:paraId="1EB5269C" w14:textId="77777777" w:rsidTr="00340C6D">
              <w:trPr>
                <w:trHeight w:val="559"/>
              </w:trPr>
              <w:tc>
                <w:tcPr>
                  <w:tcW w:w="1536" w:type="dxa"/>
                </w:tcPr>
                <w:p w14:paraId="1EB5269A" w14:textId="77777777" w:rsidR="003468C0" w:rsidRPr="001C2503" w:rsidRDefault="003468C0" w:rsidP="005242BF">
                  <w:pPr>
                    <w:spacing w:after="120"/>
                    <w:rPr>
                      <w:rFonts w:cs="Arial"/>
                      <w:b/>
                      <w:sz w:val="14"/>
                      <w:szCs w:val="14"/>
                    </w:rPr>
                  </w:pPr>
                  <w:r w:rsidRPr="001C2503">
                    <w:rPr>
                      <w:rFonts w:cs="Arial"/>
                      <w:b/>
                      <w:sz w:val="14"/>
                      <w:szCs w:val="14"/>
                    </w:rPr>
                    <w:t>Fo</w:t>
                  </w:r>
                  <w:r w:rsidR="005242BF" w:rsidRPr="001C2503">
                    <w:rPr>
                      <w:rFonts w:cs="Arial"/>
                      <w:b/>
                      <w:sz w:val="14"/>
                      <w:szCs w:val="14"/>
                    </w:rPr>
                    <w:t>r</w:t>
                  </w:r>
                  <w:r w:rsidRPr="001C2503">
                    <w:rPr>
                      <w:rFonts w:cs="Arial"/>
                      <w:b/>
                      <w:sz w:val="14"/>
                      <w:szCs w:val="14"/>
                    </w:rPr>
                    <w:t>m Heading</w:t>
                  </w:r>
                </w:p>
              </w:tc>
              <w:tc>
                <w:tcPr>
                  <w:tcW w:w="8101" w:type="dxa"/>
                </w:tcPr>
                <w:p w14:paraId="1EB5269B" w14:textId="77777777" w:rsidR="003468C0" w:rsidRPr="001C2503" w:rsidRDefault="003468C0" w:rsidP="003468C0">
                  <w:pPr>
                    <w:spacing w:after="120"/>
                    <w:rPr>
                      <w:rFonts w:cs="Arial"/>
                      <w:sz w:val="14"/>
                      <w:szCs w:val="14"/>
                    </w:rPr>
                  </w:pPr>
                  <w:r w:rsidRPr="001C2503">
                    <w:rPr>
                      <w:rFonts w:cs="Arial"/>
                      <w:sz w:val="14"/>
                      <w:szCs w:val="14"/>
                    </w:rPr>
                    <w:t>shall indicate:— the title of the component as given in its detail specification or the name of the series or family; — the entering date; — the serial number and the suffix of the form.</w:t>
                  </w:r>
                </w:p>
              </w:tc>
            </w:tr>
            <w:tr w:rsidR="003468C0" w:rsidRPr="001C2503" w14:paraId="1EB5269F" w14:textId="77777777" w:rsidTr="00340C6D">
              <w:trPr>
                <w:trHeight w:val="840"/>
              </w:trPr>
              <w:tc>
                <w:tcPr>
                  <w:tcW w:w="1536" w:type="dxa"/>
                </w:tcPr>
                <w:p w14:paraId="1EB5269D" w14:textId="77777777" w:rsidR="003468C0" w:rsidRPr="001C2503" w:rsidRDefault="003468C0" w:rsidP="003468C0">
                  <w:pPr>
                    <w:spacing w:after="120"/>
                    <w:rPr>
                      <w:rFonts w:cs="Arial"/>
                      <w:b/>
                      <w:sz w:val="14"/>
                      <w:szCs w:val="14"/>
                    </w:rPr>
                  </w:pPr>
                  <w:r w:rsidRPr="001C2503">
                    <w:rPr>
                      <w:rFonts w:cs="Arial"/>
                      <w:b/>
                      <w:sz w:val="14"/>
                      <w:szCs w:val="14"/>
                    </w:rPr>
                    <w:t>Box 1</w:t>
                  </w:r>
                </w:p>
              </w:tc>
              <w:tc>
                <w:tcPr>
                  <w:tcW w:w="8101" w:type="dxa"/>
                </w:tcPr>
                <w:p w14:paraId="1EB5269E" w14:textId="77777777" w:rsidR="003468C0" w:rsidRPr="001C2503" w:rsidRDefault="003468C0" w:rsidP="003468C0">
                  <w:pPr>
                    <w:spacing w:after="120"/>
                    <w:rPr>
                      <w:rFonts w:cs="Arial"/>
                      <w:sz w:val="14"/>
                      <w:szCs w:val="14"/>
                    </w:rPr>
                  </w:pPr>
                  <w:r w:rsidRPr="001C2503">
                    <w:rPr>
                      <w:rFonts w:cs="Arial"/>
                      <w:sz w:val="14"/>
                      <w:szCs w:val="14"/>
                    </w:rPr>
                    <w:t>shall provide details given in table; in particular there shall be listed - the variants or range of variants; the range of components by using the ESCC code for values tolerances, etc.; the designation given in detail specification as 'based on'; ---under Test Vehicle enter either a cross or the specific characteristic capable to identify the component tested; — under component similar enter a cross.</w:t>
                  </w:r>
                </w:p>
              </w:tc>
            </w:tr>
            <w:tr w:rsidR="003468C0" w:rsidRPr="001C2503" w14:paraId="1EB526A2" w14:textId="77777777" w:rsidTr="00340C6D">
              <w:trPr>
                <w:trHeight w:val="296"/>
              </w:trPr>
              <w:tc>
                <w:tcPr>
                  <w:tcW w:w="1536" w:type="dxa"/>
                </w:tcPr>
                <w:p w14:paraId="1EB526A0" w14:textId="77777777" w:rsidR="003468C0" w:rsidRPr="001C2503" w:rsidRDefault="003468C0" w:rsidP="003468C0">
                  <w:pPr>
                    <w:spacing w:after="120"/>
                    <w:rPr>
                      <w:rFonts w:cs="Arial"/>
                      <w:b/>
                      <w:sz w:val="14"/>
                      <w:szCs w:val="14"/>
                    </w:rPr>
                  </w:pPr>
                  <w:r w:rsidRPr="001C2503">
                    <w:rPr>
                      <w:rFonts w:cs="Arial"/>
                      <w:b/>
                      <w:sz w:val="14"/>
                      <w:szCs w:val="14"/>
                    </w:rPr>
                    <w:t>Box 2 and 3</w:t>
                  </w:r>
                </w:p>
              </w:tc>
              <w:tc>
                <w:tcPr>
                  <w:tcW w:w="8101" w:type="dxa"/>
                </w:tcPr>
                <w:p w14:paraId="1EB526A1" w14:textId="77777777" w:rsidR="003468C0" w:rsidRPr="001C2503" w:rsidRDefault="003468C0" w:rsidP="003468C0">
                  <w:pPr>
                    <w:spacing w:after="120"/>
                    <w:rPr>
                      <w:rFonts w:cs="Arial"/>
                      <w:sz w:val="14"/>
                      <w:szCs w:val="14"/>
                    </w:rPr>
                  </w:pPr>
                  <w:r w:rsidRPr="001C2503">
                    <w:rPr>
                      <w:rFonts w:cs="Arial"/>
                      <w:sz w:val="14"/>
                      <w:szCs w:val="14"/>
                    </w:rPr>
                    <w:t>Manufacturer’s name and location of plant where the components were manufactured and tested.</w:t>
                  </w:r>
                </w:p>
              </w:tc>
            </w:tr>
            <w:tr w:rsidR="003468C0" w:rsidRPr="001C2503" w14:paraId="1EB526A5" w14:textId="77777777" w:rsidTr="00340C6D">
              <w:trPr>
                <w:trHeight w:val="296"/>
              </w:trPr>
              <w:tc>
                <w:tcPr>
                  <w:tcW w:w="1536" w:type="dxa"/>
                </w:tcPr>
                <w:p w14:paraId="1EB526A3" w14:textId="77777777" w:rsidR="003468C0" w:rsidRPr="001C2503" w:rsidRDefault="003468C0" w:rsidP="003468C0">
                  <w:pPr>
                    <w:spacing w:after="120"/>
                    <w:rPr>
                      <w:rFonts w:cs="Arial"/>
                      <w:b/>
                      <w:sz w:val="14"/>
                      <w:szCs w:val="14"/>
                    </w:rPr>
                  </w:pPr>
                  <w:r w:rsidRPr="001C2503">
                    <w:rPr>
                      <w:rFonts w:cs="Arial"/>
                      <w:b/>
                      <w:sz w:val="14"/>
                      <w:szCs w:val="14"/>
                    </w:rPr>
                    <w:t>Box 4</w:t>
                  </w:r>
                </w:p>
              </w:tc>
              <w:tc>
                <w:tcPr>
                  <w:tcW w:w="8101" w:type="dxa"/>
                </w:tcPr>
                <w:p w14:paraId="1EB526A4" w14:textId="77777777" w:rsidR="003468C0" w:rsidRPr="001C2503" w:rsidRDefault="003468C0" w:rsidP="003468C0">
                  <w:pPr>
                    <w:spacing w:after="120"/>
                    <w:rPr>
                      <w:rFonts w:cs="Arial"/>
                      <w:sz w:val="14"/>
                      <w:szCs w:val="14"/>
                    </w:rPr>
                  </w:pPr>
                  <w:r w:rsidRPr="001C2503">
                    <w:rPr>
                      <w:rFonts w:cs="Arial"/>
                      <w:sz w:val="14"/>
                      <w:szCs w:val="14"/>
                    </w:rPr>
                    <w:t>Generic and detail specifications used during qualification program.</w:t>
                  </w:r>
                </w:p>
              </w:tc>
            </w:tr>
            <w:tr w:rsidR="003468C0" w:rsidRPr="001C2503" w14:paraId="1EB526A8" w14:textId="77777777" w:rsidTr="00340C6D">
              <w:trPr>
                <w:trHeight w:val="313"/>
              </w:trPr>
              <w:tc>
                <w:tcPr>
                  <w:tcW w:w="1536" w:type="dxa"/>
                </w:tcPr>
                <w:p w14:paraId="1EB526A6" w14:textId="77777777" w:rsidR="003468C0" w:rsidRPr="001C2503" w:rsidRDefault="003468C0" w:rsidP="003468C0">
                  <w:pPr>
                    <w:spacing w:after="120"/>
                    <w:rPr>
                      <w:rFonts w:cs="Arial"/>
                      <w:b/>
                      <w:sz w:val="14"/>
                      <w:szCs w:val="14"/>
                    </w:rPr>
                  </w:pPr>
                  <w:r w:rsidRPr="001C2503">
                    <w:rPr>
                      <w:rFonts w:cs="Arial"/>
                      <w:b/>
                      <w:sz w:val="14"/>
                      <w:szCs w:val="14"/>
                    </w:rPr>
                    <w:t>Box 5</w:t>
                  </w:r>
                </w:p>
              </w:tc>
              <w:tc>
                <w:tcPr>
                  <w:tcW w:w="8101" w:type="dxa"/>
                </w:tcPr>
                <w:p w14:paraId="1EB526A7" w14:textId="77777777" w:rsidR="003468C0" w:rsidRPr="001C2503" w:rsidRDefault="003468C0" w:rsidP="003468C0">
                  <w:pPr>
                    <w:spacing w:after="120"/>
                    <w:rPr>
                      <w:rFonts w:cs="Arial"/>
                      <w:sz w:val="14"/>
                      <w:szCs w:val="14"/>
                    </w:rPr>
                  </w:pPr>
                  <w:r w:rsidRPr="001C2503">
                    <w:rPr>
                      <w:rFonts w:cs="Arial"/>
                      <w:sz w:val="14"/>
                      <w:szCs w:val="14"/>
                    </w:rPr>
                    <w:t>Reference to test report(s) submitted in support of application.</w:t>
                  </w:r>
                </w:p>
              </w:tc>
            </w:tr>
            <w:tr w:rsidR="003468C0" w:rsidRPr="001C2503" w14:paraId="1EB526AB" w14:textId="77777777" w:rsidTr="00340C6D">
              <w:trPr>
                <w:trHeight w:val="296"/>
              </w:trPr>
              <w:tc>
                <w:tcPr>
                  <w:tcW w:w="1536" w:type="dxa"/>
                </w:tcPr>
                <w:p w14:paraId="1EB526A9" w14:textId="77777777" w:rsidR="003468C0" w:rsidRPr="001C2503" w:rsidRDefault="003468C0" w:rsidP="003468C0">
                  <w:pPr>
                    <w:spacing w:after="120"/>
                    <w:rPr>
                      <w:rFonts w:cs="Arial"/>
                      <w:b/>
                      <w:sz w:val="14"/>
                      <w:szCs w:val="14"/>
                    </w:rPr>
                  </w:pPr>
                  <w:r w:rsidRPr="001C2503">
                    <w:rPr>
                      <w:rFonts w:cs="Arial"/>
                      <w:b/>
                      <w:sz w:val="14"/>
                      <w:szCs w:val="14"/>
                    </w:rPr>
                    <w:t>Box 6</w:t>
                  </w:r>
                </w:p>
              </w:tc>
              <w:tc>
                <w:tcPr>
                  <w:tcW w:w="8101" w:type="dxa"/>
                </w:tcPr>
                <w:p w14:paraId="1EB526AA" w14:textId="77777777" w:rsidR="003468C0" w:rsidRPr="001C2503" w:rsidRDefault="003468C0" w:rsidP="003468C0">
                  <w:pPr>
                    <w:spacing w:after="120"/>
                    <w:rPr>
                      <w:rFonts w:cs="Arial"/>
                      <w:sz w:val="14"/>
                      <w:szCs w:val="14"/>
                    </w:rPr>
                  </w:pPr>
                  <w:r w:rsidRPr="001C2503">
                    <w:rPr>
                      <w:rFonts w:cs="Arial"/>
                      <w:sz w:val="14"/>
                      <w:szCs w:val="14"/>
                    </w:rPr>
                    <w:t>Enter details to identify the PID that was applicable at the time the qualification lot was manufactured.</w:t>
                  </w:r>
                </w:p>
              </w:tc>
            </w:tr>
            <w:tr w:rsidR="003468C0" w:rsidRPr="001C2503" w14:paraId="1EB526AE" w14:textId="77777777" w:rsidTr="00340C6D">
              <w:trPr>
                <w:trHeight w:val="477"/>
              </w:trPr>
              <w:tc>
                <w:tcPr>
                  <w:tcW w:w="1536" w:type="dxa"/>
                </w:tcPr>
                <w:p w14:paraId="1EB526AC" w14:textId="77777777" w:rsidR="003468C0" w:rsidRPr="001C2503" w:rsidRDefault="003468C0" w:rsidP="003468C0">
                  <w:pPr>
                    <w:spacing w:after="120"/>
                    <w:rPr>
                      <w:rFonts w:cs="Arial"/>
                      <w:b/>
                      <w:sz w:val="14"/>
                      <w:szCs w:val="14"/>
                    </w:rPr>
                  </w:pPr>
                  <w:r w:rsidRPr="001C2503">
                    <w:rPr>
                      <w:rFonts w:cs="Arial"/>
                      <w:b/>
                      <w:sz w:val="14"/>
                      <w:szCs w:val="14"/>
                    </w:rPr>
                    <w:t>Box 7</w:t>
                  </w:r>
                </w:p>
              </w:tc>
              <w:tc>
                <w:tcPr>
                  <w:tcW w:w="8101" w:type="dxa"/>
                </w:tcPr>
                <w:p w14:paraId="1EB526AD" w14:textId="77777777" w:rsidR="003468C0" w:rsidRPr="001C2503" w:rsidRDefault="003468C0" w:rsidP="003468C0">
                  <w:pPr>
                    <w:spacing w:after="120"/>
                    <w:rPr>
                      <w:rFonts w:cs="Arial"/>
                      <w:sz w:val="14"/>
                      <w:szCs w:val="14"/>
                    </w:rPr>
                  </w:pPr>
                  <w:r w:rsidRPr="001C2503">
                    <w:rPr>
                      <w:rFonts w:cs="Arial"/>
                      <w:sz w:val="14"/>
                      <w:szCs w:val="14"/>
                    </w:rPr>
                    <w:t>If the PID was evolved after qualification lot manufacture, adequate details of such evolution shall be provided together with reasons for changes. Major changes shall be clearly marked.</w:t>
                  </w:r>
                </w:p>
              </w:tc>
            </w:tr>
            <w:tr w:rsidR="003468C0" w:rsidRPr="001C2503" w14:paraId="1EB526B1" w14:textId="77777777" w:rsidTr="00340C6D">
              <w:trPr>
                <w:trHeight w:val="313"/>
              </w:trPr>
              <w:tc>
                <w:tcPr>
                  <w:tcW w:w="1536" w:type="dxa"/>
                </w:tcPr>
                <w:p w14:paraId="1EB526AF" w14:textId="77777777" w:rsidR="003468C0" w:rsidRPr="001C2503" w:rsidRDefault="003468C0" w:rsidP="003468C0">
                  <w:pPr>
                    <w:spacing w:after="120"/>
                    <w:rPr>
                      <w:rFonts w:cs="Arial"/>
                      <w:b/>
                      <w:sz w:val="14"/>
                      <w:szCs w:val="14"/>
                    </w:rPr>
                  </w:pPr>
                  <w:r w:rsidRPr="001C2503">
                    <w:rPr>
                      <w:rFonts w:cs="Arial"/>
                      <w:b/>
                      <w:sz w:val="14"/>
                      <w:szCs w:val="14"/>
                    </w:rPr>
                    <w:t>Box 8</w:t>
                  </w:r>
                </w:p>
              </w:tc>
              <w:tc>
                <w:tcPr>
                  <w:tcW w:w="8101" w:type="dxa"/>
                </w:tcPr>
                <w:p w14:paraId="1EB526B0" w14:textId="77777777" w:rsidR="003468C0" w:rsidRPr="001C2503" w:rsidRDefault="003468C0" w:rsidP="003468C0">
                  <w:pPr>
                    <w:spacing w:after="120"/>
                    <w:rPr>
                      <w:rFonts w:cs="Arial"/>
                      <w:sz w:val="14"/>
                      <w:szCs w:val="14"/>
                    </w:rPr>
                  </w:pPr>
                  <w:r w:rsidRPr="001C2503">
                    <w:rPr>
                      <w:rFonts w:cs="Arial"/>
                      <w:sz w:val="14"/>
                      <w:szCs w:val="14"/>
                    </w:rPr>
                    <w:t xml:space="preserve">The box serves to identify the current PID and the </w:t>
                  </w:r>
                  <w:r w:rsidR="001045B0" w:rsidRPr="001C2503">
                    <w:rPr>
                      <w:rFonts w:cs="Arial"/>
                      <w:sz w:val="14"/>
                      <w:szCs w:val="14"/>
                    </w:rPr>
                    <w:t>Executive Representative</w:t>
                  </w:r>
                  <w:r w:rsidRPr="001C2503">
                    <w:rPr>
                      <w:rFonts w:cs="Arial"/>
                      <w:sz w:val="14"/>
                      <w:szCs w:val="14"/>
                    </w:rPr>
                    <w:t xml:space="preserve"> that has verified it together with the date of this occurrence.</w:t>
                  </w:r>
                </w:p>
              </w:tc>
            </w:tr>
            <w:tr w:rsidR="003468C0" w:rsidRPr="001C2503" w14:paraId="1EB526B4" w14:textId="77777777" w:rsidTr="00340C6D">
              <w:trPr>
                <w:trHeight w:val="659"/>
              </w:trPr>
              <w:tc>
                <w:tcPr>
                  <w:tcW w:w="1536" w:type="dxa"/>
                </w:tcPr>
                <w:p w14:paraId="1EB526B2" w14:textId="77777777" w:rsidR="003468C0" w:rsidRPr="001C2503" w:rsidRDefault="003468C0" w:rsidP="003468C0">
                  <w:pPr>
                    <w:spacing w:after="120"/>
                    <w:rPr>
                      <w:rFonts w:cs="Arial"/>
                      <w:b/>
                      <w:sz w:val="14"/>
                      <w:szCs w:val="14"/>
                    </w:rPr>
                  </w:pPr>
                  <w:r w:rsidRPr="001C2503">
                    <w:rPr>
                      <w:rFonts w:cs="Arial"/>
                      <w:b/>
                      <w:sz w:val="14"/>
                      <w:szCs w:val="14"/>
                    </w:rPr>
                    <w:t>Box 9</w:t>
                  </w:r>
                </w:p>
              </w:tc>
              <w:tc>
                <w:tcPr>
                  <w:tcW w:w="8101" w:type="dxa"/>
                </w:tcPr>
                <w:p w14:paraId="1EB526B3" w14:textId="77777777" w:rsidR="003468C0" w:rsidRPr="001C2503" w:rsidRDefault="003468C0" w:rsidP="003468C0">
                  <w:pPr>
                    <w:spacing w:after="120"/>
                    <w:rPr>
                      <w:rFonts w:cs="Arial"/>
                      <w:sz w:val="14"/>
                      <w:szCs w:val="14"/>
                    </w:rPr>
                  </w:pPr>
                  <w:r w:rsidRPr="001C2503">
                    <w:rPr>
                      <w:rFonts w:cs="Arial"/>
                      <w:sz w:val="14"/>
                      <w:szCs w:val="14"/>
                    </w:rPr>
                    <w:t>This box can be completed only after a physical visit to the plant to confirm that the practices, procedures, materials, etc. used in manufacturing the components are as described in the PID. This survey shall be carried out in accordan</w:t>
                  </w:r>
                  <w:r w:rsidR="005242BF" w:rsidRPr="001C2503">
                    <w:rPr>
                      <w:rFonts w:cs="Arial"/>
                      <w:sz w:val="14"/>
                      <w:szCs w:val="14"/>
                    </w:rPr>
                    <w:t xml:space="preserve">ce with the requirements of </w:t>
                  </w:r>
                  <w:r w:rsidRPr="001C2503">
                    <w:rPr>
                      <w:rFonts w:cs="Arial"/>
                      <w:sz w:val="14"/>
                      <w:szCs w:val="14"/>
                    </w:rPr>
                    <w:t>ESCC Basic Specification No. 20200 and its findings shall be recorded.</w:t>
                  </w:r>
                </w:p>
              </w:tc>
            </w:tr>
            <w:tr w:rsidR="003468C0" w:rsidRPr="001C2503" w14:paraId="1EB526B7" w14:textId="77777777" w:rsidTr="00340C6D">
              <w:trPr>
                <w:trHeight w:val="1185"/>
              </w:trPr>
              <w:tc>
                <w:tcPr>
                  <w:tcW w:w="1536" w:type="dxa"/>
                </w:tcPr>
                <w:p w14:paraId="1EB526B5" w14:textId="77777777" w:rsidR="003468C0" w:rsidRPr="001C2503" w:rsidRDefault="003468C0" w:rsidP="003468C0">
                  <w:pPr>
                    <w:spacing w:after="120"/>
                    <w:rPr>
                      <w:rFonts w:cs="Arial"/>
                      <w:b/>
                      <w:sz w:val="14"/>
                      <w:szCs w:val="14"/>
                    </w:rPr>
                  </w:pPr>
                  <w:r w:rsidRPr="001C2503">
                    <w:rPr>
                      <w:rFonts w:cs="Arial"/>
                      <w:b/>
                      <w:sz w:val="14"/>
                      <w:szCs w:val="14"/>
                    </w:rPr>
                    <w:t>Box 10</w:t>
                  </w:r>
                </w:p>
              </w:tc>
              <w:tc>
                <w:tcPr>
                  <w:tcW w:w="8101" w:type="dxa"/>
                </w:tcPr>
                <w:p w14:paraId="1EB526B6" w14:textId="77777777" w:rsidR="003468C0" w:rsidRPr="001C2503" w:rsidRDefault="003468C0" w:rsidP="003468C0">
                  <w:pPr>
                    <w:spacing w:after="120"/>
                    <w:rPr>
                      <w:rFonts w:cs="Arial"/>
                      <w:sz w:val="14"/>
                      <w:szCs w:val="14"/>
                    </w:rPr>
                  </w:pPr>
                  <w:r w:rsidRPr="001C2503">
                    <w:rPr>
                      <w:rFonts w:cs="Arial"/>
                      <w:sz w:val="14"/>
                      <w:szCs w:val="14"/>
                    </w:rPr>
                    <w:t>Details entered shall be sufficient to evidence that an eval</w:t>
                  </w:r>
                  <w:r w:rsidR="005242BF" w:rsidRPr="001C2503">
                    <w:rPr>
                      <w:rFonts w:cs="Arial"/>
                      <w:sz w:val="14"/>
                      <w:szCs w:val="14"/>
                    </w:rPr>
                    <w:t xml:space="preserve">uation program according to </w:t>
                  </w:r>
                  <w:r w:rsidRPr="001C2503">
                    <w:rPr>
                      <w:rFonts w:cs="Arial"/>
                      <w:sz w:val="14"/>
                      <w:szCs w:val="14"/>
                    </w:rPr>
                    <w:t>ESCC Basic Specification No. 22600 has been performed and that the results thereof are summarized in the survey and test reports. If the evaluation program has not been carried o</w:t>
                  </w:r>
                  <w:r w:rsidR="005242BF" w:rsidRPr="001C2503">
                    <w:rPr>
                      <w:rFonts w:cs="Arial"/>
                      <w:sz w:val="14"/>
                      <w:szCs w:val="14"/>
                    </w:rPr>
                    <w:t xml:space="preserve">ut according to established </w:t>
                  </w:r>
                  <w:r w:rsidRPr="001C2503">
                    <w:rPr>
                      <w:rFonts w:cs="Arial"/>
                      <w:sz w:val="14"/>
                      <w:szCs w:val="14"/>
                    </w:rPr>
                    <w:t xml:space="preserve">ESCC documents, the applicant </w:t>
                  </w:r>
                  <w:r w:rsidR="001045B0" w:rsidRPr="001C2503">
                    <w:rPr>
                      <w:rFonts w:cs="Arial"/>
                      <w:sz w:val="14"/>
                      <w:szCs w:val="14"/>
                    </w:rPr>
                    <w:t>Executive Representative</w:t>
                  </w:r>
                  <w:r w:rsidRPr="001C2503">
                    <w:rPr>
                      <w:rFonts w:cs="Arial"/>
                      <w:sz w:val="14"/>
                      <w:szCs w:val="14"/>
                    </w:rPr>
                    <w:t xml:space="preserve"> shall provide alternative data and declare its assessed degree of satisfactory compliance with the ESCC basic requirements. Reference shall be made to the reports on Destructive Physical Analysis (DPA), Failure Analysis and Non conformance (NCCS) issued during the Evaluation and/or Qualification Phase.</w:t>
                  </w:r>
                </w:p>
              </w:tc>
            </w:tr>
            <w:tr w:rsidR="003468C0" w:rsidRPr="001C2503" w14:paraId="1EB526BA" w14:textId="77777777" w:rsidTr="00340C6D">
              <w:trPr>
                <w:trHeight w:val="296"/>
              </w:trPr>
              <w:tc>
                <w:tcPr>
                  <w:tcW w:w="1536" w:type="dxa"/>
                </w:tcPr>
                <w:p w14:paraId="1EB526B8" w14:textId="77777777" w:rsidR="003468C0" w:rsidRPr="001C2503" w:rsidRDefault="003468C0" w:rsidP="003468C0">
                  <w:pPr>
                    <w:spacing w:after="120"/>
                    <w:rPr>
                      <w:rFonts w:cs="Arial"/>
                      <w:b/>
                      <w:sz w:val="14"/>
                      <w:szCs w:val="14"/>
                    </w:rPr>
                  </w:pPr>
                  <w:r w:rsidRPr="001C2503">
                    <w:rPr>
                      <w:rFonts w:cs="Arial"/>
                      <w:b/>
                      <w:sz w:val="14"/>
                      <w:szCs w:val="14"/>
                    </w:rPr>
                    <w:t>Box 11</w:t>
                  </w:r>
                </w:p>
              </w:tc>
              <w:tc>
                <w:tcPr>
                  <w:tcW w:w="8101" w:type="dxa"/>
                </w:tcPr>
                <w:p w14:paraId="1EB526B9" w14:textId="77777777" w:rsidR="003468C0" w:rsidRPr="001C2503" w:rsidRDefault="003468C0" w:rsidP="005242BF">
                  <w:pPr>
                    <w:spacing w:after="120"/>
                    <w:rPr>
                      <w:rFonts w:cs="Arial"/>
                      <w:sz w:val="14"/>
                      <w:szCs w:val="14"/>
                    </w:rPr>
                  </w:pPr>
                  <w:r w:rsidRPr="001C2503">
                    <w:rPr>
                      <w:rFonts w:cs="Arial"/>
                      <w:sz w:val="14"/>
                      <w:szCs w:val="14"/>
                    </w:rPr>
                    <w:t xml:space="preserve">Enter the name of the </w:t>
                  </w:r>
                  <w:r w:rsidR="001045B0" w:rsidRPr="001C2503">
                    <w:rPr>
                      <w:rFonts w:cs="Arial"/>
                      <w:sz w:val="14"/>
                      <w:szCs w:val="14"/>
                    </w:rPr>
                    <w:t xml:space="preserve">Executive </w:t>
                  </w:r>
                  <w:r w:rsidR="005242BF" w:rsidRPr="001C2503">
                    <w:rPr>
                      <w:rFonts w:cs="Arial"/>
                      <w:sz w:val="14"/>
                      <w:szCs w:val="14"/>
                    </w:rPr>
                    <w:t xml:space="preserve">Coordinator </w:t>
                  </w:r>
                  <w:r w:rsidRPr="001C2503">
                    <w:rPr>
                      <w:rFonts w:cs="Arial"/>
                      <w:sz w:val="14"/>
                      <w:szCs w:val="14"/>
                    </w:rPr>
                    <w:t>and the signature.</w:t>
                  </w:r>
                </w:p>
              </w:tc>
            </w:tr>
            <w:tr w:rsidR="003468C0" w:rsidRPr="001C2503" w14:paraId="1EB526BD" w14:textId="77777777" w:rsidTr="00340C6D">
              <w:trPr>
                <w:trHeight w:val="477"/>
              </w:trPr>
              <w:tc>
                <w:tcPr>
                  <w:tcW w:w="1536" w:type="dxa"/>
                </w:tcPr>
                <w:p w14:paraId="1EB526BB" w14:textId="77777777" w:rsidR="003468C0" w:rsidRPr="001C2503" w:rsidRDefault="003468C0" w:rsidP="003468C0">
                  <w:pPr>
                    <w:spacing w:after="120"/>
                    <w:rPr>
                      <w:rFonts w:cs="Arial"/>
                      <w:b/>
                      <w:sz w:val="14"/>
                      <w:szCs w:val="14"/>
                    </w:rPr>
                  </w:pPr>
                  <w:r w:rsidRPr="001C2503">
                    <w:rPr>
                      <w:rFonts w:cs="Arial"/>
                      <w:b/>
                      <w:sz w:val="14"/>
                      <w:szCs w:val="14"/>
                    </w:rPr>
                    <w:t>Box 12</w:t>
                  </w:r>
                </w:p>
              </w:tc>
              <w:tc>
                <w:tcPr>
                  <w:tcW w:w="8101" w:type="dxa"/>
                </w:tcPr>
                <w:p w14:paraId="1EB526BC" w14:textId="77777777" w:rsidR="003468C0" w:rsidRPr="001C2503" w:rsidRDefault="003468C0" w:rsidP="003468C0">
                  <w:pPr>
                    <w:spacing w:after="120"/>
                    <w:rPr>
                      <w:rFonts w:cs="Arial"/>
                      <w:sz w:val="14"/>
                      <w:szCs w:val="14"/>
                    </w:rPr>
                  </w:pPr>
                  <w:r w:rsidRPr="001C2503">
                    <w:rPr>
                      <w:rFonts w:cs="Arial"/>
                      <w:sz w:val="14"/>
                      <w:szCs w:val="14"/>
                    </w:rPr>
                    <w:t>To be used when there is a need to expand any of the boxes from 1 through 10. Identify box affected and reference the Box 12 in the relevant Box. Box 12 can be broken into 12a, 12b, etc. if several Boxes have to be expanded.</w:t>
                  </w:r>
                </w:p>
              </w:tc>
            </w:tr>
            <w:tr w:rsidR="003468C0" w:rsidRPr="001C2503" w14:paraId="1EB526C0" w14:textId="77777777" w:rsidTr="00340C6D">
              <w:trPr>
                <w:trHeight w:val="296"/>
              </w:trPr>
              <w:tc>
                <w:tcPr>
                  <w:tcW w:w="1536" w:type="dxa"/>
                </w:tcPr>
                <w:p w14:paraId="1EB526BE" w14:textId="77777777" w:rsidR="003468C0" w:rsidRPr="001C2503" w:rsidRDefault="003468C0" w:rsidP="003468C0">
                  <w:pPr>
                    <w:spacing w:after="120"/>
                    <w:rPr>
                      <w:rFonts w:cs="Arial"/>
                      <w:b/>
                      <w:sz w:val="14"/>
                      <w:szCs w:val="14"/>
                    </w:rPr>
                  </w:pPr>
                  <w:r w:rsidRPr="001C2503">
                    <w:rPr>
                      <w:rFonts w:cs="Arial"/>
                      <w:b/>
                      <w:sz w:val="14"/>
                      <w:szCs w:val="14"/>
                    </w:rPr>
                    <w:t>Box 1</w:t>
                  </w:r>
                  <w:r w:rsidR="001045B0" w:rsidRPr="001C2503">
                    <w:rPr>
                      <w:rFonts w:cs="Arial"/>
                      <w:b/>
                      <w:sz w:val="14"/>
                      <w:szCs w:val="14"/>
                    </w:rPr>
                    <w:t>3</w:t>
                  </w:r>
                </w:p>
              </w:tc>
              <w:tc>
                <w:tcPr>
                  <w:tcW w:w="8101" w:type="dxa"/>
                </w:tcPr>
                <w:p w14:paraId="1EB526BF" w14:textId="77777777" w:rsidR="003468C0" w:rsidRPr="001C2503" w:rsidRDefault="003468C0" w:rsidP="003468C0">
                  <w:pPr>
                    <w:spacing w:after="120"/>
                    <w:rPr>
                      <w:rFonts w:cs="Arial"/>
                      <w:sz w:val="14"/>
                      <w:szCs w:val="14"/>
                    </w:rPr>
                  </w:pPr>
                  <w:r w:rsidRPr="001C2503">
                    <w:rPr>
                      <w:rFonts w:cs="Arial"/>
                      <w:sz w:val="14"/>
                      <w:szCs w:val="14"/>
                    </w:rPr>
                    <w:t xml:space="preserve">Fill table as requested. </w:t>
                  </w:r>
                </w:p>
              </w:tc>
            </w:tr>
            <w:tr w:rsidR="007200A9" w:rsidRPr="001C2503" w14:paraId="1EB526C3" w14:textId="77777777" w:rsidTr="00340C6D">
              <w:trPr>
                <w:trHeight w:val="296"/>
              </w:trPr>
              <w:tc>
                <w:tcPr>
                  <w:tcW w:w="1536" w:type="dxa"/>
                </w:tcPr>
                <w:p w14:paraId="1EB526C1" w14:textId="77777777" w:rsidR="007200A9" w:rsidRPr="001C2503" w:rsidRDefault="007200A9" w:rsidP="003468C0">
                  <w:pPr>
                    <w:spacing w:after="120"/>
                    <w:rPr>
                      <w:rFonts w:cs="Arial"/>
                      <w:b/>
                      <w:sz w:val="14"/>
                      <w:szCs w:val="14"/>
                    </w:rPr>
                  </w:pPr>
                  <w:r w:rsidRPr="001C2503">
                    <w:rPr>
                      <w:rFonts w:cs="Arial"/>
                      <w:b/>
                      <w:sz w:val="14"/>
                      <w:szCs w:val="14"/>
                    </w:rPr>
                    <w:t>Box 14</w:t>
                  </w:r>
                </w:p>
              </w:tc>
              <w:tc>
                <w:tcPr>
                  <w:tcW w:w="8101" w:type="dxa"/>
                </w:tcPr>
                <w:p w14:paraId="1EB526C2" w14:textId="77777777" w:rsidR="007200A9" w:rsidRPr="001C2503" w:rsidRDefault="007200A9" w:rsidP="003468C0">
                  <w:pPr>
                    <w:spacing w:after="120"/>
                    <w:rPr>
                      <w:rFonts w:cs="Arial"/>
                      <w:sz w:val="14"/>
                      <w:szCs w:val="14"/>
                    </w:rPr>
                  </w:pPr>
                  <w:r w:rsidRPr="001C2503">
                    <w:rPr>
                      <w:rFonts w:cs="Arial"/>
                      <w:sz w:val="14"/>
                      <w:szCs w:val="14"/>
                    </w:rPr>
                    <w:t>Fill in any additional tasks required to achieve full compliance.</w:t>
                  </w:r>
                </w:p>
              </w:tc>
            </w:tr>
            <w:tr w:rsidR="007200A9" w:rsidRPr="001C2503" w14:paraId="1EB526C6" w14:textId="77777777" w:rsidTr="00340C6D">
              <w:trPr>
                <w:trHeight w:val="296"/>
              </w:trPr>
              <w:tc>
                <w:tcPr>
                  <w:tcW w:w="1536" w:type="dxa"/>
                </w:tcPr>
                <w:p w14:paraId="1EB526C4" w14:textId="77777777" w:rsidR="007200A9" w:rsidRPr="001C2503" w:rsidRDefault="007200A9" w:rsidP="003468C0">
                  <w:pPr>
                    <w:spacing w:after="120"/>
                    <w:rPr>
                      <w:rFonts w:cs="Arial"/>
                      <w:b/>
                      <w:sz w:val="14"/>
                      <w:szCs w:val="14"/>
                    </w:rPr>
                  </w:pPr>
                  <w:r w:rsidRPr="001C2503">
                    <w:rPr>
                      <w:rFonts w:cs="Arial"/>
                      <w:b/>
                      <w:sz w:val="14"/>
                      <w:szCs w:val="14"/>
                    </w:rPr>
                    <w:t>Box 15</w:t>
                  </w:r>
                </w:p>
              </w:tc>
              <w:tc>
                <w:tcPr>
                  <w:tcW w:w="8101" w:type="dxa"/>
                </w:tcPr>
                <w:p w14:paraId="1EB526C5" w14:textId="77777777" w:rsidR="007200A9" w:rsidRPr="001C2503" w:rsidRDefault="007200A9" w:rsidP="003468C0">
                  <w:pPr>
                    <w:spacing w:after="120"/>
                    <w:rPr>
                      <w:rFonts w:cs="Arial"/>
                      <w:sz w:val="14"/>
                      <w:szCs w:val="14"/>
                    </w:rPr>
                  </w:pPr>
                  <w:r w:rsidRPr="001C2503">
                    <w:rPr>
                      <w:rFonts w:cs="Arial"/>
                      <w:sz w:val="14"/>
                      <w:szCs w:val="14"/>
                    </w:rPr>
                    <w:t>All Executive recommendations on the application itself, special conditions or restrictions, modifications of the QPL or ESCC</w:t>
                  </w:r>
                  <w:r w:rsidR="004C74A9" w:rsidRPr="001C2503">
                    <w:rPr>
                      <w:rFonts w:cs="Arial"/>
                      <w:sz w:val="14"/>
                      <w:szCs w:val="14"/>
                    </w:rPr>
                    <w:t xml:space="preserve"> </w:t>
                  </w:r>
                  <w:r w:rsidRPr="001C2503">
                    <w:rPr>
                      <w:rFonts w:cs="Arial"/>
                      <w:sz w:val="14"/>
                      <w:szCs w:val="14"/>
                    </w:rPr>
                    <w:t>QML entry, letters to the manufacturer, etc. shall be entered clearly in Box 15, signed by the ESA Representative.</w:t>
                  </w:r>
                </w:p>
              </w:tc>
            </w:tr>
            <w:tr w:rsidR="007200A9" w:rsidRPr="001C2503" w14:paraId="1EB526C9" w14:textId="77777777" w:rsidTr="00340C6D">
              <w:trPr>
                <w:trHeight w:val="296"/>
              </w:trPr>
              <w:tc>
                <w:tcPr>
                  <w:tcW w:w="1536" w:type="dxa"/>
                </w:tcPr>
                <w:p w14:paraId="1EB526C7" w14:textId="77777777" w:rsidR="007200A9" w:rsidRPr="001C2503" w:rsidRDefault="007200A9" w:rsidP="003468C0">
                  <w:pPr>
                    <w:spacing w:after="120"/>
                    <w:rPr>
                      <w:rFonts w:cs="Arial"/>
                      <w:b/>
                      <w:sz w:val="14"/>
                      <w:szCs w:val="14"/>
                    </w:rPr>
                  </w:pPr>
                  <w:r w:rsidRPr="001C2503">
                    <w:rPr>
                      <w:rFonts w:cs="Arial"/>
                      <w:b/>
                      <w:sz w:val="14"/>
                      <w:szCs w:val="14"/>
                    </w:rPr>
                    <w:t>Box 16</w:t>
                  </w:r>
                </w:p>
              </w:tc>
              <w:tc>
                <w:tcPr>
                  <w:tcW w:w="8101" w:type="dxa"/>
                </w:tcPr>
                <w:p w14:paraId="1EB526C8" w14:textId="77777777" w:rsidR="007200A9" w:rsidRPr="001C2503" w:rsidRDefault="007200A9" w:rsidP="003468C0">
                  <w:pPr>
                    <w:spacing w:after="120"/>
                    <w:rPr>
                      <w:rFonts w:cs="Arial"/>
                      <w:sz w:val="14"/>
                      <w:szCs w:val="14"/>
                    </w:rPr>
                  </w:pPr>
                  <w:r w:rsidRPr="001C2503">
                    <w:rPr>
                      <w:rFonts w:cs="Arial"/>
                      <w:sz w:val="14"/>
                      <w:szCs w:val="14"/>
                    </w:rPr>
                    <w:t>Fill in Table as requested.</w:t>
                  </w:r>
                </w:p>
              </w:tc>
            </w:tr>
            <w:tr w:rsidR="007200A9" w:rsidRPr="001C2503" w14:paraId="1EB526CC" w14:textId="77777777" w:rsidTr="00340C6D">
              <w:trPr>
                <w:trHeight w:val="296"/>
              </w:trPr>
              <w:tc>
                <w:tcPr>
                  <w:tcW w:w="1536" w:type="dxa"/>
                </w:tcPr>
                <w:p w14:paraId="1EB526CA" w14:textId="77777777" w:rsidR="007200A9" w:rsidRPr="001C2503" w:rsidRDefault="007200A9" w:rsidP="003468C0">
                  <w:pPr>
                    <w:spacing w:after="120"/>
                    <w:rPr>
                      <w:rFonts w:cs="Arial"/>
                      <w:b/>
                      <w:sz w:val="14"/>
                      <w:szCs w:val="14"/>
                    </w:rPr>
                  </w:pPr>
                  <w:r w:rsidRPr="001C2503">
                    <w:rPr>
                      <w:rFonts w:cs="Arial"/>
                      <w:b/>
                      <w:sz w:val="14"/>
                      <w:szCs w:val="14"/>
                    </w:rPr>
                    <w:t>Box 17</w:t>
                  </w:r>
                </w:p>
              </w:tc>
              <w:tc>
                <w:tcPr>
                  <w:tcW w:w="8101" w:type="dxa"/>
                </w:tcPr>
                <w:p w14:paraId="1EB526CB" w14:textId="77777777" w:rsidR="007200A9" w:rsidRPr="001C2503" w:rsidRDefault="007200A9" w:rsidP="003468C0">
                  <w:pPr>
                    <w:spacing w:after="120"/>
                    <w:rPr>
                      <w:rFonts w:cs="Arial"/>
                      <w:sz w:val="14"/>
                      <w:szCs w:val="14"/>
                    </w:rPr>
                  </w:pPr>
                  <w:r w:rsidRPr="001C2503">
                    <w:rPr>
                      <w:rFonts w:cs="Arial"/>
                      <w:sz w:val="14"/>
                      <w:szCs w:val="14"/>
                    </w:rPr>
                    <w:t>Confidential details of PID changes shall be provided.</w:t>
                  </w:r>
                </w:p>
              </w:tc>
            </w:tr>
            <w:tr w:rsidR="003468C0" w:rsidRPr="001C2503" w14:paraId="1EB526CF" w14:textId="77777777" w:rsidTr="00340C6D">
              <w:trPr>
                <w:trHeight w:val="477"/>
              </w:trPr>
              <w:tc>
                <w:tcPr>
                  <w:tcW w:w="1536" w:type="dxa"/>
                </w:tcPr>
                <w:p w14:paraId="1EB526CD" w14:textId="77777777" w:rsidR="003468C0" w:rsidRPr="001C2503" w:rsidRDefault="003468C0" w:rsidP="003468C0">
                  <w:pPr>
                    <w:spacing w:after="120"/>
                    <w:rPr>
                      <w:rFonts w:cs="Arial"/>
                      <w:b/>
                      <w:sz w:val="14"/>
                      <w:szCs w:val="14"/>
                    </w:rPr>
                  </w:pPr>
                  <w:r w:rsidRPr="001C2503">
                    <w:rPr>
                      <w:rFonts w:cs="Arial"/>
                      <w:b/>
                      <w:sz w:val="14"/>
                      <w:szCs w:val="14"/>
                    </w:rPr>
                    <w:t>Box 1</w:t>
                  </w:r>
                  <w:r w:rsidR="007200A9" w:rsidRPr="001C2503">
                    <w:rPr>
                      <w:rFonts w:cs="Arial"/>
                      <w:b/>
                      <w:sz w:val="14"/>
                      <w:szCs w:val="14"/>
                    </w:rPr>
                    <w:t>8</w:t>
                  </w:r>
                </w:p>
              </w:tc>
              <w:tc>
                <w:tcPr>
                  <w:tcW w:w="8101" w:type="dxa"/>
                </w:tcPr>
                <w:p w14:paraId="1EB526CE" w14:textId="77777777" w:rsidR="003468C0" w:rsidRPr="001C2503" w:rsidRDefault="003468C0" w:rsidP="005242BF">
                  <w:pPr>
                    <w:spacing w:after="120"/>
                    <w:rPr>
                      <w:rFonts w:cs="Arial"/>
                      <w:sz w:val="14"/>
                      <w:szCs w:val="14"/>
                    </w:rPr>
                  </w:pPr>
                  <w:r w:rsidRPr="001C2503">
                    <w:rPr>
                      <w:rFonts w:cs="Arial"/>
                      <w:sz w:val="14"/>
                      <w:szCs w:val="14"/>
                    </w:rPr>
                    <w:t xml:space="preserve">State noncompliance with reference to specification(s) and paragraph(s). To simplify reference in Box </w:t>
                  </w:r>
                  <w:r w:rsidR="005242BF" w:rsidRPr="001C2503">
                    <w:rPr>
                      <w:rFonts w:cs="Arial"/>
                      <w:sz w:val="14"/>
                      <w:szCs w:val="14"/>
                    </w:rPr>
                    <w:t>18</w:t>
                  </w:r>
                  <w:r w:rsidRPr="001C2503">
                    <w:rPr>
                      <w:rFonts w:cs="Arial"/>
                      <w:sz w:val="14"/>
                      <w:szCs w:val="14"/>
                    </w:rPr>
                    <w:t xml:space="preserve"> each nonconformance shall be sequentially numbered. If relevant state 'None'</w:t>
                  </w:r>
                </w:p>
              </w:tc>
            </w:tr>
            <w:tr w:rsidR="003468C0" w:rsidRPr="001C2503" w14:paraId="1EB526D2" w14:textId="77777777" w:rsidTr="00340C6D">
              <w:trPr>
                <w:trHeight w:val="477"/>
              </w:trPr>
              <w:tc>
                <w:tcPr>
                  <w:tcW w:w="1536" w:type="dxa"/>
                </w:tcPr>
                <w:p w14:paraId="1EB526D0" w14:textId="77777777" w:rsidR="003468C0" w:rsidRPr="001C2503" w:rsidRDefault="003468C0" w:rsidP="003468C0">
                  <w:pPr>
                    <w:spacing w:after="120"/>
                    <w:rPr>
                      <w:rFonts w:cs="Arial"/>
                      <w:b/>
                      <w:sz w:val="14"/>
                      <w:szCs w:val="14"/>
                    </w:rPr>
                  </w:pPr>
                  <w:r w:rsidRPr="001C2503">
                    <w:rPr>
                      <w:rFonts w:cs="Arial"/>
                      <w:b/>
                      <w:sz w:val="14"/>
                      <w:szCs w:val="14"/>
                    </w:rPr>
                    <w:t>Box 1</w:t>
                  </w:r>
                  <w:r w:rsidR="007200A9" w:rsidRPr="001C2503">
                    <w:rPr>
                      <w:rFonts w:cs="Arial"/>
                      <w:b/>
                      <w:sz w:val="14"/>
                      <w:szCs w:val="14"/>
                    </w:rPr>
                    <w:t>9</w:t>
                  </w:r>
                </w:p>
              </w:tc>
              <w:tc>
                <w:tcPr>
                  <w:tcW w:w="8101" w:type="dxa"/>
                </w:tcPr>
                <w:p w14:paraId="1EB526D1" w14:textId="77777777" w:rsidR="003468C0" w:rsidRPr="001C2503" w:rsidRDefault="003468C0" w:rsidP="003468C0">
                  <w:pPr>
                    <w:spacing w:after="120"/>
                    <w:rPr>
                      <w:rFonts w:cs="Arial"/>
                      <w:sz w:val="14"/>
                      <w:szCs w:val="14"/>
                    </w:rPr>
                  </w:pPr>
                  <w:r w:rsidRPr="001C2503">
                    <w:rPr>
                      <w:rFonts w:cs="Arial"/>
                      <w:sz w:val="14"/>
                      <w:szCs w:val="14"/>
                    </w:rPr>
                    <w:t xml:space="preserve">Any additional action deemed necessary by the </w:t>
                  </w:r>
                  <w:r w:rsidR="001045B0" w:rsidRPr="001C2503">
                    <w:rPr>
                      <w:rFonts w:cs="Arial"/>
                      <w:sz w:val="14"/>
                      <w:szCs w:val="14"/>
                    </w:rPr>
                    <w:t>Executive Representative</w:t>
                  </w:r>
                  <w:r w:rsidRPr="001C2503">
                    <w:rPr>
                      <w:rFonts w:cs="Arial"/>
                      <w:sz w:val="14"/>
                      <w:szCs w:val="14"/>
                    </w:rPr>
                    <w:t xml:space="preserve"> to bring the submitted data to a standard likely to be accepte</w:t>
                  </w:r>
                  <w:r w:rsidR="005242BF" w:rsidRPr="001C2503">
                    <w:rPr>
                      <w:rFonts w:cs="Arial"/>
                      <w:sz w:val="14"/>
                      <w:szCs w:val="14"/>
                    </w:rPr>
                    <w:t>d by the ESCC Executive</w:t>
                  </w:r>
                  <w:r w:rsidRPr="001C2503">
                    <w:rPr>
                      <w:rFonts w:cs="Arial"/>
                      <w:sz w:val="14"/>
                      <w:szCs w:val="14"/>
                    </w:rPr>
                    <w:t xml:space="preserve"> should be listed herein or the reason(s) to accept the nonconformance.</w:t>
                  </w:r>
                </w:p>
              </w:tc>
            </w:tr>
            <w:tr w:rsidR="003468C0" w:rsidRPr="001C2503" w14:paraId="1EB526D5" w14:textId="77777777" w:rsidTr="00340C6D">
              <w:trPr>
                <w:trHeight w:val="840"/>
              </w:trPr>
              <w:tc>
                <w:tcPr>
                  <w:tcW w:w="1536" w:type="dxa"/>
                </w:tcPr>
                <w:p w14:paraId="1EB526D3" w14:textId="77777777" w:rsidR="003468C0" w:rsidRPr="001C2503" w:rsidRDefault="007200A9" w:rsidP="003468C0">
                  <w:pPr>
                    <w:spacing w:after="120"/>
                    <w:rPr>
                      <w:rFonts w:cs="Arial"/>
                      <w:b/>
                      <w:sz w:val="14"/>
                      <w:szCs w:val="14"/>
                    </w:rPr>
                  </w:pPr>
                  <w:r w:rsidRPr="001C2503">
                    <w:rPr>
                      <w:rFonts w:cs="Arial"/>
                      <w:b/>
                      <w:sz w:val="14"/>
                      <w:szCs w:val="14"/>
                    </w:rPr>
                    <w:t>Box 20</w:t>
                  </w:r>
                </w:p>
              </w:tc>
              <w:tc>
                <w:tcPr>
                  <w:tcW w:w="8101" w:type="dxa"/>
                </w:tcPr>
                <w:p w14:paraId="1EB526D4" w14:textId="77777777" w:rsidR="003468C0" w:rsidRPr="001C2503" w:rsidRDefault="005242BF" w:rsidP="003468C0">
                  <w:pPr>
                    <w:spacing w:after="120"/>
                    <w:rPr>
                      <w:rFonts w:cs="Arial"/>
                      <w:sz w:val="14"/>
                      <w:szCs w:val="14"/>
                    </w:rPr>
                  </w:pPr>
                  <w:r w:rsidRPr="001C2503">
                    <w:rPr>
                      <w:rFonts w:cs="Arial"/>
                      <w:sz w:val="14"/>
                      <w:szCs w:val="14"/>
                    </w:rPr>
                    <w:t>Additional Comments</w:t>
                  </w:r>
                </w:p>
              </w:tc>
            </w:tr>
          </w:tbl>
          <w:p w14:paraId="1EB526D6" w14:textId="77777777" w:rsidR="003468C0" w:rsidRPr="003468C0" w:rsidRDefault="003468C0" w:rsidP="003468C0">
            <w:pPr>
              <w:autoSpaceDE w:val="0"/>
              <w:autoSpaceDN w:val="0"/>
              <w:adjustRightInd w:val="0"/>
              <w:rPr>
                <w:rFonts w:cs="Arial"/>
                <w:szCs w:val="14"/>
                <w:lang w:val="en-GB"/>
              </w:rPr>
            </w:pPr>
          </w:p>
        </w:tc>
      </w:tr>
      <w:tr w:rsidR="003468C0" w:rsidRPr="003468C0" w14:paraId="1EB526D9" w14:textId="77777777" w:rsidTr="00340C6D">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Height w:val="548"/>
        </w:trPr>
        <w:tc>
          <w:tcPr>
            <w:tcW w:w="10051" w:type="dxa"/>
            <w:gridSpan w:val="7"/>
            <w:tcBorders>
              <w:top w:val="nil"/>
              <w:left w:val="single" w:sz="6" w:space="0" w:color="auto"/>
              <w:bottom w:val="single" w:sz="6" w:space="0" w:color="auto"/>
              <w:right w:val="single" w:sz="6" w:space="0" w:color="auto"/>
            </w:tcBorders>
          </w:tcPr>
          <w:p w14:paraId="1EB526D8" w14:textId="77777777" w:rsidR="003468C0" w:rsidRPr="003468C0" w:rsidRDefault="003468C0" w:rsidP="003468C0">
            <w:pPr>
              <w:keepNext/>
              <w:widowControl w:val="0"/>
              <w:tabs>
                <w:tab w:val="left" w:pos="50"/>
                <w:tab w:val="left" w:pos="1350"/>
                <w:tab w:val="right" w:pos="9546"/>
              </w:tabs>
              <w:spacing w:before="120" w:after="120"/>
              <w:ind w:left="215" w:hanging="103"/>
              <w:outlineLvl w:val="2"/>
              <w:rPr>
                <w:rFonts w:eastAsia="Times New Roman" w:cs="Arial"/>
                <w:b/>
                <w:bCs/>
                <w:szCs w:val="14"/>
                <w:lang w:eastAsia="fr-FR"/>
              </w:rPr>
            </w:pPr>
          </w:p>
        </w:tc>
      </w:tr>
    </w:tbl>
    <w:p w14:paraId="1EB526DA" w14:textId="77777777" w:rsidR="00DA1667" w:rsidRDefault="00DA1667" w:rsidP="00AC0DD2"/>
    <w:sectPr w:rsidR="00DA1667" w:rsidSect="00B901F4">
      <w:type w:val="continuous"/>
      <w:pgSz w:w="12240" w:h="15840"/>
      <w:pgMar w:top="1135"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1A6F19"/>
    <w:multiLevelType w:val="hybridMultilevel"/>
    <w:tmpl w:val="CE96F7E2"/>
    <w:lvl w:ilvl="0" w:tplc="490015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stylePaneFormatFilter w:val="9401" w:allStyles="1" w:customStyles="0" w:latentStyles="0" w:stylesInUse="0" w:headingStyles="0" w:numberingStyles="0" w:tableStyles="0" w:directFormattingOnRuns="0" w:directFormattingOnParagraphs="0" w:directFormattingOnNumbering="1" w:directFormattingOnTables="0" w:clearFormatting="1" w:top3HeadingStyles="0" w:visibleStyles="0" w:alternateStyleNames="1"/>
  <w:stylePaneSortMethod w:val="0000"/>
  <w:documentProtection w:edit="forms" w:enforcement="0"/>
  <w:autoFormatOverride/>
  <w:styleLockTheme/>
  <w:styleLockQFSet/>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255D"/>
    <w:rsid w:val="00031541"/>
    <w:rsid w:val="00066667"/>
    <w:rsid w:val="000727D4"/>
    <w:rsid w:val="0008562F"/>
    <w:rsid w:val="00090E47"/>
    <w:rsid w:val="000B6B50"/>
    <w:rsid w:val="000C7734"/>
    <w:rsid w:val="000D674E"/>
    <w:rsid w:val="000D6D3E"/>
    <w:rsid w:val="000F645C"/>
    <w:rsid w:val="001021EB"/>
    <w:rsid w:val="001045B0"/>
    <w:rsid w:val="00111150"/>
    <w:rsid w:val="00136C43"/>
    <w:rsid w:val="00137AA9"/>
    <w:rsid w:val="00143474"/>
    <w:rsid w:val="00146C2B"/>
    <w:rsid w:val="00180CC4"/>
    <w:rsid w:val="00192C59"/>
    <w:rsid w:val="001B0A7C"/>
    <w:rsid w:val="001C2503"/>
    <w:rsid w:val="001C4EFA"/>
    <w:rsid w:val="001D4451"/>
    <w:rsid w:val="001D5857"/>
    <w:rsid w:val="00224C0D"/>
    <w:rsid w:val="002446A3"/>
    <w:rsid w:val="0025559B"/>
    <w:rsid w:val="002811A1"/>
    <w:rsid w:val="002E54E9"/>
    <w:rsid w:val="00320547"/>
    <w:rsid w:val="00332EF6"/>
    <w:rsid w:val="00336204"/>
    <w:rsid w:val="00340C6D"/>
    <w:rsid w:val="00341D42"/>
    <w:rsid w:val="003468C0"/>
    <w:rsid w:val="00355E67"/>
    <w:rsid w:val="00367E8B"/>
    <w:rsid w:val="003978ED"/>
    <w:rsid w:val="00424E3A"/>
    <w:rsid w:val="00466716"/>
    <w:rsid w:val="004C74A9"/>
    <w:rsid w:val="004E5E6B"/>
    <w:rsid w:val="004F1805"/>
    <w:rsid w:val="005242BF"/>
    <w:rsid w:val="00525B75"/>
    <w:rsid w:val="005847DA"/>
    <w:rsid w:val="00605580"/>
    <w:rsid w:val="00653CE9"/>
    <w:rsid w:val="00663726"/>
    <w:rsid w:val="006776BF"/>
    <w:rsid w:val="00690B2F"/>
    <w:rsid w:val="006959A8"/>
    <w:rsid w:val="006B1B43"/>
    <w:rsid w:val="006B72FF"/>
    <w:rsid w:val="006E19F1"/>
    <w:rsid w:val="006E79DB"/>
    <w:rsid w:val="007200A9"/>
    <w:rsid w:val="00724F77"/>
    <w:rsid w:val="00745493"/>
    <w:rsid w:val="007F0FF3"/>
    <w:rsid w:val="008330BA"/>
    <w:rsid w:val="008475C9"/>
    <w:rsid w:val="00851168"/>
    <w:rsid w:val="008C4C35"/>
    <w:rsid w:val="00924A4A"/>
    <w:rsid w:val="00954434"/>
    <w:rsid w:val="009545D1"/>
    <w:rsid w:val="00960C1D"/>
    <w:rsid w:val="00964E73"/>
    <w:rsid w:val="00976ABF"/>
    <w:rsid w:val="009A6F63"/>
    <w:rsid w:val="00A007AC"/>
    <w:rsid w:val="00A272FE"/>
    <w:rsid w:val="00A5202D"/>
    <w:rsid w:val="00AC0DD2"/>
    <w:rsid w:val="00AC39A1"/>
    <w:rsid w:val="00AE250A"/>
    <w:rsid w:val="00B148FC"/>
    <w:rsid w:val="00B650CA"/>
    <w:rsid w:val="00B901F4"/>
    <w:rsid w:val="00B9356A"/>
    <w:rsid w:val="00BA2DB6"/>
    <w:rsid w:val="00BE326B"/>
    <w:rsid w:val="00C3103F"/>
    <w:rsid w:val="00C70133"/>
    <w:rsid w:val="00C74833"/>
    <w:rsid w:val="00CD49B4"/>
    <w:rsid w:val="00CE5876"/>
    <w:rsid w:val="00CF255D"/>
    <w:rsid w:val="00D52B50"/>
    <w:rsid w:val="00DA1667"/>
    <w:rsid w:val="00DF382F"/>
    <w:rsid w:val="00E233C1"/>
    <w:rsid w:val="00E8743E"/>
    <w:rsid w:val="00F02879"/>
    <w:rsid w:val="00F2368E"/>
    <w:rsid w:val="00F5214E"/>
    <w:rsid w:val="00F80FB2"/>
    <w:rsid w:val="00F87756"/>
    <w:rsid w:val="00F97957"/>
    <w:rsid w:val="00FF3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52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imes New Roman"/>
        <w:sz w:val="1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2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6C2B"/>
    <w:rPr>
      <w:rFonts w:ascii="Tahoma" w:hAnsi="Tahoma" w:cs="Tahoma"/>
      <w:sz w:val="16"/>
      <w:szCs w:val="16"/>
    </w:rPr>
  </w:style>
  <w:style w:type="character" w:customStyle="1" w:styleId="BalloonTextChar">
    <w:name w:val="Balloon Text Char"/>
    <w:basedOn w:val="DefaultParagraphFont"/>
    <w:link w:val="BalloonText"/>
    <w:uiPriority w:val="99"/>
    <w:semiHidden/>
    <w:rsid w:val="00146C2B"/>
    <w:rPr>
      <w:rFonts w:ascii="Tahoma" w:hAnsi="Tahoma" w:cs="Tahoma"/>
      <w:sz w:val="16"/>
      <w:szCs w:val="16"/>
    </w:rPr>
  </w:style>
  <w:style w:type="character" w:styleId="PlaceholderText">
    <w:name w:val="Placeholder Text"/>
    <w:basedOn w:val="DefaultParagraphFont"/>
    <w:uiPriority w:val="99"/>
    <w:semiHidden/>
    <w:rsid w:val="00180CC4"/>
    <w:rPr>
      <w:color w:val="808080"/>
    </w:rPr>
  </w:style>
  <w:style w:type="paragraph" w:styleId="ListParagraph">
    <w:name w:val="List Paragraph"/>
    <w:basedOn w:val="Normal"/>
    <w:uiPriority w:val="34"/>
    <w:qFormat/>
    <w:rsid w:val="00136C43"/>
    <w:pPr>
      <w:ind w:left="720"/>
      <w:contextualSpacing/>
    </w:pPr>
  </w:style>
  <w:style w:type="table" w:styleId="TableGrid">
    <w:name w:val="Table Grid"/>
    <w:basedOn w:val="TableNormal"/>
    <w:uiPriority w:val="59"/>
    <w:rsid w:val="00B650CA"/>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B650CA"/>
    <w:pPr>
      <w:spacing w:after="120"/>
    </w:pPr>
    <w:rPr>
      <w:sz w:val="20"/>
    </w:rPr>
  </w:style>
  <w:style w:type="character" w:customStyle="1" w:styleId="BodyTextChar">
    <w:name w:val="Body Text Char"/>
    <w:basedOn w:val="DefaultParagraphFont"/>
    <w:link w:val="BodyText"/>
    <w:uiPriority w:val="99"/>
    <w:rsid w:val="00B650CA"/>
    <w:rPr>
      <w:sz w:val="20"/>
    </w:rPr>
  </w:style>
  <w:style w:type="table" w:customStyle="1" w:styleId="TableGrid1">
    <w:name w:val="Table Grid1"/>
    <w:basedOn w:val="TableNormal"/>
    <w:next w:val="TableGrid"/>
    <w:uiPriority w:val="59"/>
    <w:rsid w:val="003468C0"/>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justified">
    <w:name w:val="Body justified"/>
    <w:link w:val="BodyjustifiedChar"/>
    <w:uiPriority w:val="99"/>
    <w:rsid w:val="000D674E"/>
    <w:pPr>
      <w:widowControl w:val="0"/>
      <w:suppressAutoHyphens/>
      <w:autoSpaceDE w:val="0"/>
      <w:autoSpaceDN w:val="0"/>
      <w:adjustRightInd w:val="0"/>
      <w:spacing w:line="240" w:lineRule="atLeast"/>
      <w:jc w:val="center"/>
    </w:pPr>
    <w:rPr>
      <w:rFonts w:eastAsia="Arial" w:cs="Helvetica"/>
      <w:color w:val="000000"/>
      <w:w w:val="0"/>
      <w:sz w:val="20"/>
      <w:lang w:val="en-GB"/>
    </w:rPr>
  </w:style>
  <w:style w:type="character" w:customStyle="1" w:styleId="BodyjustifiedChar">
    <w:name w:val="Body justified Char"/>
    <w:link w:val="Bodyjustified"/>
    <w:uiPriority w:val="99"/>
    <w:rsid w:val="000D674E"/>
    <w:rPr>
      <w:rFonts w:eastAsia="Arial" w:cs="Helvetica"/>
      <w:color w:val="000000"/>
      <w:w w:val="0"/>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9622669">
      <w:bodyDiv w:val="1"/>
      <w:marLeft w:val="0"/>
      <w:marRight w:val="0"/>
      <w:marTop w:val="0"/>
      <w:marBottom w:val="0"/>
      <w:divBdr>
        <w:top w:val="none" w:sz="0" w:space="0" w:color="auto"/>
        <w:left w:val="none" w:sz="0" w:space="0" w:color="auto"/>
        <w:bottom w:val="none" w:sz="0" w:space="0" w:color="auto"/>
        <w:right w:val="none" w:sz="0" w:space="0" w:color="auto"/>
      </w:divBdr>
    </w:div>
    <w:div w:id="126688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glossaryDocument" Target="glossary/document.xml"/><Relationship Id="rId4" Type="http://schemas.openxmlformats.org/officeDocument/2006/relationships/numbering" Target="numbering.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1837FB60E1494DDBAE2B29BA49882518"/>
        <w:category>
          <w:name w:val="General"/>
          <w:gallery w:val="placeholder"/>
        </w:category>
        <w:types>
          <w:type w:val="bbPlcHdr"/>
        </w:types>
        <w:behaviors>
          <w:behavior w:val="content"/>
        </w:behaviors>
        <w:guid w:val="{3B28C03B-51E9-4FFD-A8D2-A8985F9ABF83}"/>
      </w:docPartPr>
      <w:docPartBody>
        <w:p w:rsidR="00394845" w:rsidRDefault="00394845">
          <w:pPr>
            <w:pStyle w:val="1837FB60E1494DDBAE2B29BA49882518"/>
          </w:pPr>
          <w:r w:rsidRPr="009545D1">
            <w:rPr>
              <w:rStyle w:val="PlaceholderText"/>
              <w:color w:val="FFFFFF" w:themeColor="background1"/>
            </w:rPr>
            <w:t>Click here to enter text.</w:t>
          </w:r>
        </w:p>
      </w:docPartBody>
    </w:docPart>
    <w:docPart>
      <w:docPartPr>
        <w:name w:val="06935AC3AAB4489B903B454C1E147D57"/>
        <w:category>
          <w:name w:val="General"/>
          <w:gallery w:val="placeholder"/>
        </w:category>
        <w:types>
          <w:type w:val="bbPlcHdr"/>
        </w:types>
        <w:behaviors>
          <w:behavior w:val="content"/>
        </w:behaviors>
        <w:guid w:val="{64636DC8-5638-474A-8BBA-5644FE8A9B68}"/>
      </w:docPartPr>
      <w:docPartBody>
        <w:p w:rsidR="00394845" w:rsidRDefault="00394845">
          <w:pPr>
            <w:pStyle w:val="06935AC3AAB4489B903B454C1E147D57"/>
          </w:pPr>
          <w:r w:rsidRPr="009A6F63">
            <w:rPr>
              <w:rStyle w:val="PlaceholderText"/>
              <w:color w:val="FFFFFF" w:themeColor="background1"/>
            </w:rPr>
            <w:t>Click here to enter text.</w:t>
          </w:r>
        </w:p>
      </w:docPartBody>
    </w:docPart>
    <w:docPart>
      <w:docPartPr>
        <w:name w:val="74CAAAC275DF4E979A416E3E0A1F147B"/>
        <w:category>
          <w:name w:val="General"/>
          <w:gallery w:val="placeholder"/>
        </w:category>
        <w:types>
          <w:type w:val="bbPlcHdr"/>
        </w:types>
        <w:behaviors>
          <w:behavior w:val="content"/>
        </w:behaviors>
        <w:guid w:val="{B855AE50-3C84-4CC0-87CF-726054E5FC51}"/>
      </w:docPartPr>
      <w:docPartBody>
        <w:p w:rsidR="00394845" w:rsidRDefault="00394845">
          <w:pPr>
            <w:pStyle w:val="74CAAAC275DF4E979A416E3E0A1F147B"/>
          </w:pPr>
          <w:r w:rsidRPr="001B0A7C">
            <w:rPr>
              <w:rStyle w:val="PlaceholderText"/>
              <w:color w:val="FFFFFF" w:themeColor="background1"/>
            </w:rPr>
            <w:t>Click here to enter a date.</w:t>
          </w:r>
        </w:p>
      </w:docPartBody>
    </w:docPart>
    <w:docPart>
      <w:docPartPr>
        <w:name w:val="4ECAA966F73040CAB1883D503CF6CA14"/>
        <w:category>
          <w:name w:val="General"/>
          <w:gallery w:val="placeholder"/>
        </w:category>
        <w:types>
          <w:type w:val="bbPlcHdr"/>
        </w:types>
        <w:behaviors>
          <w:behavior w:val="content"/>
        </w:behaviors>
        <w:guid w:val="{30357E3F-E13A-431B-A519-6F6DBE361035}"/>
      </w:docPartPr>
      <w:docPartBody>
        <w:p w:rsidR="00394845" w:rsidRDefault="00394845">
          <w:pPr>
            <w:pStyle w:val="4ECAA966F73040CAB1883D503CF6CA14"/>
          </w:pPr>
          <w:r w:rsidRPr="009A6F63">
            <w:rPr>
              <w:rStyle w:val="PlaceholderText"/>
              <w:color w:val="FFFFFF" w:themeColor="background1"/>
            </w:rPr>
            <w:t>Click here to enter text.</w:t>
          </w:r>
        </w:p>
      </w:docPartBody>
    </w:docPart>
    <w:docPart>
      <w:docPartPr>
        <w:name w:val="3AC7C3527D684C219AA1A4B11CF4256D"/>
        <w:category>
          <w:name w:val="General"/>
          <w:gallery w:val="placeholder"/>
        </w:category>
        <w:types>
          <w:type w:val="bbPlcHdr"/>
        </w:types>
        <w:behaviors>
          <w:behavior w:val="content"/>
        </w:behaviors>
        <w:guid w:val="{E9D00B31-56C9-4B1F-A2BC-CE0706E3C602}"/>
      </w:docPartPr>
      <w:docPartBody>
        <w:p w:rsidR="00394845" w:rsidRDefault="00394845">
          <w:pPr>
            <w:pStyle w:val="3AC7C3527D684C219AA1A4B11CF4256D"/>
          </w:pPr>
          <w:r w:rsidRPr="009A6F63">
            <w:rPr>
              <w:rStyle w:val="PlaceholderText"/>
              <w:color w:val="FFFFFF" w:themeColor="background1"/>
            </w:rPr>
            <w:t>Click here to enter text.</w:t>
          </w:r>
        </w:p>
      </w:docPartBody>
    </w:docPart>
    <w:docPart>
      <w:docPartPr>
        <w:name w:val="0970EBDE0B604F139751EC92CCDE5EA5"/>
        <w:category>
          <w:name w:val="General"/>
          <w:gallery w:val="placeholder"/>
        </w:category>
        <w:types>
          <w:type w:val="bbPlcHdr"/>
        </w:types>
        <w:behaviors>
          <w:behavior w:val="content"/>
        </w:behaviors>
        <w:guid w:val="{87F88141-A106-4BB2-B5B4-9AB5FA922816}"/>
      </w:docPartPr>
      <w:docPartBody>
        <w:p w:rsidR="00394845" w:rsidRDefault="00394845">
          <w:pPr>
            <w:pStyle w:val="0970EBDE0B604F139751EC92CCDE5EA5"/>
          </w:pPr>
          <w:r w:rsidRPr="009A6F63">
            <w:rPr>
              <w:rStyle w:val="PlaceholderText"/>
              <w:color w:val="FFFFFF" w:themeColor="background1"/>
            </w:rPr>
            <w:t>Click here to enter text.</w:t>
          </w:r>
        </w:p>
      </w:docPartBody>
    </w:docPart>
    <w:docPart>
      <w:docPartPr>
        <w:name w:val="8D521A1197E440C6BE91ED6F6B3BC596"/>
        <w:category>
          <w:name w:val="General"/>
          <w:gallery w:val="placeholder"/>
        </w:category>
        <w:types>
          <w:type w:val="bbPlcHdr"/>
        </w:types>
        <w:behaviors>
          <w:behavior w:val="content"/>
        </w:behaviors>
        <w:guid w:val="{95FEA50D-7EFA-4B9E-94F7-B677E6618EFF}"/>
      </w:docPartPr>
      <w:docPartBody>
        <w:p w:rsidR="00394845" w:rsidRDefault="00394845">
          <w:pPr>
            <w:pStyle w:val="8D521A1197E440C6BE91ED6F6B3BC596"/>
          </w:pPr>
          <w:r w:rsidRPr="009A6F63">
            <w:rPr>
              <w:rStyle w:val="PlaceholderText"/>
              <w:color w:val="FFFFFF" w:themeColor="background1"/>
            </w:rPr>
            <w:t>Click here to enter text.</w:t>
          </w:r>
        </w:p>
      </w:docPartBody>
    </w:docPart>
    <w:docPart>
      <w:docPartPr>
        <w:name w:val="4AE1BBB0550544F4BFC379C543B11661"/>
        <w:category>
          <w:name w:val="General"/>
          <w:gallery w:val="placeholder"/>
        </w:category>
        <w:types>
          <w:type w:val="bbPlcHdr"/>
        </w:types>
        <w:behaviors>
          <w:behavior w:val="content"/>
        </w:behaviors>
        <w:guid w:val="{FDE533C6-12A7-4DFB-88F5-C7CF827FC802}"/>
      </w:docPartPr>
      <w:docPartBody>
        <w:p w:rsidR="00394845" w:rsidRDefault="00394845">
          <w:pPr>
            <w:pStyle w:val="4AE1BBB0550544F4BFC379C543B11661"/>
          </w:pPr>
          <w:r w:rsidRPr="009A6F63">
            <w:rPr>
              <w:rStyle w:val="PlaceholderText"/>
              <w:color w:val="FFFFFF" w:themeColor="background1"/>
            </w:rPr>
            <w:t>Click here to enter text.</w:t>
          </w:r>
        </w:p>
      </w:docPartBody>
    </w:docPart>
    <w:docPart>
      <w:docPartPr>
        <w:name w:val="C5BE86C61E9C4612BDFA063295FCB5EE"/>
        <w:category>
          <w:name w:val="General"/>
          <w:gallery w:val="placeholder"/>
        </w:category>
        <w:types>
          <w:type w:val="bbPlcHdr"/>
        </w:types>
        <w:behaviors>
          <w:behavior w:val="content"/>
        </w:behaviors>
        <w:guid w:val="{CC86061C-38BB-43A7-BB1D-CCD0744B17E4}"/>
      </w:docPartPr>
      <w:docPartBody>
        <w:p w:rsidR="00394845" w:rsidRDefault="00394845">
          <w:pPr>
            <w:pStyle w:val="C5BE86C61E9C4612BDFA063295FCB5EE"/>
          </w:pPr>
          <w:r w:rsidRPr="009A6F63">
            <w:rPr>
              <w:rStyle w:val="PlaceholderText"/>
              <w:color w:val="FFFFFF" w:themeColor="background1"/>
            </w:rPr>
            <w:t>Click here to enter text.</w:t>
          </w:r>
        </w:p>
      </w:docPartBody>
    </w:docPart>
    <w:docPart>
      <w:docPartPr>
        <w:name w:val="76E11AB6C40240C496882171CD93ABC3"/>
        <w:category>
          <w:name w:val="General"/>
          <w:gallery w:val="placeholder"/>
        </w:category>
        <w:types>
          <w:type w:val="bbPlcHdr"/>
        </w:types>
        <w:behaviors>
          <w:behavior w:val="content"/>
        </w:behaviors>
        <w:guid w:val="{C6787BB6-CD98-4B73-822A-A3E055467AF3}"/>
      </w:docPartPr>
      <w:docPartBody>
        <w:p w:rsidR="00394845" w:rsidRDefault="00394845">
          <w:pPr>
            <w:pStyle w:val="76E11AB6C40240C496882171CD93ABC3"/>
          </w:pPr>
          <w:r w:rsidRPr="009A6F63">
            <w:rPr>
              <w:rStyle w:val="PlaceholderText"/>
              <w:color w:val="FFFFFF" w:themeColor="background1"/>
            </w:rPr>
            <w:t>Click here to enter text.</w:t>
          </w:r>
        </w:p>
      </w:docPartBody>
    </w:docPart>
    <w:docPart>
      <w:docPartPr>
        <w:name w:val="BF861C2B8B7B468689BEEBEBD2759832"/>
        <w:category>
          <w:name w:val="General"/>
          <w:gallery w:val="placeholder"/>
        </w:category>
        <w:types>
          <w:type w:val="bbPlcHdr"/>
        </w:types>
        <w:behaviors>
          <w:behavior w:val="content"/>
        </w:behaviors>
        <w:guid w:val="{612F220A-E163-4B47-A095-7923543ED90E}"/>
      </w:docPartPr>
      <w:docPartBody>
        <w:p w:rsidR="00394845" w:rsidRDefault="00394845">
          <w:pPr>
            <w:pStyle w:val="BF861C2B8B7B468689BEEBEBD2759832"/>
          </w:pPr>
          <w:r w:rsidRPr="009A6F63">
            <w:rPr>
              <w:rStyle w:val="PlaceholderText"/>
              <w:color w:val="FFFFFF" w:themeColor="background1"/>
            </w:rPr>
            <w:t>Click here to enter text.</w:t>
          </w:r>
        </w:p>
      </w:docPartBody>
    </w:docPart>
    <w:docPart>
      <w:docPartPr>
        <w:name w:val="0048C949A6394E9A87A836995085D017"/>
        <w:category>
          <w:name w:val="General"/>
          <w:gallery w:val="placeholder"/>
        </w:category>
        <w:types>
          <w:type w:val="bbPlcHdr"/>
        </w:types>
        <w:behaviors>
          <w:behavior w:val="content"/>
        </w:behaviors>
        <w:guid w:val="{91C590B1-8707-4700-B5A2-ADBF814DE180}"/>
      </w:docPartPr>
      <w:docPartBody>
        <w:p w:rsidR="00394845" w:rsidRDefault="00394845">
          <w:pPr>
            <w:pStyle w:val="0048C949A6394E9A87A836995085D017"/>
          </w:pPr>
          <w:r w:rsidRPr="009A6F63">
            <w:rPr>
              <w:rStyle w:val="PlaceholderText"/>
              <w:color w:val="FFFFFF" w:themeColor="background1"/>
            </w:rPr>
            <w:t>Click here to enter text.</w:t>
          </w:r>
        </w:p>
      </w:docPartBody>
    </w:docPart>
    <w:docPart>
      <w:docPartPr>
        <w:name w:val="30275EBB3BD540F2857BA051BE28CD28"/>
        <w:category>
          <w:name w:val="General"/>
          <w:gallery w:val="placeholder"/>
        </w:category>
        <w:types>
          <w:type w:val="bbPlcHdr"/>
        </w:types>
        <w:behaviors>
          <w:behavior w:val="content"/>
        </w:behaviors>
        <w:guid w:val="{7FE6E4D6-44E3-4D19-9234-48562FF0AAB5}"/>
      </w:docPartPr>
      <w:docPartBody>
        <w:p w:rsidR="00394845" w:rsidRDefault="00394845">
          <w:pPr>
            <w:pStyle w:val="30275EBB3BD540F2857BA051BE28CD28"/>
          </w:pPr>
          <w:r w:rsidRPr="009A6F63">
            <w:rPr>
              <w:rStyle w:val="PlaceholderText"/>
              <w:color w:val="FFFFFF" w:themeColor="background1"/>
            </w:rPr>
            <w:t>Click here to enter text.</w:t>
          </w:r>
        </w:p>
      </w:docPartBody>
    </w:docPart>
    <w:docPart>
      <w:docPartPr>
        <w:name w:val="736F85C5407E4343AD7125B2E8FB8DEF"/>
        <w:category>
          <w:name w:val="General"/>
          <w:gallery w:val="placeholder"/>
        </w:category>
        <w:types>
          <w:type w:val="bbPlcHdr"/>
        </w:types>
        <w:behaviors>
          <w:behavior w:val="content"/>
        </w:behaviors>
        <w:guid w:val="{EDC827EA-8B22-4FB5-9326-AAD9A5F332FA}"/>
      </w:docPartPr>
      <w:docPartBody>
        <w:p w:rsidR="00394845" w:rsidRDefault="00394845">
          <w:pPr>
            <w:pStyle w:val="736F85C5407E4343AD7125B2E8FB8DEF"/>
          </w:pPr>
          <w:r w:rsidRPr="009A6F63">
            <w:rPr>
              <w:rStyle w:val="PlaceholderText"/>
              <w:color w:val="FFFFFF" w:themeColor="background1"/>
            </w:rPr>
            <w:t>Click here to enter text.</w:t>
          </w:r>
        </w:p>
      </w:docPartBody>
    </w:docPart>
    <w:docPart>
      <w:docPartPr>
        <w:name w:val="983A027AC1934FBF8C866288821CC01B"/>
        <w:category>
          <w:name w:val="General"/>
          <w:gallery w:val="placeholder"/>
        </w:category>
        <w:types>
          <w:type w:val="bbPlcHdr"/>
        </w:types>
        <w:behaviors>
          <w:behavior w:val="content"/>
        </w:behaviors>
        <w:guid w:val="{DED5737D-3434-48C3-8EBE-B78F22916425}"/>
      </w:docPartPr>
      <w:docPartBody>
        <w:p w:rsidR="00394845" w:rsidRDefault="00394845">
          <w:pPr>
            <w:pStyle w:val="983A027AC1934FBF8C866288821CC01B"/>
          </w:pPr>
          <w:r w:rsidRPr="009A6F63">
            <w:rPr>
              <w:rStyle w:val="PlaceholderText"/>
              <w:color w:val="FFFFFF" w:themeColor="background1"/>
            </w:rPr>
            <w:t>Click here to enter text.</w:t>
          </w:r>
        </w:p>
      </w:docPartBody>
    </w:docPart>
    <w:docPart>
      <w:docPartPr>
        <w:name w:val="5CDBFE157129467D8078E09780497CB5"/>
        <w:category>
          <w:name w:val="General"/>
          <w:gallery w:val="placeholder"/>
        </w:category>
        <w:types>
          <w:type w:val="bbPlcHdr"/>
        </w:types>
        <w:behaviors>
          <w:behavior w:val="content"/>
        </w:behaviors>
        <w:guid w:val="{9CECB241-4321-4C4A-A64C-20E2A5B249D8}"/>
      </w:docPartPr>
      <w:docPartBody>
        <w:p w:rsidR="00394845" w:rsidRDefault="00394845">
          <w:pPr>
            <w:pStyle w:val="5CDBFE157129467D8078E09780497CB5"/>
          </w:pPr>
          <w:r w:rsidRPr="009A6F63">
            <w:rPr>
              <w:rStyle w:val="PlaceholderText"/>
              <w:color w:val="FFFFFF" w:themeColor="background1"/>
            </w:rPr>
            <w:t>Click here to enter text.</w:t>
          </w:r>
        </w:p>
      </w:docPartBody>
    </w:docPart>
    <w:docPart>
      <w:docPartPr>
        <w:name w:val="90C7AA8FED90495C8C7A9E0A07CF6EFD"/>
        <w:category>
          <w:name w:val="General"/>
          <w:gallery w:val="placeholder"/>
        </w:category>
        <w:types>
          <w:type w:val="bbPlcHdr"/>
        </w:types>
        <w:behaviors>
          <w:behavior w:val="content"/>
        </w:behaviors>
        <w:guid w:val="{72AFAEE6-3B09-4E8F-B0F1-08BDF65C2AF9}"/>
      </w:docPartPr>
      <w:docPartBody>
        <w:p w:rsidR="00394845" w:rsidRDefault="00394845">
          <w:pPr>
            <w:pStyle w:val="90C7AA8FED90495C8C7A9E0A07CF6EFD"/>
          </w:pPr>
          <w:r w:rsidRPr="009A6F63">
            <w:rPr>
              <w:rStyle w:val="PlaceholderText"/>
              <w:color w:val="FFFFFF" w:themeColor="background1"/>
            </w:rPr>
            <w:t>Click here to enter text.</w:t>
          </w:r>
        </w:p>
      </w:docPartBody>
    </w:docPart>
    <w:docPart>
      <w:docPartPr>
        <w:name w:val="D9BE30E0D9AE4CD690C9E7454BB6BDEC"/>
        <w:category>
          <w:name w:val="General"/>
          <w:gallery w:val="placeholder"/>
        </w:category>
        <w:types>
          <w:type w:val="bbPlcHdr"/>
        </w:types>
        <w:behaviors>
          <w:behavior w:val="content"/>
        </w:behaviors>
        <w:guid w:val="{53CC22EC-EA7D-4787-B9AF-4343E9238D4B}"/>
      </w:docPartPr>
      <w:docPartBody>
        <w:p w:rsidR="00394845" w:rsidRDefault="00394845">
          <w:pPr>
            <w:pStyle w:val="D9BE30E0D9AE4CD690C9E7454BB6BDEC"/>
          </w:pPr>
          <w:r w:rsidRPr="009A6F63">
            <w:rPr>
              <w:rStyle w:val="PlaceholderText"/>
              <w:color w:val="FFFFFF" w:themeColor="background1"/>
            </w:rPr>
            <w:t>Click here to enter text.</w:t>
          </w:r>
        </w:p>
      </w:docPartBody>
    </w:docPart>
    <w:docPart>
      <w:docPartPr>
        <w:name w:val="1A5D426CAAEB49E58D31F2C0258F760F"/>
        <w:category>
          <w:name w:val="General"/>
          <w:gallery w:val="placeholder"/>
        </w:category>
        <w:types>
          <w:type w:val="bbPlcHdr"/>
        </w:types>
        <w:behaviors>
          <w:behavior w:val="content"/>
        </w:behaviors>
        <w:guid w:val="{12C44A60-5771-4B87-80E8-D50E5630AE9F}"/>
      </w:docPartPr>
      <w:docPartBody>
        <w:p w:rsidR="00394845" w:rsidRDefault="00394845">
          <w:pPr>
            <w:pStyle w:val="1A5D426CAAEB49E58D31F2C0258F760F"/>
          </w:pPr>
          <w:r w:rsidRPr="009A6F63">
            <w:rPr>
              <w:rStyle w:val="PlaceholderText"/>
              <w:color w:val="FFFFFF" w:themeColor="background1"/>
            </w:rPr>
            <w:t>Click here to enter text.</w:t>
          </w:r>
        </w:p>
      </w:docPartBody>
    </w:docPart>
    <w:docPart>
      <w:docPartPr>
        <w:name w:val="E9D4195F3EF147D1B2C3890974645D71"/>
        <w:category>
          <w:name w:val="General"/>
          <w:gallery w:val="placeholder"/>
        </w:category>
        <w:types>
          <w:type w:val="bbPlcHdr"/>
        </w:types>
        <w:behaviors>
          <w:behavior w:val="content"/>
        </w:behaviors>
        <w:guid w:val="{BFAC9FBA-F783-4C37-9A02-E3E8B49221B5}"/>
      </w:docPartPr>
      <w:docPartBody>
        <w:p w:rsidR="00394845" w:rsidRDefault="00394845">
          <w:pPr>
            <w:pStyle w:val="E9D4195F3EF147D1B2C3890974645D71"/>
          </w:pPr>
          <w:r w:rsidRPr="00AE250A">
            <w:rPr>
              <w:rStyle w:val="PlaceholderText"/>
              <w:color w:val="FFFFFF" w:themeColor="background1"/>
            </w:rPr>
            <w:t>Click here to enter text.</w:t>
          </w:r>
        </w:p>
      </w:docPartBody>
    </w:docPart>
    <w:docPart>
      <w:docPartPr>
        <w:name w:val="17A32678A5CB48AEA9706042EC29AAB9"/>
        <w:category>
          <w:name w:val="General"/>
          <w:gallery w:val="placeholder"/>
        </w:category>
        <w:types>
          <w:type w:val="bbPlcHdr"/>
        </w:types>
        <w:behaviors>
          <w:behavior w:val="content"/>
        </w:behaviors>
        <w:guid w:val="{EE809BE3-3337-4124-8F46-4FB64DF4822A}"/>
      </w:docPartPr>
      <w:docPartBody>
        <w:p w:rsidR="00394845" w:rsidRDefault="00394845">
          <w:pPr>
            <w:pStyle w:val="17A32678A5CB48AEA9706042EC29AAB9"/>
          </w:pPr>
          <w:r w:rsidRPr="009A6F63">
            <w:rPr>
              <w:rStyle w:val="PlaceholderText"/>
              <w:color w:val="FFFFFF" w:themeColor="background1"/>
            </w:rPr>
            <w:t>Click here to enter text.</w:t>
          </w:r>
        </w:p>
      </w:docPartBody>
    </w:docPart>
    <w:docPart>
      <w:docPartPr>
        <w:name w:val="96DA671BADDE48E7B7CE46EB255A019A"/>
        <w:category>
          <w:name w:val="General"/>
          <w:gallery w:val="placeholder"/>
        </w:category>
        <w:types>
          <w:type w:val="bbPlcHdr"/>
        </w:types>
        <w:behaviors>
          <w:behavior w:val="content"/>
        </w:behaviors>
        <w:guid w:val="{8868E55E-4360-4E06-BCC6-EBE02FD10CE9}"/>
      </w:docPartPr>
      <w:docPartBody>
        <w:p w:rsidR="00394845" w:rsidRDefault="00394845">
          <w:pPr>
            <w:pStyle w:val="96DA671BADDE48E7B7CE46EB255A019A"/>
          </w:pPr>
          <w:r w:rsidRPr="009A6F63">
            <w:rPr>
              <w:rStyle w:val="PlaceholderText"/>
              <w:color w:val="FFFFFF" w:themeColor="background1"/>
            </w:rPr>
            <w:t>Click here to enter text.</w:t>
          </w:r>
        </w:p>
      </w:docPartBody>
    </w:docPart>
    <w:docPart>
      <w:docPartPr>
        <w:name w:val="847CB03A2FD74614B4E72849BFFC02BC"/>
        <w:category>
          <w:name w:val="General"/>
          <w:gallery w:val="placeholder"/>
        </w:category>
        <w:types>
          <w:type w:val="bbPlcHdr"/>
        </w:types>
        <w:behaviors>
          <w:behavior w:val="content"/>
        </w:behaviors>
        <w:guid w:val="{0D35616A-98A4-49CB-B12D-5F268E911D27}"/>
      </w:docPartPr>
      <w:docPartBody>
        <w:p w:rsidR="00394845" w:rsidRDefault="00394845">
          <w:pPr>
            <w:pStyle w:val="847CB03A2FD74614B4E72849BFFC02BC"/>
          </w:pPr>
          <w:r w:rsidRPr="00AE250A">
            <w:rPr>
              <w:rStyle w:val="PlaceholderText"/>
              <w:color w:val="FFFFFF" w:themeColor="background1"/>
            </w:rPr>
            <w:t>Click here to enter text.</w:t>
          </w:r>
        </w:p>
      </w:docPartBody>
    </w:docPart>
    <w:docPart>
      <w:docPartPr>
        <w:name w:val="C38A938DEF714ABB8CBE4B9646AB25A6"/>
        <w:category>
          <w:name w:val="General"/>
          <w:gallery w:val="placeholder"/>
        </w:category>
        <w:types>
          <w:type w:val="bbPlcHdr"/>
        </w:types>
        <w:behaviors>
          <w:behavior w:val="content"/>
        </w:behaviors>
        <w:guid w:val="{EE2299A0-F339-4974-B711-FC7322E57351}"/>
      </w:docPartPr>
      <w:docPartBody>
        <w:p w:rsidR="00394845" w:rsidRDefault="00394845">
          <w:pPr>
            <w:pStyle w:val="C38A938DEF714ABB8CBE4B9646AB25A6"/>
          </w:pPr>
          <w:r w:rsidRPr="009A6F63">
            <w:rPr>
              <w:rStyle w:val="PlaceholderText"/>
              <w:color w:val="FFFFFF" w:themeColor="background1"/>
            </w:rPr>
            <w:t>Click here to enter text.</w:t>
          </w:r>
        </w:p>
      </w:docPartBody>
    </w:docPart>
    <w:docPart>
      <w:docPartPr>
        <w:name w:val="7ABA0063BCE042148CB7365DC1A83C9F"/>
        <w:category>
          <w:name w:val="General"/>
          <w:gallery w:val="placeholder"/>
        </w:category>
        <w:types>
          <w:type w:val="bbPlcHdr"/>
        </w:types>
        <w:behaviors>
          <w:behavior w:val="content"/>
        </w:behaviors>
        <w:guid w:val="{361D090C-9804-445E-A16E-3C32CEC779C4}"/>
      </w:docPartPr>
      <w:docPartBody>
        <w:p w:rsidR="00394845" w:rsidRDefault="00394845">
          <w:pPr>
            <w:pStyle w:val="7ABA0063BCE042148CB7365DC1A83C9F"/>
          </w:pPr>
          <w:r w:rsidRPr="009A6F63">
            <w:rPr>
              <w:rStyle w:val="PlaceholderText"/>
              <w:color w:val="FFFFFF" w:themeColor="background1"/>
            </w:rPr>
            <w:t>Click here to enter text.</w:t>
          </w:r>
        </w:p>
      </w:docPartBody>
    </w:docPart>
    <w:docPart>
      <w:docPartPr>
        <w:name w:val="56F7C5A945E64A1FB8F6980D0C846C14"/>
        <w:category>
          <w:name w:val="General"/>
          <w:gallery w:val="placeholder"/>
        </w:category>
        <w:types>
          <w:type w:val="bbPlcHdr"/>
        </w:types>
        <w:behaviors>
          <w:behavior w:val="content"/>
        </w:behaviors>
        <w:guid w:val="{D95EFA59-1270-4E54-8CA6-BEF0383A41E0}"/>
      </w:docPartPr>
      <w:docPartBody>
        <w:p w:rsidR="00394845" w:rsidRDefault="00394845">
          <w:pPr>
            <w:pStyle w:val="56F7C5A945E64A1FB8F6980D0C846C14"/>
          </w:pPr>
          <w:r w:rsidRPr="009A6F63">
            <w:rPr>
              <w:rStyle w:val="PlaceholderText"/>
              <w:color w:val="FFFFFF" w:themeColor="background1"/>
            </w:rPr>
            <w:t>Click here to enter text.</w:t>
          </w:r>
        </w:p>
      </w:docPartBody>
    </w:docPart>
    <w:docPart>
      <w:docPartPr>
        <w:name w:val="728FF6EF6AA84B85A1EC82F41CABF494"/>
        <w:category>
          <w:name w:val="General"/>
          <w:gallery w:val="placeholder"/>
        </w:category>
        <w:types>
          <w:type w:val="bbPlcHdr"/>
        </w:types>
        <w:behaviors>
          <w:behavior w:val="content"/>
        </w:behaviors>
        <w:guid w:val="{EE72CAC9-5F5D-4E89-AA92-CB8DCADE3C09}"/>
      </w:docPartPr>
      <w:docPartBody>
        <w:p w:rsidR="00394845" w:rsidRDefault="00394845">
          <w:pPr>
            <w:pStyle w:val="728FF6EF6AA84B85A1EC82F41CABF494"/>
          </w:pPr>
          <w:r w:rsidRPr="00CE5876">
            <w:rPr>
              <w:rStyle w:val="PlaceholderText"/>
              <w:color w:val="FFFFFF" w:themeColor="background1"/>
            </w:rPr>
            <w:t>Click here to enter a date.</w:t>
          </w:r>
        </w:p>
      </w:docPartBody>
    </w:docPart>
    <w:docPart>
      <w:docPartPr>
        <w:name w:val="F259E96B953D47E18E989D595EB9907A"/>
        <w:category>
          <w:name w:val="General"/>
          <w:gallery w:val="placeholder"/>
        </w:category>
        <w:types>
          <w:type w:val="bbPlcHdr"/>
        </w:types>
        <w:behaviors>
          <w:behavior w:val="content"/>
        </w:behaviors>
        <w:guid w:val="{B4FE8C7B-BE60-4A57-8D6E-8798644A475D}"/>
      </w:docPartPr>
      <w:docPartBody>
        <w:p w:rsidR="00394845" w:rsidRDefault="00394845">
          <w:pPr>
            <w:pStyle w:val="F259E96B953D47E18E989D595EB9907A"/>
          </w:pPr>
          <w:r w:rsidRPr="009A6F63">
            <w:rPr>
              <w:rStyle w:val="PlaceholderText"/>
              <w:color w:val="FFFFFF" w:themeColor="background1"/>
            </w:rPr>
            <w:t>Click here to enter text.</w:t>
          </w:r>
        </w:p>
      </w:docPartBody>
    </w:docPart>
    <w:docPart>
      <w:docPartPr>
        <w:name w:val="9534DF2DF06941609B0573A86CB48027"/>
        <w:category>
          <w:name w:val="General"/>
          <w:gallery w:val="placeholder"/>
        </w:category>
        <w:types>
          <w:type w:val="bbPlcHdr"/>
        </w:types>
        <w:behaviors>
          <w:behavior w:val="content"/>
        </w:behaviors>
        <w:guid w:val="{F8EF8AC9-796B-44D3-9618-EB44CB648D00}"/>
      </w:docPartPr>
      <w:docPartBody>
        <w:p w:rsidR="00394845" w:rsidRDefault="00394845">
          <w:pPr>
            <w:pStyle w:val="9534DF2DF06941609B0573A86CB48027"/>
          </w:pPr>
          <w:r w:rsidRPr="00CE5876">
            <w:rPr>
              <w:rStyle w:val="PlaceholderText"/>
              <w:color w:val="FFFFFF" w:themeColor="background1"/>
            </w:rPr>
            <w:t>Click here to enter a date.</w:t>
          </w:r>
        </w:p>
      </w:docPartBody>
    </w:docPart>
    <w:docPart>
      <w:docPartPr>
        <w:name w:val="0260294D929C42028AF7237EE92EFF95"/>
        <w:category>
          <w:name w:val="General"/>
          <w:gallery w:val="placeholder"/>
        </w:category>
        <w:types>
          <w:type w:val="bbPlcHdr"/>
        </w:types>
        <w:behaviors>
          <w:behavior w:val="content"/>
        </w:behaviors>
        <w:guid w:val="{B843D5AC-601F-454D-AB71-E1BE14B32DF4}"/>
      </w:docPartPr>
      <w:docPartBody>
        <w:p w:rsidR="00394845" w:rsidRDefault="00394845">
          <w:pPr>
            <w:pStyle w:val="0260294D929C42028AF7237EE92EFF95"/>
          </w:pPr>
          <w:r w:rsidRPr="009A6F63">
            <w:rPr>
              <w:rStyle w:val="PlaceholderText"/>
              <w:color w:val="FFFFFF" w:themeColor="background1"/>
            </w:rPr>
            <w:t>Click here to enter text.</w:t>
          </w:r>
        </w:p>
      </w:docPartBody>
    </w:docPart>
    <w:docPart>
      <w:docPartPr>
        <w:name w:val="B20440E82AB148C9A4C6D674B43B7539"/>
        <w:category>
          <w:name w:val="General"/>
          <w:gallery w:val="placeholder"/>
        </w:category>
        <w:types>
          <w:type w:val="bbPlcHdr"/>
        </w:types>
        <w:behaviors>
          <w:behavior w:val="content"/>
        </w:behaviors>
        <w:guid w:val="{C4C0FF8F-1FE8-4126-8406-8CF457BEBDC2}"/>
      </w:docPartPr>
      <w:docPartBody>
        <w:p w:rsidR="00394845" w:rsidRDefault="00394845">
          <w:pPr>
            <w:pStyle w:val="B20440E82AB148C9A4C6D674B43B7539"/>
          </w:pPr>
          <w:r w:rsidRPr="004647F9">
            <w:rPr>
              <w:rStyle w:val="PlaceholderText"/>
              <w:color w:val="FFFFFF" w:themeColor="background1"/>
            </w:rPr>
            <w:t>Click here to enter text.</w:t>
          </w:r>
        </w:p>
      </w:docPartBody>
    </w:docPart>
    <w:docPart>
      <w:docPartPr>
        <w:name w:val="E9C0FD9E7652404787D7CF1DE0406FDE"/>
        <w:category>
          <w:name w:val="General"/>
          <w:gallery w:val="placeholder"/>
        </w:category>
        <w:types>
          <w:type w:val="bbPlcHdr"/>
        </w:types>
        <w:behaviors>
          <w:behavior w:val="content"/>
        </w:behaviors>
        <w:guid w:val="{EC25F4AC-525D-4D93-A9F8-6DF792B1E702}"/>
      </w:docPartPr>
      <w:docPartBody>
        <w:p w:rsidR="00394845" w:rsidRDefault="00394845">
          <w:pPr>
            <w:pStyle w:val="E9C0FD9E7652404787D7CF1DE0406FDE"/>
          </w:pPr>
          <w:r w:rsidRPr="004647F9">
            <w:rPr>
              <w:rStyle w:val="PlaceholderText"/>
              <w:color w:val="FFFFFF" w:themeColor="background1"/>
            </w:rPr>
            <w:t>Click here to enter text.</w:t>
          </w:r>
        </w:p>
      </w:docPartBody>
    </w:docPart>
    <w:docPart>
      <w:docPartPr>
        <w:name w:val="AC953A18F50C4AC0829632BB90D51BE9"/>
        <w:category>
          <w:name w:val="General"/>
          <w:gallery w:val="placeholder"/>
        </w:category>
        <w:types>
          <w:type w:val="bbPlcHdr"/>
        </w:types>
        <w:behaviors>
          <w:behavior w:val="content"/>
        </w:behaviors>
        <w:guid w:val="{8486DA1F-2799-4713-A88C-E7351245079E}"/>
      </w:docPartPr>
      <w:docPartBody>
        <w:p w:rsidR="00394845" w:rsidRDefault="00394845">
          <w:pPr>
            <w:pStyle w:val="AC953A18F50C4AC0829632BB90D51BE9"/>
          </w:pPr>
          <w:r w:rsidRPr="00B148FC">
            <w:rPr>
              <w:rStyle w:val="PlaceholderText"/>
              <w:color w:val="FFFFFF" w:themeColor="background1"/>
            </w:rPr>
            <w:t>Click here to enter text.</w:t>
          </w:r>
        </w:p>
      </w:docPartBody>
    </w:docPart>
    <w:docPart>
      <w:docPartPr>
        <w:name w:val="AC845B05EA15494AB8DAED2BB23B45F3"/>
        <w:category>
          <w:name w:val="General"/>
          <w:gallery w:val="placeholder"/>
        </w:category>
        <w:types>
          <w:type w:val="bbPlcHdr"/>
        </w:types>
        <w:behaviors>
          <w:behavior w:val="content"/>
        </w:behaviors>
        <w:guid w:val="{5015D8BA-1159-4AA5-8A8E-F97093BD1DDF}"/>
      </w:docPartPr>
      <w:docPartBody>
        <w:p w:rsidR="00394845" w:rsidRDefault="00394845">
          <w:pPr>
            <w:pStyle w:val="AC845B05EA15494AB8DAED2BB23B45F3"/>
          </w:pPr>
          <w:r w:rsidRPr="004647F9">
            <w:rPr>
              <w:rStyle w:val="PlaceholderText"/>
              <w:color w:val="FFFFFF" w:themeColor="background1"/>
            </w:rPr>
            <w:t>Click here to enter text.</w:t>
          </w:r>
        </w:p>
      </w:docPartBody>
    </w:docPart>
    <w:docPart>
      <w:docPartPr>
        <w:name w:val="6D8AC5A412234034B07736E31AAB26C1"/>
        <w:category>
          <w:name w:val="General"/>
          <w:gallery w:val="placeholder"/>
        </w:category>
        <w:types>
          <w:type w:val="bbPlcHdr"/>
        </w:types>
        <w:behaviors>
          <w:behavior w:val="content"/>
        </w:behaviors>
        <w:guid w:val="{2EF50897-C68E-4CEA-830A-1281EAE45C4E}"/>
      </w:docPartPr>
      <w:docPartBody>
        <w:p w:rsidR="00394845" w:rsidRDefault="00394845">
          <w:pPr>
            <w:pStyle w:val="6D8AC5A412234034B07736E31AAB26C1"/>
          </w:pPr>
          <w:r w:rsidRPr="009A6F63">
            <w:rPr>
              <w:rStyle w:val="PlaceholderText"/>
              <w:color w:val="FFFFFF" w:themeColor="background1"/>
            </w:rPr>
            <w:t>Click here to enter text.</w:t>
          </w:r>
        </w:p>
      </w:docPartBody>
    </w:docPart>
    <w:docPart>
      <w:docPartPr>
        <w:name w:val="31DD4744C0C94B389FEE48C9F09B3C81"/>
        <w:category>
          <w:name w:val="General"/>
          <w:gallery w:val="placeholder"/>
        </w:category>
        <w:types>
          <w:type w:val="bbPlcHdr"/>
        </w:types>
        <w:behaviors>
          <w:behavior w:val="content"/>
        </w:behaviors>
        <w:guid w:val="{C189C6CB-8979-4599-AE2C-A6ED5F5B59C2}"/>
      </w:docPartPr>
      <w:docPartBody>
        <w:p w:rsidR="00394845" w:rsidRDefault="00394845">
          <w:pPr>
            <w:pStyle w:val="31DD4744C0C94B389FEE48C9F09B3C81"/>
          </w:pPr>
          <w:r w:rsidRPr="00CE5876">
            <w:rPr>
              <w:rStyle w:val="PlaceholderText"/>
              <w:color w:val="FFFFFF" w:themeColor="background1"/>
            </w:rPr>
            <w:t>Click here to enter a date.</w:t>
          </w:r>
        </w:p>
      </w:docPartBody>
    </w:docPart>
    <w:docPart>
      <w:docPartPr>
        <w:name w:val="07FC1515C9C547A0B7B99E61A441DAD6"/>
        <w:category>
          <w:name w:val="General"/>
          <w:gallery w:val="placeholder"/>
        </w:category>
        <w:types>
          <w:type w:val="bbPlcHdr"/>
        </w:types>
        <w:behaviors>
          <w:behavior w:val="content"/>
        </w:behaviors>
        <w:guid w:val="{0F66986A-15F8-4895-B5B8-042FE8EA413E}"/>
      </w:docPartPr>
      <w:docPartBody>
        <w:p w:rsidR="00394845" w:rsidRDefault="00394845">
          <w:pPr>
            <w:pStyle w:val="07FC1515C9C547A0B7B99E61A441DAD6"/>
          </w:pPr>
          <w:r w:rsidRPr="009A6F63">
            <w:rPr>
              <w:rStyle w:val="PlaceholderText"/>
              <w:color w:val="FFFFFF" w:themeColor="background1"/>
            </w:rPr>
            <w:t>Click here to enter text.</w:t>
          </w:r>
        </w:p>
      </w:docPartBody>
    </w:docPart>
    <w:docPart>
      <w:docPartPr>
        <w:name w:val="62FB3D40FEF1485DAC58B3F3D96D8B70"/>
        <w:category>
          <w:name w:val="General"/>
          <w:gallery w:val="placeholder"/>
        </w:category>
        <w:types>
          <w:type w:val="bbPlcHdr"/>
        </w:types>
        <w:behaviors>
          <w:behavior w:val="content"/>
        </w:behaviors>
        <w:guid w:val="{5EAA3A65-13DC-4882-A2F2-223642CDB94D}"/>
      </w:docPartPr>
      <w:docPartBody>
        <w:p w:rsidR="00394845" w:rsidRDefault="00394845">
          <w:pPr>
            <w:pStyle w:val="62FB3D40FEF1485DAC58B3F3D96D8B70"/>
          </w:pPr>
          <w:r w:rsidRPr="009A6F63">
            <w:rPr>
              <w:rStyle w:val="PlaceholderText"/>
              <w:color w:val="FFFFFF" w:themeColor="background1"/>
            </w:rPr>
            <w:t>Click here to enter text.</w:t>
          </w:r>
        </w:p>
      </w:docPartBody>
    </w:docPart>
    <w:docPart>
      <w:docPartPr>
        <w:name w:val="96CC0A91C68B4F50A4BE986A7F491EA6"/>
        <w:category>
          <w:name w:val="General"/>
          <w:gallery w:val="placeholder"/>
        </w:category>
        <w:types>
          <w:type w:val="bbPlcHdr"/>
        </w:types>
        <w:behaviors>
          <w:behavior w:val="content"/>
        </w:behaviors>
        <w:guid w:val="{641BFDCD-B2EE-43FB-A41E-93D067623F74}"/>
      </w:docPartPr>
      <w:docPartBody>
        <w:p w:rsidR="00394845" w:rsidRDefault="00394845">
          <w:pPr>
            <w:pStyle w:val="96CC0A91C68B4F50A4BE986A7F491EA6"/>
          </w:pPr>
          <w:r w:rsidRPr="00CE5876">
            <w:rPr>
              <w:rStyle w:val="PlaceholderText"/>
              <w:color w:val="FFFFFF" w:themeColor="background1"/>
            </w:rPr>
            <w:t>Click here to enter a date.</w:t>
          </w:r>
        </w:p>
      </w:docPartBody>
    </w:docPart>
    <w:docPart>
      <w:docPartPr>
        <w:name w:val="D0FB3DB2883248E5ABF306C409CC9764"/>
        <w:category>
          <w:name w:val="General"/>
          <w:gallery w:val="placeholder"/>
        </w:category>
        <w:types>
          <w:type w:val="bbPlcHdr"/>
        </w:types>
        <w:behaviors>
          <w:behavior w:val="content"/>
        </w:behaviors>
        <w:guid w:val="{BB959C85-5F92-41C3-9C8B-C8FA2A609180}"/>
      </w:docPartPr>
      <w:docPartBody>
        <w:p w:rsidR="00394845" w:rsidRDefault="00394845">
          <w:pPr>
            <w:pStyle w:val="D0FB3DB2883248E5ABF306C409CC9764"/>
          </w:pPr>
          <w:r w:rsidRPr="009A6F63">
            <w:rPr>
              <w:rStyle w:val="PlaceholderText"/>
              <w:color w:val="FFFFFF" w:themeColor="background1"/>
            </w:rPr>
            <w:t>Click here to enter text.</w:t>
          </w:r>
        </w:p>
      </w:docPartBody>
    </w:docPart>
    <w:docPart>
      <w:docPartPr>
        <w:name w:val="B2208DF1064044D7B4C3D21B9494C7A1"/>
        <w:category>
          <w:name w:val="General"/>
          <w:gallery w:val="placeholder"/>
        </w:category>
        <w:types>
          <w:type w:val="bbPlcHdr"/>
        </w:types>
        <w:behaviors>
          <w:behavior w:val="content"/>
        </w:behaviors>
        <w:guid w:val="{EE2A0025-0D7C-4618-A801-BB84B23DC84F}"/>
      </w:docPartPr>
      <w:docPartBody>
        <w:p w:rsidR="00394845" w:rsidRDefault="00394845">
          <w:pPr>
            <w:pStyle w:val="B2208DF1064044D7B4C3D21B9494C7A1"/>
          </w:pPr>
          <w:r w:rsidRPr="00AE250A">
            <w:rPr>
              <w:rStyle w:val="PlaceholderText"/>
              <w:color w:val="FFFFFF" w:themeColor="background1"/>
            </w:rPr>
            <w:t>Click here to enter text.</w:t>
          </w:r>
        </w:p>
      </w:docPartBody>
    </w:docPart>
    <w:docPart>
      <w:docPartPr>
        <w:name w:val="EBA9B9D399EF4D11A2820BA636F5104B"/>
        <w:category>
          <w:name w:val="General"/>
          <w:gallery w:val="placeholder"/>
        </w:category>
        <w:types>
          <w:type w:val="bbPlcHdr"/>
        </w:types>
        <w:behaviors>
          <w:behavior w:val="content"/>
        </w:behaviors>
        <w:guid w:val="{D574F251-6469-40AD-B10D-775B4965F850}"/>
      </w:docPartPr>
      <w:docPartBody>
        <w:p w:rsidR="00394845" w:rsidRDefault="00394845">
          <w:pPr>
            <w:pStyle w:val="EBA9B9D399EF4D11A2820BA636F5104B"/>
          </w:pPr>
          <w:r w:rsidRPr="00AE250A">
            <w:rPr>
              <w:rStyle w:val="PlaceholderText"/>
              <w:color w:val="FFFFFF" w:themeColor="background1"/>
            </w:rPr>
            <w:t>Click here to enter text.</w:t>
          </w:r>
        </w:p>
      </w:docPartBody>
    </w:docPart>
    <w:docPart>
      <w:docPartPr>
        <w:name w:val="215A1F1ED12F49C988529775D98F8DC4"/>
        <w:category>
          <w:name w:val="General"/>
          <w:gallery w:val="placeholder"/>
        </w:category>
        <w:types>
          <w:type w:val="bbPlcHdr"/>
        </w:types>
        <w:behaviors>
          <w:behavior w:val="content"/>
        </w:behaviors>
        <w:guid w:val="{D707B028-7A66-4FBF-A500-B9B041FF8E9A}"/>
      </w:docPartPr>
      <w:docPartBody>
        <w:p w:rsidR="00394845" w:rsidRDefault="00394845">
          <w:pPr>
            <w:pStyle w:val="215A1F1ED12F49C988529775D98F8DC4"/>
          </w:pPr>
          <w:r w:rsidRPr="00F87756">
            <w:rPr>
              <w:rStyle w:val="PlaceholderText"/>
              <w:color w:val="FFFFFF" w:themeColor="background1"/>
            </w:rPr>
            <w:t>Click here to enter text.</w:t>
          </w:r>
        </w:p>
      </w:docPartBody>
    </w:docPart>
    <w:docPart>
      <w:docPartPr>
        <w:name w:val="18B22450146E4527880F0DB9CD73FBC0"/>
        <w:category>
          <w:name w:val="General"/>
          <w:gallery w:val="placeholder"/>
        </w:category>
        <w:types>
          <w:type w:val="bbPlcHdr"/>
        </w:types>
        <w:behaviors>
          <w:behavior w:val="content"/>
        </w:behaviors>
        <w:guid w:val="{0ED924A8-E32B-423F-A5D6-52D63AA76BAD}"/>
      </w:docPartPr>
      <w:docPartBody>
        <w:p w:rsidR="00394845" w:rsidRDefault="00394845">
          <w:pPr>
            <w:pStyle w:val="18B22450146E4527880F0DB9CD73FBC0"/>
          </w:pPr>
          <w:r w:rsidRPr="009545D1">
            <w:rPr>
              <w:rStyle w:val="PlaceholderText"/>
              <w:color w:val="FFFFFF" w:themeColor="background1"/>
            </w:rPr>
            <w:t>Click here to enter text.</w:t>
          </w:r>
        </w:p>
      </w:docPartBody>
    </w:docPart>
    <w:docPart>
      <w:docPartPr>
        <w:name w:val="9D7D5B5326A643908F0C81A4F7938F07"/>
        <w:category>
          <w:name w:val="General"/>
          <w:gallery w:val="placeholder"/>
        </w:category>
        <w:types>
          <w:type w:val="bbPlcHdr"/>
        </w:types>
        <w:behaviors>
          <w:behavior w:val="content"/>
        </w:behaviors>
        <w:guid w:val="{C4529930-7489-462C-A631-51026147F043}"/>
      </w:docPartPr>
      <w:docPartBody>
        <w:p w:rsidR="00394845" w:rsidRDefault="00394845">
          <w:pPr>
            <w:pStyle w:val="9D7D5B5326A643908F0C81A4F7938F07"/>
          </w:pPr>
          <w:r w:rsidRPr="009A6F63">
            <w:rPr>
              <w:rStyle w:val="PlaceholderText"/>
              <w:color w:val="FFFFFF" w:themeColor="background1"/>
            </w:rPr>
            <w:t>Click here to enter text.</w:t>
          </w:r>
        </w:p>
      </w:docPartBody>
    </w:docPart>
    <w:docPart>
      <w:docPartPr>
        <w:name w:val="9C501A6EEDE54524B79AF05126CFC86E"/>
        <w:category>
          <w:name w:val="General"/>
          <w:gallery w:val="placeholder"/>
        </w:category>
        <w:types>
          <w:type w:val="bbPlcHdr"/>
        </w:types>
        <w:behaviors>
          <w:behavior w:val="content"/>
        </w:behaviors>
        <w:guid w:val="{E034E7A9-15C8-41EE-8F76-2059EB4BFF57}"/>
      </w:docPartPr>
      <w:docPartBody>
        <w:p w:rsidR="00394845" w:rsidRDefault="00394845">
          <w:pPr>
            <w:pStyle w:val="9C501A6EEDE54524B79AF05126CFC86E"/>
          </w:pPr>
          <w:r w:rsidRPr="001B0A7C">
            <w:rPr>
              <w:rStyle w:val="PlaceholderText"/>
              <w:color w:val="FFFFFF" w:themeColor="background1"/>
            </w:rPr>
            <w:t>Click here to enter a date.</w:t>
          </w:r>
        </w:p>
      </w:docPartBody>
    </w:docPart>
    <w:docPart>
      <w:docPartPr>
        <w:name w:val="69E2EDC3A43B42939EC6B16CA5E33CFC"/>
        <w:category>
          <w:name w:val="General"/>
          <w:gallery w:val="placeholder"/>
        </w:category>
        <w:types>
          <w:type w:val="bbPlcHdr"/>
        </w:types>
        <w:behaviors>
          <w:behavior w:val="content"/>
        </w:behaviors>
        <w:guid w:val="{B4F721A0-8393-4481-9770-A784B9DD2405}"/>
      </w:docPartPr>
      <w:docPartBody>
        <w:p w:rsidR="00394845" w:rsidRDefault="00394845">
          <w:pPr>
            <w:pStyle w:val="69E2EDC3A43B42939EC6B16CA5E33CFC"/>
          </w:pPr>
          <w:r w:rsidRPr="009A6F63">
            <w:rPr>
              <w:rStyle w:val="PlaceholderText"/>
              <w:color w:val="FFFFFF" w:themeColor="background1"/>
            </w:rPr>
            <w:t>Click here to enter text.</w:t>
          </w:r>
        </w:p>
      </w:docPartBody>
    </w:docPart>
    <w:docPart>
      <w:docPartPr>
        <w:name w:val="0B2E842D165340BAB33D021290A1058D"/>
        <w:category>
          <w:name w:val="General"/>
          <w:gallery w:val="placeholder"/>
        </w:category>
        <w:types>
          <w:type w:val="bbPlcHdr"/>
        </w:types>
        <w:behaviors>
          <w:behavior w:val="content"/>
        </w:behaviors>
        <w:guid w:val="{39238EAC-7947-4B14-A8CC-45C0F816B5AB}"/>
      </w:docPartPr>
      <w:docPartBody>
        <w:p w:rsidR="00394845" w:rsidRDefault="00394845">
          <w:pPr>
            <w:pStyle w:val="0B2E842D165340BAB33D021290A1058D"/>
          </w:pPr>
          <w:r w:rsidRPr="00CE5876">
            <w:rPr>
              <w:rStyle w:val="PlaceholderText"/>
              <w:color w:val="FFFFFF" w:themeColor="background1"/>
            </w:rPr>
            <w:t>Click here to enter a date.</w:t>
          </w:r>
        </w:p>
      </w:docPartBody>
    </w:docPart>
    <w:docPart>
      <w:docPartPr>
        <w:name w:val="2ACD87529B234F0B9B9519ADBD4C6A9A"/>
        <w:category>
          <w:name w:val="General"/>
          <w:gallery w:val="placeholder"/>
        </w:category>
        <w:types>
          <w:type w:val="bbPlcHdr"/>
        </w:types>
        <w:behaviors>
          <w:behavior w:val="content"/>
        </w:behaviors>
        <w:guid w:val="{1B0C0059-A39F-4FE6-ADD7-8995593579F9}"/>
      </w:docPartPr>
      <w:docPartBody>
        <w:p w:rsidR="00394845" w:rsidRDefault="00394845">
          <w:pPr>
            <w:pStyle w:val="2ACD87529B234F0B9B9519ADBD4C6A9A"/>
          </w:pPr>
          <w:r w:rsidRPr="009A6F63">
            <w:rPr>
              <w:rStyle w:val="PlaceholderText"/>
              <w:color w:val="FFFFFF" w:themeColor="background1"/>
            </w:rPr>
            <w:t>Click here to enter text.</w:t>
          </w:r>
        </w:p>
      </w:docPartBody>
    </w:docPart>
    <w:docPart>
      <w:docPartPr>
        <w:name w:val="6E6732AE80664082A1CDDF9D246ABFA8"/>
        <w:category>
          <w:name w:val="General"/>
          <w:gallery w:val="placeholder"/>
        </w:category>
        <w:types>
          <w:type w:val="bbPlcHdr"/>
        </w:types>
        <w:behaviors>
          <w:behavior w:val="content"/>
        </w:behaviors>
        <w:guid w:val="{F972A5E4-C547-43A4-B7F0-D9CC4AA3A7C4}"/>
      </w:docPartPr>
      <w:docPartBody>
        <w:p w:rsidR="00394845" w:rsidRDefault="00394845">
          <w:pPr>
            <w:pStyle w:val="6E6732AE80664082A1CDDF9D246ABFA8"/>
          </w:pPr>
          <w:r w:rsidRPr="00111150">
            <w:rPr>
              <w:rStyle w:val="PlaceholderText"/>
              <w:color w:val="FFFFFF" w:themeColor="background1"/>
            </w:rPr>
            <w:t>Click here to enter text.</w:t>
          </w:r>
        </w:p>
      </w:docPartBody>
    </w:docPart>
    <w:docPart>
      <w:docPartPr>
        <w:name w:val="5981A72BDCDA4BB19450E8BA2E22CFB3"/>
        <w:category>
          <w:name w:val="General"/>
          <w:gallery w:val="placeholder"/>
        </w:category>
        <w:types>
          <w:type w:val="bbPlcHdr"/>
        </w:types>
        <w:behaviors>
          <w:behavior w:val="content"/>
        </w:behaviors>
        <w:guid w:val="{F05712A5-1A91-4BD6-AC71-50AD7BD71EAA}"/>
      </w:docPartPr>
      <w:docPartBody>
        <w:p w:rsidR="00394845" w:rsidRDefault="00394845">
          <w:pPr>
            <w:pStyle w:val="5981A72BDCDA4BB19450E8BA2E22CFB3"/>
          </w:pPr>
          <w:r w:rsidRPr="009545D1">
            <w:rPr>
              <w:rStyle w:val="PlaceholderText"/>
              <w:color w:val="FFFFFF" w:themeColor="background1"/>
            </w:rPr>
            <w:t>Click here to enter text.</w:t>
          </w:r>
        </w:p>
      </w:docPartBody>
    </w:docPart>
    <w:docPart>
      <w:docPartPr>
        <w:name w:val="810C0E35D70946FE902DF85D09776BB4"/>
        <w:category>
          <w:name w:val="General"/>
          <w:gallery w:val="placeholder"/>
        </w:category>
        <w:types>
          <w:type w:val="bbPlcHdr"/>
        </w:types>
        <w:behaviors>
          <w:behavior w:val="content"/>
        </w:behaviors>
        <w:guid w:val="{A446A41D-D9DC-49AE-B1E8-E29EBD96BB7E}"/>
      </w:docPartPr>
      <w:docPartBody>
        <w:p w:rsidR="00394845" w:rsidRDefault="00394845">
          <w:pPr>
            <w:pStyle w:val="810C0E35D70946FE902DF85D09776BB4"/>
          </w:pPr>
          <w:r w:rsidRPr="009A6F63">
            <w:rPr>
              <w:rStyle w:val="PlaceholderText"/>
              <w:color w:val="FFFFFF" w:themeColor="background1"/>
            </w:rPr>
            <w:t>Click here to enter text.</w:t>
          </w:r>
        </w:p>
      </w:docPartBody>
    </w:docPart>
    <w:docPart>
      <w:docPartPr>
        <w:name w:val="6672AEC330C14A1EB4A9EED300A02653"/>
        <w:category>
          <w:name w:val="General"/>
          <w:gallery w:val="placeholder"/>
        </w:category>
        <w:types>
          <w:type w:val="bbPlcHdr"/>
        </w:types>
        <w:behaviors>
          <w:behavior w:val="content"/>
        </w:behaviors>
        <w:guid w:val="{54079784-7482-47FE-A5F8-A7244A3FCFA2}"/>
      </w:docPartPr>
      <w:docPartBody>
        <w:p w:rsidR="00394845" w:rsidRDefault="00394845">
          <w:pPr>
            <w:pStyle w:val="6672AEC330C14A1EB4A9EED300A02653"/>
          </w:pPr>
          <w:r w:rsidRPr="001B0A7C">
            <w:rPr>
              <w:rStyle w:val="PlaceholderText"/>
              <w:color w:val="FFFFFF" w:themeColor="background1"/>
            </w:rPr>
            <w:t>Click here to enter a date.</w:t>
          </w:r>
        </w:p>
      </w:docPartBody>
    </w:docPart>
    <w:docPart>
      <w:docPartPr>
        <w:name w:val="F83D2AAF68E34BBD9EE13D02949EC9FE"/>
        <w:category>
          <w:name w:val="General"/>
          <w:gallery w:val="placeholder"/>
        </w:category>
        <w:types>
          <w:type w:val="bbPlcHdr"/>
        </w:types>
        <w:behaviors>
          <w:behavior w:val="content"/>
        </w:behaviors>
        <w:guid w:val="{D53C3784-BE96-436E-8A2F-664CD62C9D13}"/>
      </w:docPartPr>
      <w:docPartBody>
        <w:p w:rsidR="00394845" w:rsidRDefault="00394845">
          <w:pPr>
            <w:pStyle w:val="F83D2AAF68E34BBD9EE13D02949EC9FE"/>
          </w:pPr>
          <w:r w:rsidRPr="009A6F63">
            <w:rPr>
              <w:rStyle w:val="PlaceholderText"/>
              <w:color w:val="FFFFFF" w:themeColor="background1"/>
            </w:rPr>
            <w:t>Click here to enter text.</w:t>
          </w:r>
        </w:p>
      </w:docPartBody>
    </w:docPart>
    <w:docPart>
      <w:docPartPr>
        <w:name w:val="025B7145C994409089428B5F93CC1E01"/>
        <w:category>
          <w:name w:val="General"/>
          <w:gallery w:val="placeholder"/>
        </w:category>
        <w:types>
          <w:type w:val="bbPlcHdr"/>
        </w:types>
        <w:behaviors>
          <w:behavior w:val="content"/>
        </w:behaviors>
        <w:guid w:val="{BF6698F9-9A6B-4703-8A97-076E39F3C6CA}"/>
      </w:docPartPr>
      <w:docPartBody>
        <w:p w:rsidR="00394845" w:rsidRDefault="00394845">
          <w:pPr>
            <w:pStyle w:val="025B7145C994409089428B5F93CC1E01"/>
          </w:pPr>
          <w:r>
            <w:t xml:space="preserve">  </w:t>
          </w:r>
        </w:p>
      </w:docPartBody>
    </w:docPart>
    <w:docPart>
      <w:docPartPr>
        <w:name w:val="B6F69CAB15F24B168970A3722ECE1ADF"/>
        <w:category>
          <w:name w:val="General"/>
          <w:gallery w:val="placeholder"/>
        </w:category>
        <w:types>
          <w:type w:val="bbPlcHdr"/>
        </w:types>
        <w:behaviors>
          <w:behavior w:val="content"/>
        </w:behaviors>
        <w:guid w:val="{6FDF8917-58DC-4BC9-800F-72F539917140}"/>
      </w:docPartPr>
      <w:docPartBody>
        <w:p w:rsidR="00394845" w:rsidRDefault="00394845">
          <w:pPr>
            <w:pStyle w:val="B6F69CAB15F24B168970A3722ECE1ADF"/>
          </w:pPr>
          <w:r w:rsidRPr="00DA36C5">
            <w:t xml:space="preserve">  </w:t>
          </w:r>
        </w:p>
      </w:docPartBody>
    </w:docPart>
    <w:docPart>
      <w:docPartPr>
        <w:name w:val="AA9716736C7E4891A4352EA7F7E6467D"/>
        <w:category>
          <w:name w:val="General"/>
          <w:gallery w:val="placeholder"/>
        </w:category>
        <w:types>
          <w:type w:val="bbPlcHdr"/>
        </w:types>
        <w:behaviors>
          <w:behavior w:val="content"/>
        </w:behaviors>
        <w:guid w:val="{8ACE5BE5-2C2E-4E57-9B4F-5EFEBBA51F34}"/>
      </w:docPartPr>
      <w:docPartBody>
        <w:p w:rsidR="00394845" w:rsidRDefault="00394845">
          <w:pPr>
            <w:pStyle w:val="AA9716736C7E4891A4352EA7F7E6467D"/>
          </w:pPr>
          <w:r w:rsidRPr="00DA36C5">
            <w:t xml:space="preserve">  </w:t>
          </w:r>
        </w:p>
      </w:docPartBody>
    </w:docPart>
    <w:docPart>
      <w:docPartPr>
        <w:name w:val="FA75F482B89C4FA09407DA8BADD2A555"/>
        <w:category>
          <w:name w:val="General"/>
          <w:gallery w:val="placeholder"/>
        </w:category>
        <w:types>
          <w:type w:val="bbPlcHdr"/>
        </w:types>
        <w:behaviors>
          <w:behavior w:val="content"/>
        </w:behaviors>
        <w:guid w:val="{E43E3983-EF9A-4A3E-8F11-7995F150A718}"/>
      </w:docPartPr>
      <w:docPartBody>
        <w:p w:rsidR="00394845" w:rsidRDefault="00394845">
          <w:pPr>
            <w:pStyle w:val="FA75F482B89C4FA09407DA8BADD2A555"/>
          </w:pPr>
          <w:r w:rsidRPr="00DA36C5">
            <w:t xml:space="preserve">  </w:t>
          </w:r>
        </w:p>
      </w:docPartBody>
    </w:docPart>
    <w:docPart>
      <w:docPartPr>
        <w:name w:val="2324B990DDCD490486B22D691712AA15"/>
        <w:category>
          <w:name w:val="General"/>
          <w:gallery w:val="placeholder"/>
        </w:category>
        <w:types>
          <w:type w:val="bbPlcHdr"/>
        </w:types>
        <w:behaviors>
          <w:behavior w:val="content"/>
        </w:behaviors>
        <w:guid w:val="{7441287C-1382-48BB-B009-CE380109AC48}"/>
      </w:docPartPr>
      <w:docPartBody>
        <w:p w:rsidR="00394845" w:rsidRDefault="00394845">
          <w:pPr>
            <w:pStyle w:val="2324B990DDCD490486B22D691712AA15"/>
          </w:pPr>
          <w:r w:rsidRPr="00AE250A">
            <w:rPr>
              <w:rStyle w:val="PlaceholderText"/>
              <w:color w:val="FFFFFF" w:themeColor="background1"/>
            </w:rPr>
            <w:t>Click here to enter text.</w:t>
          </w:r>
        </w:p>
      </w:docPartBody>
    </w:docPart>
    <w:docPart>
      <w:docPartPr>
        <w:name w:val="9251DFB0F99F40C3AD1583445AC1A812"/>
        <w:category>
          <w:name w:val="General"/>
          <w:gallery w:val="placeholder"/>
        </w:category>
        <w:types>
          <w:type w:val="bbPlcHdr"/>
        </w:types>
        <w:behaviors>
          <w:behavior w:val="content"/>
        </w:behaviors>
        <w:guid w:val="{6ED1837E-2481-4B68-9E83-7CBCEC923FA5}"/>
      </w:docPartPr>
      <w:docPartBody>
        <w:p w:rsidR="00394845" w:rsidRDefault="00394845">
          <w:pPr>
            <w:pStyle w:val="9251DFB0F99F40C3AD1583445AC1A812"/>
          </w:pPr>
          <w:r w:rsidRPr="00AE250A">
            <w:rPr>
              <w:rStyle w:val="PlaceholderText"/>
              <w:color w:val="FFFFFF" w:themeColor="background1"/>
            </w:rPr>
            <w:t>Click here to enter text.</w:t>
          </w:r>
        </w:p>
      </w:docPartBody>
    </w:docPart>
    <w:docPart>
      <w:docPartPr>
        <w:name w:val="B7DB825EBD7E4CDD8893CDE245F6A928"/>
        <w:category>
          <w:name w:val="General"/>
          <w:gallery w:val="placeholder"/>
        </w:category>
        <w:types>
          <w:type w:val="bbPlcHdr"/>
        </w:types>
        <w:behaviors>
          <w:behavior w:val="content"/>
        </w:behaviors>
        <w:guid w:val="{3FFD398A-877A-40B7-B66E-B1EAFC151520}"/>
      </w:docPartPr>
      <w:docPartBody>
        <w:p w:rsidR="00394845" w:rsidRDefault="00394845">
          <w:pPr>
            <w:pStyle w:val="B7DB825EBD7E4CDD8893CDE245F6A928"/>
          </w:pPr>
          <w:r w:rsidRPr="009545D1">
            <w:rPr>
              <w:rStyle w:val="PlaceholderText"/>
              <w:color w:val="FFFFFF" w:themeColor="background1"/>
            </w:rPr>
            <w:t>Click here to enter text.</w:t>
          </w:r>
        </w:p>
      </w:docPartBody>
    </w:docPart>
    <w:docPart>
      <w:docPartPr>
        <w:name w:val="16E0EEB26C3A4ACF80994C0E3A8CA97E"/>
        <w:category>
          <w:name w:val="General"/>
          <w:gallery w:val="placeholder"/>
        </w:category>
        <w:types>
          <w:type w:val="bbPlcHdr"/>
        </w:types>
        <w:behaviors>
          <w:behavior w:val="content"/>
        </w:behaviors>
        <w:guid w:val="{547A1D1B-0F69-43AD-9BA4-E3234BCC01A1}"/>
      </w:docPartPr>
      <w:docPartBody>
        <w:p w:rsidR="00394845" w:rsidRDefault="00394845">
          <w:pPr>
            <w:pStyle w:val="16E0EEB26C3A4ACF80994C0E3A8CA97E"/>
          </w:pPr>
          <w:r w:rsidRPr="009A6F63">
            <w:rPr>
              <w:rStyle w:val="PlaceholderText"/>
              <w:color w:val="FFFFFF" w:themeColor="background1"/>
            </w:rPr>
            <w:t>Click here to enter text.</w:t>
          </w:r>
        </w:p>
      </w:docPartBody>
    </w:docPart>
    <w:docPart>
      <w:docPartPr>
        <w:name w:val="8C1E82120AB44A73A14BB4338BA3CAB4"/>
        <w:category>
          <w:name w:val="General"/>
          <w:gallery w:val="placeholder"/>
        </w:category>
        <w:types>
          <w:type w:val="bbPlcHdr"/>
        </w:types>
        <w:behaviors>
          <w:behavior w:val="content"/>
        </w:behaviors>
        <w:guid w:val="{A282321B-F097-42C3-BEB0-A9C2A6D2A2E2}"/>
      </w:docPartPr>
      <w:docPartBody>
        <w:p w:rsidR="00394845" w:rsidRDefault="00394845">
          <w:pPr>
            <w:pStyle w:val="8C1E82120AB44A73A14BB4338BA3CAB4"/>
          </w:pPr>
          <w:r w:rsidRPr="001B0A7C">
            <w:rPr>
              <w:rStyle w:val="PlaceholderText"/>
              <w:color w:val="FFFFFF" w:themeColor="background1"/>
            </w:rPr>
            <w:t>Click here to enter a date.</w:t>
          </w:r>
        </w:p>
      </w:docPartBody>
    </w:docPart>
    <w:docPart>
      <w:docPartPr>
        <w:name w:val="A3676974A95646F1BB606300E91DD6FB"/>
        <w:category>
          <w:name w:val="General"/>
          <w:gallery w:val="placeholder"/>
        </w:category>
        <w:types>
          <w:type w:val="bbPlcHdr"/>
        </w:types>
        <w:behaviors>
          <w:behavior w:val="content"/>
        </w:behaviors>
        <w:guid w:val="{BC10B1F2-F265-44CA-A12A-6C9591168649}"/>
      </w:docPartPr>
      <w:docPartBody>
        <w:p w:rsidR="00394845" w:rsidRDefault="00394845">
          <w:pPr>
            <w:pStyle w:val="A3676974A95646F1BB606300E91DD6FB"/>
          </w:pPr>
          <w:r w:rsidRPr="009A6F63">
            <w:rPr>
              <w:rStyle w:val="PlaceholderText"/>
              <w:color w:val="FFFFFF" w:themeColor="background1"/>
            </w:rPr>
            <w:t>Click here to enter text.</w:t>
          </w:r>
        </w:p>
      </w:docPartBody>
    </w:docPart>
    <w:docPart>
      <w:docPartPr>
        <w:name w:val="37FBDB48A1AC49F29397318ED7453209"/>
        <w:category>
          <w:name w:val="General"/>
          <w:gallery w:val="placeholder"/>
        </w:category>
        <w:types>
          <w:type w:val="bbPlcHdr"/>
        </w:types>
        <w:behaviors>
          <w:behavior w:val="content"/>
        </w:behaviors>
        <w:guid w:val="{F6650330-FE67-438E-96CB-45A6BB31FB22}"/>
      </w:docPartPr>
      <w:docPartBody>
        <w:p w:rsidR="00394845" w:rsidRDefault="00394845">
          <w:pPr>
            <w:pStyle w:val="37FBDB48A1AC49F29397318ED7453209"/>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49F295FE49B44D5393E08418111E3EE1"/>
        <w:category>
          <w:name w:val="General"/>
          <w:gallery w:val="placeholder"/>
        </w:category>
        <w:types>
          <w:type w:val="bbPlcHdr"/>
        </w:types>
        <w:behaviors>
          <w:behavior w:val="content"/>
        </w:behaviors>
        <w:guid w:val="{D2FF3DDF-75A3-4333-88D9-25FCF6983737}"/>
      </w:docPartPr>
      <w:docPartBody>
        <w:p w:rsidR="00394845" w:rsidRDefault="00394845">
          <w:pPr>
            <w:pStyle w:val="49F295FE49B44D5393E08418111E3EE1"/>
          </w:pPr>
          <w:r w:rsidRPr="00C70133">
            <w:rPr>
              <w:rStyle w:val="PlaceholderText"/>
              <w:color w:val="FFFFFF" w:themeColor="background1"/>
            </w:rPr>
            <w:t>Click here to enter text.</w:t>
          </w:r>
        </w:p>
      </w:docPartBody>
    </w:docPart>
    <w:docPart>
      <w:docPartPr>
        <w:name w:val="2A67534887D24AEEAB933097B3D4A013"/>
        <w:category>
          <w:name w:val="General"/>
          <w:gallery w:val="placeholder"/>
        </w:category>
        <w:types>
          <w:type w:val="bbPlcHdr"/>
        </w:types>
        <w:behaviors>
          <w:behavior w:val="content"/>
        </w:behaviors>
        <w:guid w:val="{22E086B6-7058-4C38-AE0C-171D8496861C}"/>
      </w:docPartPr>
      <w:docPartBody>
        <w:p w:rsidR="00394845" w:rsidRDefault="00394845">
          <w:pPr>
            <w:pStyle w:val="2A67534887D24AEEAB933097B3D4A013"/>
          </w:pPr>
          <w:r w:rsidRPr="00C70133">
            <w:rPr>
              <w:rStyle w:val="PlaceholderText"/>
              <w:color w:val="FFFFFF" w:themeColor="background1"/>
            </w:rPr>
            <w:t>Click here to enter text.</w:t>
          </w:r>
        </w:p>
      </w:docPartBody>
    </w:docPart>
    <w:docPart>
      <w:docPartPr>
        <w:name w:val="5F930AC78BFD45F29D392BD0EA0E37DC"/>
        <w:category>
          <w:name w:val="General"/>
          <w:gallery w:val="placeholder"/>
        </w:category>
        <w:types>
          <w:type w:val="bbPlcHdr"/>
        </w:types>
        <w:behaviors>
          <w:behavior w:val="content"/>
        </w:behaviors>
        <w:guid w:val="{EAB80A4F-C9C1-45BD-BB9C-C5972EDA9EC7}"/>
      </w:docPartPr>
      <w:docPartBody>
        <w:p w:rsidR="00394845" w:rsidRDefault="00394845">
          <w:pPr>
            <w:pStyle w:val="5F930AC78BFD45F29D392BD0EA0E37DC"/>
          </w:pPr>
          <w:r w:rsidRPr="00C70133">
            <w:rPr>
              <w:rStyle w:val="PlaceholderText"/>
              <w:color w:val="FFFFFF" w:themeColor="background1"/>
            </w:rPr>
            <w:t>Click here to enter text.</w:t>
          </w:r>
        </w:p>
      </w:docPartBody>
    </w:docPart>
    <w:docPart>
      <w:docPartPr>
        <w:name w:val="D329146BA6C9471A9A2612D4A8333ACB"/>
        <w:category>
          <w:name w:val="General"/>
          <w:gallery w:val="placeholder"/>
        </w:category>
        <w:types>
          <w:type w:val="bbPlcHdr"/>
        </w:types>
        <w:behaviors>
          <w:behavior w:val="content"/>
        </w:behaviors>
        <w:guid w:val="{9DF6B74F-A6DA-4099-9868-904F62DBA3B7}"/>
      </w:docPartPr>
      <w:docPartBody>
        <w:p w:rsidR="00394845" w:rsidRDefault="00394845">
          <w:pPr>
            <w:pStyle w:val="D329146BA6C9471A9A2612D4A8333ACB"/>
          </w:pPr>
          <w:r w:rsidRPr="00C70133">
            <w:rPr>
              <w:rStyle w:val="PlaceholderText"/>
              <w:color w:val="FFFFFF" w:themeColor="background1"/>
            </w:rPr>
            <w:t>Click here to enter text.</w:t>
          </w:r>
        </w:p>
      </w:docPartBody>
    </w:docPart>
    <w:docPart>
      <w:docPartPr>
        <w:name w:val="98810CBAE1F44A4F8267839F6E6BCAD3"/>
        <w:category>
          <w:name w:val="General"/>
          <w:gallery w:val="placeholder"/>
        </w:category>
        <w:types>
          <w:type w:val="bbPlcHdr"/>
        </w:types>
        <w:behaviors>
          <w:behavior w:val="content"/>
        </w:behaviors>
        <w:guid w:val="{2EE1B389-4E23-4D1C-9A3B-BCD4E4E8AD52}"/>
      </w:docPartPr>
      <w:docPartBody>
        <w:p w:rsidR="00394845" w:rsidRDefault="00394845">
          <w:pPr>
            <w:pStyle w:val="98810CBAE1F44A4F8267839F6E6BCAD3"/>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7D86349EA2144197A5C5649A437B2365"/>
        <w:category>
          <w:name w:val="General"/>
          <w:gallery w:val="placeholder"/>
        </w:category>
        <w:types>
          <w:type w:val="bbPlcHdr"/>
        </w:types>
        <w:behaviors>
          <w:behavior w:val="content"/>
        </w:behaviors>
        <w:guid w:val="{B56DDDEF-F4E1-4986-B0FB-3CC760047736}"/>
      </w:docPartPr>
      <w:docPartBody>
        <w:p w:rsidR="001302A5" w:rsidRDefault="003E19EF" w:rsidP="003E19EF">
          <w:pPr>
            <w:pStyle w:val="7D86349EA2144197A5C5649A437B2365"/>
          </w:pPr>
          <w:r>
            <w:rPr>
              <w:rStyle w:val="PlaceholderText"/>
            </w:rPr>
            <w:t>Click here to enter text.</w:t>
          </w:r>
        </w:p>
      </w:docPartBody>
    </w:docPart>
    <w:docPart>
      <w:docPartPr>
        <w:name w:val="4BBA81616A5047E485D43690B8CFB52F"/>
        <w:category>
          <w:name w:val="General"/>
          <w:gallery w:val="placeholder"/>
        </w:category>
        <w:types>
          <w:type w:val="bbPlcHdr"/>
        </w:types>
        <w:behaviors>
          <w:behavior w:val="content"/>
        </w:behaviors>
        <w:guid w:val="{ECC3DE60-6555-4050-B83E-B9C04C334603}"/>
      </w:docPartPr>
      <w:docPartBody>
        <w:p w:rsidR="001302A5" w:rsidRDefault="003E19EF" w:rsidP="003E19EF">
          <w:pPr>
            <w:pStyle w:val="4BBA81616A5047E485D43690B8CFB52F"/>
          </w:pPr>
          <w:r>
            <w:rPr>
              <w:rStyle w:val="PlaceholderText"/>
            </w:rPr>
            <w:t>Click here to enter text.</w:t>
          </w:r>
        </w:p>
      </w:docPartBody>
    </w:docPart>
    <w:docPart>
      <w:docPartPr>
        <w:name w:val="A3FE5D59A6F94C75B2AE51EC7CB9DEEC"/>
        <w:category>
          <w:name w:val="General"/>
          <w:gallery w:val="placeholder"/>
        </w:category>
        <w:types>
          <w:type w:val="bbPlcHdr"/>
        </w:types>
        <w:behaviors>
          <w:behavior w:val="content"/>
        </w:behaviors>
        <w:guid w:val="{49CEA637-0B15-4ED8-860A-71C5D68E2F8B}"/>
      </w:docPartPr>
      <w:docPartBody>
        <w:p w:rsidR="001302A5" w:rsidRDefault="003E19EF" w:rsidP="003E19EF">
          <w:pPr>
            <w:pStyle w:val="A3FE5D59A6F94C75B2AE51EC7CB9DEEC"/>
          </w:pPr>
          <w:r>
            <w:rPr>
              <w:rStyle w:val="PlaceholderText"/>
            </w:rPr>
            <w:t>Click here to enter text.</w:t>
          </w:r>
        </w:p>
      </w:docPartBody>
    </w:docPart>
    <w:docPart>
      <w:docPartPr>
        <w:name w:val="39EEA50BEC3F4698ACAD47F7CCD29546"/>
        <w:category>
          <w:name w:val="General"/>
          <w:gallery w:val="placeholder"/>
        </w:category>
        <w:types>
          <w:type w:val="bbPlcHdr"/>
        </w:types>
        <w:behaviors>
          <w:behavior w:val="content"/>
        </w:behaviors>
        <w:guid w:val="{CC7A2F49-A330-484D-A026-0BDEA292B75F}"/>
      </w:docPartPr>
      <w:docPartBody>
        <w:p w:rsidR="001302A5" w:rsidRDefault="003E19EF" w:rsidP="003E19EF">
          <w:pPr>
            <w:pStyle w:val="39EEA50BEC3F4698ACAD47F7CCD29546"/>
          </w:pPr>
          <w:r>
            <w:rPr>
              <w:rStyle w:val="PlaceholderText"/>
            </w:rPr>
            <w:t>Click here to enter text.</w:t>
          </w:r>
        </w:p>
      </w:docPartBody>
    </w:docPart>
    <w:docPart>
      <w:docPartPr>
        <w:name w:val="55287420DF4C43919EB126697E680B6E"/>
        <w:category>
          <w:name w:val="General"/>
          <w:gallery w:val="placeholder"/>
        </w:category>
        <w:types>
          <w:type w:val="bbPlcHdr"/>
        </w:types>
        <w:behaviors>
          <w:behavior w:val="content"/>
        </w:behaviors>
        <w:guid w:val="{0B78676A-A39F-4CE0-9D0A-AA93745ABC53}"/>
      </w:docPartPr>
      <w:docPartBody>
        <w:p w:rsidR="001302A5" w:rsidRDefault="003E19EF" w:rsidP="003E19EF">
          <w:pPr>
            <w:pStyle w:val="55287420DF4C43919EB126697E680B6E"/>
          </w:pPr>
          <w:r>
            <w:rPr>
              <w:rStyle w:val="PlaceholderText"/>
            </w:rPr>
            <w:t>Click here to enter text.</w:t>
          </w:r>
        </w:p>
      </w:docPartBody>
    </w:docPart>
    <w:docPart>
      <w:docPartPr>
        <w:name w:val="D4BA98BD445F4D59ADDE0426111F5D32"/>
        <w:category>
          <w:name w:val="General"/>
          <w:gallery w:val="placeholder"/>
        </w:category>
        <w:types>
          <w:type w:val="bbPlcHdr"/>
        </w:types>
        <w:behaviors>
          <w:behavior w:val="content"/>
        </w:behaviors>
        <w:guid w:val="{BC473C6F-DA6F-45CC-A30E-A95D2B27EC83}"/>
      </w:docPartPr>
      <w:docPartBody>
        <w:p w:rsidR="001302A5" w:rsidRDefault="003E19EF" w:rsidP="003E19EF">
          <w:pPr>
            <w:pStyle w:val="D4BA98BD445F4D59ADDE0426111F5D32"/>
          </w:pPr>
          <w:r>
            <w:rPr>
              <w:rStyle w:val="PlaceholderText"/>
            </w:rPr>
            <w:t>Click here to enter text.</w:t>
          </w:r>
        </w:p>
      </w:docPartBody>
    </w:docPart>
    <w:docPart>
      <w:docPartPr>
        <w:name w:val="21C626BC61364309BF3F4C6FA53EC9DF"/>
        <w:category>
          <w:name w:val="General"/>
          <w:gallery w:val="placeholder"/>
        </w:category>
        <w:types>
          <w:type w:val="bbPlcHdr"/>
        </w:types>
        <w:behaviors>
          <w:behavior w:val="content"/>
        </w:behaviors>
        <w:guid w:val="{F35DB5FF-A254-4C16-9F40-9C4DC5D37A44}"/>
      </w:docPartPr>
      <w:docPartBody>
        <w:p w:rsidR="001302A5" w:rsidRDefault="003E19EF" w:rsidP="003E19EF">
          <w:pPr>
            <w:pStyle w:val="21C626BC61364309BF3F4C6FA53EC9DF"/>
          </w:pPr>
          <w:r>
            <w:rPr>
              <w:rStyle w:val="PlaceholderText"/>
            </w:rPr>
            <w:t>Click here to enter text.</w:t>
          </w:r>
        </w:p>
      </w:docPartBody>
    </w:docPart>
    <w:docPart>
      <w:docPartPr>
        <w:name w:val="4652F83350D24EE08DD08C5EB2C58AE5"/>
        <w:category>
          <w:name w:val="General"/>
          <w:gallery w:val="placeholder"/>
        </w:category>
        <w:types>
          <w:type w:val="bbPlcHdr"/>
        </w:types>
        <w:behaviors>
          <w:behavior w:val="content"/>
        </w:behaviors>
        <w:guid w:val="{2C6FCFAA-E88D-4144-A051-C2B3856D542E}"/>
      </w:docPartPr>
      <w:docPartBody>
        <w:p w:rsidR="001302A5" w:rsidRDefault="003E19EF" w:rsidP="003E19EF">
          <w:pPr>
            <w:pStyle w:val="4652F83350D24EE08DD08C5EB2C58AE5"/>
          </w:pPr>
          <w:r>
            <w:rPr>
              <w:rStyle w:val="PlaceholderText"/>
            </w:rPr>
            <w:t>Click here to enter text.</w:t>
          </w:r>
        </w:p>
      </w:docPartBody>
    </w:docPart>
    <w:docPart>
      <w:docPartPr>
        <w:name w:val="4AC10C53FB7E42E38E29A30298B0384D"/>
        <w:category>
          <w:name w:val="General"/>
          <w:gallery w:val="placeholder"/>
        </w:category>
        <w:types>
          <w:type w:val="bbPlcHdr"/>
        </w:types>
        <w:behaviors>
          <w:behavior w:val="content"/>
        </w:behaviors>
        <w:guid w:val="{A8D7B3DE-1C63-44C4-886E-C575C4A1FFFD}"/>
      </w:docPartPr>
      <w:docPartBody>
        <w:p w:rsidR="001302A5" w:rsidRDefault="003E19EF" w:rsidP="003E19EF">
          <w:pPr>
            <w:pStyle w:val="4AC10C53FB7E42E38E29A30298B0384D"/>
          </w:pPr>
          <w:r>
            <w:rPr>
              <w:rStyle w:val="PlaceholderText"/>
            </w:rPr>
            <w:t>Click here to enter text.</w:t>
          </w:r>
        </w:p>
      </w:docPartBody>
    </w:docPart>
    <w:docPart>
      <w:docPartPr>
        <w:name w:val="9355BBD7B4964E4DAF93AC623DC5FDDF"/>
        <w:category>
          <w:name w:val="General"/>
          <w:gallery w:val="placeholder"/>
        </w:category>
        <w:types>
          <w:type w:val="bbPlcHdr"/>
        </w:types>
        <w:behaviors>
          <w:behavior w:val="content"/>
        </w:behaviors>
        <w:guid w:val="{A919EF04-2F84-45D6-8C1D-F7FC0B206C8D}"/>
      </w:docPartPr>
      <w:docPartBody>
        <w:p w:rsidR="001302A5" w:rsidRDefault="003E19EF" w:rsidP="003E19EF">
          <w:pPr>
            <w:pStyle w:val="9355BBD7B4964E4DAF93AC623DC5FDDF"/>
          </w:pPr>
          <w:r>
            <w:rPr>
              <w:rStyle w:val="PlaceholderText"/>
            </w:rPr>
            <w:t>Click here to enter text.</w:t>
          </w:r>
        </w:p>
      </w:docPartBody>
    </w:docPart>
    <w:docPart>
      <w:docPartPr>
        <w:name w:val="823FE85045A44F6CBD82FEFC154E9B43"/>
        <w:category>
          <w:name w:val="General"/>
          <w:gallery w:val="placeholder"/>
        </w:category>
        <w:types>
          <w:type w:val="bbPlcHdr"/>
        </w:types>
        <w:behaviors>
          <w:behavior w:val="content"/>
        </w:behaviors>
        <w:guid w:val="{48F9A72B-035F-4037-B23A-E62437BC06E9}"/>
      </w:docPartPr>
      <w:docPartBody>
        <w:p w:rsidR="001302A5" w:rsidRDefault="003E19EF" w:rsidP="003E19EF">
          <w:pPr>
            <w:pStyle w:val="823FE85045A44F6CBD82FEFC154E9B43"/>
          </w:pPr>
          <w:r>
            <w:rPr>
              <w:rStyle w:val="PlaceholderText"/>
            </w:rPr>
            <w:t>Click here to enter text.</w:t>
          </w:r>
        </w:p>
      </w:docPartBody>
    </w:docPart>
    <w:docPart>
      <w:docPartPr>
        <w:name w:val="FE899CBE4969484D932DAE9FDA5DC09B"/>
        <w:category>
          <w:name w:val="General"/>
          <w:gallery w:val="placeholder"/>
        </w:category>
        <w:types>
          <w:type w:val="bbPlcHdr"/>
        </w:types>
        <w:behaviors>
          <w:behavior w:val="content"/>
        </w:behaviors>
        <w:guid w:val="{67CB1392-394A-4607-82D4-1209DDE87326}"/>
      </w:docPartPr>
      <w:docPartBody>
        <w:p w:rsidR="001302A5" w:rsidRDefault="003E19EF" w:rsidP="003E19EF">
          <w:pPr>
            <w:pStyle w:val="FE899CBE4969484D932DAE9FDA5DC09B"/>
          </w:pPr>
          <w:r>
            <w:rPr>
              <w:rStyle w:val="PlaceholderText"/>
            </w:rPr>
            <w:t>Click here to enter text.</w:t>
          </w:r>
        </w:p>
      </w:docPartBody>
    </w:docPart>
    <w:docPart>
      <w:docPartPr>
        <w:name w:val="63D61771B47B41438C72F16882989B77"/>
        <w:category>
          <w:name w:val="General"/>
          <w:gallery w:val="placeholder"/>
        </w:category>
        <w:types>
          <w:type w:val="bbPlcHdr"/>
        </w:types>
        <w:behaviors>
          <w:behavior w:val="content"/>
        </w:behaviors>
        <w:guid w:val="{C56D352F-8FDB-42C8-955D-367082256FC9}"/>
      </w:docPartPr>
      <w:docPartBody>
        <w:p w:rsidR="001302A5" w:rsidRDefault="003E19EF" w:rsidP="003E19EF">
          <w:pPr>
            <w:pStyle w:val="63D61771B47B41438C72F16882989B77"/>
          </w:pPr>
          <w:r>
            <w:rPr>
              <w:rStyle w:val="PlaceholderText"/>
            </w:rPr>
            <w:t>Click here to enter text.</w:t>
          </w:r>
        </w:p>
      </w:docPartBody>
    </w:docPart>
    <w:docPart>
      <w:docPartPr>
        <w:name w:val="F0A0BD59F97F465D961FA4E0E3AE07D7"/>
        <w:category>
          <w:name w:val="General"/>
          <w:gallery w:val="placeholder"/>
        </w:category>
        <w:types>
          <w:type w:val="bbPlcHdr"/>
        </w:types>
        <w:behaviors>
          <w:behavior w:val="content"/>
        </w:behaviors>
        <w:guid w:val="{A4470982-4872-4E92-A866-374006EA75BB}"/>
      </w:docPartPr>
      <w:docPartBody>
        <w:p w:rsidR="001302A5" w:rsidRDefault="003E19EF" w:rsidP="003E19EF">
          <w:pPr>
            <w:pStyle w:val="F0A0BD59F97F465D961FA4E0E3AE07D7"/>
          </w:pPr>
          <w:r>
            <w:rPr>
              <w:rStyle w:val="PlaceholderText"/>
            </w:rPr>
            <w:t>Click here to enter text.</w:t>
          </w:r>
        </w:p>
      </w:docPartBody>
    </w:docPart>
    <w:docPart>
      <w:docPartPr>
        <w:name w:val="31C1746FC907483AAF92B5E48AD053C8"/>
        <w:category>
          <w:name w:val="General"/>
          <w:gallery w:val="placeholder"/>
        </w:category>
        <w:types>
          <w:type w:val="bbPlcHdr"/>
        </w:types>
        <w:behaviors>
          <w:behavior w:val="content"/>
        </w:behaviors>
        <w:guid w:val="{BFC083EC-EA96-4F75-979C-A3BE7F909D70}"/>
      </w:docPartPr>
      <w:docPartBody>
        <w:p w:rsidR="001302A5" w:rsidRDefault="003E19EF" w:rsidP="003E19EF">
          <w:pPr>
            <w:pStyle w:val="31C1746FC907483AAF92B5E48AD053C8"/>
          </w:pPr>
          <w:r>
            <w:rPr>
              <w:rStyle w:val="PlaceholderText"/>
            </w:rPr>
            <w:t>Click here to enter text.</w:t>
          </w:r>
        </w:p>
      </w:docPartBody>
    </w:docPart>
    <w:docPart>
      <w:docPartPr>
        <w:name w:val="FCB9A37579B4435681AACF72368C7302"/>
        <w:category>
          <w:name w:val="General"/>
          <w:gallery w:val="placeholder"/>
        </w:category>
        <w:types>
          <w:type w:val="bbPlcHdr"/>
        </w:types>
        <w:behaviors>
          <w:behavior w:val="content"/>
        </w:behaviors>
        <w:guid w:val="{C5275063-FF6F-4D58-91DB-477824CC3640}"/>
      </w:docPartPr>
      <w:docPartBody>
        <w:p w:rsidR="001302A5" w:rsidRDefault="003E19EF" w:rsidP="003E19EF">
          <w:pPr>
            <w:pStyle w:val="FCB9A37579B4435681AACF72368C7302"/>
          </w:pPr>
          <w:r>
            <w:rPr>
              <w:rStyle w:val="PlaceholderText"/>
            </w:rPr>
            <w:t>Click here to enter text.</w:t>
          </w:r>
        </w:p>
      </w:docPartBody>
    </w:docPart>
    <w:docPart>
      <w:docPartPr>
        <w:name w:val="AF784CCB022B48F384579D158C705843"/>
        <w:category>
          <w:name w:val="General"/>
          <w:gallery w:val="placeholder"/>
        </w:category>
        <w:types>
          <w:type w:val="bbPlcHdr"/>
        </w:types>
        <w:behaviors>
          <w:behavior w:val="content"/>
        </w:behaviors>
        <w:guid w:val="{352CAE43-CDC1-401B-B609-686792E4568B}"/>
      </w:docPartPr>
      <w:docPartBody>
        <w:p w:rsidR="001302A5" w:rsidRDefault="003E19EF" w:rsidP="003E19EF">
          <w:pPr>
            <w:pStyle w:val="AF784CCB022B48F384579D158C705843"/>
          </w:pPr>
          <w:r>
            <w:rPr>
              <w:rStyle w:val="PlaceholderText"/>
            </w:rPr>
            <w:t>Click here to enter text.</w:t>
          </w:r>
        </w:p>
      </w:docPartBody>
    </w:docPart>
    <w:docPart>
      <w:docPartPr>
        <w:name w:val="E3F4EB55EB7E4951B7C210847E3E7CA0"/>
        <w:category>
          <w:name w:val="General"/>
          <w:gallery w:val="placeholder"/>
        </w:category>
        <w:types>
          <w:type w:val="bbPlcHdr"/>
        </w:types>
        <w:behaviors>
          <w:behavior w:val="content"/>
        </w:behaviors>
        <w:guid w:val="{41FAB45D-4E4D-433A-83DD-D0AC458A8106}"/>
      </w:docPartPr>
      <w:docPartBody>
        <w:p w:rsidR="001302A5" w:rsidRDefault="003E19EF" w:rsidP="003E19EF">
          <w:pPr>
            <w:pStyle w:val="E3F4EB55EB7E4951B7C210847E3E7CA0"/>
          </w:pPr>
          <w:r>
            <w:rPr>
              <w:rStyle w:val="PlaceholderText"/>
            </w:rPr>
            <w:t>Click here to enter text.</w:t>
          </w:r>
        </w:p>
      </w:docPartBody>
    </w:docPart>
    <w:docPart>
      <w:docPartPr>
        <w:name w:val="3CBBCBD85C2D4DA7ACA27A31F8F787AE"/>
        <w:category>
          <w:name w:val="General"/>
          <w:gallery w:val="placeholder"/>
        </w:category>
        <w:types>
          <w:type w:val="bbPlcHdr"/>
        </w:types>
        <w:behaviors>
          <w:behavior w:val="content"/>
        </w:behaviors>
        <w:guid w:val="{76AF60FB-A721-4379-93A8-48F6EE0BBD75}"/>
      </w:docPartPr>
      <w:docPartBody>
        <w:p w:rsidR="001302A5" w:rsidRDefault="003E19EF" w:rsidP="003E19EF">
          <w:pPr>
            <w:pStyle w:val="3CBBCBD85C2D4DA7ACA27A31F8F787AE"/>
          </w:pPr>
          <w:r>
            <w:rPr>
              <w:rStyle w:val="PlaceholderText"/>
            </w:rPr>
            <w:t>Click here to enter text.</w:t>
          </w:r>
        </w:p>
      </w:docPartBody>
    </w:docPart>
    <w:docPart>
      <w:docPartPr>
        <w:name w:val="2378B5D6E7734F2396F990F19469F9D0"/>
        <w:category>
          <w:name w:val="General"/>
          <w:gallery w:val="placeholder"/>
        </w:category>
        <w:types>
          <w:type w:val="bbPlcHdr"/>
        </w:types>
        <w:behaviors>
          <w:behavior w:val="content"/>
        </w:behaviors>
        <w:guid w:val="{2559994B-9D3B-4476-8563-142C6555CA7A}"/>
      </w:docPartPr>
      <w:docPartBody>
        <w:p w:rsidR="001302A5" w:rsidRDefault="003E19EF" w:rsidP="003E19EF">
          <w:pPr>
            <w:pStyle w:val="2378B5D6E7734F2396F990F19469F9D0"/>
          </w:pPr>
          <w:r>
            <w:rPr>
              <w:rStyle w:val="PlaceholderText"/>
            </w:rPr>
            <w:t>Click here to enter text.</w:t>
          </w:r>
        </w:p>
      </w:docPartBody>
    </w:docPart>
    <w:docPart>
      <w:docPartPr>
        <w:name w:val="47D0F31442B74B60AA037762D0D2699E"/>
        <w:category>
          <w:name w:val="General"/>
          <w:gallery w:val="placeholder"/>
        </w:category>
        <w:types>
          <w:type w:val="bbPlcHdr"/>
        </w:types>
        <w:behaviors>
          <w:behavior w:val="content"/>
        </w:behaviors>
        <w:guid w:val="{F5F87CE4-67C1-4F36-9C00-688C66A96301}"/>
      </w:docPartPr>
      <w:docPartBody>
        <w:p w:rsidR="001302A5" w:rsidRDefault="003E19EF" w:rsidP="003E19EF">
          <w:pPr>
            <w:pStyle w:val="47D0F31442B74B60AA037762D0D2699E"/>
          </w:pPr>
          <w:r>
            <w:rPr>
              <w:rStyle w:val="PlaceholderText"/>
            </w:rPr>
            <w:t>Click here to enter text.</w:t>
          </w:r>
        </w:p>
      </w:docPartBody>
    </w:docPart>
    <w:docPart>
      <w:docPartPr>
        <w:name w:val="41C1DD3956B3451494E50CF464AF9A7F"/>
        <w:category>
          <w:name w:val="General"/>
          <w:gallery w:val="placeholder"/>
        </w:category>
        <w:types>
          <w:type w:val="bbPlcHdr"/>
        </w:types>
        <w:behaviors>
          <w:behavior w:val="content"/>
        </w:behaviors>
        <w:guid w:val="{7A251736-28B2-4308-9FCF-64E610A5DB02}"/>
      </w:docPartPr>
      <w:docPartBody>
        <w:p w:rsidR="001302A5" w:rsidRDefault="003E19EF" w:rsidP="003E19EF">
          <w:pPr>
            <w:pStyle w:val="41C1DD3956B3451494E50CF464AF9A7F"/>
          </w:pPr>
          <w:r>
            <w:rPr>
              <w:rStyle w:val="PlaceholderText"/>
            </w:rPr>
            <w:t>Click here to enter text.</w:t>
          </w:r>
        </w:p>
      </w:docPartBody>
    </w:docPart>
    <w:docPart>
      <w:docPartPr>
        <w:name w:val="A736F61CE48D44EAB1944880A1D1C2DD"/>
        <w:category>
          <w:name w:val="General"/>
          <w:gallery w:val="placeholder"/>
        </w:category>
        <w:types>
          <w:type w:val="bbPlcHdr"/>
        </w:types>
        <w:behaviors>
          <w:behavior w:val="content"/>
        </w:behaviors>
        <w:guid w:val="{B2EF67E1-193D-4C59-83E5-B79272FB0FA3}"/>
      </w:docPartPr>
      <w:docPartBody>
        <w:p w:rsidR="001302A5" w:rsidRDefault="003E19EF" w:rsidP="003E19EF">
          <w:pPr>
            <w:pStyle w:val="A736F61CE48D44EAB1944880A1D1C2DD"/>
          </w:pPr>
          <w:r>
            <w:rPr>
              <w:rStyle w:val="PlaceholderText"/>
            </w:rPr>
            <w:t>Click here to enter text.</w:t>
          </w:r>
        </w:p>
      </w:docPartBody>
    </w:docPart>
    <w:docPart>
      <w:docPartPr>
        <w:name w:val="FD8D0988196743DEA270360A58033961"/>
        <w:category>
          <w:name w:val="General"/>
          <w:gallery w:val="placeholder"/>
        </w:category>
        <w:types>
          <w:type w:val="bbPlcHdr"/>
        </w:types>
        <w:behaviors>
          <w:behavior w:val="content"/>
        </w:behaviors>
        <w:guid w:val="{FDE0169E-E65D-49B3-95F6-3F6D01C25CCA}"/>
      </w:docPartPr>
      <w:docPartBody>
        <w:p w:rsidR="001302A5" w:rsidRDefault="003E19EF" w:rsidP="003E19EF">
          <w:pPr>
            <w:pStyle w:val="FD8D0988196743DEA270360A58033961"/>
          </w:pPr>
          <w:r>
            <w:rPr>
              <w:rStyle w:val="PlaceholderText"/>
            </w:rPr>
            <w:t>Click here to enter text.</w:t>
          </w:r>
        </w:p>
      </w:docPartBody>
    </w:docPart>
    <w:docPart>
      <w:docPartPr>
        <w:name w:val="AF459A358F86445E86ACEB89B50299A2"/>
        <w:category>
          <w:name w:val="General"/>
          <w:gallery w:val="placeholder"/>
        </w:category>
        <w:types>
          <w:type w:val="bbPlcHdr"/>
        </w:types>
        <w:behaviors>
          <w:behavior w:val="content"/>
        </w:behaviors>
        <w:guid w:val="{C2AABE68-7D32-40EB-ABA5-294B531D8EC7}"/>
      </w:docPartPr>
      <w:docPartBody>
        <w:p w:rsidR="001302A5" w:rsidRDefault="003E19EF" w:rsidP="003E19EF">
          <w:pPr>
            <w:pStyle w:val="AF459A358F86445E86ACEB89B50299A2"/>
          </w:pPr>
          <w:r>
            <w:rPr>
              <w:rStyle w:val="PlaceholderText"/>
            </w:rPr>
            <w:t>Click here to enter text.</w:t>
          </w:r>
        </w:p>
      </w:docPartBody>
    </w:docPart>
    <w:docPart>
      <w:docPartPr>
        <w:name w:val="1B76148D25D64615AB9F4529A9DE4613"/>
        <w:category>
          <w:name w:val="General"/>
          <w:gallery w:val="placeholder"/>
        </w:category>
        <w:types>
          <w:type w:val="bbPlcHdr"/>
        </w:types>
        <w:behaviors>
          <w:behavior w:val="content"/>
        </w:behaviors>
        <w:guid w:val="{4F589906-5B0D-458B-915E-5A2765CEC024}"/>
      </w:docPartPr>
      <w:docPartBody>
        <w:p w:rsidR="001302A5" w:rsidRDefault="003E19EF" w:rsidP="003E19EF">
          <w:pPr>
            <w:pStyle w:val="1B76148D25D64615AB9F4529A9DE4613"/>
          </w:pPr>
          <w:r>
            <w:rPr>
              <w:rStyle w:val="PlaceholderText"/>
            </w:rPr>
            <w:t>Click here to enter text.</w:t>
          </w:r>
        </w:p>
      </w:docPartBody>
    </w:docPart>
    <w:docPart>
      <w:docPartPr>
        <w:name w:val="08AF9937F6EC43629F8F0DD91DFCDA12"/>
        <w:category>
          <w:name w:val="General"/>
          <w:gallery w:val="placeholder"/>
        </w:category>
        <w:types>
          <w:type w:val="bbPlcHdr"/>
        </w:types>
        <w:behaviors>
          <w:behavior w:val="content"/>
        </w:behaviors>
        <w:guid w:val="{F24C741D-91A2-4487-B251-75F5EF826DD7}"/>
      </w:docPartPr>
      <w:docPartBody>
        <w:p w:rsidR="001302A5" w:rsidRDefault="003E19EF" w:rsidP="003E19EF">
          <w:pPr>
            <w:pStyle w:val="08AF9937F6EC43629F8F0DD91DFCDA12"/>
          </w:pPr>
          <w:r>
            <w:rPr>
              <w:rStyle w:val="PlaceholderText"/>
            </w:rPr>
            <w:t>Click here to enter text.</w:t>
          </w:r>
        </w:p>
      </w:docPartBody>
    </w:docPart>
    <w:docPart>
      <w:docPartPr>
        <w:name w:val="188926570D464B2893CB7345DBD7A194"/>
        <w:category>
          <w:name w:val="General"/>
          <w:gallery w:val="placeholder"/>
        </w:category>
        <w:types>
          <w:type w:val="bbPlcHdr"/>
        </w:types>
        <w:behaviors>
          <w:behavior w:val="content"/>
        </w:behaviors>
        <w:guid w:val="{CB08BC99-6B65-48FC-B9F1-262DAC220E49}"/>
      </w:docPartPr>
      <w:docPartBody>
        <w:p w:rsidR="001302A5" w:rsidRDefault="003E19EF" w:rsidP="003E19EF">
          <w:pPr>
            <w:pStyle w:val="188926570D464B2893CB7345DBD7A194"/>
          </w:pPr>
          <w:r>
            <w:rPr>
              <w:rStyle w:val="PlaceholderText"/>
            </w:rPr>
            <w:t>Click here to enter text.</w:t>
          </w:r>
        </w:p>
      </w:docPartBody>
    </w:docPart>
    <w:docPart>
      <w:docPartPr>
        <w:name w:val="08B6A56E8BE84F81B9D4F4862774B7EB"/>
        <w:category>
          <w:name w:val="General"/>
          <w:gallery w:val="placeholder"/>
        </w:category>
        <w:types>
          <w:type w:val="bbPlcHdr"/>
        </w:types>
        <w:behaviors>
          <w:behavior w:val="content"/>
        </w:behaviors>
        <w:guid w:val="{539907A5-1866-412B-A752-42FC41F9D689}"/>
      </w:docPartPr>
      <w:docPartBody>
        <w:p w:rsidR="001302A5" w:rsidRDefault="003E19EF" w:rsidP="003E19EF">
          <w:pPr>
            <w:pStyle w:val="08B6A56E8BE84F81B9D4F4862774B7EB"/>
          </w:pPr>
          <w:r>
            <w:rPr>
              <w:rStyle w:val="PlaceholderText"/>
            </w:rPr>
            <w:t>Click here to enter text.</w:t>
          </w:r>
        </w:p>
      </w:docPartBody>
    </w:docPart>
    <w:docPart>
      <w:docPartPr>
        <w:name w:val="F420BAB40E634855A8C328371FB020FF"/>
        <w:category>
          <w:name w:val="General"/>
          <w:gallery w:val="placeholder"/>
        </w:category>
        <w:types>
          <w:type w:val="bbPlcHdr"/>
        </w:types>
        <w:behaviors>
          <w:behavior w:val="content"/>
        </w:behaviors>
        <w:guid w:val="{A029AC46-8C16-441A-BC67-77FB6B2E5B07}"/>
      </w:docPartPr>
      <w:docPartBody>
        <w:p w:rsidR="001302A5" w:rsidRDefault="003E19EF" w:rsidP="003E19EF">
          <w:pPr>
            <w:pStyle w:val="F420BAB40E634855A8C328371FB020FF"/>
          </w:pPr>
          <w:r>
            <w:rPr>
              <w:rStyle w:val="PlaceholderText"/>
            </w:rPr>
            <w:t>Click here to enter text.</w:t>
          </w:r>
        </w:p>
      </w:docPartBody>
    </w:docPart>
    <w:docPart>
      <w:docPartPr>
        <w:name w:val="9FAA27A0385B462FA93A55CC64E0B0FC"/>
        <w:category>
          <w:name w:val="General"/>
          <w:gallery w:val="placeholder"/>
        </w:category>
        <w:types>
          <w:type w:val="bbPlcHdr"/>
        </w:types>
        <w:behaviors>
          <w:behavior w:val="content"/>
        </w:behaviors>
        <w:guid w:val="{4F2B0FBA-248E-41F7-8B20-00EA06CA07C6}"/>
      </w:docPartPr>
      <w:docPartBody>
        <w:p w:rsidR="001302A5" w:rsidRDefault="003E19EF" w:rsidP="003E19EF">
          <w:pPr>
            <w:pStyle w:val="9FAA27A0385B462FA93A55CC64E0B0FC"/>
          </w:pPr>
          <w:r>
            <w:rPr>
              <w:rStyle w:val="PlaceholderText"/>
            </w:rPr>
            <w:t>Click here to enter text.</w:t>
          </w:r>
        </w:p>
      </w:docPartBody>
    </w:docPart>
    <w:docPart>
      <w:docPartPr>
        <w:name w:val="5CAAD45169C7450CB859AF658E6674EA"/>
        <w:category>
          <w:name w:val="General"/>
          <w:gallery w:val="placeholder"/>
        </w:category>
        <w:types>
          <w:type w:val="bbPlcHdr"/>
        </w:types>
        <w:behaviors>
          <w:behavior w:val="content"/>
        </w:behaviors>
        <w:guid w:val="{A6233165-2DEE-4BB1-BC11-696D4353AE72}"/>
      </w:docPartPr>
      <w:docPartBody>
        <w:p w:rsidR="001302A5" w:rsidRDefault="003E19EF" w:rsidP="003E19EF">
          <w:pPr>
            <w:pStyle w:val="5CAAD45169C7450CB859AF658E6674EA"/>
          </w:pPr>
          <w:r>
            <w:rPr>
              <w:rStyle w:val="PlaceholderText"/>
            </w:rPr>
            <w:t>Click here to enter text.</w:t>
          </w:r>
        </w:p>
      </w:docPartBody>
    </w:docPart>
    <w:docPart>
      <w:docPartPr>
        <w:name w:val="F0A349ED443843D0A0D90A640217E36F"/>
        <w:category>
          <w:name w:val="General"/>
          <w:gallery w:val="placeholder"/>
        </w:category>
        <w:types>
          <w:type w:val="bbPlcHdr"/>
        </w:types>
        <w:behaviors>
          <w:behavior w:val="content"/>
        </w:behaviors>
        <w:guid w:val="{9541E079-7EE7-41ED-A37F-0BB4CE4BCFF6}"/>
      </w:docPartPr>
      <w:docPartBody>
        <w:p w:rsidR="001302A5" w:rsidRDefault="003E19EF" w:rsidP="003E19EF">
          <w:pPr>
            <w:pStyle w:val="F0A349ED443843D0A0D90A640217E36F"/>
          </w:pPr>
          <w:r>
            <w:rPr>
              <w:rStyle w:val="PlaceholderText"/>
            </w:rPr>
            <w:t>Click here to enter text.</w:t>
          </w:r>
        </w:p>
      </w:docPartBody>
    </w:docPart>
    <w:docPart>
      <w:docPartPr>
        <w:name w:val="3693D5801B404C708E87B829BA3AAFF5"/>
        <w:category>
          <w:name w:val="General"/>
          <w:gallery w:val="placeholder"/>
        </w:category>
        <w:types>
          <w:type w:val="bbPlcHdr"/>
        </w:types>
        <w:behaviors>
          <w:behavior w:val="content"/>
        </w:behaviors>
        <w:guid w:val="{AD7DC065-C834-4CAE-B2FB-6EA7F14AB414}"/>
      </w:docPartPr>
      <w:docPartBody>
        <w:p w:rsidR="001302A5" w:rsidRDefault="003E19EF" w:rsidP="003E19EF">
          <w:pPr>
            <w:pStyle w:val="3693D5801B404C708E87B829BA3AAFF5"/>
          </w:pPr>
          <w:r>
            <w:rPr>
              <w:rStyle w:val="PlaceholderText"/>
            </w:rPr>
            <w:t>Click here to enter text.</w:t>
          </w:r>
        </w:p>
      </w:docPartBody>
    </w:docPart>
    <w:docPart>
      <w:docPartPr>
        <w:name w:val="66BAC4606FC64BDAB751E509A2D6B133"/>
        <w:category>
          <w:name w:val="General"/>
          <w:gallery w:val="placeholder"/>
        </w:category>
        <w:types>
          <w:type w:val="bbPlcHdr"/>
        </w:types>
        <w:behaviors>
          <w:behavior w:val="content"/>
        </w:behaviors>
        <w:guid w:val="{037620D5-BE9B-4DED-A8FC-2A676A136A21}"/>
      </w:docPartPr>
      <w:docPartBody>
        <w:p w:rsidR="001302A5" w:rsidRDefault="003E19EF" w:rsidP="003E19EF">
          <w:pPr>
            <w:pStyle w:val="66BAC4606FC64BDAB751E509A2D6B133"/>
          </w:pPr>
          <w:r>
            <w:rPr>
              <w:rStyle w:val="PlaceholderText"/>
            </w:rPr>
            <w:t>Click here to enter text.</w:t>
          </w:r>
        </w:p>
      </w:docPartBody>
    </w:docPart>
    <w:docPart>
      <w:docPartPr>
        <w:name w:val="9B8A2E6A1FAF4AEBB593EB5C8F15DF61"/>
        <w:category>
          <w:name w:val="General"/>
          <w:gallery w:val="placeholder"/>
        </w:category>
        <w:types>
          <w:type w:val="bbPlcHdr"/>
        </w:types>
        <w:behaviors>
          <w:behavior w:val="content"/>
        </w:behaviors>
        <w:guid w:val="{0CD60732-39E6-4371-A829-412FA6B267FD}"/>
      </w:docPartPr>
      <w:docPartBody>
        <w:p w:rsidR="001302A5" w:rsidRDefault="003E19EF" w:rsidP="003E19EF">
          <w:pPr>
            <w:pStyle w:val="9B8A2E6A1FAF4AEBB593EB5C8F15DF61"/>
          </w:pPr>
          <w:r>
            <w:rPr>
              <w:rStyle w:val="PlaceholderText"/>
            </w:rPr>
            <w:t>Click here to enter text.</w:t>
          </w:r>
        </w:p>
      </w:docPartBody>
    </w:docPart>
    <w:docPart>
      <w:docPartPr>
        <w:name w:val="20E92DC0B88843E59A39DAA4E7DE0CF4"/>
        <w:category>
          <w:name w:val="General"/>
          <w:gallery w:val="placeholder"/>
        </w:category>
        <w:types>
          <w:type w:val="bbPlcHdr"/>
        </w:types>
        <w:behaviors>
          <w:behavior w:val="content"/>
        </w:behaviors>
        <w:guid w:val="{08E803B7-474D-4F0D-9141-5A95E64D9223}"/>
      </w:docPartPr>
      <w:docPartBody>
        <w:p w:rsidR="001302A5" w:rsidRDefault="003E19EF" w:rsidP="003E19EF">
          <w:pPr>
            <w:pStyle w:val="20E92DC0B88843E59A39DAA4E7DE0CF4"/>
          </w:pPr>
          <w:r>
            <w:rPr>
              <w:rStyle w:val="PlaceholderText"/>
            </w:rPr>
            <w:t>Click here to enter text.</w:t>
          </w:r>
        </w:p>
      </w:docPartBody>
    </w:docPart>
    <w:docPart>
      <w:docPartPr>
        <w:name w:val="2176C523DE4F4BC2AFEBB3B58413FEA3"/>
        <w:category>
          <w:name w:val="General"/>
          <w:gallery w:val="placeholder"/>
        </w:category>
        <w:types>
          <w:type w:val="bbPlcHdr"/>
        </w:types>
        <w:behaviors>
          <w:behavior w:val="content"/>
        </w:behaviors>
        <w:guid w:val="{771C30EA-65B0-45F5-AD0A-E5BA3C2A81D1}"/>
      </w:docPartPr>
      <w:docPartBody>
        <w:p w:rsidR="001302A5" w:rsidRDefault="003E19EF" w:rsidP="003E19EF">
          <w:pPr>
            <w:pStyle w:val="2176C523DE4F4BC2AFEBB3B58413FEA3"/>
          </w:pPr>
          <w:r>
            <w:rPr>
              <w:rStyle w:val="PlaceholderText"/>
            </w:rPr>
            <w:t>Click here to enter text.</w:t>
          </w:r>
        </w:p>
      </w:docPartBody>
    </w:docPart>
    <w:docPart>
      <w:docPartPr>
        <w:name w:val="BC906D5CD1F44B40B4C746E9F8125463"/>
        <w:category>
          <w:name w:val="General"/>
          <w:gallery w:val="placeholder"/>
        </w:category>
        <w:types>
          <w:type w:val="bbPlcHdr"/>
        </w:types>
        <w:behaviors>
          <w:behavior w:val="content"/>
        </w:behaviors>
        <w:guid w:val="{8CB67CAE-D7A0-4A37-8311-4592600E7551}"/>
      </w:docPartPr>
      <w:docPartBody>
        <w:p w:rsidR="001302A5" w:rsidRDefault="003E19EF" w:rsidP="003E19EF">
          <w:pPr>
            <w:pStyle w:val="BC906D5CD1F44B40B4C746E9F8125463"/>
          </w:pPr>
          <w:r>
            <w:rPr>
              <w:rStyle w:val="PlaceholderText"/>
            </w:rPr>
            <w:t>Click here to enter text.</w:t>
          </w:r>
        </w:p>
      </w:docPartBody>
    </w:docPart>
    <w:docPart>
      <w:docPartPr>
        <w:name w:val="2D13B119C26B4B9FA4936A914ADB4C1E"/>
        <w:category>
          <w:name w:val="General"/>
          <w:gallery w:val="placeholder"/>
        </w:category>
        <w:types>
          <w:type w:val="bbPlcHdr"/>
        </w:types>
        <w:behaviors>
          <w:behavior w:val="content"/>
        </w:behaviors>
        <w:guid w:val="{D7DB97B5-622B-48E7-BDC1-8B92E8A8FD7D}"/>
      </w:docPartPr>
      <w:docPartBody>
        <w:p w:rsidR="001302A5" w:rsidRDefault="003E19EF" w:rsidP="003E19EF">
          <w:pPr>
            <w:pStyle w:val="2D13B119C26B4B9FA4936A914ADB4C1E"/>
          </w:pPr>
          <w:r>
            <w:rPr>
              <w:rStyle w:val="PlaceholderText"/>
            </w:rPr>
            <w:t>Click here to enter text.</w:t>
          </w:r>
        </w:p>
      </w:docPartBody>
    </w:docPart>
    <w:docPart>
      <w:docPartPr>
        <w:name w:val="E1AF917F7CC648A8AD6C310B82BBB084"/>
        <w:category>
          <w:name w:val="General"/>
          <w:gallery w:val="placeholder"/>
        </w:category>
        <w:types>
          <w:type w:val="bbPlcHdr"/>
        </w:types>
        <w:behaviors>
          <w:behavior w:val="content"/>
        </w:behaviors>
        <w:guid w:val="{E4141A44-BE6E-4B10-8BD7-D61A7F5A70F4}"/>
      </w:docPartPr>
      <w:docPartBody>
        <w:p w:rsidR="001302A5" w:rsidRDefault="003E19EF" w:rsidP="003E19EF">
          <w:pPr>
            <w:pStyle w:val="E1AF917F7CC648A8AD6C310B82BBB084"/>
          </w:pPr>
          <w:r>
            <w:rPr>
              <w:rStyle w:val="PlaceholderText"/>
            </w:rPr>
            <w:t>Click here to enter text.</w:t>
          </w:r>
        </w:p>
      </w:docPartBody>
    </w:docPart>
    <w:docPart>
      <w:docPartPr>
        <w:name w:val="00378323C53D4402B9FDACD125132CDB"/>
        <w:category>
          <w:name w:val="General"/>
          <w:gallery w:val="placeholder"/>
        </w:category>
        <w:types>
          <w:type w:val="bbPlcHdr"/>
        </w:types>
        <w:behaviors>
          <w:behavior w:val="content"/>
        </w:behaviors>
        <w:guid w:val="{CE67D685-2857-4570-B374-9BD57580A914}"/>
      </w:docPartPr>
      <w:docPartBody>
        <w:p w:rsidR="001302A5" w:rsidRDefault="003E19EF" w:rsidP="003E19EF">
          <w:pPr>
            <w:pStyle w:val="00378323C53D4402B9FDACD125132CDB"/>
          </w:pPr>
          <w:r>
            <w:rPr>
              <w:rStyle w:val="PlaceholderText"/>
            </w:rPr>
            <w:t>Click here to enter text.</w:t>
          </w:r>
        </w:p>
      </w:docPartBody>
    </w:docPart>
    <w:docPart>
      <w:docPartPr>
        <w:name w:val="D7D9FD8B321A4AAE8E52438495A4329D"/>
        <w:category>
          <w:name w:val="General"/>
          <w:gallery w:val="placeholder"/>
        </w:category>
        <w:types>
          <w:type w:val="bbPlcHdr"/>
        </w:types>
        <w:behaviors>
          <w:behavior w:val="content"/>
        </w:behaviors>
        <w:guid w:val="{3A8EFC83-2D12-48E3-8845-4EE506331A66}"/>
      </w:docPartPr>
      <w:docPartBody>
        <w:p w:rsidR="001302A5" w:rsidRDefault="003E19EF" w:rsidP="003E19EF">
          <w:pPr>
            <w:pStyle w:val="D7D9FD8B321A4AAE8E52438495A4329D"/>
          </w:pPr>
          <w:r>
            <w:rPr>
              <w:rStyle w:val="PlaceholderText"/>
            </w:rPr>
            <w:t>Click here to enter text.</w:t>
          </w:r>
        </w:p>
      </w:docPartBody>
    </w:docPart>
    <w:docPart>
      <w:docPartPr>
        <w:name w:val="BE7D9B5C78A9464CA974A32EE0934C75"/>
        <w:category>
          <w:name w:val="General"/>
          <w:gallery w:val="placeholder"/>
        </w:category>
        <w:types>
          <w:type w:val="bbPlcHdr"/>
        </w:types>
        <w:behaviors>
          <w:behavior w:val="content"/>
        </w:behaviors>
        <w:guid w:val="{242E23C6-A952-4FBC-8CA1-4B3E03E4FF88}"/>
      </w:docPartPr>
      <w:docPartBody>
        <w:p w:rsidR="001302A5" w:rsidRDefault="003E19EF" w:rsidP="003E19EF">
          <w:pPr>
            <w:pStyle w:val="BE7D9B5C78A9464CA974A32EE0934C75"/>
          </w:pPr>
          <w:r>
            <w:rPr>
              <w:rStyle w:val="PlaceholderText"/>
            </w:rPr>
            <w:t>Click here to enter text.</w:t>
          </w:r>
        </w:p>
      </w:docPartBody>
    </w:docPart>
    <w:docPart>
      <w:docPartPr>
        <w:name w:val="F39A8EFB2E7C4868930C72D5F1FFA983"/>
        <w:category>
          <w:name w:val="General"/>
          <w:gallery w:val="placeholder"/>
        </w:category>
        <w:types>
          <w:type w:val="bbPlcHdr"/>
        </w:types>
        <w:behaviors>
          <w:behavior w:val="content"/>
        </w:behaviors>
        <w:guid w:val="{13BB645E-04B9-4E2C-8DB5-8B9F5F7966AE}"/>
      </w:docPartPr>
      <w:docPartBody>
        <w:p w:rsidR="001302A5" w:rsidRDefault="003E19EF" w:rsidP="003E19EF">
          <w:pPr>
            <w:pStyle w:val="F39A8EFB2E7C4868930C72D5F1FFA983"/>
          </w:pPr>
          <w:r>
            <w:rPr>
              <w:rStyle w:val="PlaceholderText"/>
            </w:rPr>
            <w:t>Click here to enter text.</w:t>
          </w:r>
        </w:p>
      </w:docPartBody>
    </w:docPart>
    <w:docPart>
      <w:docPartPr>
        <w:name w:val="4AA66F5F12234B7FA867D5BC63EE69ED"/>
        <w:category>
          <w:name w:val="General"/>
          <w:gallery w:val="placeholder"/>
        </w:category>
        <w:types>
          <w:type w:val="bbPlcHdr"/>
        </w:types>
        <w:behaviors>
          <w:behavior w:val="content"/>
        </w:behaviors>
        <w:guid w:val="{44BE38F2-6E7F-4174-AC5B-BDB3A8810CCF}"/>
      </w:docPartPr>
      <w:docPartBody>
        <w:p w:rsidR="001302A5" w:rsidRDefault="003E19EF" w:rsidP="003E19EF">
          <w:pPr>
            <w:pStyle w:val="4AA66F5F12234B7FA867D5BC63EE69ED"/>
          </w:pPr>
          <w:r>
            <w:rPr>
              <w:rStyle w:val="PlaceholderText"/>
            </w:rPr>
            <w:t>Click here to enter text.</w:t>
          </w:r>
        </w:p>
      </w:docPartBody>
    </w:docPart>
    <w:docPart>
      <w:docPartPr>
        <w:name w:val="D75EF13428CC4AFFB8FAB83A68479951"/>
        <w:category>
          <w:name w:val="General"/>
          <w:gallery w:val="placeholder"/>
        </w:category>
        <w:types>
          <w:type w:val="bbPlcHdr"/>
        </w:types>
        <w:behaviors>
          <w:behavior w:val="content"/>
        </w:behaviors>
        <w:guid w:val="{2D5499F9-DFEF-46F4-8DC6-C69A537DF584}"/>
      </w:docPartPr>
      <w:docPartBody>
        <w:p w:rsidR="001302A5" w:rsidRDefault="003E19EF" w:rsidP="003E19EF">
          <w:pPr>
            <w:pStyle w:val="D75EF13428CC4AFFB8FAB83A68479951"/>
          </w:pPr>
          <w:r>
            <w:rPr>
              <w:rStyle w:val="PlaceholderText"/>
            </w:rPr>
            <w:t>Click here to enter text.</w:t>
          </w:r>
        </w:p>
      </w:docPartBody>
    </w:docPart>
    <w:docPart>
      <w:docPartPr>
        <w:name w:val="CD773CAA79254601BDB827328A0820A4"/>
        <w:category>
          <w:name w:val="General"/>
          <w:gallery w:val="placeholder"/>
        </w:category>
        <w:types>
          <w:type w:val="bbPlcHdr"/>
        </w:types>
        <w:behaviors>
          <w:behavior w:val="content"/>
        </w:behaviors>
        <w:guid w:val="{31BA7BAE-36CA-4A4E-8A06-37F7B4C9463A}"/>
      </w:docPartPr>
      <w:docPartBody>
        <w:p w:rsidR="001302A5" w:rsidRDefault="003E19EF" w:rsidP="003E19EF">
          <w:pPr>
            <w:pStyle w:val="CD773CAA79254601BDB827328A0820A4"/>
          </w:pPr>
          <w:r>
            <w:rPr>
              <w:rStyle w:val="PlaceholderText"/>
            </w:rPr>
            <w:t>Click here to enter text.</w:t>
          </w:r>
        </w:p>
      </w:docPartBody>
    </w:docPart>
    <w:docPart>
      <w:docPartPr>
        <w:name w:val="E526AD01410545F0A543018A00547098"/>
        <w:category>
          <w:name w:val="General"/>
          <w:gallery w:val="placeholder"/>
        </w:category>
        <w:types>
          <w:type w:val="bbPlcHdr"/>
        </w:types>
        <w:behaviors>
          <w:behavior w:val="content"/>
        </w:behaviors>
        <w:guid w:val="{6D00C4B2-56CE-4F87-A9CC-6B3B92517FF9}"/>
      </w:docPartPr>
      <w:docPartBody>
        <w:p w:rsidR="001302A5" w:rsidRDefault="003E19EF" w:rsidP="003E19EF">
          <w:pPr>
            <w:pStyle w:val="E526AD01410545F0A543018A00547098"/>
          </w:pPr>
          <w:r>
            <w:rPr>
              <w:rStyle w:val="PlaceholderText"/>
            </w:rPr>
            <w:t>Click here to enter text.</w:t>
          </w:r>
        </w:p>
      </w:docPartBody>
    </w:docPart>
    <w:docPart>
      <w:docPartPr>
        <w:name w:val="59E6332752F74D609B75B4251CF76B3D"/>
        <w:category>
          <w:name w:val="General"/>
          <w:gallery w:val="placeholder"/>
        </w:category>
        <w:types>
          <w:type w:val="bbPlcHdr"/>
        </w:types>
        <w:behaviors>
          <w:behavior w:val="content"/>
        </w:behaviors>
        <w:guid w:val="{EA453E0B-1C4A-4AF1-B02A-D30167E11904}"/>
      </w:docPartPr>
      <w:docPartBody>
        <w:p w:rsidR="001302A5" w:rsidRDefault="003E19EF" w:rsidP="003E19EF">
          <w:pPr>
            <w:pStyle w:val="59E6332752F74D609B75B4251CF76B3D"/>
          </w:pPr>
          <w:r>
            <w:rPr>
              <w:rStyle w:val="PlaceholderText"/>
            </w:rPr>
            <w:t>Click here to enter text.</w:t>
          </w:r>
        </w:p>
      </w:docPartBody>
    </w:docPart>
    <w:docPart>
      <w:docPartPr>
        <w:name w:val="C80F482564F049A0A26F8F639AC7FDC4"/>
        <w:category>
          <w:name w:val="General"/>
          <w:gallery w:val="placeholder"/>
        </w:category>
        <w:types>
          <w:type w:val="bbPlcHdr"/>
        </w:types>
        <w:behaviors>
          <w:behavior w:val="content"/>
        </w:behaviors>
        <w:guid w:val="{B7C88B76-7018-4BD4-A1F8-B2C8342EA519}"/>
      </w:docPartPr>
      <w:docPartBody>
        <w:p w:rsidR="001302A5" w:rsidRDefault="003E19EF" w:rsidP="003E19EF">
          <w:pPr>
            <w:pStyle w:val="C80F482564F049A0A26F8F639AC7FDC4"/>
          </w:pPr>
          <w:r>
            <w:rPr>
              <w:rStyle w:val="PlaceholderText"/>
            </w:rPr>
            <w:t>Click here to enter text.</w:t>
          </w:r>
        </w:p>
      </w:docPartBody>
    </w:docPart>
    <w:docPart>
      <w:docPartPr>
        <w:name w:val="DB414A916DEE4778AF2DE9A08381FC91"/>
        <w:category>
          <w:name w:val="General"/>
          <w:gallery w:val="placeholder"/>
        </w:category>
        <w:types>
          <w:type w:val="bbPlcHdr"/>
        </w:types>
        <w:behaviors>
          <w:behavior w:val="content"/>
        </w:behaviors>
        <w:guid w:val="{589E451C-4F81-45A8-802A-ECC3FEBE23AB}"/>
      </w:docPartPr>
      <w:docPartBody>
        <w:p w:rsidR="001302A5" w:rsidRDefault="003E19EF" w:rsidP="003E19EF">
          <w:pPr>
            <w:pStyle w:val="DB414A916DEE4778AF2DE9A08381FC91"/>
          </w:pPr>
          <w:r>
            <w:rPr>
              <w:rStyle w:val="PlaceholderText"/>
            </w:rPr>
            <w:t>Click here to enter text.</w:t>
          </w:r>
        </w:p>
      </w:docPartBody>
    </w:docPart>
    <w:docPart>
      <w:docPartPr>
        <w:name w:val="D413208241854AEAB5A38B63F36DD2E0"/>
        <w:category>
          <w:name w:val="General"/>
          <w:gallery w:val="placeholder"/>
        </w:category>
        <w:types>
          <w:type w:val="bbPlcHdr"/>
        </w:types>
        <w:behaviors>
          <w:behavior w:val="content"/>
        </w:behaviors>
        <w:guid w:val="{BA96AF6C-BFE9-47D2-AF69-2BD95F40D69A}"/>
      </w:docPartPr>
      <w:docPartBody>
        <w:p w:rsidR="001302A5" w:rsidRDefault="003E19EF" w:rsidP="003E19EF">
          <w:pPr>
            <w:pStyle w:val="D413208241854AEAB5A38B63F36DD2E0"/>
          </w:pPr>
          <w:r>
            <w:rPr>
              <w:rStyle w:val="PlaceholderText"/>
            </w:rPr>
            <w:t>Click here to enter text.</w:t>
          </w:r>
        </w:p>
      </w:docPartBody>
    </w:docPart>
    <w:docPart>
      <w:docPartPr>
        <w:name w:val="43F0F2C28FA04E749E8B5D9D72E213BA"/>
        <w:category>
          <w:name w:val="General"/>
          <w:gallery w:val="placeholder"/>
        </w:category>
        <w:types>
          <w:type w:val="bbPlcHdr"/>
        </w:types>
        <w:behaviors>
          <w:behavior w:val="content"/>
        </w:behaviors>
        <w:guid w:val="{C2CFA977-84E4-4F3A-A9C4-65B4AF9FB4D3}"/>
      </w:docPartPr>
      <w:docPartBody>
        <w:p w:rsidR="001302A5" w:rsidRDefault="003E19EF" w:rsidP="003E19EF">
          <w:pPr>
            <w:pStyle w:val="43F0F2C28FA04E749E8B5D9D72E213BA"/>
          </w:pPr>
          <w:r>
            <w:rPr>
              <w:rStyle w:val="PlaceholderText"/>
            </w:rPr>
            <w:t>Click here to enter text.</w:t>
          </w:r>
        </w:p>
      </w:docPartBody>
    </w:docPart>
    <w:docPart>
      <w:docPartPr>
        <w:name w:val="36AF5A5C4603439B8BD8F9A56DEDC191"/>
        <w:category>
          <w:name w:val="General"/>
          <w:gallery w:val="placeholder"/>
        </w:category>
        <w:types>
          <w:type w:val="bbPlcHdr"/>
        </w:types>
        <w:behaviors>
          <w:behavior w:val="content"/>
        </w:behaviors>
        <w:guid w:val="{C8D09E92-F227-435D-BDA3-47DD670F97F7}"/>
      </w:docPartPr>
      <w:docPartBody>
        <w:p w:rsidR="001302A5" w:rsidRDefault="003E19EF" w:rsidP="003E19EF">
          <w:pPr>
            <w:pStyle w:val="36AF5A5C4603439B8BD8F9A56DEDC191"/>
          </w:pPr>
          <w:r>
            <w:rPr>
              <w:rStyle w:val="PlaceholderText"/>
            </w:rPr>
            <w:t>Click here to enter text.</w:t>
          </w:r>
        </w:p>
      </w:docPartBody>
    </w:docPart>
    <w:docPart>
      <w:docPartPr>
        <w:name w:val="B81AF640ABAB4C6485BA42F0296FC8AC"/>
        <w:category>
          <w:name w:val="General"/>
          <w:gallery w:val="placeholder"/>
        </w:category>
        <w:types>
          <w:type w:val="bbPlcHdr"/>
        </w:types>
        <w:behaviors>
          <w:behavior w:val="content"/>
        </w:behaviors>
        <w:guid w:val="{6D0DF56A-97DE-48C5-9CB1-E72A52EFCCAA}"/>
      </w:docPartPr>
      <w:docPartBody>
        <w:p w:rsidR="001302A5" w:rsidRDefault="003E19EF" w:rsidP="003E19EF">
          <w:pPr>
            <w:pStyle w:val="B81AF640ABAB4C6485BA42F0296FC8AC"/>
          </w:pPr>
          <w:r>
            <w:rPr>
              <w:rStyle w:val="PlaceholderText"/>
            </w:rPr>
            <w:t>Click here to enter text.</w:t>
          </w:r>
        </w:p>
      </w:docPartBody>
    </w:docPart>
    <w:docPart>
      <w:docPartPr>
        <w:name w:val="4CB8715EEA1B486DB05A7E3D74D666DF"/>
        <w:category>
          <w:name w:val="General"/>
          <w:gallery w:val="placeholder"/>
        </w:category>
        <w:types>
          <w:type w:val="bbPlcHdr"/>
        </w:types>
        <w:behaviors>
          <w:behavior w:val="content"/>
        </w:behaviors>
        <w:guid w:val="{7E64D8DD-B6A7-424E-BC6A-D81088C9A67E}"/>
      </w:docPartPr>
      <w:docPartBody>
        <w:p w:rsidR="00000000" w:rsidRDefault="00642600" w:rsidP="00642600">
          <w:pPr>
            <w:pStyle w:val="4CB8715EEA1B486DB05A7E3D74D666DF"/>
          </w:pPr>
          <w:r w:rsidRPr="00745493">
            <w:rPr>
              <w:rStyle w:val="PlaceholderText"/>
              <w:color w:val="FFFFFF" w:themeColor="background1"/>
            </w:rPr>
            <w:t>Click here to enter a date.</w:t>
          </w:r>
        </w:p>
      </w:docPartBody>
    </w:docPart>
    <w:docPart>
      <w:docPartPr>
        <w:name w:val="EA82876B7A094804A4AA2BEC50213233"/>
        <w:category>
          <w:name w:val="General"/>
          <w:gallery w:val="placeholder"/>
        </w:category>
        <w:types>
          <w:type w:val="bbPlcHdr"/>
        </w:types>
        <w:behaviors>
          <w:behavior w:val="content"/>
        </w:behaviors>
        <w:guid w:val="{37CD75A7-8B96-4CAD-95A8-AD176450F1E1}"/>
      </w:docPartPr>
      <w:docPartBody>
        <w:p w:rsidR="00000000" w:rsidRDefault="00642600" w:rsidP="00642600">
          <w:pPr>
            <w:pStyle w:val="EA82876B7A094804A4AA2BEC50213233"/>
          </w:pPr>
          <w:r w:rsidRPr="009A6F63">
            <w:rPr>
              <w:rStyle w:val="PlaceholderText"/>
              <w:color w:val="FFFFFF" w:themeColor="background1"/>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4845"/>
    <w:rsid w:val="001302A5"/>
    <w:rsid w:val="00394845"/>
    <w:rsid w:val="003E19EF"/>
    <w:rsid w:val="00642600"/>
    <w:rsid w:val="00661D94"/>
    <w:rsid w:val="00B129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957D5AE"/>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42600"/>
    <w:rPr>
      <w:color w:val="808080"/>
    </w:rPr>
  </w:style>
  <w:style w:type="paragraph" w:customStyle="1" w:styleId="1837FB60E1494DDBAE2B29BA49882518">
    <w:name w:val="1837FB60E1494DDBAE2B29BA49882518"/>
  </w:style>
  <w:style w:type="paragraph" w:customStyle="1" w:styleId="06935AC3AAB4489B903B454C1E147D57">
    <w:name w:val="06935AC3AAB4489B903B454C1E147D57"/>
  </w:style>
  <w:style w:type="paragraph" w:customStyle="1" w:styleId="74CAAAC275DF4E979A416E3E0A1F147B">
    <w:name w:val="74CAAAC275DF4E979A416E3E0A1F147B"/>
  </w:style>
  <w:style w:type="paragraph" w:customStyle="1" w:styleId="4ECAA966F73040CAB1883D503CF6CA14">
    <w:name w:val="4ECAA966F73040CAB1883D503CF6CA14"/>
  </w:style>
  <w:style w:type="paragraph" w:customStyle="1" w:styleId="3AC7C3527D684C219AA1A4B11CF4256D">
    <w:name w:val="3AC7C3527D684C219AA1A4B11CF4256D"/>
  </w:style>
  <w:style w:type="paragraph" w:customStyle="1" w:styleId="0970EBDE0B604F139751EC92CCDE5EA5">
    <w:name w:val="0970EBDE0B604F139751EC92CCDE5EA5"/>
  </w:style>
  <w:style w:type="paragraph" w:customStyle="1" w:styleId="8D521A1197E440C6BE91ED6F6B3BC596">
    <w:name w:val="8D521A1197E440C6BE91ED6F6B3BC596"/>
  </w:style>
  <w:style w:type="paragraph" w:customStyle="1" w:styleId="4AE1BBB0550544F4BFC379C543B11661">
    <w:name w:val="4AE1BBB0550544F4BFC379C543B11661"/>
  </w:style>
  <w:style w:type="paragraph" w:customStyle="1" w:styleId="C5BE86C61E9C4612BDFA063295FCB5EE">
    <w:name w:val="C5BE86C61E9C4612BDFA063295FCB5EE"/>
  </w:style>
  <w:style w:type="paragraph" w:customStyle="1" w:styleId="76E11AB6C40240C496882171CD93ABC3">
    <w:name w:val="76E11AB6C40240C496882171CD93ABC3"/>
  </w:style>
  <w:style w:type="paragraph" w:customStyle="1" w:styleId="BF861C2B8B7B468689BEEBEBD2759832">
    <w:name w:val="BF861C2B8B7B468689BEEBEBD2759832"/>
  </w:style>
  <w:style w:type="paragraph" w:customStyle="1" w:styleId="0048C949A6394E9A87A836995085D017">
    <w:name w:val="0048C949A6394E9A87A836995085D017"/>
  </w:style>
  <w:style w:type="paragraph" w:customStyle="1" w:styleId="30275EBB3BD540F2857BA051BE28CD28">
    <w:name w:val="30275EBB3BD540F2857BA051BE28CD28"/>
  </w:style>
  <w:style w:type="paragraph" w:customStyle="1" w:styleId="736F85C5407E4343AD7125B2E8FB8DEF">
    <w:name w:val="736F85C5407E4343AD7125B2E8FB8DEF"/>
  </w:style>
  <w:style w:type="paragraph" w:customStyle="1" w:styleId="983A027AC1934FBF8C866288821CC01B">
    <w:name w:val="983A027AC1934FBF8C866288821CC01B"/>
  </w:style>
  <w:style w:type="paragraph" w:customStyle="1" w:styleId="5CDBFE157129467D8078E09780497CB5">
    <w:name w:val="5CDBFE157129467D8078E09780497CB5"/>
  </w:style>
  <w:style w:type="paragraph" w:customStyle="1" w:styleId="90C7AA8FED90495C8C7A9E0A07CF6EFD">
    <w:name w:val="90C7AA8FED90495C8C7A9E0A07CF6EFD"/>
  </w:style>
  <w:style w:type="paragraph" w:customStyle="1" w:styleId="D9BE30E0D9AE4CD690C9E7454BB6BDEC">
    <w:name w:val="D9BE30E0D9AE4CD690C9E7454BB6BDEC"/>
  </w:style>
  <w:style w:type="paragraph" w:customStyle="1" w:styleId="1A5D426CAAEB49E58D31F2C0258F760F">
    <w:name w:val="1A5D426CAAEB49E58D31F2C0258F760F"/>
  </w:style>
  <w:style w:type="paragraph" w:customStyle="1" w:styleId="E9D4195F3EF147D1B2C3890974645D71">
    <w:name w:val="E9D4195F3EF147D1B2C3890974645D71"/>
  </w:style>
  <w:style w:type="paragraph" w:customStyle="1" w:styleId="17A32678A5CB48AEA9706042EC29AAB9">
    <w:name w:val="17A32678A5CB48AEA9706042EC29AAB9"/>
  </w:style>
  <w:style w:type="paragraph" w:customStyle="1" w:styleId="96DA671BADDE48E7B7CE46EB255A019A">
    <w:name w:val="96DA671BADDE48E7B7CE46EB255A019A"/>
  </w:style>
  <w:style w:type="paragraph" w:customStyle="1" w:styleId="847CB03A2FD74614B4E72849BFFC02BC">
    <w:name w:val="847CB03A2FD74614B4E72849BFFC02BC"/>
  </w:style>
  <w:style w:type="paragraph" w:customStyle="1" w:styleId="C38A938DEF714ABB8CBE4B9646AB25A6">
    <w:name w:val="C38A938DEF714ABB8CBE4B9646AB25A6"/>
  </w:style>
  <w:style w:type="paragraph" w:customStyle="1" w:styleId="7ABA0063BCE042148CB7365DC1A83C9F">
    <w:name w:val="7ABA0063BCE042148CB7365DC1A83C9F"/>
  </w:style>
  <w:style w:type="paragraph" w:customStyle="1" w:styleId="56F7C5A945E64A1FB8F6980D0C846C14">
    <w:name w:val="56F7C5A945E64A1FB8F6980D0C846C14"/>
  </w:style>
  <w:style w:type="paragraph" w:customStyle="1" w:styleId="728FF6EF6AA84B85A1EC82F41CABF494">
    <w:name w:val="728FF6EF6AA84B85A1EC82F41CABF494"/>
  </w:style>
  <w:style w:type="paragraph" w:customStyle="1" w:styleId="F259E96B953D47E18E989D595EB9907A">
    <w:name w:val="F259E96B953D47E18E989D595EB9907A"/>
  </w:style>
  <w:style w:type="paragraph" w:customStyle="1" w:styleId="9534DF2DF06941609B0573A86CB48027">
    <w:name w:val="9534DF2DF06941609B0573A86CB48027"/>
  </w:style>
  <w:style w:type="paragraph" w:customStyle="1" w:styleId="0260294D929C42028AF7237EE92EFF95">
    <w:name w:val="0260294D929C42028AF7237EE92EFF95"/>
  </w:style>
  <w:style w:type="paragraph" w:customStyle="1" w:styleId="B20440E82AB148C9A4C6D674B43B7539">
    <w:name w:val="B20440E82AB148C9A4C6D674B43B7539"/>
  </w:style>
  <w:style w:type="paragraph" w:customStyle="1" w:styleId="E9C0FD9E7652404787D7CF1DE0406FDE">
    <w:name w:val="E9C0FD9E7652404787D7CF1DE0406FDE"/>
  </w:style>
  <w:style w:type="paragraph" w:customStyle="1" w:styleId="AC953A18F50C4AC0829632BB90D51BE9">
    <w:name w:val="AC953A18F50C4AC0829632BB90D51BE9"/>
  </w:style>
  <w:style w:type="paragraph" w:customStyle="1" w:styleId="AC845B05EA15494AB8DAED2BB23B45F3">
    <w:name w:val="AC845B05EA15494AB8DAED2BB23B45F3"/>
  </w:style>
  <w:style w:type="paragraph" w:customStyle="1" w:styleId="6D8AC5A412234034B07736E31AAB26C1">
    <w:name w:val="6D8AC5A412234034B07736E31AAB26C1"/>
  </w:style>
  <w:style w:type="paragraph" w:customStyle="1" w:styleId="31DD4744C0C94B389FEE48C9F09B3C81">
    <w:name w:val="31DD4744C0C94B389FEE48C9F09B3C81"/>
  </w:style>
  <w:style w:type="paragraph" w:customStyle="1" w:styleId="07FC1515C9C547A0B7B99E61A441DAD6">
    <w:name w:val="07FC1515C9C547A0B7B99E61A441DAD6"/>
  </w:style>
  <w:style w:type="paragraph" w:customStyle="1" w:styleId="62FB3D40FEF1485DAC58B3F3D96D8B70">
    <w:name w:val="62FB3D40FEF1485DAC58B3F3D96D8B70"/>
  </w:style>
  <w:style w:type="paragraph" w:customStyle="1" w:styleId="96CC0A91C68B4F50A4BE986A7F491EA6">
    <w:name w:val="96CC0A91C68B4F50A4BE986A7F491EA6"/>
  </w:style>
  <w:style w:type="paragraph" w:customStyle="1" w:styleId="D0FB3DB2883248E5ABF306C409CC9764">
    <w:name w:val="D0FB3DB2883248E5ABF306C409CC9764"/>
  </w:style>
  <w:style w:type="paragraph" w:customStyle="1" w:styleId="B2208DF1064044D7B4C3D21B9494C7A1">
    <w:name w:val="B2208DF1064044D7B4C3D21B9494C7A1"/>
  </w:style>
  <w:style w:type="paragraph" w:customStyle="1" w:styleId="EBA9B9D399EF4D11A2820BA636F5104B">
    <w:name w:val="EBA9B9D399EF4D11A2820BA636F5104B"/>
  </w:style>
  <w:style w:type="paragraph" w:customStyle="1" w:styleId="215A1F1ED12F49C988529775D98F8DC4">
    <w:name w:val="215A1F1ED12F49C988529775D98F8DC4"/>
  </w:style>
  <w:style w:type="paragraph" w:customStyle="1" w:styleId="18B22450146E4527880F0DB9CD73FBC0">
    <w:name w:val="18B22450146E4527880F0DB9CD73FBC0"/>
  </w:style>
  <w:style w:type="paragraph" w:customStyle="1" w:styleId="9D7D5B5326A643908F0C81A4F7938F07">
    <w:name w:val="9D7D5B5326A643908F0C81A4F7938F07"/>
  </w:style>
  <w:style w:type="paragraph" w:customStyle="1" w:styleId="9C501A6EEDE54524B79AF05126CFC86E">
    <w:name w:val="9C501A6EEDE54524B79AF05126CFC86E"/>
  </w:style>
  <w:style w:type="paragraph" w:customStyle="1" w:styleId="69E2EDC3A43B42939EC6B16CA5E33CFC">
    <w:name w:val="69E2EDC3A43B42939EC6B16CA5E33CFC"/>
  </w:style>
  <w:style w:type="paragraph" w:customStyle="1" w:styleId="0B2E842D165340BAB33D021290A1058D">
    <w:name w:val="0B2E842D165340BAB33D021290A1058D"/>
  </w:style>
  <w:style w:type="paragraph" w:customStyle="1" w:styleId="2ACD87529B234F0B9B9519ADBD4C6A9A">
    <w:name w:val="2ACD87529B234F0B9B9519ADBD4C6A9A"/>
  </w:style>
  <w:style w:type="paragraph" w:customStyle="1" w:styleId="6E6732AE80664082A1CDDF9D246ABFA8">
    <w:name w:val="6E6732AE80664082A1CDDF9D246ABFA8"/>
  </w:style>
  <w:style w:type="paragraph" w:customStyle="1" w:styleId="5981A72BDCDA4BB19450E8BA2E22CFB3">
    <w:name w:val="5981A72BDCDA4BB19450E8BA2E22CFB3"/>
  </w:style>
  <w:style w:type="paragraph" w:customStyle="1" w:styleId="810C0E35D70946FE902DF85D09776BB4">
    <w:name w:val="810C0E35D70946FE902DF85D09776BB4"/>
  </w:style>
  <w:style w:type="paragraph" w:customStyle="1" w:styleId="6672AEC330C14A1EB4A9EED300A02653">
    <w:name w:val="6672AEC330C14A1EB4A9EED300A02653"/>
  </w:style>
  <w:style w:type="paragraph" w:customStyle="1" w:styleId="F83D2AAF68E34BBD9EE13D02949EC9FE">
    <w:name w:val="F83D2AAF68E34BBD9EE13D02949EC9FE"/>
  </w:style>
  <w:style w:type="paragraph" w:customStyle="1" w:styleId="025B7145C994409089428B5F93CC1E01">
    <w:name w:val="025B7145C994409089428B5F93CC1E01"/>
  </w:style>
  <w:style w:type="paragraph" w:customStyle="1" w:styleId="B6F69CAB15F24B168970A3722ECE1ADF">
    <w:name w:val="B6F69CAB15F24B168970A3722ECE1ADF"/>
  </w:style>
  <w:style w:type="paragraph" w:customStyle="1" w:styleId="AA9716736C7E4891A4352EA7F7E6467D">
    <w:name w:val="AA9716736C7E4891A4352EA7F7E6467D"/>
  </w:style>
  <w:style w:type="paragraph" w:customStyle="1" w:styleId="FA75F482B89C4FA09407DA8BADD2A555">
    <w:name w:val="FA75F482B89C4FA09407DA8BADD2A555"/>
  </w:style>
  <w:style w:type="paragraph" w:customStyle="1" w:styleId="2324B990DDCD490486B22D691712AA15">
    <w:name w:val="2324B990DDCD490486B22D691712AA15"/>
  </w:style>
  <w:style w:type="paragraph" w:customStyle="1" w:styleId="9251DFB0F99F40C3AD1583445AC1A812">
    <w:name w:val="9251DFB0F99F40C3AD1583445AC1A812"/>
  </w:style>
  <w:style w:type="paragraph" w:customStyle="1" w:styleId="18560457C2F547728334E0F8BCC56616">
    <w:name w:val="18560457C2F547728334E0F8BCC56616"/>
  </w:style>
  <w:style w:type="paragraph" w:customStyle="1" w:styleId="4CB3C554406446E586DB8A9E0D664B68">
    <w:name w:val="4CB3C554406446E586DB8A9E0D664B68"/>
  </w:style>
  <w:style w:type="paragraph" w:customStyle="1" w:styleId="B7DB825EBD7E4CDD8893CDE245F6A928">
    <w:name w:val="B7DB825EBD7E4CDD8893CDE245F6A928"/>
  </w:style>
  <w:style w:type="paragraph" w:customStyle="1" w:styleId="16E0EEB26C3A4ACF80994C0E3A8CA97E">
    <w:name w:val="16E0EEB26C3A4ACF80994C0E3A8CA97E"/>
  </w:style>
  <w:style w:type="paragraph" w:customStyle="1" w:styleId="8C1E82120AB44A73A14BB4338BA3CAB4">
    <w:name w:val="8C1E82120AB44A73A14BB4338BA3CAB4"/>
  </w:style>
  <w:style w:type="paragraph" w:customStyle="1" w:styleId="A3676974A95646F1BB606300E91DD6FB">
    <w:name w:val="A3676974A95646F1BB606300E91DD6FB"/>
  </w:style>
  <w:style w:type="paragraph" w:customStyle="1" w:styleId="37FBDB48A1AC49F29397318ED7453209">
    <w:name w:val="37FBDB48A1AC49F29397318ED7453209"/>
  </w:style>
  <w:style w:type="paragraph" w:customStyle="1" w:styleId="49F295FE49B44D5393E08418111E3EE1">
    <w:name w:val="49F295FE49B44D5393E08418111E3EE1"/>
  </w:style>
  <w:style w:type="paragraph" w:customStyle="1" w:styleId="2A67534887D24AEEAB933097B3D4A013">
    <w:name w:val="2A67534887D24AEEAB933097B3D4A013"/>
  </w:style>
  <w:style w:type="paragraph" w:customStyle="1" w:styleId="5F930AC78BFD45F29D392BD0EA0E37DC">
    <w:name w:val="5F930AC78BFD45F29D392BD0EA0E37DC"/>
  </w:style>
  <w:style w:type="paragraph" w:customStyle="1" w:styleId="D329146BA6C9471A9A2612D4A8333ACB">
    <w:name w:val="D329146BA6C9471A9A2612D4A8333ACB"/>
  </w:style>
  <w:style w:type="paragraph" w:customStyle="1" w:styleId="98810CBAE1F44A4F8267839F6E6BCAD3">
    <w:name w:val="98810CBAE1F44A4F8267839F6E6BCAD3"/>
  </w:style>
  <w:style w:type="paragraph" w:customStyle="1" w:styleId="253D4A11FF1141F8A592DE314858A5F7">
    <w:name w:val="253D4A11FF1141F8A592DE314858A5F7"/>
  </w:style>
  <w:style w:type="paragraph" w:customStyle="1" w:styleId="D68E089C6A4940C2AC2E615959166F6A">
    <w:name w:val="D68E089C6A4940C2AC2E615959166F6A"/>
  </w:style>
  <w:style w:type="paragraph" w:customStyle="1" w:styleId="AAFBD4A9D52B4CA7ADD11FC7CA33C230">
    <w:name w:val="AAFBD4A9D52B4CA7ADD11FC7CA33C230"/>
  </w:style>
  <w:style w:type="paragraph" w:customStyle="1" w:styleId="08B8CA676FF34D2B92AC8240CFCE88DA">
    <w:name w:val="08B8CA676FF34D2B92AC8240CFCE88DA"/>
  </w:style>
  <w:style w:type="paragraph" w:customStyle="1" w:styleId="56BB170823C04774B526B1EDBBF60310">
    <w:name w:val="56BB170823C04774B526B1EDBBF60310"/>
  </w:style>
  <w:style w:type="paragraph" w:customStyle="1" w:styleId="E510ACF1988641B78894357AC144A3BE">
    <w:name w:val="E510ACF1988641B78894357AC144A3BE"/>
  </w:style>
  <w:style w:type="paragraph" w:customStyle="1" w:styleId="15AA823A24BB4C4FBCAE9AED35122DCF">
    <w:name w:val="15AA823A24BB4C4FBCAE9AED35122DCF"/>
  </w:style>
  <w:style w:type="paragraph" w:customStyle="1" w:styleId="3EAD921980FB4D7083491A6B6C018D1D">
    <w:name w:val="3EAD921980FB4D7083491A6B6C018D1D"/>
  </w:style>
  <w:style w:type="paragraph" w:customStyle="1" w:styleId="0BF3ACC21C7E4855AD94166A8EEAF43A">
    <w:name w:val="0BF3ACC21C7E4855AD94166A8EEAF43A"/>
  </w:style>
  <w:style w:type="paragraph" w:customStyle="1" w:styleId="1D14F7A10BFB41BF96ABEE50106806B7">
    <w:name w:val="1D14F7A10BFB41BF96ABEE50106806B7"/>
  </w:style>
  <w:style w:type="paragraph" w:customStyle="1" w:styleId="C058FA3354DC4814B6D723E7E0923471">
    <w:name w:val="C058FA3354DC4814B6D723E7E0923471"/>
  </w:style>
  <w:style w:type="paragraph" w:customStyle="1" w:styleId="7F1405A9CA1E45259AB677279C08752C">
    <w:name w:val="7F1405A9CA1E45259AB677279C08752C"/>
  </w:style>
  <w:style w:type="paragraph" w:customStyle="1" w:styleId="460B204EC39F48388298F160E0D91AA3">
    <w:name w:val="460B204EC39F48388298F160E0D91AA3"/>
  </w:style>
  <w:style w:type="paragraph" w:customStyle="1" w:styleId="87B0600ADC9742C7B0FDCB3F38BD525B">
    <w:name w:val="87B0600ADC9742C7B0FDCB3F38BD525B"/>
  </w:style>
  <w:style w:type="paragraph" w:customStyle="1" w:styleId="1D3C88A538BC4E88AAD27AA45A6FA20D">
    <w:name w:val="1D3C88A538BC4E88AAD27AA45A6FA20D"/>
  </w:style>
  <w:style w:type="paragraph" w:customStyle="1" w:styleId="7AAFBAA50BF54BBAA7DCB8B281FF1987">
    <w:name w:val="7AAFBAA50BF54BBAA7DCB8B281FF1987"/>
  </w:style>
  <w:style w:type="paragraph" w:customStyle="1" w:styleId="F56BCEBEF9F1490287149F3D03139992">
    <w:name w:val="F56BCEBEF9F1490287149F3D03139992"/>
  </w:style>
  <w:style w:type="paragraph" w:customStyle="1" w:styleId="F000444D901E469D81A4A99B0F04E0AE">
    <w:name w:val="F000444D901E469D81A4A99B0F04E0AE"/>
  </w:style>
  <w:style w:type="paragraph" w:customStyle="1" w:styleId="05028ED3A8FC484B97B16055C04F38B0">
    <w:name w:val="05028ED3A8FC484B97B16055C04F38B0"/>
  </w:style>
  <w:style w:type="paragraph" w:customStyle="1" w:styleId="4846E21F904D4997A5830EAC66798435">
    <w:name w:val="4846E21F904D4997A5830EAC66798435"/>
  </w:style>
  <w:style w:type="paragraph" w:customStyle="1" w:styleId="D9BD9F73CAFF468F85B5225D40722F85">
    <w:name w:val="D9BD9F73CAFF468F85B5225D40722F85"/>
  </w:style>
  <w:style w:type="paragraph" w:customStyle="1" w:styleId="1137B9B11A3D40329C8AAE92DAF7D60F">
    <w:name w:val="1137B9B11A3D40329C8AAE92DAF7D60F"/>
  </w:style>
  <w:style w:type="paragraph" w:customStyle="1" w:styleId="4EED2170A5EF4EF9B828E984F75E76D3">
    <w:name w:val="4EED2170A5EF4EF9B828E984F75E76D3"/>
  </w:style>
  <w:style w:type="paragraph" w:customStyle="1" w:styleId="F0C59F6A044C4B8CA218C7F914ADE713">
    <w:name w:val="F0C59F6A044C4B8CA218C7F914ADE713"/>
  </w:style>
  <w:style w:type="paragraph" w:customStyle="1" w:styleId="C58D48ACBA644D978937F574A4BD5E41">
    <w:name w:val="C58D48ACBA644D978937F574A4BD5E41"/>
  </w:style>
  <w:style w:type="paragraph" w:customStyle="1" w:styleId="F1FCBF075182426E9E5D2EE4E699D5A8">
    <w:name w:val="F1FCBF075182426E9E5D2EE4E699D5A8"/>
  </w:style>
  <w:style w:type="paragraph" w:customStyle="1" w:styleId="38D76006F72348B2AF5B0C92A91A7590">
    <w:name w:val="38D76006F72348B2AF5B0C92A91A7590"/>
  </w:style>
  <w:style w:type="paragraph" w:customStyle="1" w:styleId="B961546FC3714D83960A0B4FAEE9902F">
    <w:name w:val="B961546FC3714D83960A0B4FAEE9902F"/>
  </w:style>
  <w:style w:type="paragraph" w:customStyle="1" w:styleId="6D2999CF13044EA68CC5CB086E688339">
    <w:name w:val="6D2999CF13044EA68CC5CB086E688339"/>
  </w:style>
  <w:style w:type="paragraph" w:customStyle="1" w:styleId="3E1B4DF6113148A786B556FDFCE65173">
    <w:name w:val="3E1B4DF6113148A786B556FDFCE65173"/>
  </w:style>
  <w:style w:type="paragraph" w:customStyle="1" w:styleId="F294FDBBF3B541218A6FE6771B12F0E5">
    <w:name w:val="F294FDBBF3B541218A6FE6771B12F0E5"/>
  </w:style>
  <w:style w:type="paragraph" w:customStyle="1" w:styleId="11D166627D0A48E6BD3BFA9D69E749F7">
    <w:name w:val="11D166627D0A48E6BD3BFA9D69E749F7"/>
  </w:style>
  <w:style w:type="paragraph" w:customStyle="1" w:styleId="D97A01A53A1D4D2BAF921C73E2F1F2A6">
    <w:name w:val="D97A01A53A1D4D2BAF921C73E2F1F2A6"/>
  </w:style>
  <w:style w:type="paragraph" w:customStyle="1" w:styleId="8F175078C7A24F54988DD56CE42EAA4A">
    <w:name w:val="8F175078C7A24F54988DD56CE42EAA4A"/>
  </w:style>
  <w:style w:type="paragraph" w:customStyle="1" w:styleId="27D402DE57CC4CE196F5D11E62D79E54">
    <w:name w:val="27D402DE57CC4CE196F5D11E62D79E54"/>
  </w:style>
  <w:style w:type="paragraph" w:customStyle="1" w:styleId="99258669F14F4C5E8820C6EDD1A9B5F8">
    <w:name w:val="99258669F14F4C5E8820C6EDD1A9B5F8"/>
  </w:style>
  <w:style w:type="paragraph" w:customStyle="1" w:styleId="229151BC8DFD488C9B12097BD4731FB0">
    <w:name w:val="229151BC8DFD488C9B12097BD4731FB0"/>
  </w:style>
  <w:style w:type="paragraph" w:customStyle="1" w:styleId="EB7E6116605C46DD812DD225CD5A9C7F">
    <w:name w:val="EB7E6116605C46DD812DD225CD5A9C7F"/>
  </w:style>
  <w:style w:type="paragraph" w:customStyle="1" w:styleId="839E40FE26DD43EAABA41883918B38E1">
    <w:name w:val="839E40FE26DD43EAABA41883918B38E1"/>
  </w:style>
  <w:style w:type="paragraph" w:customStyle="1" w:styleId="44698BF66D8849AC8DE463D1D05DF47F">
    <w:name w:val="44698BF66D8849AC8DE463D1D05DF47F"/>
  </w:style>
  <w:style w:type="paragraph" w:customStyle="1" w:styleId="55348DB69CDC4012B8BF64695A7A5CF8">
    <w:name w:val="55348DB69CDC4012B8BF64695A7A5CF8"/>
  </w:style>
  <w:style w:type="paragraph" w:customStyle="1" w:styleId="42605CFD48B8461BBF3D8469B9D5E6FE">
    <w:name w:val="42605CFD48B8461BBF3D8469B9D5E6FE"/>
  </w:style>
  <w:style w:type="paragraph" w:customStyle="1" w:styleId="51A27FF302574D4D9809E57D74774F65">
    <w:name w:val="51A27FF302574D4D9809E57D74774F65"/>
  </w:style>
  <w:style w:type="paragraph" w:customStyle="1" w:styleId="6789C2E52A2F4B088EBD33F9B91A2854">
    <w:name w:val="6789C2E52A2F4B088EBD33F9B91A2854"/>
  </w:style>
  <w:style w:type="paragraph" w:customStyle="1" w:styleId="D2E959AB2DE0437DB4899F8278B05CDD">
    <w:name w:val="D2E959AB2DE0437DB4899F8278B05CDD"/>
  </w:style>
  <w:style w:type="paragraph" w:customStyle="1" w:styleId="91ABD25257084E98A3F4AF63A0F2A6E5">
    <w:name w:val="91ABD25257084E98A3F4AF63A0F2A6E5"/>
  </w:style>
  <w:style w:type="paragraph" w:customStyle="1" w:styleId="A9D25083449740B2B9443CC76A3BD8FB">
    <w:name w:val="A9D25083449740B2B9443CC76A3BD8FB"/>
  </w:style>
  <w:style w:type="paragraph" w:customStyle="1" w:styleId="E1FD689E2E7C4ADFB15A801388D68AF5">
    <w:name w:val="E1FD689E2E7C4ADFB15A801388D68AF5"/>
  </w:style>
  <w:style w:type="paragraph" w:customStyle="1" w:styleId="A12BF5F6106945958DAD59E7DD19D905">
    <w:name w:val="A12BF5F6106945958DAD59E7DD19D905"/>
  </w:style>
  <w:style w:type="paragraph" w:customStyle="1" w:styleId="086DDA1852064477AF121BF55FEB0EF2">
    <w:name w:val="086DDA1852064477AF121BF55FEB0EF2"/>
  </w:style>
  <w:style w:type="paragraph" w:customStyle="1" w:styleId="920D677561614F4E8F878AA11B4ABB67">
    <w:name w:val="920D677561614F4E8F878AA11B4ABB67"/>
  </w:style>
  <w:style w:type="paragraph" w:customStyle="1" w:styleId="189963F3D19A4360A1D298F650589F28">
    <w:name w:val="189963F3D19A4360A1D298F650589F28"/>
  </w:style>
  <w:style w:type="paragraph" w:customStyle="1" w:styleId="58FA18F7E32648269EF35C9ABBE0F4D0">
    <w:name w:val="58FA18F7E32648269EF35C9ABBE0F4D0"/>
  </w:style>
  <w:style w:type="paragraph" w:customStyle="1" w:styleId="340A337A9A9344C89C2960CB56F80A17">
    <w:name w:val="340A337A9A9344C89C2960CB56F80A17"/>
  </w:style>
  <w:style w:type="paragraph" w:customStyle="1" w:styleId="B1EA4278A1CD45A9BCC524EBF90E545A">
    <w:name w:val="B1EA4278A1CD45A9BCC524EBF90E545A"/>
  </w:style>
  <w:style w:type="paragraph" w:customStyle="1" w:styleId="E6455E527A7E4A1580EBFE260EF0BC55">
    <w:name w:val="E6455E527A7E4A1580EBFE260EF0BC55"/>
  </w:style>
  <w:style w:type="paragraph" w:customStyle="1" w:styleId="2842AD7A08144325AB2C92F0FBA53529">
    <w:name w:val="2842AD7A08144325AB2C92F0FBA53529"/>
  </w:style>
  <w:style w:type="paragraph" w:customStyle="1" w:styleId="1097AC940BCA4490A60CCF19E848E4CE">
    <w:name w:val="1097AC940BCA4490A60CCF19E848E4CE"/>
  </w:style>
  <w:style w:type="paragraph" w:customStyle="1" w:styleId="1DD5AF77AA7F47DA8731A06621F17516">
    <w:name w:val="1DD5AF77AA7F47DA8731A06621F17516"/>
  </w:style>
  <w:style w:type="paragraph" w:customStyle="1" w:styleId="023118504A2D494E941AECADF4AE6989">
    <w:name w:val="023118504A2D494E941AECADF4AE6989"/>
  </w:style>
  <w:style w:type="paragraph" w:customStyle="1" w:styleId="55DA31BD0EC04A709824B2CD2D550ACC">
    <w:name w:val="55DA31BD0EC04A709824B2CD2D550ACC"/>
  </w:style>
  <w:style w:type="paragraph" w:customStyle="1" w:styleId="A77705BC2D864F5CBA0B5DF8852D40D5">
    <w:name w:val="A77705BC2D864F5CBA0B5DF8852D40D5"/>
  </w:style>
  <w:style w:type="paragraph" w:customStyle="1" w:styleId="66F621E354034495B1282ACA9542B611">
    <w:name w:val="66F621E354034495B1282ACA9542B611"/>
  </w:style>
  <w:style w:type="paragraph" w:customStyle="1" w:styleId="82133ACF12D54CD880A0A546C7348C7C">
    <w:name w:val="82133ACF12D54CD880A0A546C7348C7C"/>
  </w:style>
  <w:style w:type="paragraph" w:customStyle="1" w:styleId="0CD8016D3C5D4AF9973B60099F07BE76">
    <w:name w:val="0CD8016D3C5D4AF9973B60099F07BE76"/>
  </w:style>
  <w:style w:type="paragraph" w:customStyle="1" w:styleId="414AE476ED1644B387257345EC86563F">
    <w:name w:val="414AE476ED1644B387257345EC86563F"/>
  </w:style>
  <w:style w:type="paragraph" w:customStyle="1" w:styleId="8A41DA46830D4127BAC82BA937B454EE">
    <w:name w:val="8A41DA46830D4127BAC82BA937B454EE"/>
  </w:style>
  <w:style w:type="paragraph" w:customStyle="1" w:styleId="E3E159E3140C4C6EA6752E64819F144D">
    <w:name w:val="E3E159E3140C4C6EA6752E64819F144D"/>
  </w:style>
  <w:style w:type="paragraph" w:customStyle="1" w:styleId="2CC88D934F5343C092ECBA4A560C2888">
    <w:name w:val="2CC88D934F5343C092ECBA4A560C2888"/>
  </w:style>
  <w:style w:type="paragraph" w:customStyle="1" w:styleId="EB1083885802479ABA7C366D19F3EBBD">
    <w:name w:val="EB1083885802479ABA7C366D19F3EBBD"/>
  </w:style>
  <w:style w:type="paragraph" w:customStyle="1" w:styleId="E6020EBC246D4F4691C51A2FC3DF2247">
    <w:name w:val="E6020EBC246D4F4691C51A2FC3DF2247"/>
  </w:style>
  <w:style w:type="paragraph" w:customStyle="1" w:styleId="D338C1C80CD147DA8BE0457AFC5933C7">
    <w:name w:val="D338C1C80CD147DA8BE0457AFC5933C7"/>
  </w:style>
  <w:style w:type="paragraph" w:customStyle="1" w:styleId="B21856F7BC6F49239E21637E182F66F2">
    <w:name w:val="B21856F7BC6F49239E21637E182F66F2"/>
  </w:style>
  <w:style w:type="paragraph" w:customStyle="1" w:styleId="4306EC0328944B68A3F28A93DFC5FA7C">
    <w:name w:val="4306EC0328944B68A3F28A93DFC5FA7C"/>
  </w:style>
  <w:style w:type="paragraph" w:customStyle="1" w:styleId="8097F6E62C6644B49188FF8FCBDB771A">
    <w:name w:val="8097F6E62C6644B49188FF8FCBDB771A"/>
  </w:style>
  <w:style w:type="paragraph" w:customStyle="1" w:styleId="5D2E5CCEC6064D42845F202D2C627043">
    <w:name w:val="5D2E5CCEC6064D42845F202D2C627043"/>
  </w:style>
  <w:style w:type="paragraph" w:customStyle="1" w:styleId="58EBC86FFBBB40D89BA16CE58A07E63B">
    <w:name w:val="58EBC86FFBBB40D89BA16CE58A07E63B"/>
  </w:style>
  <w:style w:type="paragraph" w:customStyle="1" w:styleId="65E60C524CFD46ABA7268543BFCDCC7A">
    <w:name w:val="65E60C524CFD46ABA7268543BFCDCC7A"/>
  </w:style>
  <w:style w:type="paragraph" w:customStyle="1" w:styleId="08C42F519001463390398A0878462F17">
    <w:name w:val="08C42F519001463390398A0878462F17"/>
  </w:style>
  <w:style w:type="paragraph" w:customStyle="1" w:styleId="1870890EFF2A4E19AAF65080D56DEEDA">
    <w:name w:val="1870890EFF2A4E19AAF65080D56DEEDA"/>
  </w:style>
  <w:style w:type="paragraph" w:customStyle="1" w:styleId="E81CFFF56774495AB316DA2A586B2C76">
    <w:name w:val="E81CFFF56774495AB316DA2A586B2C76"/>
  </w:style>
  <w:style w:type="paragraph" w:customStyle="1" w:styleId="CB1FAE094FE34F6FA0BE585B204ACE02">
    <w:name w:val="CB1FAE094FE34F6FA0BE585B204ACE02"/>
  </w:style>
  <w:style w:type="paragraph" w:customStyle="1" w:styleId="FEB34AE89E0B460D81BE71DBFBD83975">
    <w:name w:val="FEB34AE89E0B460D81BE71DBFBD83975"/>
    <w:rsid w:val="00394845"/>
  </w:style>
  <w:style w:type="paragraph" w:customStyle="1" w:styleId="59D7E3DE82D0425D8863AB2801E03E0E">
    <w:name w:val="59D7E3DE82D0425D8863AB2801E03E0E"/>
    <w:rsid w:val="00394845"/>
  </w:style>
  <w:style w:type="paragraph" w:customStyle="1" w:styleId="8EDB75306EB64D58ABBE8A6C55D83366">
    <w:name w:val="8EDB75306EB64D58ABBE8A6C55D83366"/>
    <w:rsid w:val="00394845"/>
  </w:style>
  <w:style w:type="paragraph" w:customStyle="1" w:styleId="670812060FCA4885B7F81B7FA2D249FE">
    <w:name w:val="670812060FCA4885B7F81B7FA2D249FE"/>
    <w:rsid w:val="00394845"/>
  </w:style>
  <w:style w:type="paragraph" w:customStyle="1" w:styleId="77CC35CC237D449CBBFD513FE7D7387D">
    <w:name w:val="77CC35CC237D449CBBFD513FE7D7387D"/>
    <w:rsid w:val="00394845"/>
  </w:style>
  <w:style w:type="paragraph" w:customStyle="1" w:styleId="2E044DCC4380499CB6FD49FF3733FC1D">
    <w:name w:val="2E044DCC4380499CB6FD49FF3733FC1D"/>
    <w:rsid w:val="00394845"/>
  </w:style>
  <w:style w:type="paragraph" w:customStyle="1" w:styleId="0A52C6C0D7B34B7B96A0F35C327BC6AB">
    <w:name w:val="0A52C6C0D7B34B7B96A0F35C327BC6AB"/>
    <w:rsid w:val="00394845"/>
  </w:style>
  <w:style w:type="paragraph" w:customStyle="1" w:styleId="F609F32EEA504DF8A91D36651AD381C2">
    <w:name w:val="F609F32EEA504DF8A91D36651AD381C2"/>
    <w:rsid w:val="00394845"/>
  </w:style>
  <w:style w:type="paragraph" w:customStyle="1" w:styleId="90162E5A2C0445988F3DAB73947F83CA">
    <w:name w:val="90162E5A2C0445988F3DAB73947F83CA"/>
    <w:rsid w:val="00394845"/>
  </w:style>
  <w:style w:type="paragraph" w:customStyle="1" w:styleId="16856E579EDA462D83D17A572E001FC0">
    <w:name w:val="16856E579EDA462D83D17A572E001FC0"/>
    <w:rsid w:val="00394845"/>
  </w:style>
  <w:style w:type="paragraph" w:customStyle="1" w:styleId="26BD63574B624C16A7341484111007C1">
    <w:name w:val="26BD63574B624C16A7341484111007C1"/>
    <w:rsid w:val="00394845"/>
  </w:style>
  <w:style w:type="paragraph" w:customStyle="1" w:styleId="B7157110CAFC47BCB953C2F3C7C8BF58">
    <w:name w:val="B7157110CAFC47BCB953C2F3C7C8BF58"/>
    <w:rsid w:val="00394845"/>
  </w:style>
  <w:style w:type="paragraph" w:customStyle="1" w:styleId="472B3AEA9B214B6EA438D1845AC1943D">
    <w:name w:val="472B3AEA9B214B6EA438D1845AC1943D"/>
    <w:rsid w:val="00394845"/>
  </w:style>
  <w:style w:type="paragraph" w:customStyle="1" w:styleId="F4EA617C2D384B47AF20C78BC77D7652">
    <w:name w:val="F4EA617C2D384B47AF20C78BC77D7652"/>
    <w:rsid w:val="00394845"/>
  </w:style>
  <w:style w:type="paragraph" w:customStyle="1" w:styleId="7BD62C478F8347B8BB03FB5653DB0E2B">
    <w:name w:val="7BD62C478F8347B8BB03FB5653DB0E2B"/>
    <w:rsid w:val="00394845"/>
  </w:style>
  <w:style w:type="paragraph" w:customStyle="1" w:styleId="D7E5D04B597247FC8ADF5C08F340BCB2">
    <w:name w:val="D7E5D04B597247FC8ADF5C08F340BCB2"/>
    <w:rsid w:val="00394845"/>
  </w:style>
  <w:style w:type="paragraph" w:customStyle="1" w:styleId="309126EE048142E1BD58AB0CE73FEAB4">
    <w:name w:val="309126EE048142E1BD58AB0CE73FEAB4"/>
    <w:rsid w:val="00394845"/>
  </w:style>
  <w:style w:type="paragraph" w:customStyle="1" w:styleId="518E998B9C214D2C9D5A2DC24B7D7678">
    <w:name w:val="518E998B9C214D2C9D5A2DC24B7D7678"/>
    <w:rsid w:val="00394845"/>
  </w:style>
  <w:style w:type="paragraph" w:customStyle="1" w:styleId="1876AD67DBE64FF69393A97A10F580FE">
    <w:name w:val="1876AD67DBE64FF69393A97A10F580FE"/>
    <w:rsid w:val="00394845"/>
  </w:style>
  <w:style w:type="paragraph" w:customStyle="1" w:styleId="96C141EC43C7418481177EE4312F35EA">
    <w:name w:val="96C141EC43C7418481177EE4312F35EA"/>
    <w:rsid w:val="00394845"/>
  </w:style>
  <w:style w:type="paragraph" w:customStyle="1" w:styleId="C2D82BEC8AD74CCBBE693E2751D21F63">
    <w:name w:val="C2D82BEC8AD74CCBBE693E2751D21F63"/>
    <w:rsid w:val="00394845"/>
  </w:style>
  <w:style w:type="paragraph" w:customStyle="1" w:styleId="26B800785D994B2588C7CF998A33884E">
    <w:name w:val="26B800785D994B2588C7CF998A33884E"/>
    <w:rsid w:val="00394845"/>
  </w:style>
  <w:style w:type="paragraph" w:customStyle="1" w:styleId="60DE0E37B7A542378AE9E0ED6F0D0C89">
    <w:name w:val="60DE0E37B7A542378AE9E0ED6F0D0C89"/>
    <w:rsid w:val="00394845"/>
  </w:style>
  <w:style w:type="paragraph" w:customStyle="1" w:styleId="3A254A0DF94F49F7ACC78840F05D726F">
    <w:name w:val="3A254A0DF94F49F7ACC78840F05D726F"/>
    <w:rsid w:val="00394845"/>
  </w:style>
  <w:style w:type="paragraph" w:customStyle="1" w:styleId="FD5813621B01483481DF5635E59909B8">
    <w:name w:val="FD5813621B01483481DF5635E59909B8"/>
    <w:rsid w:val="00394845"/>
  </w:style>
  <w:style w:type="paragraph" w:customStyle="1" w:styleId="DF2C08736FB246AAB09AF19271344C13">
    <w:name w:val="DF2C08736FB246AAB09AF19271344C13"/>
    <w:rsid w:val="00394845"/>
  </w:style>
  <w:style w:type="paragraph" w:customStyle="1" w:styleId="44FCAA392E2C424482D747D92F4373AC">
    <w:name w:val="44FCAA392E2C424482D747D92F4373AC"/>
    <w:rsid w:val="00394845"/>
  </w:style>
  <w:style w:type="paragraph" w:customStyle="1" w:styleId="0CC26C4270514ED5A3E520332586A815">
    <w:name w:val="0CC26C4270514ED5A3E520332586A815"/>
    <w:rsid w:val="00394845"/>
  </w:style>
  <w:style w:type="paragraph" w:customStyle="1" w:styleId="95CCF42AB4D94AA6BC4A3F230B61D15E">
    <w:name w:val="95CCF42AB4D94AA6BC4A3F230B61D15E"/>
    <w:rsid w:val="00394845"/>
  </w:style>
  <w:style w:type="paragraph" w:customStyle="1" w:styleId="199236875BE14D7095360A6595F477ED">
    <w:name w:val="199236875BE14D7095360A6595F477ED"/>
    <w:rsid w:val="00394845"/>
  </w:style>
  <w:style w:type="paragraph" w:customStyle="1" w:styleId="0A10129228D04781A77A1075B38640E5">
    <w:name w:val="0A10129228D04781A77A1075B38640E5"/>
    <w:rsid w:val="00394845"/>
  </w:style>
  <w:style w:type="paragraph" w:customStyle="1" w:styleId="72D3EE95C2204F68B9F018F3CBFE27EE">
    <w:name w:val="72D3EE95C2204F68B9F018F3CBFE27EE"/>
    <w:rsid w:val="00394845"/>
  </w:style>
  <w:style w:type="paragraph" w:customStyle="1" w:styleId="B8C39CAFC99D4CCC96F592FDE0532FA2">
    <w:name w:val="B8C39CAFC99D4CCC96F592FDE0532FA2"/>
    <w:rsid w:val="00394845"/>
  </w:style>
  <w:style w:type="paragraph" w:customStyle="1" w:styleId="82EE164B1CD749509F3B9192BEAC0DFA">
    <w:name w:val="82EE164B1CD749509F3B9192BEAC0DFA"/>
    <w:rsid w:val="00394845"/>
  </w:style>
  <w:style w:type="paragraph" w:customStyle="1" w:styleId="B6474B4BDEE54EB6B4BE1B0AF2C8E804">
    <w:name w:val="B6474B4BDEE54EB6B4BE1B0AF2C8E804"/>
    <w:rsid w:val="00394845"/>
  </w:style>
  <w:style w:type="paragraph" w:customStyle="1" w:styleId="9BEAB737419B4D3B80D2A277137DC912">
    <w:name w:val="9BEAB737419B4D3B80D2A277137DC912"/>
    <w:rsid w:val="00394845"/>
  </w:style>
  <w:style w:type="paragraph" w:customStyle="1" w:styleId="2C9C93A6B4134DEF8F0792C19E4A5288">
    <w:name w:val="2C9C93A6B4134DEF8F0792C19E4A5288"/>
    <w:rsid w:val="00394845"/>
  </w:style>
  <w:style w:type="paragraph" w:customStyle="1" w:styleId="8D9A157218E349459ECD9ED4E443D8D4">
    <w:name w:val="8D9A157218E349459ECD9ED4E443D8D4"/>
    <w:rsid w:val="00394845"/>
  </w:style>
  <w:style w:type="paragraph" w:customStyle="1" w:styleId="F0F154344CFE40D88FDBC7F0381FE8A7">
    <w:name w:val="F0F154344CFE40D88FDBC7F0381FE8A7"/>
    <w:rsid w:val="00394845"/>
  </w:style>
  <w:style w:type="paragraph" w:customStyle="1" w:styleId="C8E0FEB1D7F54B36A42020F210C5EAD0">
    <w:name w:val="C8E0FEB1D7F54B36A42020F210C5EAD0"/>
    <w:rsid w:val="00394845"/>
  </w:style>
  <w:style w:type="paragraph" w:customStyle="1" w:styleId="E6A1B82F6DA148C2A70419DEBFEF0700">
    <w:name w:val="E6A1B82F6DA148C2A70419DEBFEF0700"/>
    <w:rsid w:val="00394845"/>
  </w:style>
  <w:style w:type="paragraph" w:customStyle="1" w:styleId="16B60A05C6544390B0BEA288825EF350">
    <w:name w:val="16B60A05C6544390B0BEA288825EF350"/>
    <w:rsid w:val="00394845"/>
  </w:style>
  <w:style w:type="paragraph" w:customStyle="1" w:styleId="D5A2C99D8AC04CB3AFFC45400A07B71D">
    <w:name w:val="D5A2C99D8AC04CB3AFFC45400A07B71D"/>
    <w:rsid w:val="00394845"/>
  </w:style>
  <w:style w:type="paragraph" w:customStyle="1" w:styleId="935222A6C3724E38BA1D5F0AE93FE14D">
    <w:name w:val="935222A6C3724E38BA1D5F0AE93FE14D"/>
    <w:rsid w:val="00394845"/>
  </w:style>
  <w:style w:type="paragraph" w:customStyle="1" w:styleId="D726F50CFB584D4796E74BA9CCDF2C78">
    <w:name w:val="D726F50CFB584D4796E74BA9CCDF2C78"/>
    <w:rsid w:val="00394845"/>
  </w:style>
  <w:style w:type="paragraph" w:customStyle="1" w:styleId="2FD6C35384484887807E3D073CA814A7">
    <w:name w:val="2FD6C35384484887807E3D073CA814A7"/>
    <w:rsid w:val="00394845"/>
  </w:style>
  <w:style w:type="paragraph" w:customStyle="1" w:styleId="CBB1821FB86D4B33A01B3958391AC9A4">
    <w:name w:val="CBB1821FB86D4B33A01B3958391AC9A4"/>
    <w:rsid w:val="00394845"/>
  </w:style>
  <w:style w:type="paragraph" w:customStyle="1" w:styleId="CE21DEC340AA4FCCA0A10181A70A9D7D">
    <w:name w:val="CE21DEC340AA4FCCA0A10181A70A9D7D"/>
    <w:rsid w:val="00394845"/>
  </w:style>
  <w:style w:type="paragraph" w:customStyle="1" w:styleId="29E2A024BC59405CAF795B3C6E2667AA">
    <w:name w:val="29E2A024BC59405CAF795B3C6E2667AA"/>
    <w:rsid w:val="00394845"/>
  </w:style>
  <w:style w:type="paragraph" w:customStyle="1" w:styleId="ACF9655DADC7455AA008E941EF044092">
    <w:name w:val="ACF9655DADC7455AA008E941EF044092"/>
    <w:rsid w:val="00394845"/>
  </w:style>
  <w:style w:type="paragraph" w:customStyle="1" w:styleId="1C4172C8C98A495D9003A9E6E6AF9352">
    <w:name w:val="1C4172C8C98A495D9003A9E6E6AF9352"/>
    <w:rsid w:val="00394845"/>
  </w:style>
  <w:style w:type="paragraph" w:customStyle="1" w:styleId="D2896B3DDB804EB29F8AE07D911BBC81">
    <w:name w:val="D2896B3DDB804EB29F8AE07D911BBC81"/>
    <w:rsid w:val="00394845"/>
  </w:style>
  <w:style w:type="paragraph" w:customStyle="1" w:styleId="09B591C5D60B4D6CAD27D314D84D0772">
    <w:name w:val="09B591C5D60B4D6CAD27D314D84D0772"/>
    <w:rsid w:val="00394845"/>
  </w:style>
  <w:style w:type="paragraph" w:customStyle="1" w:styleId="50B31E2945E749F6923E7949B62480AD">
    <w:name w:val="50B31E2945E749F6923E7949B62480AD"/>
    <w:rsid w:val="00394845"/>
  </w:style>
  <w:style w:type="paragraph" w:customStyle="1" w:styleId="9DBB36462ED547B6A24D20ADFFA39312">
    <w:name w:val="9DBB36462ED547B6A24D20ADFFA39312"/>
    <w:rsid w:val="00394845"/>
  </w:style>
  <w:style w:type="paragraph" w:customStyle="1" w:styleId="CDCB18B3C79D4695B9E6CD926C0C8109">
    <w:name w:val="CDCB18B3C79D4695B9E6CD926C0C8109"/>
    <w:rsid w:val="00394845"/>
  </w:style>
  <w:style w:type="paragraph" w:customStyle="1" w:styleId="5CF0616E9B4C4BA29963637EE9B8635C">
    <w:name w:val="5CF0616E9B4C4BA29963637EE9B8635C"/>
    <w:rsid w:val="00394845"/>
  </w:style>
  <w:style w:type="paragraph" w:customStyle="1" w:styleId="D49ED0CC039D46B182444501CF286249">
    <w:name w:val="D49ED0CC039D46B182444501CF286249"/>
    <w:rsid w:val="00394845"/>
  </w:style>
  <w:style w:type="paragraph" w:customStyle="1" w:styleId="4611B24CDE694FB9A626CBCCDFC2BFE5">
    <w:name w:val="4611B24CDE694FB9A626CBCCDFC2BFE5"/>
    <w:rsid w:val="00394845"/>
  </w:style>
  <w:style w:type="paragraph" w:customStyle="1" w:styleId="F483B89D19C84742A3075AB23A5A7AFF">
    <w:name w:val="F483B89D19C84742A3075AB23A5A7AFF"/>
    <w:rsid w:val="00394845"/>
  </w:style>
  <w:style w:type="paragraph" w:customStyle="1" w:styleId="B928E087367C41E996EFBCAA1CADF0EA">
    <w:name w:val="B928E087367C41E996EFBCAA1CADF0EA"/>
    <w:rsid w:val="00394845"/>
  </w:style>
  <w:style w:type="paragraph" w:customStyle="1" w:styleId="62D905CDF93F4C168DB566958B2C4287">
    <w:name w:val="62D905CDF93F4C168DB566958B2C4287"/>
    <w:rsid w:val="00394845"/>
  </w:style>
  <w:style w:type="paragraph" w:customStyle="1" w:styleId="3D573D01DBDE4BEA812823C5956DCA25">
    <w:name w:val="3D573D01DBDE4BEA812823C5956DCA25"/>
    <w:rsid w:val="00394845"/>
  </w:style>
  <w:style w:type="paragraph" w:customStyle="1" w:styleId="790C30EC367149B5B86A0C939358D4BD">
    <w:name w:val="790C30EC367149B5B86A0C939358D4BD"/>
    <w:rsid w:val="00394845"/>
  </w:style>
  <w:style w:type="paragraph" w:customStyle="1" w:styleId="39151D817DF94AB2B0B1E1D599291CA5">
    <w:name w:val="39151D817DF94AB2B0B1E1D599291CA5"/>
    <w:rsid w:val="00394845"/>
  </w:style>
  <w:style w:type="paragraph" w:customStyle="1" w:styleId="BA4EB7E9E63A41ED8FA2B39176C08C54">
    <w:name w:val="BA4EB7E9E63A41ED8FA2B39176C08C54"/>
    <w:rsid w:val="00394845"/>
  </w:style>
  <w:style w:type="paragraph" w:customStyle="1" w:styleId="9F4342E5A1DE4035826A419C080E520D">
    <w:name w:val="9F4342E5A1DE4035826A419C080E520D"/>
    <w:rsid w:val="00394845"/>
  </w:style>
  <w:style w:type="paragraph" w:customStyle="1" w:styleId="5498B643351E4A79907AE4F8BC046FE1">
    <w:name w:val="5498B643351E4A79907AE4F8BC046FE1"/>
    <w:rsid w:val="00394845"/>
  </w:style>
  <w:style w:type="paragraph" w:customStyle="1" w:styleId="26808E5721654B65B63E0C8116B8FC3C">
    <w:name w:val="26808E5721654B65B63E0C8116B8FC3C"/>
    <w:rsid w:val="00394845"/>
  </w:style>
  <w:style w:type="paragraph" w:customStyle="1" w:styleId="5E1437C9807B4CFFB0C28D1D495A925F">
    <w:name w:val="5E1437C9807B4CFFB0C28D1D495A925F"/>
    <w:rsid w:val="00394845"/>
  </w:style>
  <w:style w:type="paragraph" w:customStyle="1" w:styleId="2396142AAB984339BE751AC7211A3A39">
    <w:name w:val="2396142AAB984339BE751AC7211A3A39"/>
    <w:rsid w:val="00394845"/>
  </w:style>
  <w:style w:type="paragraph" w:customStyle="1" w:styleId="55BCB61661F9495BAA32338E136AFBA9">
    <w:name w:val="55BCB61661F9495BAA32338E136AFBA9"/>
    <w:rsid w:val="00394845"/>
  </w:style>
  <w:style w:type="paragraph" w:customStyle="1" w:styleId="D9D3FDC36C4F4015B1693E9E095B0F4C">
    <w:name w:val="D9D3FDC36C4F4015B1693E9E095B0F4C"/>
    <w:rsid w:val="00394845"/>
  </w:style>
  <w:style w:type="paragraph" w:customStyle="1" w:styleId="2B5B709302754FB88CCCA8FCCAD0A8D8">
    <w:name w:val="2B5B709302754FB88CCCA8FCCAD0A8D8"/>
    <w:rsid w:val="00394845"/>
  </w:style>
  <w:style w:type="paragraph" w:customStyle="1" w:styleId="261F3CF68B3E45C187A8C2BCEC9F9C95">
    <w:name w:val="261F3CF68B3E45C187A8C2BCEC9F9C95"/>
    <w:rsid w:val="00394845"/>
  </w:style>
  <w:style w:type="paragraph" w:customStyle="1" w:styleId="672AA16E7185403F8750F8CEA96B4F78">
    <w:name w:val="672AA16E7185403F8750F8CEA96B4F78"/>
    <w:rsid w:val="00394845"/>
  </w:style>
  <w:style w:type="paragraph" w:customStyle="1" w:styleId="E7FB4EA489184783A4B5D58D72171D6E">
    <w:name w:val="E7FB4EA489184783A4B5D58D72171D6E"/>
    <w:rsid w:val="00394845"/>
  </w:style>
  <w:style w:type="paragraph" w:customStyle="1" w:styleId="1A38D436875C42B0B101D60821EBFC67">
    <w:name w:val="1A38D436875C42B0B101D60821EBFC67"/>
    <w:rsid w:val="00394845"/>
  </w:style>
  <w:style w:type="paragraph" w:customStyle="1" w:styleId="A59B55841DFF4E58AC6D24937E6D2537">
    <w:name w:val="A59B55841DFF4E58AC6D24937E6D2537"/>
    <w:rsid w:val="00394845"/>
  </w:style>
  <w:style w:type="paragraph" w:customStyle="1" w:styleId="BAE21A90F36442C4B1ABB70EC51B385F">
    <w:name w:val="BAE21A90F36442C4B1ABB70EC51B385F"/>
    <w:rsid w:val="00394845"/>
  </w:style>
  <w:style w:type="paragraph" w:customStyle="1" w:styleId="71DE5DB8280E4C95AAA8D4F17B5B1966">
    <w:name w:val="71DE5DB8280E4C95AAA8D4F17B5B1966"/>
    <w:rsid w:val="00394845"/>
  </w:style>
  <w:style w:type="paragraph" w:customStyle="1" w:styleId="7D3F37EC7E514A4BB1E440DCA863A8DC">
    <w:name w:val="7D3F37EC7E514A4BB1E440DCA863A8DC"/>
    <w:rsid w:val="00394845"/>
  </w:style>
  <w:style w:type="paragraph" w:customStyle="1" w:styleId="18D21B2C70274E5F9DBC0E0B0F17FD27">
    <w:name w:val="18D21B2C70274E5F9DBC0E0B0F17FD27"/>
    <w:rsid w:val="00394845"/>
  </w:style>
  <w:style w:type="paragraph" w:customStyle="1" w:styleId="51C3CD166A1B4011B2259B992412B35A">
    <w:name w:val="51C3CD166A1B4011B2259B992412B35A"/>
    <w:rsid w:val="00394845"/>
  </w:style>
  <w:style w:type="paragraph" w:customStyle="1" w:styleId="192970CFF02348EC9023F1BF9BB05ADD">
    <w:name w:val="192970CFF02348EC9023F1BF9BB05ADD"/>
    <w:rsid w:val="00394845"/>
  </w:style>
  <w:style w:type="paragraph" w:customStyle="1" w:styleId="4FBF3850EF6C430F88478749795157F0">
    <w:name w:val="4FBF3850EF6C430F88478749795157F0"/>
    <w:rsid w:val="00394845"/>
  </w:style>
  <w:style w:type="paragraph" w:customStyle="1" w:styleId="69831D2B0C1C499893FE6B87C189EB03">
    <w:name w:val="69831D2B0C1C499893FE6B87C189EB03"/>
    <w:rsid w:val="00394845"/>
  </w:style>
  <w:style w:type="paragraph" w:customStyle="1" w:styleId="8EFA48E57AD342D69CD0CAA55E6C79EF">
    <w:name w:val="8EFA48E57AD342D69CD0CAA55E6C79EF"/>
    <w:rsid w:val="00394845"/>
  </w:style>
  <w:style w:type="paragraph" w:customStyle="1" w:styleId="1B078963191F4166A9F9854B60BA570D">
    <w:name w:val="1B078963191F4166A9F9854B60BA570D"/>
    <w:rsid w:val="00394845"/>
  </w:style>
  <w:style w:type="paragraph" w:customStyle="1" w:styleId="CFF6442C5E0740D2B8E4EEFDF6C9B0AD">
    <w:name w:val="CFF6442C5E0740D2B8E4EEFDF6C9B0AD"/>
    <w:rsid w:val="00394845"/>
  </w:style>
  <w:style w:type="paragraph" w:customStyle="1" w:styleId="3B2630E903644225892E18B6B9E23F0F">
    <w:name w:val="3B2630E903644225892E18B6B9E23F0F"/>
    <w:rsid w:val="00394845"/>
  </w:style>
  <w:style w:type="paragraph" w:customStyle="1" w:styleId="4C85E84280814183A257D9D348C58B1C">
    <w:name w:val="4C85E84280814183A257D9D348C58B1C"/>
    <w:rsid w:val="00394845"/>
  </w:style>
  <w:style w:type="paragraph" w:customStyle="1" w:styleId="302479A0BC2540F2AEF90A9A1D493237">
    <w:name w:val="302479A0BC2540F2AEF90A9A1D493237"/>
    <w:rsid w:val="00394845"/>
  </w:style>
  <w:style w:type="paragraph" w:customStyle="1" w:styleId="82D6C8B1779D4A5D81DB971F8C50E770">
    <w:name w:val="82D6C8B1779D4A5D81DB971F8C50E770"/>
    <w:rsid w:val="00394845"/>
  </w:style>
  <w:style w:type="paragraph" w:customStyle="1" w:styleId="8FD267E0034D4929B1C084101ABF51ED">
    <w:name w:val="8FD267E0034D4929B1C084101ABF51ED"/>
    <w:rsid w:val="00394845"/>
  </w:style>
  <w:style w:type="paragraph" w:customStyle="1" w:styleId="2014C27116934528885EBA7B224A4975">
    <w:name w:val="2014C27116934528885EBA7B224A4975"/>
    <w:rsid w:val="00394845"/>
  </w:style>
  <w:style w:type="paragraph" w:customStyle="1" w:styleId="CF4E0EB1A3994B3DB5B757F1B284BA26">
    <w:name w:val="CF4E0EB1A3994B3DB5B757F1B284BA26"/>
    <w:rsid w:val="00394845"/>
  </w:style>
  <w:style w:type="paragraph" w:customStyle="1" w:styleId="D453E9630D6D4CE68AEAAF7086964A1B">
    <w:name w:val="D453E9630D6D4CE68AEAAF7086964A1B"/>
    <w:rsid w:val="00394845"/>
  </w:style>
  <w:style w:type="paragraph" w:customStyle="1" w:styleId="AD4B2C6C6C9C4EA9BB79A4E73F86748A">
    <w:name w:val="AD4B2C6C6C9C4EA9BB79A4E73F86748A"/>
    <w:rsid w:val="00394845"/>
  </w:style>
  <w:style w:type="paragraph" w:customStyle="1" w:styleId="1A83A0E14A024C70AEF35A5EF49AE7AC">
    <w:name w:val="1A83A0E14A024C70AEF35A5EF49AE7AC"/>
    <w:rsid w:val="00394845"/>
  </w:style>
  <w:style w:type="paragraph" w:customStyle="1" w:styleId="ACC0887183324BEFA73AEF91A01F0C23">
    <w:name w:val="ACC0887183324BEFA73AEF91A01F0C23"/>
    <w:rsid w:val="00394845"/>
  </w:style>
  <w:style w:type="paragraph" w:customStyle="1" w:styleId="7C7FFB252A1E4483AC73B2F0DA732A2B">
    <w:name w:val="7C7FFB252A1E4483AC73B2F0DA732A2B"/>
    <w:rsid w:val="00394845"/>
  </w:style>
  <w:style w:type="paragraph" w:customStyle="1" w:styleId="DAE3A2BB10874CFA8D31CD30FF755F9B">
    <w:name w:val="DAE3A2BB10874CFA8D31CD30FF755F9B"/>
    <w:rsid w:val="00394845"/>
  </w:style>
  <w:style w:type="paragraph" w:customStyle="1" w:styleId="80E7E66ACE5D47DFBBB260AE385079B8">
    <w:name w:val="80E7E66ACE5D47DFBBB260AE385079B8"/>
    <w:rsid w:val="00394845"/>
  </w:style>
  <w:style w:type="paragraph" w:customStyle="1" w:styleId="8005FE9048E541EBB2460A98A52C9C6C">
    <w:name w:val="8005FE9048E541EBB2460A98A52C9C6C"/>
    <w:rsid w:val="00394845"/>
  </w:style>
  <w:style w:type="paragraph" w:customStyle="1" w:styleId="ECA0AE6F2A4B47488C170BF1DB3F92BE">
    <w:name w:val="ECA0AE6F2A4B47488C170BF1DB3F92BE"/>
    <w:rsid w:val="00394845"/>
  </w:style>
  <w:style w:type="paragraph" w:customStyle="1" w:styleId="EB21E6FE45D1471BA4975F076190014A">
    <w:name w:val="EB21E6FE45D1471BA4975F076190014A"/>
    <w:rsid w:val="00394845"/>
  </w:style>
  <w:style w:type="paragraph" w:customStyle="1" w:styleId="56F2DC43B48C4033A072095BD3802E0E">
    <w:name w:val="56F2DC43B48C4033A072095BD3802E0E"/>
    <w:rsid w:val="00394845"/>
  </w:style>
  <w:style w:type="paragraph" w:customStyle="1" w:styleId="FFC425462C5D41D69C1899FFB73F34B8">
    <w:name w:val="FFC425462C5D41D69C1899FFB73F34B8"/>
    <w:rsid w:val="00394845"/>
  </w:style>
  <w:style w:type="paragraph" w:customStyle="1" w:styleId="B30D30C9B6114B88B0C817F32F16160D">
    <w:name w:val="B30D30C9B6114B88B0C817F32F16160D"/>
    <w:rsid w:val="00394845"/>
  </w:style>
  <w:style w:type="paragraph" w:customStyle="1" w:styleId="D40E5CDFC47449A8BAAA0CD3B25AC671">
    <w:name w:val="D40E5CDFC47449A8BAAA0CD3B25AC671"/>
    <w:rsid w:val="00394845"/>
  </w:style>
  <w:style w:type="paragraph" w:customStyle="1" w:styleId="5356AB8BE6A64A29952F490DF9AD3172">
    <w:name w:val="5356AB8BE6A64A29952F490DF9AD3172"/>
    <w:rsid w:val="00394845"/>
  </w:style>
  <w:style w:type="paragraph" w:customStyle="1" w:styleId="D7FF63AA261A474AB15C9693C0E03E88">
    <w:name w:val="D7FF63AA261A474AB15C9693C0E03E88"/>
    <w:rsid w:val="00394845"/>
  </w:style>
  <w:style w:type="paragraph" w:customStyle="1" w:styleId="DF1F7CD981D841ADA87555EBDC6B1065">
    <w:name w:val="DF1F7CD981D841ADA87555EBDC6B1065"/>
    <w:rsid w:val="00394845"/>
  </w:style>
  <w:style w:type="paragraph" w:customStyle="1" w:styleId="70C139C9840D48199ED6906373FD51EC">
    <w:name w:val="70C139C9840D48199ED6906373FD51EC"/>
    <w:rsid w:val="00394845"/>
  </w:style>
  <w:style w:type="paragraph" w:customStyle="1" w:styleId="5C44BCB50EDD42D5A2D6E715C0B6FB89">
    <w:name w:val="5C44BCB50EDD42D5A2D6E715C0B6FB89"/>
    <w:rsid w:val="00394845"/>
  </w:style>
  <w:style w:type="paragraph" w:customStyle="1" w:styleId="4FF6BDED0D2C4B49ABE536DF5239F2CF">
    <w:name w:val="4FF6BDED0D2C4B49ABE536DF5239F2CF"/>
    <w:rsid w:val="00394845"/>
  </w:style>
  <w:style w:type="paragraph" w:customStyle="1" w:styleId="E501EA1250D849E0B62FD899F074E791">
    <w:name w:val="E501EA1250D849E0B62FD899F074E791"/>
    <w:rsid w:val="00394845"/>
  </w:style>
  <w:style w:type="paragraph" w:customStyle="1" w:styleId="87EF83021AE54FE3BF76839666B3F431">
    <w:name w:val="87EF83021AE54FE3BF76839666B3F431"/>
    <w:rsid w:val="00394845"/>
  </w:style>
  <w:style w:type="paragraph" w:customStyle="1" w:styleId="81395C2CB2DE49389A78FE1F7ADC12FE">
    <w:name w:val="81395C2CB2DE49389A78FE1F7ADC12FE"/>
    <w:rsid w:val="00394845"/>
  </w:style>
  <w:style w:type="paragraph" w:customStyle="1" w:styleId="3945228D36904B9984AD14FDB53A2891">
    <w:name w:val="3945228D36904B9984AD14FDB53A2891"/>
    <w:rsid w:val="00394845"/>
  </w:style>
  <w:style w:type="paragraph" w:customStyle="1" w:styleId="3108E706DFF443208790ACBD47FEFFEC">
    <w:name w:val="3108E706DFF443208790ACBD47FEFFEC"/>
    <w:rsid w:val="00394845"/>
  </w:style>
  <w:style w:type="paragraph" w:customStyle="1" w:styleId="2A7AED99AA2942549BCD7F30A279A16A">
    <w:name w:val="2A7AED99AA2942549BCD7F30A279A16A"/>
    <w:rsid w:val="00394845"/>
  </w:style>
  <w:style w:type="paragraph" w:customStyle="1" w:styleId="89427900706F474D9447006DD138B778">
    <w:name w:val="89427900706F474D9447006DD138B778"/>
    <w:rsid w:val="00394845"/>
  </w:style>
  <w:style w:type="paragraph" w:customStyle="1" w:styleId="ACACCD22376248CCA1B144415C957172">
    <w:name w:val="ACACCD22376248CCA1B144415C957172"/>
    <w:rsid w:val="00394845"/>
  </w:style>
  <w:style w:type="paragraph" w:customStyle="1" w:styleId="D8CA7C58250D44E38A63599EB77F82B0">
    <w:name w:val="D8CA7C58250D44E38A63599EB77F82B0"/>
    <w:rsid w:val="00394845"/>
  </w:style>
  <w:style w:type="paragraph" w:customStyle="1" w:styleId="5D76AA189ADA47C68F730199FFD73373">
    <w:name w:val="5D76AA189ADA47C68F730199FFD73373"/>
    <w:rsid w:val="00394845"/>
  </w:style>
  <w:style w:type="paragraph" w:customStyle="1" w:styleId="1CA6A15529C6467C98B196EFC8428265">
    <w:name w:val="1CA6A15529C6467C98B196EFC8428265"/>
    <w:rsid w:val="00394845"/>
  </w:style>
  <w:style w:type="paragraph" w:customStyle="1" w:styleId="DA14DFCCB0C94DD2B95214D31EBA1696">
    <w:name w:val="DA14DFCCB0C94DD2B95214D31EBA1696"/>
    <w:rsid w:val="00394845"/>
  </w:style>
  <w:style w:type="paragraph" w:customStyle="1" w:styleId="9E396D9B5E744361988970B36273C16A">
    <w:name w:val="9E396D9B5E744361988970B36273C16A"/>
    <w:rsid w:val="00394845"/>
  </w:style>
  <w:style w:type="paragraph" w:customStyle="1" w:styleId="6DDC09B757B9410187218404289AF43D">
    <w:name w:val="6DDC09B757B9410187218404289AF43D"/>
    <w:rsid w:val="00394845"/>
  </w:style>
  <w:style w:type="paragraph" w:customStyle="1" w:styleId="E4B247C05C284C8AA81BE3176DCA3813">
    <w:name w:val="E4B247C05C284C8AA81BE3176DCA3813"/>
    <w:rsid w:val="00394845"/>
  </w:style>
  <w:style w:type="paragraph" w:customStyle="1" w:styleId="4B70058F514E4E68B4135165622A85B5">
    <w:name w:val="4B70058F514E4E68B4135165622A85B5"/>
    <w:rsid w:val="00394845"/>
  </w:style>
  <w:style w:type="paragraph" w:customStyle="1" w:styleId="5DBD59340B6B436C8E5A1C786F5B8E7C">
    <w:name w:val="5DBD59340B6B436C8E5A1C786F5B8E7C"/>
    <w:rsid w:val="00394845"/>
  </w:style>
  <w:style w:type="paragraph" w:customStyle="1" w:styleId="1782C970AA0940BB8DD8F108645EAB9C">
    <w:name w:val="1782C970AA0940BB8DD8F108645EAB9C"/>
    <w:rsid w:val="00394845"/>
  </w:style>
  <w:style w:type="paragraph" w:customStyle="1" w:styleId="DB4B8F81F6D242E8BA9C98CDC50F1E95">
    <w:name w:val="DB4B8F81F6D242E8BA9C98CDC50F1E95"/>
    <w:rsid w:val="00394845"/>
  </w:style>
  <w:style w:type="paragraph" w:customStyle="1" w:styleId="3A7D684ACDEA4C308AFF6ACDAA1041FC">
    <w:name w:val="3A7D684ACDEA4C308AFF6ACDAA1041FC"/>
    <w:rsid w:val="00394845"/>
  </w:style>
  <w:style w:type="paragraph" w:customStyle="1" w:styleId="93529BF256D24250BD0337228EBFD923">
    <w:name w:val="93529BF256D24250BD0337228EBFD923"/>
    <w:rsid w:val="00394845"/>
  </w:style>
  <w:style w:type="paragraph" w:customStyle="1" w:styleId="D36C662F1B9449779614ADF228ADF558">
    <w:name w:val="D36C662F1B9449779614ADF228ADF558"/>
    <w:rsid w:val="00394845"/>
  </w:style>
  <w:style w:type="paragraph" w:customStyle="1" w:styleId="EA116292043445A3BFF8EF340761AC9E">
    <w:name w:val="EA116292043445A3BFF8EF340761AC9E"/>
    <w:rsid w:val="00394845"/>
  </w:style>
  <w:style w:type="paragraph" w:customStyle="1" w:styleId="37B64EF753A14DDAB25B99DE82BCAAC8">
    <w:name w:val="37B64EF753A14DDAB25B99DE82BCAAC8"/>
    <w:rsid w:val="00394845"/>
  </w:style>
  <w:style w:type="paragraph" w:customStyle="1" w:styleId="0D911A13B2DE41E894A5C948F1E56041">
    <w:name w:val="0D911A13B2DE41E894A5C948F1E56041"/>
    <w:rsid w:val="00394845"/>
  </w:style>
  <w:style w:type="paragraph" w:customStyle="1" w:styleId="1D53BABFBBFE48A791015652CD91214B">
    <w:name w:val="1D53BABFBBFE48A791015652CD91214B"/>
    <w:rsid w:val="00394845"/>
  </w:style>
  <w:style w:type="paragraph" w:customStyle="1" w:styleId="54397029050C4A77B214409E250EE91A">
    <w:name w:val="54397029050C4A77B214409E250EE91A"/>
    <w:rsid w:val="00394845"/>
  </w:style>
  <w:style w:type="paragraph" w:customStyle="1" w:styleId="87806D85436D4265B186A1A7C9CAE548">
    <w:name w:val="87806D85436D4265B186A1A7C9CAE548"/>
    <w:rsid w:val="00394845"/>
  </w:style>
  <w:style w:type="paragraph" w:customStyle="1" w:styleId="554735EC884A4F68B76307706B7E02EC">
    <w:name w:val="554735EC884A4F68B76307706B7E02EC"/>
    <w:rsid w:val="00394845"/>
  </w:style>
  <w:style w:type="paragraph" w:customStyle="1" w:styleId="D1F098ECF43442BCBB2D41A18287D17C">
    <w:name w:val="D1F098ECF43442BCBB2D41A18287D17C"/>
    <w:rsid w:val="00394845"/>
  </w:style>
  <w:style w:type="paragraph" w:customStyle="1" w:styleId="3F1C4684CECE40E4B68722A94B9DD701">
    <w:name w:val="3F1C4684CECE40E4B68722A94B9DD701"/>
    <w:rsid w:val="00394845"/>
  </w:style>
  <w:style w:type="paragraph" w:customStyle="1" w:styleId="222F7DD0C85348968B285F99B5F8FD46">
    <w:name w:val="222F7DD0C85348968B285F99B5F8FD46"/>
    <w:rsid w:val="00394845"/>
  </w:style>
  <w:style w:type="paragraph" w:customStyle="1" w:styleId="044B334C41734A15924B8E56AA5C5069">
    <w:name w:val="044B334C41734A15924B8E56AA5C5069"/>
    <w:rsid w:val="00394845"/>
  </w:style>
  <w:style w:type="paragraph" w:customStyle="1" w:styleId="08D2135E1CB54577ABA1A1D43BCEAF45">
    <w:name w:val="08D2135E1CB54577ABA1A1D43BCEAF45"/>
    <w:rsid w:val="00394845"/>
  </w:style>
  <w:style w:type="paragraph" w:customStyle="1" w:styleId="28553CDB02CC4DD29E9A151E1F8C7095">
    <w:name w:val="28553CDB02CC4DD29E9A151E1F8C7095"/>
    <w:rsid w:val="00394845"/>
  </w:style>
  <w:style w:type="paragraph" w:customStyle="1" w:styleId="FB4D2797669E41A9AFE279BD9F3E20B4">
    <w:name w:val="FB4D2797669E41A9AFE279BD9F3E20B4"/>
    <w:rsid w:val="00394845"/>
  </w:style>
  <w:style w:type="paragraph" w:customStyle="1" w:styleId="0CBB160EFED741EE8123EE1540576992">
    <w:name w:val="0CBB160EFED741EE8123EE1540576992"/>
    <w:rsid w:val="00394845"/>
  </w:style>
  <w:style w:type="paragraph" w:customStyle="1" w:styleId="3774C961E4EB4820A371FD910FBC46A9">
    <w:name w:val="3774C961E4EB4820A371FD910FBC46A9"/>
    <w:rsid w:val="00394845"/>
  </w:style>
  <w:style w:type="paragraph" w:customStyle="1" w:styleId="4BC1481160594BB29380B329B85A8EEB">
    <w:name w:val="4BC1481160594BB29380B329B85A8EEB"/>
    <w:rsid w:val="00394845"/>
  </w:style>
  <w:style w:type="paragraph" w:customStyle="1" w:styleId="4B27627F9B37463FBAA9F8CF29DE789C">
    <w:name w:val="4B27627F9B37463FBAA9F8CF29DE789C"/>
    <w:rsid w:val="00394845"/>
  </w:style>
  <w:style w:type="paragraph" w:customStyle="1" w:styleId="B7B5600EA57A4C9786B3B566928F0913">
    <w:name w:val="B7B5600EA57A4C9786B3B566928F0913"/>
    <w:rsid w:val="00394845"/>
  </w:style>
  <w:style w:type="paragraph" w:customStyle="1" w:styleId="352CA90B7611453C883655CFDED876E4">
    <w:name w:val="352CA90B7611453C883655CFDED876E4"/>
    <w:rsid w:val="00394845"/>
  </w:style>
  <w:style w:type="paragraph" w:customStyle="1" w:styleId="58465168A98D40F5B07A5EE16465BCC7">
    <w:name w:val="58465168A98D40F5B07A5EE16465BCC7"/>
    <w:rsid w:val="00394845"/>
  </w:style>
  <w:style w:type="paragraph" w:customStyle="1" w:styleId="D97D1A48170C4787844B47AC361D7B10">
    <w:name w:val="D97D1A48170C4787844B47AC361D7B10"/>
    <w:rsid w:val="00394845"/>
  </w:style>
  <w:style w:type="paragraph" w:customStyle="1" w:styleId="559C3D96D2694D069B41BD782F64C367">
    <w:name w:val="559C3D96D2694D069B41BD782F64C367"/>
    <w:rsid w:val="00394845"/>
  </w:style>
  <w:style w:type="paragraph" w:customStyle="1" w:styleId="95E108E8FC6D42D3BD9DA4963DCD3534">
    <w:name w:val="95E108E8FC6D42D3BD9DA4963DCD3534"/>
    <w:rsid w:val="00394845"/>
  </w:style>
  <w:style w:type="paragraph" w:customStyle="1" w:styleId="84C65BC47AC446949771B6E415509E09">
    <w:name w:val="84C65BC47AC446949771B6E415509E09"/>
    <w:rsid w:val="00394845"/>
  </w:style>
  <w:style w:type="paragraph" w:customStyle="1" w:styleId="20BA039FC2A84F57A1C872742D2107C8">
    <w:name w:val="20BA039FC2A84F57A1C872742D2107C8"/>
    <w:rsid w:val="00394845"/>
  </w:style>
  <w:style w:type="paragraph" w:customStyle="1" w:styleId="8A10BB2690C540569C121E4FDEB3C574">
    <w:name w:val="8A10BB2690C540569C121E4FDEB3C574"/>
    <w:rsid w:val="00394845"/>
  </w:style>
  <w:style w:type="paragraph" w:customStyle="1" w:styleId="9A40EBDDBF77468BB77571C225E8F02D">
    <w:name w:val="9A40EBDDBF77468BB77571C225E8F02D"/>
    <w:rsid w:val="00394845"/>
  </w:style>
  <w:style w:type="paragraph" w:customStyle="1" w:styleId="3166DC8222264ABABCA1C7C3446572B5">
    <w:name w:val="3166DC8222264ABABCA1C7C3446572B5"/>
    <w:rsid w:val="00394845"/>
  </w:style>
  <w:style w:type="paragraph" w:customStyle="1" w:styleId="460C4412FE374D58B98D7F4268A1E6ED">
    <w:name w:val="460C4412FE374D58B98D7F4268A1E6ED"/>
    <w:rsid w:val="00394845"/>
  </w:style>
  <w:style w:type="paragraph" w:customStyle="1" w:styleId="11E8BAAEBD9B4B529C8EB802D37A4CC2">
    <w:name w:val="11E8BAAEBD9B4B529C8EB802D37A4CC2"/>
    <w:rsid w:val="00394845"/>
  </w:style>
  <w:style w:type="paragraph" w:customStyle="1" w:styleId="B182990B9EEB41139469894D8DAA8FD3">
    <w:name w:val="B182990B9EEB41139469894D8DAA8FD3"/>
    <w:rsid w:val="00394845"/>
  </w:style>
  <w:style w:type="paragraph" w:customStyle="1" w:styleId="8FEFE234D91340ABB7ECF15E243C5576">
    <w:name w:val="8FEFE234D91340ABB7ECF15E243C5576"/>
    <w:rsid w:val="00394845"/>
  </w:style>
  <w:style w:type="paragraph" w:customStyle="1" w:styleId="AF6370227C9D45FE80AB777CFDB8AB3A">
    <w:name w:val="AF6370227C9D45FE80AB777CFDB8AB3A"/>
    <w:rsid w:val="00394845"/>
  </w:style>
  <w:style w:type="paragraph" w:customStyle="1" w:styleId="228E4DEB1B974348B22FFD8C8778CEAC">
    <w:name w:val="228E4DEB1B974348B22FFD8C8778CEAC"/>
    <w:rsid w:val="00394845"/>
  </w:style>
  <w:style w:type="paragraph" w:customStyle="1" w:styleId="C537A687186C4930A85B7212C9C35AE1">
    <w:name w:val="C537A687186C4930A85B7212C9C35AE1"/>
    <w:rsid w:val="00394845"/>
  </w:style>
  <w:style w:type="paragraph" w:customStyle="1" w:styleId="CCC95A50125A4B79A6FD1534E328E1EB">
    <w:name w:val="CCC95A50125A4B79A6FD1534E328E1EB"/>
    <w:rsid w:val="00B129D9"/>
  </w:style>
  <w:style w:type="paragraph" w:customStyle="1" w:styleId="4459154A7AB4430FA88E56C0F9E71227">
    <w:name w:val="4459154A7AB4430FA88E56C0F9E71227"/>
    <w:rsid w:val="00B129D9"/>
  </w:style>
  <w:style w:type="paragraph" w:customStyle="1" w:styleId="1F0D227897A04B3CABA7589C14806B38">
    <w:name w:val="1F0D227897A04B3CABA7589C14806B38"/>
    <w:rsid w:val="00B129D9"/>
  </w:style>
  <w:style w:type="paragraph" w:customStyle="1" w:styleId="B23B209E351648B58A6D1C8696FE5B57">
    <w:name w:val="B23B209E351648B58A6D1C8696FE5B57"/>
    <w:rsid w:val="00B129D9"/>
  </w:style>
  <w:style w:type="paragraph" w:customStyle="1" w:styleId="7BE471CF952F44D094B29BF5DDAD5934">
    <w:name w:val="7BE471CF952F44D094B29BF5DDAD5934"/>
    <w:rsid w:val="00B129D9"/>
  </w:style>
  <w:style w:type="paragraph" w:customStyle="1" w:styleId="A6F55FF8C40549D398B66DEC4EF9218C">
    <w:name w:val="A6F55FF8C40549D398B66DEC4EF9218C"/>
    <w:rsid w:val="00B129D9"/>
  </w:style>
  <w:style w:type="paragraph" w:customStyle="1" w:styleId="0D5B7D037DD44ECBA634A3A4C10468F8">
    <w:name w:val="0D5B7D037DD44ECBA634A3A4C10468F8"/>
    <w:rsid w:val="00B129D9"/>
  </w:style>
  <w:style w:type="paragraph" w:customStyle="1" w:styleId="D9D336AC7135418FBBA65C9129431448">
    <w:name w:val="D9D336AC7135418FBBA65C9129431448"/>
    <w:rsid w:val="00B129D9"/>
  </w:style>
  <w:style w:type="paragraph" w:customStyle="1" w:styleId="264DE171BB6D41339B0512923F11D7BD">
    <w:name w:val="264DE171BB6D41339B0512923F11D7BD"/>
    <w:rsid w:val="00B129D9"/>
  </w:style>
  <w:style w:type="paragraph" w:customStyle="1" w:styleId="65161D650ADC4A459981FB6D367C6CD9">
    <w:name w:val="65161D650ADC4A459981FB6D367C6CD9"/>
    <w:rsid w:val="00B129D9"/>
  </w:style>
  <w:style w:type="paragraph" w:customStyle="1" w:styleId="FC2342DB3DCC4B859668EA2529914A9A">
    <w:name w:val="FC2342DB3DCC4B859668EA2529914A9A"/>
    <w:rsid w:val="00B129D9"/>
  </w:style>
  <w:style w:type="paragraph" w:customStyle="1" w:styleId="C4346C042B074A7C8C58CDD8E93940AE">
    <w:name w:val="C4346C042B074A7C8C58CDD8E93940AE"/>
    <w:rsid w:val="00B129D9"/>
  </w:style>
  <w:style w:type="paragraph" w:customStyle="1" w:styleId="45AAE99592B641DE8947485C14649A4C">
    <w:name w:val="45AAE99592B641DE8947485C14649A4C"/>
    <w:rsid w:val="00B129D9"/>
  </w:style>
  <w:style w:type="paragraph" w:customStyle="1" w:styleId="6E643E3F452845C1BFC89AF80FDBEF5B">
    <w:name w:val="6E643E3F452845C1BFC89AF80FDBEF5B"/>
    <w:rsid w:val="00B129D9"/>
  </w:style>
  <w:style w:type="paragraph" w:customStyle="1" w:styleId="78FF629285914E4DAEF390226C6174EB">
    <w:name w:val="78FF629285914E4DAEF390226C6174EB"/>
    <w:rsid w:val="00B129D9"/>
  </w:style>
  <w:style w:type="paragraph" w:customStyle="1" w:styleId="26B0D44476D0430193A87A822A3C19FB">
    <w:name w:val="26B0D44476D0430193A87A822A3C19FB"/>
    <w:rsid w:val="00B129D9"/>
  </w:style>
  <w:style w:type="paragraph" w:customStyle="1" w:styleId="A44A07EBBFCA447ABF8A90E29CCCFA44">
    <w:name w:val="A44A07EBBFCA447ABF8A90E29CCCFA44"/>
    <w:rsid w:val="00B129D9"/>
  </w:style>
  <w:style w:type="paragraph" w:customStyle="1" w:styleId="FD765E91EDEA434AB900D5ACC193FB01">
    <w:name w:val="FD765E91EDEA434AB900D5ACC193FB01"/>
    <w:rsid w:val="00B129D9"/>
  </w:style>
  <w:style w:type="paragraph" w:customStyle="1" w:styleId="944EC1CC70DD49368F428C7B57B349CA">
    <w:name w:val="944EC1CC70DD49368F428C7B57B349CA"/>
    <w:rsid w:val="00B129D9"/>
  </w:style>
  <w:style w:type="paragraph" w:customStyle="1" w:styleId="BEFED48CA2E74114BBD85A0A8A832A75">
    <w:name w:val="BEFED48CA2E74114BBD85A0A8A832A75"/>
    <w:rsid w:val="00B129D9"/>
  </w:style>
  <w:style w:type="paragraph" w:customStyle="1" w:styleId="61EC20C6C89E46C5975915C0C5C94FB5">
    <w:name w:val="61EC20C6C89E46C5975915C0C5C94FB5"/>
    <w:rsid w:val="00B129D9"/>
  </w:style>
  <w:style w:type="paragraph" w:customStyle="1" w:styleId="AB335FC3241640DCAF46A15DCA29DC5D">
    <w:name w:val="AB335FC3241640DCAF46A15DCA29DC5D"/>
    <w:rsid w:val="00B129D9"/>
  </w:style>
  <w:style w:type="paragraph" w:customStyle="1" w:styleId="47BFC159977C423282052146B7B55987">
    <w:name w:val="47BFC159977C423282052146B7B55987"/>
    <w:rsid w:val="00B129D9"/>
  </w:style>
  <w:style w:type="paragraph" w:customStyle="1" w:styleId="43758F0D76CB42FEA8611F9A35BE5799">
    <w:name w:val="43758F0D76CB42FEA8611F9A35BE5799"/>
    <w:rsid w:val="00B129D9"/>
  </w:style>
  <w:style w:type="paragraph" w:customStyle="1" w:styleId="D7FEAFF1BE5541F1A83D34187D4E18D5">
    <w:name w:val="D7FEAFF1BE5541F1A83D34187D4E18D5"/>
    <w:rsid w:val="00B129D9"/>
  </w:style>
  <w:style w:type="paragraph" w:customStyle="1" w:styleId="CE1AFC7885BD47C0860FBADC84793240">
    <w:name w:val="CE1AFC7885BD47C0860FBADC84793240"/>
    <w:rsid w:val="00B129D9"/>
  </w:style>
  <w:style w:type="paragraph" w:customStyle="1" w:styleId="CD0566E26AA44E4BA7B30FAB31D66B35">
    <w:name w:val="CD0566E26AA44E4BA7B30FAB31D66B35"/>
    <w:rsid w:val="00B129D9"/>
  </w:style>
  <w:style w:type="paragraph" w:customStyle="1" w:styleId="E38C9DF0C8C34AEB9EF773481C12400C">
    <w:name w:val="E38C9DF0C8C34AEB9EF773481C12400C"/>
    <w:rsid w:val="00B129D9"/>
  </w:style>
  <w:style w:type="paragraph" w:customStyle="1" w:styleId="6309011C6D6140AA9AA51A718D5564C3">
    <w:name w:val="6309011C6D6140AA9AA51A718D5564C3"/>
    <w:rsid w:val="00B129D9"/>
  </w:style>
  <w:style w:type="paragraph" w:customStyle="1" w:styleId="98E874403944404D94C5CA46B221C1BC">
    <w:name w:val="98E874403944404D94C5CA46B221C1BC"/>
    <w:rsid w:val="00B129D9"/>
  </w:style>
  <w:style w:type="paragraph" w:customStyle="1" w:styleId="D7B669BE3D5A444ABC052B952B833F11">
    <w:name w:val="D7B669BE3D5A444ABC052B952B833F11"/>
    <w:rsid w:val="00B129D9"/>
  </w:style>
  <w:style w:type="paragraph" w:customStyle="1" w:styleId="9A37740BF8C344878362993DFABDF1B3">
    <w:name w:val="9A37740BF8C344878362993DFABDF1B3"/>
    <w:rsid w:val="00B129D9"/>
  </w:style>
  <w:style w:type="paragraph" w:customStyle="1" w:styleId="445E2388DD7B4B708FF331256B160D87">
    <w:name w:val="445E2388DD7B4B708FF331256B160D87"/>
    <w:rsid w:val="00B129D9"/>
  </w:style>
  <w:style w:type="paragraph" w:customStyle="1" w:styleId="0FD88B137D0540E2AE2DA3C867760BED">
    <w:name w:val="0FD88B137D0540E2AE2DA3C867760BED"/>
    <w:rsid w:val="00B129D9"/>
  </w:style>
  <w:style w:type="paragraph" w:customStyle="1" w:styleId="E1432C32287B4CDB95E0F61622A95DA2">
    <w:name w:val="E1432C32287B4CDB95E0F61622A95DA2"/>
    <w:rsid w:val="00B129D9"/>
  </w:style>
  <w:style w:type="paragraph" w:customStyle="1" w:styleId="966E30F548954C4099D26D86C1210D14">
    <w:name w:val="966E30F548954C4099D26D86C1210D14"/>
    <w:rsid w:val="00B129D9"/>
  </w:style>
  <w:style w:type="paragraph" w:customStyle="1" w:styleId="5108CED069E7412385B8D5C5732137DF">
    <w:name w:val="5108CED069E7412385B8D5C5732137DF"/>
    <w:rsid w:val="00B129D9"/>
  </w:style>
  <w:style w:type="paragraph" w:customStyle="1" w:styleId="40DC36CFF77647D199ECF79298F832AD">
    <w:name w:val="40DC36CFF77647D199ECF79298F832AD"/>
    <w:rsid w:val="00B129D9"/>
  </w:style>
  <w:style w:type="paragraph" w:customStyle="1" w:styleId="D1FE461664834580A7EED89271F1F2C9">
    <w:name w:val="D1FE461664834580A7EED89271F1F2C9"/>
    <w:rsid w:val="00B129D9"/>
  </w:style>
  <w:style w:type="paragraph" w:customStyle="1" w:styleId="1AD47C40B7984F72899B53EC3A381674">
    <w:name w:val="1AD47C40B7984F72899B53EC3A381674"/>
    <w:rsid w:val="00B129D9"/>
  </w:style>
  <w:style w:type="paragraph" w:customStyle="1" w:styleId="A3A7C88EAA63412CA0C7A95878A3ECD0">
    <w:name w:val="A3A7C88EAA63412CA0C7A95878A3ECD0"/>
    <w:rsid w:val="00B129D9"/>
  </w:style>
  <w:style w:type="paragraph" w:customStyle="1" w:styleId="0D7C3CA18E194DAB8092576DFEED1B72">
    <w:name w:val="0D7C3CA18E194DAB8092576DFEED1B72"/>
    <w:rsid w:val="00B129D9"/>
  </w:style>
  <w:style w:type="paragraph" w:customStyle="1" w:styleId="C343A44F32B24E1191BEB76E0696740D">
    <w:name w:val="C343A44F32B24E1191BEB76E0696740D"/>
    <w:rsid w:val="00B129D9"/>
  </w:style>
  <w:style w:type="paragraph" w:customStyle="1" w:styleId="C28B5E571B454C4CBACAA60CC8A2AD3E">
    <w:name w:val="C28B5E571B454C4CBACAA60CC8A2AD3E"/>
    <w:rsid w:val="00B129D9"/>
  </w:style>
  <w:style w:type="paragraph" w:customStyle="1" w:styleId="6DB8465290CC40C5A1928D61AA925C48">
    <w:name w:val="6DB8465290CC40C5A1928D61AA925C48"/>
    <w:rsid w:val="00B129D9"/>
  </w:style>
  <w:style w:type="paragraph" w:customStyle="1" w:styleId="3135E8149ED240D4A8FB2E7301F3BAFE">
    <w:name w:val="3135E8149ED240D4A8FB2E7301F3BAFE"/>
    <w:rsid w:val="00B129D9"/>
  </w:style>
  <w:style w:type="paragraph" w:customStyle="1" w:styleId="14BCD2A9445646CCB25632BE55CC0127">
    <w:name w:val="14BCD2A9445646CCB25632BE55CC0127"/>
    <w:rsid w:val="00B129D9"/>
  </w:style>
  <w:style w:type="paragraph" w:customStyle="1" w:styleId="57DB6A1891BA47069F64ADCDE72E28A8">
    <w:name w:val="57DB6A1891BA47069F64ADCDE72E28A8"/>
    <w:rsid w:val="00B129D9"/>
  </w:style>
  <w:style w:type="paragraph" w:customStyle="1" w:styleId="5CEE8E7CAA2D46C98280C4987F2BF8FD">
    <w:name w:val="5CEE8E7CAA2D46C98280C4987F2BF8FD"/>
    <w:rsid w:val="00B129D9"/>
  </w:style>
  <w:style w:type="paragraph" w:customStyle="1" w:styleId="BFDEF23D64494EAB83E9EEA3BF14D27C">
    <w:name w:val="BFDEF23D64494EAB83E9EEA3BF14D27C"/>
    <w:rsid w:val="00B129D9"/>
  </w:style>
  <w:style w:type="paragraph" w:customStyle="1" w:styleId="BC1AEA9A9684412DBA2652F047B3F63B">
    <w:name w:val="BC1AEA9A9684412DBA2652F047B3F63B"/>
    <w:rsid w:val="00B129D9"/>
  </w:style>
  <w:style w:type="paragraph" w:customStyle="1" w:styleId="EB10EED6226A4A07A65CF9DC6C39BCC1">
    <w:name w:val="EB10EED6226A4A07A65CF9DC6C39BCC1"/>
    <w:rsid w:val="00B129D9"/>
  </w:style>
  <w:style w:type="paragraph" w:customStyle="1" w:styleId="65BB4F11656D4038B9846BCC1897CE49">
    <w:name w:val="65BB4F11656D4038B9846BCC1897CE49"/>
    <w:rsid w:val="00B129D9"/>
  </w:style>
  <w:style w:type="paragraph" w:customStyle="1" w:styleId="98FD084960924A71AEF66812EAE1FE6A">
    <w:name w:val="98FD084960924A71AEF66812EAE1FE6A"/>
    <w:rsid w:val="00B129D9"/>
  </w:style>
  <w:style w:type="paragraph" w:customStyle="1" w:styleId="DC571A15C15B4866BBAAA851821DB2FF">
    <w:name w:val="DC571A15C15B4866BBAAA851821DB2FF"/>
    <w:rsid w:val="00B129D9"/>
  </w:style>
  <w:style w:type="paragraph" w:customStyle="1" w:styleId="E83C65787F114183B308C386B3656DCB">
    <w:name w:val="E83C65787F114183B308C386B3656DCB"/>
    <w:rsid w:val="00B129D9"/>
  </w:style>
  <w:style w:type="paragraph" w:customStyle="1" w:styleId="C7A79F95DDE24EA9BA7EF969884CC9E6">
    <w:name w:val="C7A79F95DDE24EA9BA7EF969884CC9E6"/>
    <w:rsid w:val="00B129D9"/>
  </w:style>
  <w:style w:type="paragraph" w:customStyle="1" w:styleId="414DA98D0A7E4AAF872E3594A71618E0">
    <w:name w:val="414DA98D0A7E4AAF872E3594A71618E0"/>
    <w:rsid w:val="00B129D9"/>
  </w:style>
  <w:style w:type="paragraph" w:customStyle="1" w:styleId="98BCA37268AC4468B45EF44B6541A0EF">
    <w:name w:val="98BCA37268AC4468B45EF44B6541A0EF"/>
    <w:rsid w:val="00B129D9"/>
  </w:style>
  <w:style w:type="paragraph" w:customStyle="1" w:styleId="4B6B646A4F534918BFE356B3AC7CFD22">
    <w:name w:val="4B6B646A4F534918BFE356B3AC7CFD22"/>
    <w:rsid w:val="00B129D9"/>
  </w:style>
  <w:style w:type="paragraph" w:customStyle="1" w:styleId="C9705093633440B7BF0E90D79993E997">
    <w:name w:val="C9705093633440B7BF0E90D79993E997"/>
    <w:rsid w:val="00B129D9"/>
  </w:style>
  <w:style w:type="paragraph" w:customStyle="1" w:styleId="D69AA75DAC3D483298E1F551A3055E21">
    <w:name w:val="D69AA75DAC3D483298E1F551A3055E21"/>
    <w:rsid w:val="00B129D9"/>
  </w:style>
  <w:style w:type="paragraph" w:customStyle="1" w:styleId="507044D361DD409F9BC9221783AFC922">
    <w:name w:val="507044D361DD409F9BC9221783AFC922"/>
    <w:rsid w:val="00B129D9"/>
  </w:style>
  <w:style w:type="paragraph" w:customStyle="1" w:styleId="787CEE99E3BA4C72A2EF93CEB22A3FDA">
    <w:name w:val="787CEE99E3BA4C72A2EF93CEB22A3FDA"/>
    <w:rsid w:val="00B129D9"/>
  </w:style>
  <w:style w:type="paragraph" w:customStyle="1" w:styleId="2DE1987537824A24B0DD257A08FDC34B">
    <w:name w:val="2DE1987537824A24B0DD257A08FDC34B"/>
    <w:rsid w:val="00B129D9"/>
  </w:style>
  <w:style w:type="paragraph" w:customStyle="1" w:styleId="89B74698B3674DB38E2D971FD1906CFC">
    <w:name w:val="89B74698B3674DB38E2D971FD1906CFC"/>
    <w:rsid w:val="00B129D9"/>
  </w:style>
  <w:style w:type="paragraph" w:customStyle="1" w:styleId="F8CC3B5801074A1EB594CB6F1426AE3B">
    <w:name w:val="F8CC3B5801074A1EB594CB6F1426AE3B"/>
    <w:rsid w:val="00B129D9"/>
  </w:style>
  <w:style w:type="paragraph" w:customStyle="1" w:styleId="BF8740F1131A4ED7915847E92CB074BB">
    <w:name w:val="BF8740F1131A4ED7915847E92CB074BB"/>
    <w:rsid w:val="00B129D9"/>
  </w:style>
  <w:style w:type="paragraph" w:customStyle="1" w:styleId="293BCFF67735494F98D64B51D56CC877">
    <w:name w:val="293BCFF67735494F98D64B51D56CC877"/>
    <w:rsid w:val="00B129D9"/>
  </w:style>
  <w:style w:type="paragraph" w:customStyle="1" w:styleId="5FF431F913CD4DF7A8741787FDAA7A07">
    <w:name w:val="5FF431F913CD4DF7A8741787FDAA7A07"/>
    <w:rsid w:val="00B129D9"/>
  </w:style>
  <w:style w:type="paragraph" w:customStyle="1" w:styleId="3719907C5AB445EEBB57CB95EF08882F">
    <w:name w:val="3719907C5AB445EEBB57CB95EF08882F"/>
    <w:rsid w:val="00B129D9"/>
  </w:style>
  <w:style w:type="paragraph" w:customStyle="1" w:styleId="BA17E7B4A80D4851B57B2B1CAD4C5EBA">
    <w:name w:val="BA17E7B4A80D4851B57B2B1CAD4C5EBA"/>
    <w:rsid w:val="00B129D9"/>
  </w:style>
  <w:style w:type="paragraph" w:customStyle="1" w:styleId="CAA6F1A70AFA47FBB1438BA4E9C267C1">
    <w:name w:val="CAA6F1A70AFA47FBB1438BA4E9C267C1"/>
    <w:rsid w:val="00B129D9"/>
  </w:style>
  <w:style w:type="paragraph" w:customStyle="1" w:styleId="B7711F7D0FF14702BBDA24E2C6B9D824">
    <w:name w:val="B7711F7D0FF14702BBDA24E2C6B9D824"/>
    <w:rsid w:val="00B129D9"/>
  </w:style>
  <w:style w:type="paragraph" w:customStyle="1" w:styleId="3BFA3AC34DBA4D98BB46B955CA9C74A2">
    <w:name w:val="3BFA3AC34DBA4D98BB46B955CA9C74A2"/>
    <w:rsid w:val="00B129D9"/>
  </w:style>
  <w:style w:type="paragraph" w:customStyle="1" w:styleId="F83AD4ADE9354F62AFB0E781F5A17088">
    <w:name w:val="F83AD4ADE9354F62AFB0E781F5A17088"/>
    <w:rsid w:val="00B129D9"/>
  </w:style>
  <w:style w:type="paragraph" w:customStyle="1" w:styleId="0C417442055D485BAFF20C06684EEE78">
    <w:name w:val="0C417442055D485BAFF20C06684EEE78"/>
    <w:rsid w:val="00B129D9"/>
  </w:style>
  <w:style w:type="paragraph" w:customStyle="1" w:styleId="F9C5607412C14A16BF8A9F1659D06D18">
    <w:name w:val="F9C5607412C14A16BF8A9F1659D06D18"/>
    <w:rsid w:val="00B129D9"/>
  </w:style>
  <w:style w:type="paragraph" w:customStyle="1" w:styleId="418CB1FF04F9490EB600567C3885C2A9">
    <w:name w:val="418CB1FF04F9490EB600567C3885C2A9"/>
    <w:rsid w:val="00B129D9"/>
  </w:style>
  <w:style w:type="paragraph" w:customStyle="1" w:styleId="5DA1277CB20C45C8AFFE9EACD70FC861">
    <w:name w:val="5DA1277CB20C45C8AFFE9EACD70FC861"/>
    <w:rsid w:val="00B129D9"/>
  </w:style>
  <w:style w:type="paragraph" w:customStyle="1" w:styleId="F2C2BD11D2934BD2B71E5354B8B97E42">
    <w:name w:val="F2C2BD11D2934BD2B71E5354B8B97E42"/>
    <w:rsid w:val="00B129D9"/>
  </w:style>
  <w:style w:type="paragraph" w:customStyle="1" w:styleId="68E505C4357B471CBA04CCBF1016DA98">
    <w:name w:val="68E505C4357B471CBA04CCBF1016DA98"/>
    <w:rsid w:val="00B129D9"/>
  </w:style>
  <w:style w:type="paragraph" w:customStyle="1" w:styleId="277DEC70EA5547F0AC696ECCA65DE5C1">
    <w:name w:val="277DEC70EA5547F0AC696ECCA65DE5C1"/>
    <w:rsid w:val="00B129D9"/>
  </w:style>
  <w:style w:type="paragraph" w:customStyle="1" w:styleId="1FFF1C8709D94D5A92F68B501A1AB63F">
    <w:name w:val="1FFF1C8709D94D5A92F68B501A1AB63F"/>
    <w:rsid w:val="00B129D9"/>
  </w:style>
  <w:style w:type="paragraph" w:customStyle="1" w:styleId="984191A864C7465C9E344076C5D7886F">
    <w:name w:val="984191A864C7465C9E344076C5D7886F"/>
    <w:rsid w:val="00B129D9"/>
  </w:style>
  <w:style w:type="paragraph" w:customStyle="1" w:styleId="A8ADF3C8898E4CA68911F744B0BB1075">
    <w:name w:val="A8ADF3C8898E4CA68911F744B0BB1075"/>
    <w:rsid w:val="003E19EF"/>
  </w:style>
  <w:style w:type="paragraph" w:customStyle="1" w:styleId="6865DFE654094DE68E0CA84CE36D4F9E">
    <w:name w:val="6865DFE654094DE68E0CA84CE36D4F9E"/>
    <w:rsid w:val="003E19EF"/>
  </w:style>
  <w:style w:type="paragraph" w:customStyle="1" w:styleId="9217E7A9D628401984B5101AF932EF42">
    <w:name w:val="9217E7A9D628401984B5101AF932EF42"/>
    <w:rsid w:val="003E19EF"/>
  </w:style>
  <w:style w:type="paragraph" w:customStyle="1" w:styleId="3E348AA9C45D4C329784B2EE726ECFFF">
    <w:name w:val="3E348AA9C45D4C329784B2EE726ECFFF"/>
    <w:rsid w:val="003E19EF"/>
  </w:style>
  <w:style w:type="paragraph" w:customStyle="1" w:styleId="843565F3BCB94BD9BB43C706B27AA1EB">
    <w:name w:val="843565F3BCB94BD9BB43C706B27AA1EB"/>
    <w:rsid w:val="003E19EF"/>
  </w:style>
  <w:style w:type="paragraph" w:customStyle="1" w:styleId="C0767FA5B0F5429E8CAC4636524AEB24">
    <w:name w:val="C0767FA5B0F5429E8CAC4636524AEB24"/>
    <w:rsid w:val="003E19EF"/>
  </w:style>
  <w:style w:type="paragraph" w:customStyle="1" w:styleId="53A800D65D22408AAC6203C19F3D50C0">
    <w:name w:val="53A800D65D22408AAC6203C19F3D50C0"/>
    <w:rsid w:val="003E19EF"/>
  </w:style>
  <w:style w:type="paragraph" w:customStyle="1" w:styleId="D8FD62FE99A14C6EB7DFCFEF2DCD8DCB">
    <w:name w:val="D8FD62FE99A14C6EB7DFCFEF2DCD8DCB"/>
    <w:rsid w:val="003E19EF"/>
  </w:style>
  <w:style w:type="paragraph" w:customStyle="1" w:styleId="655F6CB9E13F4F53AD298DC3C8B86D37">
    <w:name w:val="655F6CB9E13F4F53AD298DC3C8B86D37"/>
    <w:rsid w:val="003E19EF"/>
  </w:style>
  <w:style w:type="paragraph" w:customStyle="1" w:styleId="DBD9D4D19BF747BD9062F8E09B6C3762">
    <w:name w:val="DBD9D4D19BF747BD9062F8E09B6C3762"/>
    <w:rsid w:val="003E19EF"/>
  </w:style>
  <w:style w:type="paragraph" w:customStyle="1" w:styleId="F05900910D6B4F80B0CDC9A5CEEE6768">
    <w:name w:val="F05900910D6B4F80B0CDC9A5CEEE6768"/>
    <w:rsid w:val="003E19EF"/>
  </w:style>
  <w:style w:type="paragraph" w:customStyle="1" w:styleId="27722246E3C34007AFDCE85A24874CF1">
    <w:name w:val="27722246E3C34007AFDCE85A24874CF1"/>
    <w:rsid w:val="003E19EF"/>
  </w:style>
  <w:style w:type="paragraph" w:customStyle="1" w:styleId="EB51484423744B95A08E07AFD5E1D9D9">
    <w:name w:val="EB51484423744B95A08E07AFD5E1D9D9"/>
    <w:rsid w:val="003E19EF"/>
  </w:style>
  <w:style w:type="paragraph" w:customStyle="1" w:styleId="DF000D2AFE78436DA2B55578041E8E1E">
    <w:name w:val="DF000D2AFE78436DA2B55578041E8E1E"/>
    <w:rsid w:val="003E19EF"/>
  </w:style>
  <w:style w:type="paragraph" w:customStyle="1" w:styleId="F8A69996334F4E929722A7E89DF6D542">
    <w:name w:val="F8A69996334F4E929722A7E89DF6D542"/>
    <w:rsid w:val="003E19EF"/>
  </w:style>
  <w:style w:type="paragraph" w:customStyle="1" w:styleId="E5F34C5BE3F6420CBCE48F8C2942501A">
    <w:name w:val="E5F34C5BE3F6420CBCE48F8C2942501A"/>
    <w:rsid w:val="003E19EF"/>
  </w:style>
  <w:style w:type="paragraph" w:customStyle="1" w:styleId="455052723EF748D5836202E1A317D439">
    <w:name w:val="455052723EF748D5836202E1A317D439"/>
    <w:rsid w:val="003E19EF"/>
  </w:style>
  <w:style w:type="paragraph" w:customStyle="1" w:styleId="6D510CF64023453D92D04F39EC700E43">
    <w:name w:val="6D510CF64023453D92D04F39EC700E43"/>
    <w:rsid w:val="003E19EF"/>
  </w:style>
  <w:style w:type="paragraph" w:customStyle="1" w:styleId="A32D074462AD4541A93326C6CC286F84">
    <w:name w:val="A32D074462AD4541A93326C6CC286F84"/>
    <w:rsid w:val="003E19EF"/>
  </w:style>
  <w:style w:type="paragraph" w:customStyle="1" w:styleId="13E240FB147345E0BAAFD5E07721BF46">
    <w:name w:val="13E240FB147345E0BAAFD5E07721BF46"/>
    <w:rsid w:val="003E19EF"/>
  </w:style>
  <w:style w:type="paragraph" w:customStyle="1" w:styleId="5494548E8E294A7291ECCA05E02E1EB0">
    <w:name w:val="5494548E8E294A7291ECCA05E02E1EB0"/>
    <w:rsid w:val="003E19EF"/>
  </w:style>
  <w:style w:type="paragraph" w:customStyle="1" w:styleId="158E441D35594584BCFB6EE050E5AECE">
    <w:name w:val="158E441D35594584BCFB6EE050E5AECE"/>
    <w:rsid w:val="003E19EF"/>
  </w:style>
  <w:style w:type="paragraph" w:customStyle="1" w:styleId="783F304651AF4429AD33535FCA2F97D8">
    <w:name w:val="783F304651AF4429AD33535FCA2F97D8"/>
    <w:rsid w:val="003E19EF"/>
  </w:style>
  <w:style w:type="paragraph" w:customStyle="1" w:styleId="D3057731322B42A19F5EE68EF1375C6B">
    <w:name w:val="D3057731322B42A19F5EE68EF1375C6B"/>
    <w:rsid w:val="003E19EF"/>
  </w:style>
  <w:style w:type="paragraph" w:customStyle="1" w:styleId="B560E7921B3145F79EBD770A12B90E79">
    <w:name w:val="B560E7921B3145F79EBD770A12B90E79"/>
    <w:rsid w:val="003E19EF"/>
  </w:style>
  <w:style w:type="paragraph" w:customStyle="1" w:styleId="C9454F90996B4893A90A89A2A9F9C66E">
    <w:name w:val="C9454F90996B4893A90A89A2A9F9C66E"/>
    <w:rsid w:val="003E19EF"/>
  </w:style>
  <w:style w:type="paragraph" w:customStyle="1" w:styleId="0E6AF41AA33B404CA12870A43B271341">
    <w:name w:val="0E6AF41AA33B404CA12870A43B271341"/>
    <w:rsid w:val="003E19EF"/>
  </w:style>
  <w:style w:type="paragraph" w:customStyle="1" w:styleId="45430FD025354BE7BD11C84896158BF7">
    <w:name w:val="45430FD025354BE7BD11C84896158BF7"/>
    <w:rsid w:val="003E19EF"/>
  </w:style>
  <w:style w:type="paragraph" w:customStyle="1" w:styleId="163150C656EE479794598162CF53DAA2">
    <w:name w:val="163150C656EE479794598162CF53DAA2"/>
    <w:rsid w:val="003E19EF"/>
  </w:style>
  <w:style w:type="paragraph" w:customStyle="1" w:styleId="E39B714AD63F4473B6173EB80DD7ACD6">
    <w:name w:val="E39B714AD63F4473B6173EB80DD7ACD6"/>
    <w:rsid w:val="003E19EF"/>
  </w:style>
  <w:style w:type="paragraph" w:customStyle="1" w:styleId="B681E17A3A4849BA8A4889A3DB875CC8">
    <w:name w:val="B681E17A3A4849BA8A4889A3DB875CC8"/>
    <w:rsid w:val="003E19EF"/>
  </w:style>
  <w:style w:type="paragraph" w:customStyle="1" w:styleId="674786594E474C248B4DA5DE67CC0A3C">
    <w:name w:val="674786594E474C248B4DA5DE67CC0A3C"/>
    <w:rsid w:val="003E19EF"/>
  </w:style>
  <w:style w:type="paragraph" w:customStyle="1" w:styleId="909418C0990F4FA7BBC87E4392F53E10">
    <w:name w:val="909418C0990F4FA7BBC87E4392F53E10"/>
    <w:rsid w:val="003E19EF"/>
  </w:style>
  <w:style w:type="paragraph" w:customStyle="1" w:styleId="BEAF913B74E843C38140C75923490B56">
    <w:name w:val="BEAF913B74E843C38140C75923490B56"/>
    <w:rsid w:val="003E19EF"/>
  </w:style>
  <w:style w:type="paragraph" w:customStyle="1" w:styleId="9212B24B6ED44D39808ADCA79E7616B4">
    <w:name w:val="9212B24B6ED44D39808ADCA79E7616B4"/>
    <w:rsid w:val="003E19EF"/>
  </w:style>
  <w:style w:type="paragraph" w:customStyle="1" w:styleId="EFF3F4595DBC416BA4B986DB317690B5">
    <w:name w:val="EFF3F4595DBC416BA4B986DB317690B5"/>
    <w:rsid w:val="003E19EF"/>
  </w:style>
  <w:style w:type="paragraph" w:customStyle="1" w:styleId="F447F5DDFCF848C6B2E5260BB41B5D03">
    <w:name w:val="F447F5DDFCF848C6B2E5260BB41B5D03"/>
    <w:rsid w:val="003E19EF"/>
  </w:style>
  <w:style w:type="paragraph" w:customStyle="1" w:styleId="E07ED453A2A44A8BB5C28930EE7088D1">
    <w:name w:val="E07ED453A2A44A8BB5C28930EE7088D1"/>
    <w:rsid w:val="003E19EF"/>
  </w:style>
  <w:style w:type="paragraph" w:customStyle="1" w:styleId="F5936222246E46689886EF1068B109F5">
    <w:name w:val="F5936222246E46689886EF1068B109F5"/>
    <w:rsid w:val="003E19EF"/>
  </w:style>
  <w:style w:type="paragraph" w:customStyle="1" w:styleId="294D594215294B22BE3F6DE0C778CF64">
    <w:name w:val="294D594215294B22BE3F6DE0C778CF64"/>
    <w:rsid w:val="003E19EF"/>
  </w:style>
  <w:style w:type="paragraph" w:customStyle="1" w:styleId="28536FDA4CA141668177A5476211493F">
    <w:name w:val="28536FDA4CA141668177A5476211493F"/>
    <w:rsid w:val="003E19EF"/>
  </w:style>
  <w:style w:type="paragraph" w:customStyle="1" w:styleId="B0F345F09E084069BFB890333B6519C4">
    <w:name w:val="B0F345F09E084069BFB890333B6519C4"/>
    <w:rsid w:val="003E19EF"/>
  </w:style>
  <w:style w:type="paragraph" w:customStyle="1" w:styleId="1DAE500D49D84992B45832698756FFC5">
    <w:name w:val="1DAE500D49D84992B45832698756FFC5"/>
    <w:rsid w:val="003E19EF"/>
  </w:style>
  <w:style w:type="paragraph" w:customStyle="1" w:styleId="CC534C6B2401427ABD10B9ACB78D65AF">
    <w:name w:val="CC534C6B2401427ABD10B9ACB78D65AF"/>
    <w:rsid w:val="003E19EF"/>
  </w:style>
  <w:style w:type="paragraph" w:customStyle="1" w:styleId="BDE7A8D7DA9A499CB3F63D750F5D2839">
    <w:name w:val="BDE7A8D7DA9A499CB3F63D750F5D2839"/>
    <w:rsid w:val="003E19EF"/>
  </w:style>
  <w:style w:type="paragraph" w:customStyle="1" w:styleId="13034CBE84094ED7A7F35EB6B0667543">
    <w:name w:val="13034CBE84094ED7A7F35EB6B0667543"/>
    <w:rsid w:val="003E19EF"/>
  </w:style>
  <w:style w:type="paragraph" w:customStyle="1" w:styleId="118B9C8324A440BAA200F80CFBAA84FE">
    <w:name w:val="118B9C8324A440BAA200F80CFBAA84FE"/>
    <w:rsid w:val="003E19EF"/>
  </w:style>
  <w:style w:type="paragraph" w:customStyle="1" w:styleId="D4328F2BF99842A996AA952F70BA3C40">
    <w:name w:val="D4328F2BF99842A996AA952F70BA3C40"/>
    <w:rsid w:val="003E19EF"/>
  </w:style>
  <w:style w:type="paragraph" w:customStyle="1" w:styleId="B4E49DCCE16644DB80E3BA6949BBB4C7">
    <w:name w:val="B4E49DCCE16644DB80E3BA6949BBB4C7"/>
    <w:rsid w:val="003E19EF"/>
  </w:style>
  <w:style w:type="paragraph" w:customStyle="1" w:styleId="4173048EEA274DAC9EAF0026FC8996B8">
    <w:name w:val="4173048EEA274DAC9EAF0026FC8996B8"/>
    <w:rsid w:val="003E19EF"/>
  </w:style>
  <w:style w:type="paragraph" w:customStyle="1" w:styleId="B25B7D138B0A4504B28185B78D12AF67">
    <w:name w:val="B25B7D138B0A4504B28185B78D12AF67"/>
    <w:rsid w:val="003E19EF"/>
  </w:style>
  <w:style w:type="paragraph" w:customStyle="1" w:styleId="057766B08857408E90374BB4709971D9">
    <w:name w:val="057766B08857408E90374BB4709971D9"/>
    <w:rsid w:val="003E19EF"/>
  </w:style>
  <w:style w:type="paragraph" w:customStyle="1" w:styleId="391BFC87D7D34BC18C75FFBB919CCCB9">
    <w:name w:val="391BFC87D7D34BC18C75FFBB919CCCB9"/>
    <w:rsid w:val="003E19EF"/>
  </w:style>
  <w:style w:type="paragraph" w:customStyle="1" w:styleId="BF62E76CC9444C92A7E140BD961CEA11">
    <w:name w:val="BF62E76CC9444C92A7E140BD961CEA11"/>
    <w:rsid w:val="003E19EF"/>
  </w:style>
  <w:style w:type="paragraph" w:customStyle="1" w:styleId="7D86349EA2144197A5C5649A437B2365">
    <w:name w:val="7D86349EA2144197A5C5649A437B2365"/>
    <w:rsid w:val="003E19EF"/>
  </w:style>
  <w:style w:type="paragraph" w:customStyle="1" w:styleId="4BBA81616A5047E485D43690B8CFB52F">
    <w:name w:val="4BBA81616A5047E485D43690B8CFB52F"/>
    <w:rsid w:val="003E19EF"/>
  </w:style>
  <w:style w:type="paragraph" w:customStyle="1" w:styleId="A3FE5D59A6F94C75B2AE51EC7CB9DEEC">
    <w:name w:val="A3FE5D59A6F94C75B2AE51EC7CB9DEEC"/>
    <w:rsid w:val="003E19EF"/>
  </w:style>
  <w:style w:type="paragraph" w:customStyle="1" w:styleId="39EEA50BEC3F4698ACAD47F7CCD29546">
    <w:name w:val="39EEA50BEC3F4698ACAD47F7CCD29546"/>
    <w:rsid w:val="003E19EF"/>
  </w:style>
  <w:style w:type="paragraph" w:customStyle="1" w:styleId="55287420DF4C43919EB126697E680B6E">
    <w:name w:val="55287420DF4C43919EB126697E680B6E"/>
    <w:rsid w:val="003E19EF"/>
  </w:style>
  <w:style w:type="paragraph" w:customStyle="1" w:styleId="D4BA98BD445F4D59ADDE0426111F5D32">
    <w:name w:val="D4BA98BD445F4D59ADDE0426111F5D32"/>
    <w:rsid w:val="003E19EF"/>
  </w:style>
  <w:style w:type="paragraph" w:customStyle="1" w:styleId="21C626BC61364309BF3F4C6FA53EC9DF">
    <w:name w:val="21C626BC61364309BF3F4C6FA53EC9DF"/>
    <w:rsid w:val="003E19EF"/>
  </w:style>
  <w:style w:type="paragraph" w:customStyle="1" w:styleId="4652F83350D24EE08DD08C5EB2C58AE5">
    <w:name w:val="4652F83350D24EE08DD08C5EB2C58AE5"/>
    <w:rsid w:val="003E19EF"/>
  </w:style>
  <w:style w:type="paragraph" w:customStyle="1" w:styleId="4AC10C53FB7E42E38E29A30298B0384D">
    <w:name w:val="4AC10C53FB7E42E38E29A30298B0384D"/>
    <w:rsid w:val="003E19EF"/>
  </w:style>
  <w:style w:type="paragraph" w:customStyle="1" w:styleId="9355BBD7B4964E4DAF93AC623DC5FDDF">
    <w:name w:val="9355BBD7B4964E4DAF93AC623DC5FDDF"/>
    <w:rsid w:val="003E19EF"/>
  </w:style>
  <w:style w:type="paragraph" w:customStyle="1" w:styleId="823FE85045A44F6CBD82FEFC154E9B43">
    <w:name w:val="823FE85045A44F6CBD82FEFC154E9B43"/>
    <w:rsid w:val="003E19EF"/>
  </w:style>
  <w:style w:type="paragraph" w:customStyle="1" w:styleId="FE899CBE4969484D932DAE9FDA5DC09B">
    <w:name w:val="FE899CBE4969484D932DAE9FDA5DC09B"/>
    <w:rsid w:val="003E19EF"/>
  </w:style>
  <w:style w:type="paragraph" w:customStyle="1" w:styleId="63D61771B47B41438C72F16882989B77">
    <w:name w:val="63D61771B47B41438C72F16882989B77"/>
    <w:rsid w:val="003E19EF"/>
  </w:style>
  <w:style w:type="paragraph" w:customStyle="1" w:styleId="F0A0BD59F97F465D961FA4E0E3AE07D7">
    <w:name w:val="F0A0BD59F97F465D961FA4E0E3AE07D7"/>
    <w:rsid w:val="003E19EF"/>
  </w:style>
  <w:style w:type="paragraph" w:customStyle="1" w:styleId="31C1746FC907483AAF92B5E48AD053C8">
    <w:name w:val="31C1746FC907483AAF92B5E48AD053C8"/>
    <w:rsid w:val="003E19EF"/>
  </w:style>
  <w:style w:type="paragraph" w:customStyle="1" w:styleId="FCB9A37579B4435681AACF72368C7302">
    <w:name w:val="FCB9A37579B4435681AACF72368C7302"/>
    <w:rsid w:val="003E19EF"/>
  </w:style>
  <w:style w:type="paragraph" w:customStyle="1" w:styleId="AF784CCB022B48F384579D158C705843">
    <w:name w:val="AF784CCB022B48F384579D158C705843"/>
    <w:rsid w:val="003E19EF"/>
  </w:style>
  <w:style w:type="paragraph" w:customStyle="1" w:styleId="E3F4EB55EB7E4951B7C210847E3E7CA0">
    <w:name w:val="E3F4EB55EB7E4951B7C210847E3E7CA0"/>
    <w:rsid w:val="003E19EF"/>
  </w:style>
  <w:style w:type="paragraph" w:customStyle="1" w:styleId="3CBBCBD85C2D4DA7ACA27A31F8F787AE">
    <w:name w:val="3CBBCBD85C2D4DA7ACA27A31F8F787AE"/>
    <w:rsid w:val="003E19EF"/>
  </w:style>
  <w:style w:type="paragraph" w:customStyle="1" w:styleId="2378B5D6E7734F2396F990F19469F9D0">
    <w:name w:val="2378B5D6E7734F2396F990F19469F9D0"/>
    <w:rsid w:val="003E19EF"/>
  </w:style>
  <w:style w:type="paragraph" w:customStyle="1" w:styleId="47D0F31442B74B60AA037762D0D2699E">
    <w:name w:val="47D0F31442B74B60AA037762D0D2699E"/>
    <w:rsid w:val="003E19EF"/>
  </w:style>
  <w:style w:type="paragraph" w:customStyle="1" w:styleId="41C1DD3956B3451494E50CF464AF9A7F">
    <w:name w:val="41C1DD3956B3451494E50CF464AF9A7F"/>
    <w:rsid w:val="003E19EF"/>
  </w:style>
  <w:style w:type="paragraph" w:customStyle="1" w:styleId="A736F61CE48D44EAB1944880A1D1C2DD">
    <w:name w:val="A736F61CE48D44EAB1944880A1D1C2DD"/>
    <w:rsid w:val="003E19EF"/>
  </w:style>
  <w:style w:type="paragraph" w:customStyle="1" w:styleId="FD8D0988196743DEA270360A58033961">
    <w:name w:val="FD8D0988196743DEA270360A58033961"/>
    <w:rsid w:val="003E19EF"/>
  </w:style>
  <w:style w:type="paragraph" w:customStyle="1" w:styleId="AF459A358F86445E86ACEB89B50299A2">
    <w:name w:val="AF459A358F86445E86ACEB89B50299A2"/>
    <w:rsid w:val="003E19EF"/>
  </w:style>
  <w:style w:type="paragraph" w:customStyle="1" w:styleId="1B76148D25D64615AB9F4529A9DE4613">
    <w:name w:val="1B76148D25D64615AB9F4529A9DE4613"/>
    <w:rsid w:val="003E19EF"/>
  </w:style>
  <w:style w:type="paragraph" w:customStyle="1" w:styleId="08AF9937F6EC43629F8F0DD91DFCDA12">
    <w:name w:val="08AF9937F6EC43629F8F0DD91DFCDA12"/>
    <w:rsid w:val="003E19EF"/>
  </w:style>
  <w:style w:type="paragraph" w:customStyle="1" w:styleId="188926570D464B2893CB7345DBD7A194">
    <w:name w:val="188926570D464B2893CB7345DBD7A194"/>
    <w:rsid w:val="003E19EF"/>
  </w:style>
  <w:style w:type="paragraph" w:customStyle="1" w:styleId="08B6A56E8BE84F81B9D4F4862774B7EB">
    <w:name w:val="08B6A56E8BE84F81B9D4F4862774B7EB"/>
    <w:rsid w:val="003E19EF"/>
  </w:style>
  <w:style w:type="paragraph" w:customStyle="1" w:styleId="F420BAB40E634855A8C328371FB020FF">
    <w:name w:val="F420BAB40E634855A8C328371FB020FF"/>
    <w:rsid w:val="003E19EF"/>
  </w:style>
  <w:style w:type="paragraph" w:customStyle="1" w:styleId="9FAA27A0385B462FA93A55CC64E0B0FC">
    <w:name w:val="9FAA27A0385B462FA93A55CC64E0B0FC"/>
    <w:rsid w:val="003E19EF"/>
  </w:style>
  <w:style w:type="paragraph" w:customStyle="1" w:styleId="5CAAD45169C7450CB859AF658E6674EA">
    <w:name w:val="5CAAD45169C7450CB859AF658E6674EA"/>
    <w:rsid w:val="003E19EF"/>
  </w:style>
  <w:style w:type="paragraph" w:customStyle="1" w:styleId="F0A349ED443843D0A0D90A640217E36F">
    <w:name w:val="F0A349ED443843D0A0D90A640217E36F"/>
    <w:rsid w:val="003E19EF"/>
  </w:style>
  <w:style w:type="paragraph" w:customStyle="1" w:styleId="3693D5801B404C708E87B829BA3AAFF5">
    <w:name w:val="3693D5801B404C708E87B829BA3AAFF5"/>
    <w:rsid w:val="003E19EF"/>
  </w:style>
  <w:style w:type="paragraph" w:customStyle="1" w:styleId="66BAC4606FC64BDAB751E509A2D6B133">
    <w:name w:val="66BAC4606FC64BDAB751E509A2D6B133"/>
    <w:rsid w:val="003E19EF"/>
  </w:style>
  <w:style w:type="paragraph" w:customStyle="1" w:styleId="9B8A2E6A1FAF4AEBB593EB5C8F15DF61">
    <w:name w:val="9B8A2E6A1FAF4AEBB593EB5C8F15DF61"/>
    <w:rsid w:val="003E19EF"/>
  </w:style>
  <w:style w:type="paragraph" w:customStyle="1" w:styleId="20E92DC0B88843E59A39DAA4E7DE0CF4">
    <w:name w:val="20E92DC0B88843E59A39DAA4E7DE0CF4"/>
    <w:rsid w:val="003E19EF"/>
  </w:style>
  <w:style w:type="paragraph" w:customStyle="1" w:styleId="2176C523DE4F4BC2AFEBB3B58413FEA3">
    <w:name w:val="2176C523DE4F4BC2AFEBB3B58413FEA3"/>
    <w:rsid w:val="003E19EF"/>
  </w:style>
  <w:style w:type="paragraph" w:customStyle="1" w:styleId="BC906D5CD1F44B40B4C746E9F8125463">
    <w:name w:val="BC906D5CD1F44B40B4C746E9F8125463"/>
    <w:rsid w:val="003E19EF"/>
  </w:style>
  <w:style w:type="paragraph" w:customStyle="1" w:styleId="2D13B119C26B4B9FA4936A914ADB4C1E">
    <w:name w:val="2D13B119C26B4B9FA4936A914ADB4C1E"/>
    <w:rsid w:val="003E19EF"/>
  </w:style>
  <w:style w:type="paragraph" w:customStyle="1" w:styleId="E1AF917F7CC648A8AD6C310B82BBB084">
    <w:name w:val="E1AF917F7CC648A8AD6C310B82BBB084"/>
    <w:rsid w:val="003E19EF"/>
  </w:style>
  <w:style w:type="paragraph" w:customStyle="1" w:styleId="00378323C53D4402B9FDACD125132CDB">
    <w:name w:val="00378323C53D4402B9FDACD125132CDB"/>
    <w:rsid w:val="003E19EF"/>
  </w:style>
  <w:style w:type="paragraph" w:customStyle="1" w:styleId="D7D9FD8B321A4AAE8E52438495A4329D">
    <w:name w:val="D7D9FD8B321A4AAE8E52438495A4329D"/>
    <w:rsid w:val="003E19EF"/>
  </w:style>
  <w:style w:type="paragraph" w:customStyle="1" w:styleId="BE7D9B5C78A9464CA974A32EE0934C75">
    <w:name w:val="BE7D9B5C78A9464CA974A32EE0934C75"/>
    <w:rsid w:val="003E19EF"/>
  </w:style>
  <w:style w:type="paragraph" w:customStyle="1" w:styleId="F39A8EFB2E7C4868930C72D5F1FFA983">
    <w:name w:val="F39A8EFB2E7C4868930C72D5F1FFA983"/>
    <w:rsid w:val="003E19EF"/>
  </w:style>
  <w:style w:type="paragraph" w:customStyle="1" w:styleId="4AA66F5F12234B7FA867D5BC63EE69ED">
    <w:name w:val="4AA66F5F12234B7FA867D5BC63EE69ED"/>
    <w:rsid w:val="003E19EF"/>
  </w:style>
  <w:style w:type="paragraph" w:customStyle="1" w:styleId="D75EF13428CC4AFFB8FAB83A68479951">
    <w:name w:val="D75EF13428CC4AFFB8FAB83A68479951"/>
    <w:rsid w:val="003E19EF"/>
  </w:style>
  <w:style w:type="paragraph" w:customStyle="1" w:styleId="CD773CAA79254601BDB827328A0820A4">
    <w:name w:val="CD773CAA79254601BDB827328A0820A4"/>
    <w:rsid w:val="003E19EF"/>
  </w:style>
  <w:style w:type="paragraph" w:customStyle="1" w:styleId="E526AD01410545F0A543018A00547098">
    <w:name w:val="E526AD01410545F0A543018A00547098"/>
    <w:rsid w:val="003E19EF"/>
  </w:style>
  <w:style w:type="paragraph" w:customStyle="1" w:styleId="59E6332752F74D609B75B4251CF76B3D">
    <w:name w:val="59E6332752F74D609B75B4251CF76B3D"/>
    <w:rsid w:val="003E19EF"/>
  </w:style>
  <w:style w:type="paragraph" w:customStyle="1" w:styleId="C80F482564F049A0A26F8F639AC7FDC4">
    <w:name w:val="C80F482564F049A0A26F8F639AC7FDC4"/>
    <w:rsid w:val="003E19EF"/>
  </w:style>
  <w:style w:type="paragraph" w:customStyle="1" w:styleId="DB414A916DEE4778AF2DE9A08381FC91">
    <w:name w:val="DB414A916DEE4778AF2DE9A08381FC91"/>
    <w:rsid w:val="003E19EF"/>
  </w:style>
  <w:style w:type="paragraph" w:customStyle="1" w:styleId="D413208241854AEAB5A38B63F36DD2E0">
    <w:name w:val="D413208241854AEAB5A38B63F36DD2E0"/>
    <w:rsid w:val="003E19EF"/>
  </w:style>
  <w:style w:type="paragraph" w:customStyle="1" w:styleId="43F0F2C28FA04E749E8B5D9D72E213BA">
    <w:name w:val="43F0F2C28FA04E749E8B5D9D72E213BA"/>
    <w:rsid w:val="003E19EF"/>
  </w:style>
  <w:style w:type="paragraph" w:customStyle="1" w:styleId="36AF5A5C4603439B8BD8F9A56DEDC191">
    <w:name w:val="36AF5A5C4603439B8BD8F9A56DEDC191"/>
    <w:rsid w:val="003E19EF"/>
  </w:style>
  <w:style w:type="paragraph" w:customStyle="1" w:styleId="B81AF640ABAB4C6485BA42F0296FC8AC">
    <w:name w:val="B81AF640ABAB4C6485BA42F0296FC8AC"/>
    <w:rsid w:val="003E19EF"/>
  </w:style>
  <w:style w:type="paragraph" w:customStyle="1" w:styleId="C56E375A631E42019DF3BBA03435BAA8">
    <w:name w:val="C56E375A631E42019DF3BBA03435BAA8"/>
    <w:rsid w:val="003E19EF"/>
  </w:style>
  <w:style w:type="paragraph" w:customStyle="1" w:styleId="F0C5FA822C48486A9D61AC9064F138F6">
    <w:name w:val="F0C5FA822C48486A9D61AC9064F138F6"/>
    <w:rsid w:val="003E19EF"/>
  </w:style>
  <w:style w:type="paragraph" w:customStyle="1" w:styleId="DE4A93427FD147E3BAC3A91A043E2B63">
    <w:name w:val="DE4A93427FD147E3BAC3A91A043E2B63"/>
    <w:rsid w:val="003E19EF"/>
  </w:style>
  <w:style w:type="paragraph" w:customStyle="1" w:styleId="7B6F528F996A4388BD05441C838560D4">
    <w:name w:val="7B6F528F996A4388BD05441C838560D4"/>
    <w:rsid w:val="003E19EF"/>
  </w:style>
  <w:style w:type="paragraph" w:customStyle="1" w:styleId="82CCFCA9D6B9402C93628DB67B9FDE26">
    <w:name w:val="82CCFCA9D6B9402C93628DB67B9FDE26"/>
    <w:rsid w:val="003E19EF"/>
  </w:style>
  <w:style w:type="paragraph" w:customStyle="1" w:styleId="8E825D32D4574760BBB6C2400B3A85AC">
    <w:name w:val="8E825D32D4574760BBB6C2400B3A85AC"/>
    <w:rsid w:val="003E19EF"/>
  </w:style>
  <w:style w:type="paragraph" w:customStyle="1" w:styleId="66443597A6634A4DA86F7B409FC92DB8">
    <w:name w:val="66443597A6634A4DA86F7B409FC92DB8"/>
    <w:rsid w:val="003E19EF"/>
  </w:style>
  <w:style w:type="paragraph" w:customStyle="1" w:styleId="13C728F60D1744BDB9CC30410D1B438A">
    <w:name w:val="13C728F60D1744BDB9CC30410D1B438A"/>
    <w:rsid w:val="003E19EF"/>
  </w:style>
  <w:style w:type="paragraph" w:customStyle="1" w:styleId="421B0C96A38C4F06B95075F2FE5A41EC">
    <w:name w:val="421B0C96A38C4F06B95075F2FE5A41EC"/>
    <w:rsid w:val="003E19EF"/>
  </w:style>
  <w:style w:type="paragraph" w:customStyle="1" w:styleId="66963A887D264FA39E200D21B7BD093B">
    <w:name w:val="66963A887D264FA39E200D21B7BD093B"/>
    <w:rsid w:val="003E19EF"/>
  </w:style>
  <w:style w:type="paragraph" w:customStyle="1" w:styleId="73B0098DED9547A1A9420791E5220211">
    <w:name w:val="73B0098DED9547A1A9420791E5220211"/>
    <w:rsid w:val="003E19EF"/>
  </w:style>
  <w:style w:type="paragraph" w:customStyle="1" w:styleId="4FC6C2639ACF42D58424625D1ACE81AB">
    <w:name w:val="4FC6C2639ACF42D58424625D1ACE81AB"/>
    <w:rsid w:val="003E19EF"/>
  </w:style>
  <w:style w:type="paragraph" w:customStyle="1" w:styleId="077726CC9AA14808AD927718BBCD7A53">
    <w:name w:val="077726CC9AA14808AD927718BBCD7A53"/>
    <w:rsid w:val="003E19EF"/>
  </w:style>
  <w:style w:type="paragraph" w:customStyle="1" w:styleId="C46EAC2263DF4742B46C3719EB8E6406">
    <w:name w:val="C46EAC2263DF4742B46C3719EB8E6406"/>
    <w:rsid w:val="003E19EF"/>
  </w:style>
  <w:style w:type="paragraph" w:customStyle="1" w:styleId="11C6A2ED1F134D509F1968BB49B0AACB">
    <w:name w:val="11C6A2ED1F134D509F1968BB49B0AACB"/>
    <w:rsid w:val="003E19EF"/>
  </w:style>
  <w:style w:type="paragraph" w:customStyle="1" w:styleId="FC9CA5FB67C540A8B64810D402742ABA">
    <w:name w:val="FC9CA5FB67C540A8B64810D402742ABA"/>
    <w:rsid w:val="003E19EF"/>
  </w:style>
  <w:style w:type="paragraph" w:customStyle="1" w:styleId="91C7830763E74C19A2A4E7978ADE820F">
    <w:name w:val="91C7830763E74C19A2A4E7978ADE820F"/>
    <w:rsid w:val="003E19EF"/>
  </w:style>
  <w:style w:type="paragraph" w:customStyle="1" w:styleId="CCA1FAD243B44A659623A320FAC5430F">
    <w:name w:val="CCA1FAD243B44A659623A320FAC5430F"/>
    <w:rsid w:val="003E19EF"/>
  </w:style>
  <w:style w:type="paragraph" w:customStyle="1" w:styleId="F3CD57A5FAB34DE38E263D585C436437">
    <w:name w:val="F3CD57A5FAB34DE38E263D585C436437"/>
    <w:rsid w:val="003E19EF"/>
  </w:style>
  <w:style w:type="paragraph" w:customStyle="1" w:styleId="FB7FF396DCB84AFDB5170E1B154A6A33">
    <w:name w:val="FB7FF396DCB84AFDB5170E1B154A6A33"/>
    <w:rsid w:val="003E19EF"/>
  </w:style>
  <w:style w:type="paragraph" w:customStyle="1" w:styleId="4CB8715EEA1B486DB05A7E3D74D666DF">
    <w:name w:val="4CB8715EEA1B486DB05A7E3D74D666DF"/>
    <w:rsid w:val="00642600"/>
    <w:pPr>
      <w:spacing w:after="160" w:line="259" w:lineRule="auto"/>
    </w:pPr>
  </w:style>
  <w:style w:type="paragraph" w:customStyle="1" w:styleId="EA82876B7A094804A4AA2BEC50213233">
    <w:name w:val="EA82876B7A094804A4AA2BEC50213233"/>
    <w:rsid w:val="0064260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0E58DB543EB4E46B09A809552786352" ma:contentTypeVersion="0" ma:contentTypeDescription="Create a new document." ma:contentTypeScope="" ma:versionID="9c303c80088dbd0feace1780d6dc4ca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DEA102D-377F-4815-A699-D930555849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D1C541E7-01D4-4E9F-8791-8829015766D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2767057-6CC7-4545-8D2C-26E852F0E87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application_for_escc_qualification_approval(3402)c.dotx</Template>
  <TotalTime>0</TotalTime>
  <Pages>7</Pages>
  <Words>1672</Words>
  <Characters>9533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11183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Helga Hahnemann-Englert</dc:creator>
  <cp:lastModifiedBy>James Weiss</cp:lastModifiedBy>
  <cp:revision>2</cp:revision>
  <cp:lastPrinted>2013-11-15T08:44:00Z</cp:lastPrinted>
  <dcterms:created xsi:type="dcterms:W3CDTF">2020-06-05T09:32:00Z</dcterms:created>
  <dcterms:modified xsi:type="dcterms:W3CDTF">2020-06-05T09:32:00Z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0x010100B0E58DB543EB4E46B09A809552786352</vt:lpwstr>
  </property>
</Properties>
</file>