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E334713AC19340E89F8F107965A8AB85"/>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573523A2B9EC460493497667FC81E8F5"/>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DA1DBBA3282649A991EA7B3C04AE7557"/>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517A086A3122489397079DC3F129319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99BEBC01071841459CFFDF20D8DA06BD"/>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EABF040274FC49739ACDC979906C4001"/>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F7BA9AC8B27546578BEECEDB5BF88C4E"/>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036C110DC72344B09440EE4A6002DEB2"/>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663FF231D7E64DDB99383C3E78981ED9"/>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4138FDE8933142698DFF279D7B71AD56"/>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19572A7A92704E10A841F621152CD1D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7281485D3DA0406BA6C37EC52C10CF67"/>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2079F7BC3380452BB36D91B5A0023B5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5918CD95C58F437186D94393EF9C8250"/>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D7BA7993A9884DEBAD9F62D5D2C5848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D60FC98D68F9450EB540C2C9028CE92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0CADF161976341218FA2D2370CCB555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0CADF161976341218FA2D2370CCB5555"/>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0CADF161976341218FA2D2370CCB555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0CADF161976341218FA2D2370CCB555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0CADF161976341218FA2D2370CCB5555"/>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0CADF161976341218FA2D2370CCB5555"/>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6E98DDD006644802BB79823627017E1B"/>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6E98DDD006644802BB79823627017E1B"/>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6E98DDD006644802BB79823627017E1B"/>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6E98DDD006644802BB79823627017E1B"/>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6E98DDD006644802BB79823627017E1B"/>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6E98DDD006644802BB79823627017E1B"/>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67B971A0E5D749E48B42E57804CDEC3C"/>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14002D82DE0B40F589C6DF50B655B056"/>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72533421360C47EBBCAA9CD81D9A3068"/>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754F2457DBFA4978AC863A00D141C477"/>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71DFD0D302DF400CB2258954C2CB806E"/>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CCC7DA49AC0347BD84483CB422282E59"/>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6ABA9C99C49846CD8B34CFC397CF9F50"/>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7310037EAD484EE88734EF3DBB3AC68D"/>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6E578E29DBA3452B8BF48830B63BF1BE"/>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7B8DED965D6845DC99B3E6D75D9475CC"/>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19C6F4013C5845EA838EB4016BC222DC"/>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6838511981CB4BDDB04E2D4E86C45081"/>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9A99E4D27C7348F186591D80244EA588"/>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EA0385B194EA4C5BB70ACC64525C1523"/>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6FD910AD69F740A2B04909F3228F4C8F"/>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E1023ECB352B492696D1D0FFB82B5A68"/>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7EE251655F3049BB828B6AE72481CEA9"/>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9E1EB021E1994AC098AE01845E301CC3"/>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4A9A3921E89A470E9D9384D4BDC4817B"/>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C1D4F171DDD44C8EBBC8A2E49C278281"/>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12E46E5C592347BEBEDCDFAEF4D5CFED"/>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9D736991030F4965B18FABF838993F01"/>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AC27B5776BFE418FA176E7D7FB5DCE86"/>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F8BF46B8CD8F41AC8A6E8C69572E0BB6"/>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74D0442570854D968F21EC80E7A6931A"/>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702A03E5B1954EFAA152AF79E986C01B"/>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75B4E5FF6DDF4471849911AB9CB5631B"/>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340680D43C814544AE9D510790C8A71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92D8E40DA0064D119EA84F5474B6D131"/>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6480EE3608F8457BAF38CCC17849342E"/>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7A476D00E980416EAC76DBF9D22D772D"/>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7F682FC1EE624E65A86564A2F9C659B9"/>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5A12D6CB3959411C887D252A940139C6"/>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9E3EF67EFAE64EEF9476E129A5541A28"/>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55F2C80D4C7640DD9E5325BD1C85E0F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8852CA18E6DB47AE8B5F1D46A38D8E5C"/>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3AC5B6BE141C46B0973236FD6FE5DF1D"/>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A51D6B290E50463C88786C302323F0C5"/>
            </w:placeholder>
            <w:showingPlcHdr/>
          </w:sdtPr>
          <w:sdtEndPr/>
          <w:sdtContent>
            <w:tc>
              <w:tcPr>
                <w:tcW w:w="2850" w:type="dxa"/>
                <w:gridSpan w:val="6"/>
              </w:tcPr>
              <w:p w:rsidR="00F97957" w:rsidRDefault="00F97957">
                <w:r w:rsidRPr="00DA36C5">
                  <w:t xml:space="preserve">  </w:t>
                </w:r>
              </w:p>
            </w:tc>
          </w:sdtContent>
        </w:sdt>
        <w:sdt>
          <w:sdtPr>
            <w:id w:val="-2086061230"/>
            <w:placeholder>
              <w:docPart w:val="DDB61801BB084B6CB2E938A24F789303"/>
            </w:placeholder>
            <w:showingPlcHdr/>
          </w:sdtPr>
          <w:sdtEndPr/>
          <w:sdtContent>
            <w:tc>
              <w:tcPr>
                <w:tcW w:w="2900" w:type="dxa"/>
                <w:gridSpan w:val="4"/>
              </w:tcPr>
              <w:p w:rsidR="00F97957" w:rsidRDefault="00F97957">
                <w:r w:rsidRPr="00DA36C5">
                  <w:t xml:space="preserve">  </w:t>
                </w:r>
              </w:p>
            </w:tc>
          </w:sdtContent>
        </w:sdt>
        <w:sdt>
          <w:sdtPr>
            <w:id w:val="-180441650"/>
            <w:placeholder>
              <w:docPart w:val="40F5C73E6D3D499A8BA4C32443C87D8F"/>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F4B1FFAF830B4582BC2D00CB586215B7"/>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02C5A121912A4F19A44B9519C54F5A21"/>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8D38C9" w:rsidRPr="0008562F" w:rsidTr="008D38C9">
        <w:trPr>
          <w:gridBefore w:val="1"/>
          <w:wBefore w:w="9" w:type="dxa"/>
          <w:trHeight w:val="113"/>
        </w:trPr>
        <w:tc>
          <w:tcPr>
            <w:tcW w:w="665" w:type="dxa"/>
            <w:tcBorders>
              <w:top w:val="nil"/>
              <w:bottom w:val="nil"/>
              <w:right w:val="nil"/>
            </w:tcBorders>
          </w:tcPr>
          <w:p w:rsidR="008D38C9" w:rsidRPr="0008562F" w:rsidRDefault="008D38C9" w:rsidP="00DA056A">
            <w:r w:rsidRPr="0008562F">
              <w:t>Date:</w:t>
            </w:r>
          </w:p>
        </w:tc>
        <w:sdt>
          <w:sdtPr>
            <w:id w:val="491909840"/>
            <w:placeholder>
              <w:docPart w:val="2A6AB941A4384A83A6B547AB14C2D467"/>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8D38C9" w:rsidRPr="0008562F" w:rsidRDefault="008D38C9" w:rsidP="00DA056A">
                <w:r w:rsidRPr="00745493">
                  <w:rPr>
                    <w:rStyle w:val="PlaceholderText"/>
                    <w:color w:val="FFFFFF" w:themeColor="background1"/>
                  </w:rPr>
                  <w:t>Click here to enter a date.</w:t>
                </w:r>
              </w:p>
            </w:tc>
          </w:sdtContent>
        </w:sdt>
        <w:sdt>
          <w:sdtPr>
            <w:id w:val="-1212810355"/>
            <w:placeholder>
              <w:docPart w:val="E77F0DC0727940699ABF7CF33D7F6E2C"/>
            </w:placeholder>
            <w:showingPlcHdr/>
          </w:sdtPr>
          <w:sdtContent>
            <w:tc>
              <w:tcPr>
                <w:tcW w:w="2484" w:type="dxa"/>
                <w:gridSpan w:val="4"/>
                <w:tcBorders>
                  <w:top w:val="nil"/>
                  <w:left w:val="nil"/>
                  <w:bottom w:val="single" w:sz="4" w:space="0" w:color="auto"/>
                  <w:right w:val="nil"/>
                </w:tcBorders>
              </w:tcPr>
              <w:p w:rsidR="008D38C9" w:rsidRPr="0008562F" w:rsidRDefault="008D38C9"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8D38C9" w:rsidRPr="0008562F" w:rsidRDefault="008D38C9" w:rsidP="00DA056A"/>
        </w:tc>
        <w:tc>
          <w:tcPr>
            <w:tcW w:w="480" w:type="dxa"/>
            <w:tcBorders>
              <w:top w:val="nil"/>
              <w:left w:val="nil"/>
              <w:bottom w:val="nil"/>
            </w:tcBorders>
          </w:tcPr>
          <w:p w:rsidR="008D38C9" w:rsidRPr="0008562F" w:rsidRDefault="008D38C9" w:rsidP="00DA056A"/>
        </w:tc>
      </w:tr>
      <w:tr w:rsidR="008D38C9" w:rsidRPr="0008562F" w:rsidTr="008D38C9">
        <w:trPr>
          <w:gridBefore w:val="1"/>
          <w:wBefore w:w="9" w:type="dxa"/>
          <w:trHeight w:val="113"/>
        </w:trPr>
        <w:tc>
          <w:tcPr>
            <w:tcW w:w="665" w:type="dxa"/>
            <w:tcBorders>
              <w:top w:val="nil"/>
              <w:bottom w:val="nil"/>
              <w:right w:val="nil"/>
            </w:tcBorders>
          </w:tcPr>
          <w:p w:rsidR="008D38C9" w:rsidRPr="0008562F" w:rsidRDefault="008D38C9" w:rsidP="00DA056A"/>
        </w:tc>
        <w:tc>
          <w:tcPr>
            <w:tcW w:w="5953" w:type="dxa"/>
            <w:gridSpan w:val="12"/>
            <w:tcBorders>
              <w:top w:val="nil"/>
              <w:left w:val="nil"/>
              <w:bottom w:val="nil"/>
              <w:right w:val="nil"/>
            </w:tcBorders>
          </w:tcPr>
          <w:p w:rsidR="008D38C9" w:rsidRPr="0008562F" w:rsidRDefault="008D38C9" w:rsidP="00DA056A"/>
        </w:tc>
        <w:tc>
          <w:tcPr>
            <w:tcW w:w="3442" w:type="dxa"/>
            <w:gridSpan w:val="6"/>
            <w:tcBorders>
              <w:top w:val="nil"/>
              <w:left w:val="nil"/>
              <w:bottom w:val="nil"/>
            </w:tcBorders>
          </w:tcPr>
          <w:p w:rsidR="008D38C9" w:rsidRDefault="008D38C9"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8D38C9" w:rsidRPr="0008562F" w:rsidRDefault="008D38C9" w:rsidP="00DA056A">
            <w:pPr>
              <w:ind w:left="-233"/>
              <w:jc w:val="center"/>
            </w:pPr>
            <w:r>
              <w:rPr>
                <w:rFonts w:ascii="ArialMT" w:hAnsi="ArialMT" w:cs="ArialMT"/>
                <w:szCs w:val="14"/>
                <w:lang w:val="en-GB"/>
              </w:rPr>
              <w:t>and Safety Department</w:t>
            </w:r>
          </w:p>
        </w:tc>
      </w:tr>
      <w:tr w:rsidR="008D38C9" w:rsidRPr="0008562F" w:rsidTr="008D38C9">
        <w:trPr>
          <w:gridBefore w:val="1"/>
          <w:wBefore w:w="9" w:type="dxa"/>
          <w:trHeight w:val="113"/>
        </w:trPr>
        <w:tc>
          <w:tcPr>
            <w:tcW w:w="665" w:type="dxa"/>
            <w:tcBorders>
              <w:top w:val="nil"/>
              <w:right w:val="nil"/>
            </w:tcBorders>
          </w:tcPr>
          <w:p w:rsidR="008D38C9" w:rsidRPr="0008562F" w:rsidRDefault="008D38C9" w:rsidP="00DA056A"/>
        </w:tc>
        <w:tc>
          <w:tcPr>
            <w:tcW w:w="5953" w:type="dxa"/>
            <w:gridSpan w:val="12"/>
            <w:tcBorders>
              <w:top w:val="nil"/>
              <w:left w:val="nil"/>
              <w:right w:val="nil"/>
            </w:tcBorders>
          </w:tcPr>
          <w:p w:rsidR="008D38C9" w:rsidRPr="0008562F" w:rsidRDefault="008D38C9" w:rsidP="00DA056A"/>
        </w:tc>
        <w:tc>
          <w:tcPr>
            <w:tcW w:w="3442" w:type="dxa"/>
            <w:gridSpan w:val="6"/>
            <w:tcBorders>
              <w:top w:val="nil"/>
              <w:left w:val="nil"/>
            </w:tcBorders>
          </w:tcPr>
          <w:p w:rsidR="008D38C9" w:rsidRPr="0008562F" w:rsidRDefault="008D38C9" w:rsidP="00DA056A"/>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DB63AA62D9AF48B4AB5B5AB7FDF5801F"/>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8FE7F18D8F9043F7BB74BE6A8A3AD080"/>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B8BDE25FAC704BE3AE03D8E69D2C8BB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692F7149A97844359BE1BAF037FBAAD0"/>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123849">
              <w:t>3403</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DA257180D55248F89E0FFE7A9BA1649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341D42">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341D42">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EEDFFA1F28634186A67C1DEF0BFA286A"/>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97BB03F8E4CC41E4AE67D72E41862F96"/>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406DCB0A67C9473696BC01FA60DCF07A"/>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974F71F74CD476A82AC3085E9D760D8"/>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A8A546EEE41F4D7E9FFA6ABEA2626646"/>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275FBC">
        <w:trPr>
          <w:trHeight w:val="9113"/>
        </w:trPr>
        <w:tc>
          <w:tcPr>
            <w:tcW w:w="10059" w:type="dxa"/>
            <w:tcBorders>
              <w:top w:val="single" w:sz="4" w:space="0" w:color="auto"/>
            </w:tcBorders>
          </w:tcPr>
          <w:p w:rsidR="00136C43" w:rsidRDefault="00136C43" w:rsidP="00136C43"/>
          <w:tbl>
            <w:tblPr>
              <w:tblStyle w:val="TableGrid"/>
              <w:tblW w:w="9863" w:type="dxa"/>
              <w:tblLayout w:type="fixed"/>
              <w:tblCellMar>
                <w:top w:w="28" w:type="dxa"/>
                <w:left w:w="57" w:type="dxa"/>
                <w:bottom w:w="28" w:type="dxa"/>
                <w:right w:w="57" w:type="dxa"/>
              </w:tblCellMar>
              <w:tblLook w:val="04A0" w:firstRow="1" w:lastRow="0" w:firstColumn="1" w:lastColumn="0" w:noHBand="0" w:noVBand="1"/>
            </w:tblPr>
            <w:tblGrid>
              <w:gridCol w:w="819"/>
              <w:gridCol w:w="1707"/>
              <w:gridCol w:w="711"/>
              <w:gridCol w:w="1849"/>
              <w:gridCol w:w="910"/>
              <w:gridCol w:w="739"/>
              <w:gridCol w:w="739"/>
              <w:gridCol w:w="2389"/>
            </w:tblGrid>
            <w:tr w:rsidR="00D44D3B" w:rsidRPr="00DA461C" w:rsidTr="00193004">
              <w:trPr>
                <w:cantSplit/>
                <w:trHeight w:val="360"/>
                <w:tblHeader/>
              </w:trPr>
              <w:tc>
                <w:tcPr>
                  <w:tcW w:w="819"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11"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10"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Tested Qty</w:t>
                  </w:r>
                </w:p>
              </w:tc>
              <w:tc>
                <w:tcPr>
                  <w:tcW w:w="73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DC532B" w:rsidRPr="00DA461C" w:rsidTr="00193004">
              <w:trPr>
                <w:cantSplit/>
                <w:trHeight w:val="287"/>
              </w:trPr>
              <w:tc>
                <w:tcPr>
                  <w:tcW w:w="819" w:type="dxa"/>
                  <w:vMerge w:val="restart"/>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7" w:type="dxa"/>
                  <w:shd w:val="clear" w:color="auto" w:fill="B8CCE4" w:themeFill="accent1" w:themeFillTint="66"/>
                  <w:vAlign w:val="center"/>
                </w:tcPr>
                <w:p w:rsidR="00DC532B" w:rsidRPr="00DA461C" w:rsidRDefault="003C5521" w:rsidP="00D44D3B">
                  <w:pPr>
                    <w:pStyle w:val="Bodyjustified"/>
                    <w:keepNext/>
                    <w:keepLines/>
                    <w:widowControl/>
                    <w:spacing w:line="240" w:lineRule="auto"/>
                    <w:rPr>
                      <w:rFonts w:cs="Arial"/>
                      <w:sz w:val="16"/>
                      <w:szCs w:val="16"/>
                    </w:rPr>
                  </w:pPr>
                  <w:r>
                    <w:rPr>
                      <w:rFonts w:cs="Arial"/>
                      <w:sz w:val="16"/>
                      <w:szCs w:val="16"/>
                    </w:rPr>
                    <w:t>Random Vibration</w:t>
                  </w:r>
                </w:p>
              </w:tc>
              <w:sdt>
                <w:sdtPr>
                  <w:rPr>
                    <w:rFonts w:cs="Arial"/>
                    <w:sz w:val="16"/>
                    <w:szCs w:val="16"/>
                  </w:rPr>
                  <w:id w:val="-2077804454"/>
                  <w14:checkbox>
                    <w14:checked w14:val="0"/>
                    <w14:checkedState w14:val="2612" w14:font="MS Gothic"/>
                    <w14:uncheckedState w14:val="2610" w14:font="MS Gothic"/>
                  </w14:checkbox>
                </w:sdtPr>
                <w:sdtEndPr/>
                <w:sdtContent>
                  <w:tc>
                    <w:tcPr>
                      <w:tcW w:w="711"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DC532B" w:rsidRPr="00DA461C" w:rsidRDefault="00C55139" w:rsidP="00D44D3B">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6853995"/>
                  <w:placeholder>
                    <w:docPart w:val="CC1637B4182349BF86D90A58A75F92FF"/>
                  </w:placeholder>
                  <w:text/>
                </w:sdtPr>
                <w:sdtEndPr/>
                <w:sdtContent>
                  <w:tc>
                    <w:tcPr>
                      <w:tcW w:w="910"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3CB9300B01624301BCCD1A9BB65C359B"/>
                  </w:placeholder>
                  <w:text/>
                </w:sdtPr>
                <w:sdtEndPr/>
                <w:sdtContent>
                  <w:tc>
                    <w:tcPr>
                      <w:tcW w:w="739"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067A3F95D9804F99B3F9799ADD92C47C"/>
                  </w:placeholder>
                  <w:text/>
                </w:sdtPr>
                <w:sdtEndPr/>
                <w:sdtContent>
                  <w:tc>
                    <w:tcPr>
                      <w:tcW w:w="739"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4F043B507B2F452AB7B9D77F72A5F7A1"/>
                  </w:placeholder>
                  <w:text/>
                </w:sdtPr>
                <w:sdtEndPr/>
                <w:sdtContent>
                  <w:tc>
                    <w:tcPr>
                      <w:tcW w:w="2389"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Mechanical Shock</w:t>
                  </w:r>
                </w:p>
              </w:tc>
              <w:sdt>
                <w:sdtPr>
                  <w:rPr>
                    <w:rFonts w:cs="Arial"/>
                    <w:sz w:val="16"/>
                    <w:szCs w:val="16"/>
                  </w:rPr>
                  <w:id w:val="1887140101"/>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156110678"/>
                  <w:placeholder>
                    <w:docPart w:val="95028621E6BA4F75B5B218A85EFFB836"/>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786B1A6B29304AF89BEBCF7A3DBC8310"/>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379BBD0BE1414722B05F940EBD48E2E3"/>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19B5F7D07B3241BB91E9FB56F60BB308"/>
                  </w:placeholder>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401803272"/>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258560006"/>
                  <w:placeholder>
                    <w:docPart w:val="A858C2C7C56C45E5BACACC41EBEEE853"/>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2AB59EC279CB4AEE94FDE1A4305E3F27"/>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16368C28886A405ABF9A4EE6869A2A0B"/>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B5739B7A991E45AD9E26C9A96BF1AB0C"/>
                  </w:placeholder>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tabs>
                      <w:tab w:val="left" w:pos="1404"/>
                    </w:tabs>
                    <w:spacing w:line="240" w:lineRule="auto"/>
                    <w:rPr>
                      <w:rFonts w:cs="Arial"/>
                      <w:sz w:val="16"/>
                      <w:szCs w:val="16"/>
                    </w:rPr>
                  </w:pPr>
                  <w:r>
                    <w:rPr>
                      <w:rFonts w:cs="Arial"/>
                      <w:sz w:val="16"/>
                      <w:szCs w:val="16"/>
                    </w:rPr>
                    <w:t>Glitches</w:t>
                  </w:r>
                </w:p>
              </w:tc>
              <w:sdt>
                <w:sdtPr>
                  <w:rPr>
                    <w:rFonts w:cs="Arial"/>
                    <w:sz w:val="16"/>
                    <w:szCs w:val="16"/>
                  </w:rPr>
                  <w:id w:val="1498998101"/>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11389639"/>
                  <w:placeholder>
                    <w:docPart w:val="96F7FB081E784CBDBB86CF1323631285"/>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177907DDF78A43049FAABF3E06ECEAED"/>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1A3E8BCAE57546EE820B5B2B4E519E84"/>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195B534903DA4F398FB530F535A2693D"/>
                  </w:placeholder>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Climatic Sequence</w:t>
                  </w:r>
                </w:p>
              </w:tc>
              <w:sdt>
                <w:sdtPr>
                  <w:rPr>
                    <w:rFonts w:cs="Arial"/>
                    <w:sz w:val="16"/>
                    <w:szCs w:val="16"/>
                  </w:rPr>
                  <w:id w:val="1015351971"/>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9" w:type="dxa"/>
                  <w:vAlign w:val="center"/>
                </w:tcPr>
                <w:p w:rsidR="00C55139" w:rsidRDefault="00B555D6" w:rsidP="00C55139">
                  <w:pPr>
                    <w:pStyle w:val="Bodyjustified"/>
                    <w:keepNext/>
                    <w:keepLines/>
                    <w:widowControl/>
                    <w:spacing w:line="240" w:lineRule="auto"/>
                    <w:jc w:val="left"/>
                    <w:rPr>
                      <w:rFonts w:cs="Arial"/>
                      <w:sz w:val="16"/>
                      <w:szCs w:val="16"/>
                    </w:rPr>
                  </w:pPr>
                  <w:r>
                    <w:rPr>
                      <w:rFonts w:cs="Arial"/>
                      <w:sz w:val="16"/>
                      <w:szCs w:val="16"/>
                    </w:rPr>
                    <w:t>IEC 60068-2-2</w:t>
                  </w:r>
                </w:p>
                <w:p w:rsidR="00B555D6" w:rsidRDefault="00B555D6" w:rsidP="00C55139">
                  <w:pPr>
                    <w:pStyle w:val="Bodyjustified"/>
                    <w:keepNext/>
                    <w:keepLines/>
                    <w:widowControl/>
                    <w:spacing w:line="240" w:lineRule="auto"/>
                    <w:jc w:val="left"/>
                    <w:rPr>
                      <w:rFonts w:cs="Arial"/>
                      <w:sz w:val="16"/>
                      <w:szCs w:val="16"/>
                    </w:rPr>
                  </w:pPr>
                  <w:r>
                    <w:rPr>
                      <w:rFonts w:cs="Arial"/>
                      <w:sz w:val="16"/>
                      <w:szCs w:val="16"/>
                    </w:rPr>
                    <w:t>IEC 60068-2-30</w:t>
                  </w:r>
                </w:p>
                <w:p w:rsidR="00B555D6" w:rsidRDefault="00B555D6" w:rsidP="00C55139">
                  <w:pPr>
                    <w:pStyle w:val="Bodyjustified"/>
                    <w:keepNext/>
                    <w:keepLines/>
                    <w:widowControl/>
                    <w:spacing w:line="240" w:lineRule="auto"/>
                    <w:jc w:val="left"/>
                    <w:rPr>
                      <w:rFonts w:cs="Arial"/>
                      <w:sz w:val="16"/>
                      <w:szCs w:val="16"/>
                    </w:rPr>
                  </w:pPr>
                  <w:r>
                    <w:rPr>
                      <w:rFonts w:cs="Arial"/>
                      <w:sz w:val="16"/>
                      <w:szCs w:val="16"/>
                    </w:rPr>
                    <w:t>IEC 60068-2-1</w:t>
                  </w:r>
                </w:p>
                <w:p w:rsidR="00B555D6" w:rsidRDefault="00B555D6" w:rsidP="00C55139">
                  <w:pPr>
                    <w:pStyle w:val="Bodyjustified"/>
                    <w:keepNext/>
                    <w:keepLines/>
                    <w:widowControl/>
                    <w:spacing w:line="240" w:lineRule="auto"/>
                    <w:jc w:val="left"/>
                    <w:rPr>
                      <w:rFonts w:cs="Arial"/>
                      <w:sz w:val="16"/>
                      <w:szCs w:val="16"/>
                    </w:rPr>
                  </w:pPr>
                  <w:r>
                    <w:rPr>
                      <w:rFonts w:cs="Arial"/>
                      <w:sz w:val="16"/>
                      <w:szCs w:val="16"/>
                    </w:rPr>
                    <w:t>IEC 60068-2-13</w:t>
                  </w:r>
                </w:p>
                <w:p w:rsidR="00B555D6" w:rsidRPr="00DA461C" w:rsidRDefault="00B555D6" w:rsidP="00C55139">
                  <w:pPr>
                    <w:pStyle w:val="Bodyjustified"/>
                    <w:keepNext/>
                    <w:keepLines/>
                    <w:widowControl/>
                    <w:spacing w:line="240" w:lineRule="auto"/>
                    <w:jc w:val="left"/>
                    <w:rPr>
                      <w:rFonts w:cs="Arial"/>
                      <w:sz w:val="16"/>
                      <w:szCs w:val="16"/>
                    </w:rPr>
                  </w:pPr>
                  <w:r>
                    <w:rPr>
                      <w:rFonts w:cs="Arial"/>
                      <w:sz w:val="16"/>
                      <w:szCs w:val="16"/>
                    </w:rPr>
                    <w:t>and Detail Specification</w:t>
                  </w:r>
                </w:p>
              </w:tc>
              <w:sdt>
                <w:sdtPr>
                  <w:rPr>
                    <w:rFonts w:cs="Arial"/>
                    <w:sz w:val="16"/>
                    <w:szCs w:val="16"/>
                  </w:rPr>
                  <w:id w:val="1939871955"/>
                  <w:placeholder>
                    <w:docPart w:val="C107BA4DC70F42489EB3FE6453E740E6"/>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AC076623E4074C73BAE84271C7DDCE36"/>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9257FD1562D04290BAAC1C420C1CDC48"/>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8EB0942605D14F53BAB16DB74DD753DB"/>
                  </w:placeholder>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Default="00C55139" w:rsidP="00C55139">
                  <w:pPr>
                    <w:pStyle w:val="Bodyjustified"/>
                    <w:keepNext/>
                    <w:keepLines/>
                    <w:widowControl/>
                    <w:spacing w:line="240" w:lineRule="auto"/>
                    <w:rPr>
                      <w:rFonts w:cs="Arial"/>
                      <w:sz w:val="16"/>
                      <w:szCs w:val="16"/>
                    </w:rPr>
                  </w:pPr>
                  <w:r>
                    <w:rPr>
                      <w:rFonts w:cs="Arial"/>
                      <w:sz w:val="16"/>
                      <w:szCs w:val="16"/>
                    </w:rPr>
                    <w:t>Coupling Proof Torque</w:t>
                  </w:r>
                </w:p>
              </w:tc>
              <w:sdt>
                <w:sdtPr>
                  <w:rPr>
                    <w:rFonts w:cs="Arial"/>
                    <w:sz w:val="16"/>
                    <w:szCs w:val="16"/>
                  </w:rPr>
                  <w:id w:val="-2086903233"/>
                  <w14:checkbox>
                    <w14:checked w14:val="0"/>
                    <w14:checkedState w14:val="2612" w14:font="MS Gothic"/>
                    <w14:uncheckedState w14:val="2610" w14:font="MS Gothic"/>
                  </w14:checkbox>
                </w:sdtPr>
                <w:sdtEndPr/>
                <w:sdtContent>
                  <w:tc>
                    <w:tcPr>
                      <w:tcW w:w="711" w:type="dxa"/>
                      <w:vAlign w:val="center"/>
                    </w:tcPr>
                    <w:p w:rsidR="00C55139" w:rsidRDefault="00C55139" w:rsidP="00C55139">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9" w:type="dxa"/>
                  <w:vAlign w:val="center"/>
                </w:tcPr>
                <w:p w:rsidR="00C55139" w:rsidRDefault="00B555D6"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10" w:type="dxa"/>
                  <w:vAlign w:val="center"/>
                </w:tcPr>
                <w:p w:rsidR="00C55139" w:rsidRDefault="00C55139" w:rsidP="00C55139">
                  <w:pPr>
                    <w:pStyle w:val="Bodyjustified"/>
                    <w:keepNext/>
                    <w:keepLines/>
                    <w:widowControl/>
                    <w:spacing w:line="240" w:lineRule="auto"/>
                    <w:rPr>
                      <w:rFonts w:cs="Arial"/>
                      <w:sz w:val="16"/>
                      <w:szCs w:val="16"/>
                    </w:rPr>
                  </w:pPr>
                </w:p>
              </w:tc>
              <w:tc>
                <w:tcPr>
                  <w:tcW w:w="739" w:type="dxa"/>
                  <w:vAlign w:val="center"/>
                </w:tcPr>
                <w:p w:rsidR="00C55139" w:rsidRDefault="00C55139" w:rsidP="00C55139">
                  <w:pPr>
                    <w:pStyle w:val="Bodyjustified"/>
                    <w:keepNext/>
                    <w:keepLines/>
                    <w:widowControl/>
                    <w:spacing w:line="240" w:lineRule="auto"/>
                    <w:rPr>
                      <w:rFonts w:cs="Arial"/>
                      <w:sz w:val="16"/>
                      <w:szCs w:val="16"/>
                    </w:rPr>
                  </w:pPr>
                </w:p>
              </w:tc>
              <w:tc>
                <w:tcPr>
                  <w:tcW w:w="739" w:type="dxa"/>
                  <w:vAlign w:val="center"/>
                </w:tcPr>
                <w:p w:rsidR="00C55139" w:rsidRDefault="00C55139" w:rsidP="00C55139">
                  <w:pPr>
                    <w:pStyle w:val="Bodyjustified"/>
                    <w:keepNext/>
                    <w:keepLines/>
                    <w:widowControl/>
                    <w:spacing w:line="240" w:lineRule="auto"/>
                    <w:rPr>
                      <w:rFonts w:cs="Arial"/>
                      <w:sz w:val="16"/>
                      <w:szCs w:val="16"/>
                    </w:rPr>
                  </w:pPr>
                </w:p>
              </w:tc>
              <w:tc>
                <w:tcPr>
                  <w:tcW w:w="2389" w:type="dxa"/>
                  <w:vAlign w:val="center"/>
                </w:tcPr>
                <w:p w:rsidR="00C55139" w:rsidRDefault="00C55139" w:rsidP="00C55139">
                  <w:pPr>
                    <w:pStyle w:val="Bodyjustified"/>
                    <w:keepNext/>
                    <w:keepLines/>
                    <w:widowControl/>
                    <w:spacing w:line="240" w:lineRule="auto"/>
                    <w:jc w:val="left"/>
                    <w:rPr>
                      <w:rFonts w:cs="Arial"/>
                      <w:sz w:val="16"/>
                      <w:szCs w:val="16"/>
                    </w:rPr>
                  </w:pPr>
                </w:p>
              </w:tc>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Mating and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1387453691"/>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B555D6"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00054738"/>
                  <w:placeholder>
                    <w:docPart w:val="D44BB17C4ADD46BA9B15C5B05BF5D602"/>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5606537"/>
                  <w:placeholder>
                    <w:docPart w:val="89F04AF5123C4FF3963A77D8E936EDE7"/>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5012683"/>
                  <w:placeholder>
                    <w:docPart w:val="B18F237D2F2F4C63B0A4935928073A9D"/>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0585462"/>
                  <w:placeholder>
                    <w:docPart w:val="5A2F998A0B7D439AB64A7F536AC29124"/>
                  </w:placeholder>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287"/>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Radiographic Inspection</w:t>
                  </w:r>
                </w:p>
              </w:tc>
              <w:sdt>
                <w:sdtPr>
                  <w:rPr>
                    <w:rFonts w:cs="Arial"/>
                    <w:sz w:val="16"/>
                    <w:szCs w:val="16"/>
                  </w:rPr>
                  <w:id w:val="50744262"/>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B555D6" w:rsidP="00C55139">
                  <w:pPr>
                    <w:pStyle w:val="Bodyjustified"/>
                    <w:keepNext/>
                    <w:keepLines/>
                    <w:widowControl/>
                    <w:spacing w:line="240" w:lineRule="auto"/>
                    <w:jc w:val="left"/>
                    <w:rPr>
                      <w:rFonts w:cs="Arial"/>
                      <w:sz w:val="16"/>
                      <w:szCs w:val="16"/>
                    </w:rPr>
                  </w:pPr>
                  <w:r>
                    <w:rPr>
                      <w:rFonts w:cs="Arial"/>
                      <w:sz w:val="16"/>
                      <w:szCs w:val="16"/>
                    </w:rPr>
                    <w:t>As specified in PID</w:t>
                  </w:r>
                </w:p>
              </w:tc>
              <w:sdt>
                <w:sdtPr>
                  <w:rPr>
                    <w:rFonts w:cs="Arial"/>
                    <w:sz w:val="16"/>
                    <w:szCs w:val="16"/>
                  </w:rPr>
                  <w:id w:val="-713732232"/>
                  <w:placeholder>
                    <w:docPart w:val="738F4C6321E343C28A1A6277969ED217"/>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9727640"/>
                  <w:placeholder>
                    <w:docPart w:val="BEAA82D52A6E4C7A8508DF09B65EC036"/>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0567757"/>
                  <w:placeholder>
                    <w:docPart w:val="0D79C778A0B24071A5E3FEB95488D56D"/>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0925567"/>
                  <w:placeholder>
                    <w:docPart w:val="C50730EC10164A31950CD91242BBC5BF"/>
                  </w:placeholder>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300"/>
              </w:trPr>
              <w:tc>
                <w:tcPr>
                  <w:tcW w:w="819" w:type="dxa"/>
                  <w:vMerge w:val="restart"/>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Connector Repeatability</w:t>
                  </w:r>
                </w:p>
              </w:tc>
              <w:sdt>
                <w:sdtPr>
                  <w:rPr>
                    <w:rFonts w:cs="Arial"/>
                    <w:sz w:val="16"/>
                    <w:szCs w:val="16"/>
                  </w:rPr>
                  <w:id w:val="1167292073"/>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AA6FA0"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076125475"/>
                  <w:placeholder>
                    <w:docPart w:val="C027B302BD72468282AC1BA5F730F5A2"/>
                  </w:placeholder>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E8EEA224BFE84D0197B49572969D1999"/>
                  </w:placeholder>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300"/>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Glitches</w:t>
                  </w:r>
                </w:p>
              </w:tc>
              <w:sdt>
                <w:sdtPr>
                  <w:rPr>
                    <w:rFonts w:cs="Arial"/>
                    <w:sz w:val="16"/>
                    <w:szCs w:val="16"/>
                  </w:rPr>
                  <w:id w:val="-967428959"/>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AA6FA0"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19225716"/>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193004">
              <w:trPr>
                <w:cantSplit/>
                <w:trHeight w:val="300"/>
              </w:trPr>
              <w:tc>
                <w:tcPr>
                  <w:tcW w:w="819" w:type="dxa"/>
                  <w:vMerge/>
                  <w:shd w:val="clear" w:color="auto" w:fill="B8CCE4" w:themeFill="accent1" w:themeFillTint="66"/>
                  <w:textDirection w:val="btLr"/>
                </w:tcPr>
                <w:p w:rsidR="00C55139" w:rsidRPr="00DA461C" w:rsidRDefault="00C55139" w:rsidP="00C55139">
                  <w:pPr>
                    <w:pStyle w:val="Bodyjustified"/>
                    <w:keepNext/>
                    <w:keepLines/>
                    <w:widowControl/>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433821644"/>
                  <w14:checkbox>
                    <w14:checked w14:val="0"/>
                    <w14:checkedState w14:val="2612" w14:font="MS Gothic"/>
                    <w14:uncheckedState w14:val="2610" w14:font="MS Gothic"/>
                  </w14:checkbox>
                </w:sdtPr>
                <w:sdtEndPr/>
                <w:sdtContent>
                  <w:tc>
                    <w:tcPr>
                      <w:tcW w:w="711" w:type="dxa"/>
                      <w:vAlign w:val="center"/>
                    </w:tcPr>
                    <w:p w:rsidR="00C55139" w:rsidRPr="00DA461C" w:rsidRDefault="00C55139"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9" w:type="dxa"/>
                  <w:vAlign w:val="center"/>
                </w:tcPr>
                <w:p w:rsidR="00C55139" w:rsidRPr="00DA461C" w:rsidRDefault="00AA6FA0"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404145284"/>
                  <w:text/>
                </w:sdtPr>
                <w:sdtEndPr/>
                <w:sdtContent>
                  <w:tc>
                    <w:tcPr>
                      <w:tcW w:w="910"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39" w:type="dxa"/>
                      <w:vAlign w:val="center"/>
                    </w:tcPr>
                    <w:p w:rsidR="00C55139" w:rsidRPr="00DA461C" w:rsidRDefault="00C55139"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389" w:type="dxa"/>
                      <w:vAlign w:val="center"/>
                    </w:tcPr>
                    <w:p w:rsidR="00C55139" w:rsidRPr="00DA461C" w:rsidRDefault="00C55139"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C55139" w:rsidRPr="00DA461C" w:rsidTr="00275FBC">
              <w:trPr>
                <w:cantSplit/>
                <w:trHeight w:val="454"/>
              </w:trPr>
              <w:tc>
                <w:tcPr>
                  <w:tcW w:w="819" w:type="dxa"/>
                  <w:vMerge/>
                  <w:shd w:val="clear" w:color="auto" w:fill="B8CCE4" w:themeFill="accent1" w:themeFillTint="66"/>
                  <w:textDirection w:val="btLr"/>
                </w:tcPr>
                <w:p w:rsidR="00C55139" w:rsidRPr="00DA461C" w:rsidRDefault="00C55139" w:rsidP="00C55139">
                  <w:pPr>
                    <w:pStyle w:val="Bodyjustified"/>
                    <w:spacing w:line="240" w:lineRule="auto"/>
                    <w:ind w:left="113" w:right="113"/>
                    <w:rPr>
                      <w:rFonts w:cs="Arial"/>
                      <w:sz w:val="16"/>
                      <w:szCs w:val="16"/>
                    </w:rPr>
                  </w:pPr>
                </w:p>
              </w:tc>
              <w:tc>
                <w:tcPr>
                  <w:tcW w:w="1707" w:type="dxa"/>
                  <w:shd w:val="clear" w:color="auto" w:fill="B8CCE4" w:themeFill="accent1" w:themeFillTint="66"/>
                  <w:vAlign w:val="center"/>
                </w:tcPr>
                <w:p w:rsidR="00C55139" w:rsidRPr="00DA461C" w:rsidRDefault="00C55139" w:rsidP="00C55139">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237787425"/>
                  <w14:checkbox>
                    <w14:checked w14:val="0"/>
                    <w14:checkedState w14:val="2612" w14:font="MS Gothic"/>
                    <w14:uncheckedState w14:val="2610" w14:font="MS Gothic"/>
                  </w14:checkbox>
                </w:sdtPr>
                <w:sdtEndPr/>
                <w:sdtContent>
                  <w:tc>
                    <w:tcPr>
                      <w:tcW w:w="711" w:type="dxa"/>
                      <w:vAlign w:val="center"/>
                    </w:tcPr>
                    <w:p w:rsidR="00C55139" w:rsidRDefault="00C55139" w:rsidP="00C55139">
                      <w:pPr>
                        <w:jc w:val="center"/>
                      </w:pPr>
                      <w:r w:rsidRPr="001E4A6C">
                        <w:rPr>
                          <w:rFonts w:ascii="MS Gothic" w:eastAsia="MS Gothic" w:hAnsi="MS Gothic" w:cs="Arial" w:hint="eastAsia"/>
                          <w:sz w:val="16"/>
                          <w:szCs w:val="16"/>
                        </w:rPr>
                        <w:t>☐</w:t>
                      </w:r>
                    </w:p>
                  </w:tc>
                </w:sdtContent>
              </w:sdt>
              <w:tc>
                <w:tcPr>
                  <w:tcW w:w="1849" w:type="dxa"/>
                  <w:vAlign w:val="center"/>
                </w:tcPr>
                <w:p w:rsidR="00C55139" w:rsidRPr="00DA461C" w:rsidRDefault="00AA6FA0" w:rsidP="00C55139">
                  <w:pPr>
                    <w:pStyle w:val="Bodyjustified"/>
                    <w:spacing w:line="240" w:lineRule="auto"/>
                    <w:jc w:val="left"/>
                    <w:rPr>
                      <w:rFonts w:cs="Arial"/>
                      <w:sz w:val="16"/>
                      <w:szCs w:val="16"/>
                    </w:rPr>
                  </w:pPr>
                  <w:r>
                    <w:rPr>
                      <w:rFonts w:cs="Arial"/>
                      <w:sz w:val="16"/>
                      <w:szCs w:val="16"/>
                    </w:rPr>
                    <w:t>ESCC Basic Specification No. 24800</w:t>
                  </w:r>
                </w:p>
              </w:tc>
              <w:sdt>
                <w:sdtPr>
                  <w:rPr>
                    <w:rFonts w:cs="Arial"/>
                    <w:sz w:val="16"/>
                    <w:szCs w:val="16"/>
                  </w:rPr>
                  <w:id w:val="1711542647"/>
                  <w:text/>
                </w:sdtPr>
                <w:sdtEndPr/>
                <w:sdtContent>
                  <w:tc>
                    <w:tcPr>
                      <w:tcW w:w="910" w:type="dxa"/>
                      <w:vAlign w:val="center"/>
                    </w:tcPr>
                    <w:p w:rsidR="00C55139" w:rsidRPr="00DA461C" w:rsidRDefault="00C55139" w:rsidP="00C5513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39" w:type="dxa"/>
                      <w:vAlign w:val="center"/>
                    </w:tcPr>
                    <w:p w:rsidR="00C55139" w:rsidRPr="00DA461C" w:rsidRDefault="00C55139" w:rsidP="00C5513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39" w:type="dxa"/>
                      <w:vAlign w:val="center"/>
                    </w:tcPr>
                    <w:p w:rsidR="00C55139" w:rsidRPr="00DA461C" w:rsidRDefault="00C55139" w:rsidP="00C55139">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389" w:type="dxa"/>
                      <w:vAlign w:val="center"/>
                    </w:tcPr>
                    <w:p w:rsidR="00C55139" w:rsidRPr="00DA461C" w:rsidRDefault="00C55139" w:rsidP="00C55139">
                      <w:pPr>
                        <w:pStyle w:val="Bodyjustified"/>
                        <w:spacing w:line="240" w:lineRule="auto"/>
                        <w:jc w:val="left"/>
                        <w:rPr>
                          <w:rFonts w:cs="Arial"/>
                          <w:sz w:val="16"/>
                          <w:szCs w:val="16"/>
                        </w:rPr>
                      </w:pPr>
                      <w:r>
                        <w:rPr>
                          <w:rFonts w:cs="Arial"/>
                          <w:sz w:val="16"/>
                          <w:szCs w:val="16"/>
                        </w:rPr>
                        <w:t xml:space="preserve">  </w:t>
                      </w:r>
                    </w:p>
                  </w:tc>
                </w:sdtContent>
              </w:sdt>
            </w:tr>
            <w:tr w:rsidR="00C55139" w:rsidRPr="00DA461C" w:rsidTr="00275FBC">
              <w:trPr>
                <w:cantSplit/>
                <w:trHeight w:val="480"/>
              </w:trPr>
              <w:tc>
                <w:tcPr>
                  <w:tcW w:w="819" w:type="dxa"/>
                  <w:vMerge/>
                  <w:shd w:val="clear" w:color="auto" w:fill="B8CCE4" w:themeFill="accent1" w:themeFillTint="66"/>
                  <w:textDirection w:val="btLr"/>
                </w:tcPr>
                <w:p w:rsidR="00C55139" w:rsidRPr="00DA461C" w:rsidRDefault="00C55139" w:rsidP="00C55139">
                  <w:pPr>
                    <w:pStyle w:val="Bodyjustified"/>
                    <w:spacing w:line="240" w:lineRule="auto"/>
                    <w:ind w:left="113" w:right="113"/>
                    <w:rPr>
                      <w:rFonts w:cs="Arial"/>
                      <w:sz w:val="16"/>
                      <w:szCs w:val="16"/>
                    </w:rPr>
                  </w:pPr>
                </w:p>
              </w:tc>
              <w:tc>
                <w:tcPr>
                  <w:tcW w:w="1707" w:type="dxa"/>
                  <w:shd w:val="clear" w:color="auto" w:fill="B8CCE4" w:themeFill="accent1" w:themeFillTint="66"/>
                  <w:vAlign w:val="center"/>
                </w:tcPr>
                <w:p w:rsidR="00C55139" w:rsidRDefault="00C55139" w:rsidP="00C55139">
                  <w:pPr>
                    <w:pStyle w:val="Bodyjustified"/>
                    <w:spacing w:line="240" w:lineRule="auto"/>
                    <w:rPr>
                      <w:rFonts w:cs="Arial"/>
                      <w:sz w:val="16"/>
                      <w:szCs w:val="16"/>
                    </w:rPr>
                  </w:pPr>
                  <w:r>
                    <w:rPr>
                      <w:rFonts w:cs="Arial"/>
                      <w:sz w:val="16"/>
                      <w:szCs w:val="16"/>
                    </w:rPr>
                    <w:t>Radiographic Inspection</w:t>
                  </w:r>
                </w:p>
              </w:tc>
              <w:sdt>
                <w:sdtPr>
                  <w:rPr>
                    <w:rFonts w:cs="Arial"/>
                    <w:sz w:val="16"/>
                    <w:szCs w:val="16"/>
                  </w:rPr>
                  <w:id w:val="-292297700"/>
                  <w14:checkbox>
                    <w14:checked w14:val="0"/>
                    <w14:checkedState w14:val="2612" w14:font="MS Gothic"/>
                    <w14:uncheckedState w14:val="2610" w14:font="MS Gothic"/>
                  </w14:checkbox>
                </w:sdtPr>
                <w:sdtEndPr/>
                <w:sdtContent>
                  <w:tc>
                    <w:tcPr>
                      <w:tcW w:w="711" w:type="dxa"/>
                      <w:vAlign w:val="center"/>
                    </w:tcPr>
                    <w:p w:rsidR="00C55139" w:rsidRDefault="00C55139" w:rsidP="00C55139">
                      <w:pPr>
                        <w:jc w:val="center"/>
                      </w:pPr>
                      <w:r w:rsidRPr="001E4A6C">
                        <w:rPr>
                          <w:rFonts w:ascii="MS Gothic" w:eastAsia="MS Gothic" w:hAnsi="MS Gothic" w:cs="Arial" w:hint="eastAsia"/>
                          <w:sz w:val="16"/>
                          <w:szCs w:val="16"/>
                        </w:rPr>
                        <w:t>☐</w:t>
                      </w:r>
                    </w:p>
                  </w:tc>
                </w:sdtContent>
              </w:sdt>
              <w:tc>
                <w:tcPr>
                  <w:tcW w:w="1849" w:type="dxa"/>
                  <w:vAlign w:val="center"/>
                </w:tcPr>
                <w:p w:rsidR="00C55139" w:rsidRPr="00DA461C" w:rsidRDefault="00AA6FA0" w:rsidP="00C55139">
                  <w:pPr>
                    <w:pStyle w:val="Bodyjustified"/>
                    <w:spacing w:line="240" w:lineRule="auto"/>
                    <w:jc w:val="left"/>
                    <w:rPr>
                      <w:rFonts w:cs="Arial"/>
                      <w:sz w:val="16"/>
                      <w:szCs w:val="16"/>
                    </w:rPr>
                  </w:pPr>
                  <w:r>
                    <w:rPr>
                      <w:rFonts w:cs="Arial"/>
                      <w:sz w:val="16"/>
                      <w:szCs w:val="16"/>
                    </w:rPr>
                    <w:t>As specified in PID</w:t>
                  </w:r>
                </w:p>
              </w:tc>
              <w:tc>
                <w:tcPr>
                  <w:tcW w:w="910" w:type="dxa"/>
                  <w:vAlign w:val="center"/>
                </w:tcPr>
                <w:p w:rsidR="00C55139" w:rsidRDefault="00C55139" w:rsidP="00C55139">
                  <w:pPr>
                    <w:pStyle w:val="Bodyjustified"/>
                    <w:spacing w:line="240" w:lineRule="auto"/>
                    <w:rPr>
                      <w:rFonts w:cs="Arial"/>
                      <w:sz w:val="16"/>
                      <w:szCs w:val="16"/>
                    </w:rPr>
                  </w:pPr>
                </w:p>
              </w:tc>
              <w:tc>
                <w:tcPr>
                  <w:tcW w:w="739" w:type="dxa"/>
                  <w:vAlign w:val="center"/>
                </w:tcPr>
                <w:p w:rsidR="00C55139" w:rsidRDefault="00C55139" w:rsidP="00C55139">
                  <w:pPr>
                    <w:pStyle w:val="Bodyjustified"/>
                    <w:spacing w:line="240" w:lineRule="auto"/>
                    <w:rPr>
                      <w:rFonts w:cs="Arial"/>
                      <w:sz w:val="16"/>
                      <w:szCs w:val="16"/>
                    </w:rPr>
                  </w:pPr>
                </w:p>
              </w:tc>
              <w:tc>
                <w:tcPr>
                  <w:tcW w:w="739" w:type="dxa"/>
                  <w:vAlign w:val="center"/>
                </w:tcPr>
                <w:p w:rsidR="00C55139" w:rsidRDefault="00C55139" w:rsidP="00C55139">
                  <w:pPr>
                    <w:pStyle w:val="Bodyjustified"/>
                    <w:spacing w:line="240" w:lineRule="auto"/>
                    <w:rPr>
                      <w:rFonts w:cs="Arial"/>
                      <w:sz w:val="16"/>
                      <w:szCs w:val="16"/>
                    </w:rPr>
                  </w:pPr>
                </w:p>
              </w:tc>
              <w:tc>
                <w:tcPr>
                  <w:tcW w:w="2389" w:type="dxa"/>
                  <w:vAlign w:val="center"/>
                </w:tcPr>
                <w:p w:rsidR="00C55139" w:rsidRDefault="00C55139" w:rsidP="00C55139">
                  <w:pPr>
                    <w:pStyle w:val="Bodyjustified"/>
                    <w:spacing w:line="240" w:lineRule="auto"/>
                    <w:jc w:val="left"/>
                    <w:rPr>
                      <w:rFonts w:cs="Arial"/>
                      <w:sz w:val="16"/>
                      <w:szCs w:val="16"/>
                    </w:rPr>
                  </w:pPr>
                </w:p>
              </w:tc>
            </w:tr>
          </w:tbl>
          <w:p w:rsidR="00D44D3B" w:rsidRDefault="00D44D3B" w:rsidP="00136C43"/>
        </w:tc>
      </w:tr>
    </w:tbl>
    <w:p w:rsidR="00275FBC" w:rsidRDefault="00275FBC"/>
    <w:p w:rsidR="00275FBC" w:rsidRDefault="00275FBC">
      <w:r>
        <w:br w:type="page"/>
      </w:r>
    </w:p>
    <w:p w:rsidR="000B6B50" w:rsidRDefault="000B6B50"/>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44D3B" w:rsidTr="00D44D3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rsidR="00D44D3B" w:rsidRDefault="00D44D3B">
            <w:pPr>
              <w:jc w:val="center"/>
            </w:pPr>
            <w:r>
              <w:rPr>
                <w:noProof/>
                <w:lang w:val="en-GB" w:eastAsia="en-GB"/>
              </w:rPr>
              <w:drawing>
                <wp:inline distT="0" distB="0" distL="0" distR="0" wp14:anchorId="06DFAB98" wp14:editId="2A920D9E">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rsidR="00D44D3B" w:rsidRDefault="00D44D3B">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rsidR="00D44D3B" w:rsidRDefault="00D44D3B">
            <w:pPr>
              <w:jc w:val="center"/>
            </w:pPr>
            <w:r>
              <w:rPr>
                <w:lang w:val="en-GB"/>
              </w:rPr>
              <w:t>Page 5</w:t>
            </w:r>
          </w:p>
        </w:tc>
      </w:tr>
      <w:tr w:rsidR="00D44D3B" w:rsidTr="00D44D3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321" w:type="dxa"/>
            <w:tcBorders>
              <w:top w:val="nil"/>
              <w:left w:val="single" w:sz="4" w:space="0" w:color="auto"/>
              <w:bottom w:val="nil"/>
              <w:right w:val="nil"/>
            </w:tcBorders>
            <w:hideMark/>
          </w:tcPr>
          <w:p w:rsidR="00D44D3B" w:rsidRDefault="00D44D3B">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rsidR="00D44D3B" w:rsidRDefault="00D44D3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rsidR="00D44D3B" w:rsidRDefault="00D44D3B">
            <w:pPr>
              <w:jc w:val="center"/>
              <w:rPr>
                <w:szCs w:val="14"/>
              </w:rPr>
            </w:pPr>
            <w:r>
              <w:rPr>
                <w:szCs w:val="14"/>
              </w:rPr>
              <w:t>Appl. No.</w:t>
            </w:r>
          </w:p>
        </w:tc>
      </w:tr>
      <w:tr w:rsidR="00D44D3B" w:rsidTr="00D44D3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456" w:type="dxa"/>
            <w:gridSpan w:val="2"/>
            <w:tcBorders>
              <w:top w:val="nil"/>
              <w:left w:val="single" w:sz="4" w:space="0" w:color="auto"/>
              <w:bottom w:val="single" w:sz="4" w:space="0" w:color="auto"/>
              <w:right w:val="nil"/>
            </w:tcBorders>
            <w:hideMark/>
          </w:tcPr>
          <w:p w:rsidR="00D44D3B" w:rsidRDefault="00D44D3B">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rsidR="00D44D3B" w:rsidRDefault="00D44D3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rsidR="00D44D3B" w:rsidRDefault="00D44D3B">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rsidR="00D44D3B" w:rsidRDefault="00D44D3B">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rsidR="00D44D3B" w:rsidRDefault="00D44D3B">
                <w:pPr>
                  <w:jc w:val="center"/>
                </w:pPr>
                <w:r>
                  <w:rPr>
                    <w:rStyle w:val="PlaceholderText"/>
                    <w:color w:val="FFFFFF" w:themeColor="background1"/>
                  </w:rPr>
                  <w:t>Click here to enter text.</w:t>
                </w:r>
              </w:p>
            </w:tc>
          </w:sdtContent>
        </w:sdt>
      </w:tr>
      <w:tr w:rsidR="00D44D3B" w:rsidTr="00275FBC">
        <w:trPr>
          <w:gridAfter w:val="1"/>
          <w:wAfter w:w="8" w:type="dxa"/>
          <w:trHeight w:val="5800"/>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rsidR="00D44D3B" w:rsidRDefault="00D44D3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D44D3B">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rsidP="00D44D3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Tested Qty</w:t>
                  </w:r>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Comments if not performed.</w:t>
                  </w:r>
                </w:p>
                <w:p w:rsidR="00D44D3B" w:rsidRDefault="00D44D3B">
                  <w:pPr>
                    <w:pStyle w:val="Bodyjustified"/>
                    <w:spacing w:line="240" w:lineRule="auto"/>
                    <w:rPr>
                      <w:rFonts w:cs="Arial"/>
                      <w:sz w:val="16"/>
                      <w:szCs w:val="16"/>
                    </w:rPr>
                  </w:pPr>
                  <w:r>
                    <w:rPr>
                      <w:rFonts w:cs="Arial"/>
                      <w:sz w:val="16"/>
                      <w:szCs w:val="16"/>
                    </w:rPr>
                    <w:t>Comments on Rejection</w:t>
                  </w:r>
                </w:p>
              </w:tc>
            </w:tr>
            <w:tr w:rsidR="00C55139" w:rsidTr="002B6668">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rsidR="00C55139" w:rsidRPr="00DA461C" w:rsidRDefault="00C55139" w:rsidP="00C55139">
                  <w:pPr>
                    <w:pStyle w:val="Bodyjustified"/>
                    <w:spacing w:line="240" w:lineRule="auto"/>
                    <w:ind w:left="113" w:right="113"/>
                    <w:rPr>
                      <w:rFonts w:cs="Arial"/>
                      <w:sz w:val="16"/>
                      <w:szCs w:val="16"/>
                    </w:rPr>
                  </w:pPr>
                  <w:r>
                    <w:rPr>
                      <w:rFonts w:cs="Arial"/>
                      <w:sz w:val="16"/>
                      <w:szCs w:val="16"/>
                    </w:rPr>
                    <w:t>Electrical 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55139" w:rsidRDefault="00C55139" w:rsidP="00C55139">
                  <w:pPr>
                    <w:pStyle w:val="Bodyjustified"/>
                    <w:spacing w:line="240" w:lineRule="auto"/>
                    <w:rPr>
                      <w:rFonts w:cs="Arial"/>
                      <w:sz w:val="16"/>
                      <w:szCs w:val="16"/>
                    </w:rPr>
                  </w:pPr>
                  <w:r>
                    <w:rPr>
                      <w:rFonts w:cs="Arial"/>
                      <w:sz w:val="16"/>
                      <w:szCs w:val="16"/>
                    </w:rPr>
                    <w:t>Residual Magnetism</w:t>
                  </w:r>
                </w:p>
              </w:tc>
              <w:sdt>
                <w:sdtPr>
                  <w:rPr>
                    <w:rFonts w:cs="Arial"/>
                    <w:sz w:val="16"/>
                    <w:szCs w:val="16"/>
                  </w:rPr>
                  <w:id w:val="21124088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55139" w:rsidRPr="00DA461C" w:rsidRDefault="00943351" w:rsidP="00C55139">
                  <w:pPr>
                    <w:pStyle w:val="Bodyjustified"/>
                    <w:spacing w:line="240" w:lineRule="auto"/>
                    <w:jc w:val="left"/>
                    <w:rPr>
                      <w:rFonts w:cs="Arial"/>
                      <w:sz w:val="16"/>
                      <w:szCs w:val="16"/>
                    </w:rPr>
                  </w:pPr>
                  <w:r>
                    <w:rPr>
                      <w:rFonts w:cs="Arial"/>
                      <w:sz w:val="16"/>
                      <w:szCs w:val="16"/>
                    </w:rPr>
                    <w:t>ESCC 3403, Para. 8.19</w:t>
                  </w:r>
                </w:p>
              </w:tc>
              <w:tc>
                <w:tcPr>
                  <w:tcW w:w="994"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jc w:val="left"/>
                    <w:rPr>
                      <w:rFonts w:cs="Arial"/>
                      <w:sz w:val="16"/>
                      <w:szCs w:val="16"/>
                    </w:rPr>
                  </w:pPr>
                </w:p>
              </w:tc>
            </w:tr>
            <w:tr w:rsidR="00C55139" w:rsidTr="002B666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rsidR="00C55139" w:rsidRPr="00DA461C" w:rsidRDefault="00C55139" w:rsidP="00C55139">
                  <w:pPr>
                    <w:pStyle w:val="Bodyjustified"/>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55139" w:rsidRDefault="00C55139" w:rsidP="00C55139">
                  <w:pPr>
                    <w:pStyle w:val="Bodyjustified"/>
                    <w:spacing w:line="240" w:lineRule="auto"/>
                    <w:rPr>
                      <w:rFonts w:cs="Arial"/>
                      <w:sz w:val="16"/>
                      <w:szCs w:val="16"/>
                    </w:rPr>
                  </w:pPr>
                  <w:r>
                    <w:rPr>
                      <w:rFonts w:cs="Arial"/>
                      <w:sz w:val="16"/>
                      <w:szCs w:val="16"/>
                    </w:rPr>
                    <w:t>RF Leakage</w:t>
                  </w:r>
                </w:p>
              </w:tc>
              <w:sdt>
                <w:sdtPr>
                  <w:rPr>
                    <w:rFonts w:cs="Arial"/>
                    <w:sz w:val="16"/>
                    <w:szCs w:val="16"/>
                  </w:rPr>
                  <w:id w:val="195774605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55139" w:rsidRPr="00DA461C" w:rsidRDefault="00943351" w:rsidP="00C55139">
                  <w:pPr>
                    <w:pStyle w:val="Bodyjustified"/>
                    <w:spacing w:line="240" w:lineRule="auto"/>
                    <w:jc w:val="left"/>
                    <w:rPr>
                      <w:rFonts w:cs="Arial"/>
                      <w:sz w:val="16"/>
                      <w:szCs w:val="16"/>
                    </w:rPr>
                  </w:pPr>
                  <w:r>
                    <w:rPr>
                      <w:rFonts w:cs="Arial"/>
                      <w:sz w:val="16"/>
                      <w:szCs w:val="16"/>
                    </w:rPr>
                    <w:t>IEC 61726 and Detail Specification</w:t>
                  </w:r>
                </w:p>
              </w:tc>
              <w:tc>
                <w:tcPr>
                  <w:tcW w:w="994"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jc w:val="left"/>
                    <w:rPr>
                      <w:rFonts w:cs="Arial"/>
                      <w:sz w:val="16"/>
                      <w:szCs w:val="16"/>
                    </w:rPr>
                  </w:pPr>
                </w:p>
              </w:tc>
            </w:tr>
            <w:tr w:rsidR="00C55139" w:rsidTr="002B666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rsidR="00C55139" w:rsidRPr="00DA461C" w:rsidRDefault="00C55139" w:rsidP="00C55139">
                  <w:pPr>
                    <w:pStyle w:val="Bodyjustified"/>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55139" w:rsidRDefault="00C55139" w:rsidP="00C55139">
                  <w:pPr>
                    <w:pStyle w:val="Bodyjustified"/>
                    <w:spacing w:line="240" w:lineRule="auto"/>
                    <w:rPr>
                      <w:rFonts w:cs="Arial"/>
                      <w:sz w:val="16"/>
                      <w:szCs w:val="16"/>
                    </w:rPr>
                  </w:pPr>
                  <w:r>
                    <w:rPr>
                      <w:rFonts w:cs="Arial"/>
                      <w:sz w:val="16"/>
                      <w:szCs w:val="16"/>
                    </w:rPr>
                    <w:t>Peak Power</w:t>
                  </w:r>
                </w:p>
              </w:tc>
              <w:sdt>
                <w:sdtPr>
                  <w:rPr>
                    <w:rFonts w:cs="Arial"/>
                    <w:sz w:val="16"/>
                    <w:szCs w:val="16"/>
                  </w:rPr>
                  <w:id w:val="142091009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55139" w:rsidRPr="00DA461C" w:rsidRDefault="00943351" w:rsidP="00C55139">
                  <w:pPr>
                    <w:pStyle w:val="Bodyjustified"/>
                    <w:spacing w:line="240" w:lineRule="auto"/>
                    <w:jc w:val="left"/>
                    <w:rPr>
                      <w:rFonts w:cs="Arial"/>
                      <w:sz w:val="16"/>
                      <w:szCs w:val="16"/>
                    </w:rPr>
                  </w:pPr>
                  <w:r>
                    <w:rPr>
                      <w:rFonts w:cs="Arial"/>
                      <w:sz w:val="16"/>
                      <w:szCs w:val="16"/>
                    </w:rPr>
                    <w:t>As specified in Detail Specification</w:t>
                  </w:r>
                </w:p>
              </w:tc>
              <w:tc>
                <w:tcPr>
                  <w:tcW w:w="994"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jc w:val="left"/>
                    <w:rPr>
                      <w:rFonts w:cs="Arial"/>
                      <w:sz w:val="16"/>
                      <w:szCs w:val="16"/>
                    </w:rPr>
                  </w:pPr>
                </w:p>
              </w:tc>
            </w:tr>
            <w:tr w:rsidR="00C55139" w:rsidTr="002B6668">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rsidR="00C55139" w:rsidRPr="00DA461C" w:rsidRDefault="00C55139" w:rsidP="00C55139">
                  <w:pPr>
                    <w:pStyle w:val="Bodyjustified"/>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C55139" w:rsidRDefault="00C55139" w:rsidP="00C55139">
                  <w:pPr>
                    <w:pStyle w:val="Bodyjustified"/>
                    <w:spacing w:line="240" w:lineRule="auto"/>
                    <w:rPr>
                      <w:rFonts w:cs="Arial"/>
                      <w:sz w:val="16"/>
                      <w:szCs w:val="16"/>
                    </w:rPr>
                  </w:pPr>
                  <w:r>
                    <w:rPr>
                      <w:rFonts w:cs="Arial"/>
                      <w:sz w:val="16"/>
                      <w:szCs w:val="16"/>
                    </w:rPr>
                    <w:t>Radiographic Inspection</w:t>
                  </w:r>
                </w:p>
              </w:tc>
              <w:sdt>
                <w:sdtPr>
                  <w:rPr>
                    <w:rFonts w:cs="Arial"/>
                    <w:sz w:val="16"/>
                    <w:szCs w:val="16"/>
                  </w:rPr>
                  <w:id w:val="-63726028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jc w:val="center"/>
                      </w:pPr>
                      <w:r w:rsidRPr="001E4A6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C55139" w:rsidRPr="00DA461C" w:rsidRDefault="00943351" w:rsidP="00C55139">
                  <w:pPr>
                    <w:pStyle w:val="Bodyjustified"/>
                    <w:spacing w:line="240" w:lineRule="auto"/>
                    <w:jc w:val="left"/>
                    <w:rPr>
                      <w:rFonts w:cs="Arial"/>
                      <w:sz w:val="16"/>
                      <w:szCs w:val="16"/>
                    </w:rPr>
                  </w:pPr>
                  <w:r>
                    <w:rPr>
                      <w:rFonts w:cs="Arial"/>
                      <w:sz w:val="16"/>
                      <w:szCs w:val="16"/>
                    </w:rPr>
                    <w:t>As specified in PID</w:t>
                  </w:r>
                </w:p>
              </w:tc>
              <w:tc>
                <w:tcPr>
                  <w:tcW w:w="994"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C55139" w:rsidRDefault="00C55139" w:rsidP="00C55139">
                  <w:pPr>
                    <w:pStyle w:val="Bodyjustified"/>
                    <w:spacing w:line="240" w:lineRule="auto"/>
                    <w:jc w:val="left"/>
                    <w:rPr>
                      <w:rFonts w:cs="Arial"/>
                      <w:sz w:val="16"/>
                      <w:szCs w:val="16"/>
                    </w:rPr>
                  </w:pPr>
                </w:p>
              </w:tc>
            </w:tr>
            <w:tr w:rsidR="00D44D3B">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rsidR="00D44D3B" w:rsidRDefault="00D44D3B">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pPr>
              <w:ind w:right="72"/>
              <w:jc w:val="center"/>
              <w:rPr>
                <w:szCs w:val="14"/>
                <w:lang w:val="en-GB"/>
              </w:rPr>
            </w:pPr>
          </w:p>
          <w:p w:rsidR="00D44D3B" w:rsidRDefault="00D44D3B">
            <w:pPr>
              <w:ind w:right="72"/>
              <w:jc w:val="center"/>
              <w:rPr>
                <w:szCs w:val="14"/>
                <w:lang w:val="en-GB"/>
              </w:rPr>
            </w:pPr>
          </w:p>
        </w:tc>
      </w:tr>
    </w:tbl>
    <w:p w:rsidR="00D44D3B" w:rsidRDefault="00D44D3B">
      <w:r>
        <w:br w:type="page"/>
      </w:r>
    </w:p>
    <w:p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D44D3B">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E44"/>
    <w:rsid w:val="0002540D"/>
    <w:rsid w:val="00031541"/>
    <w:rsid w:val="00066667"/>
    <w:rsid w:val="000727D4"/>
    <w:rsid w:val="00075363"/>
    <w:rsid w:val="0008562F"/>
    <w:rsid w:val="00090E47"/>
    <w:rsid w:val="000B6B50"/>
    <w:rsid w:val="000C7734"/>
    <w:rsid w:val="000D6D3E"/>
    <w:rsid w:val="000F645C"/>
    <w:rsid w:val="001045B0"/>
    <w:rsid w:val="00111150"/>
    <w:rsid w:val="00123849"/>
    <w:rsid w:val="00136C43"/>
    <w:rsid w:val="00137AA9"/>
    <w:rsid w:val="00143474"/>
    <w:rsid w:val="00146C2B"/>
    <w:rsid w:val="00180CC4"/>
    <w:rsid w:val="00192C59"/>
    <w:rsid w:val="00193004"/>
    <w:rsid w:val="001B0A7C"/>
    <w:rsid w:val="001C4EFA"/>
    <w:rsid w:val="001D5857"/>
    <w:rsid w:val="00224C0D"/>
    <w:rsid w:val="002446A3"/>
    <w:rsid w:val="0025559B"/>
    <w:rsid w:val="00275FBC"/>
    <w:rsid w:val="002E54E9"/>
    <w:rsid w:val="003166CB"/>
    <w:rsid w:val="00320547"/>
    <w:rsid w:val="00332EF6"/>
    <w:rsid w:val="00333E50"/>
    <w:rsid w:val="00336204"/>
    <w:rsid w:val="00340C6D"/>
    <w:rsid w:val="00341D42"/>
    <w:rsid w:val="003468C0"/>
    <w:rsid w:val="00355E67"/>
    <w:rsid w:val="003978ED"/>
    <w:rsid w:val="003C5521"/>
    <w:rsid w:val="003F307E"/>
    <w:rsid w:val="003F4682"/>
    <w:rsid w:val="00424E3A"/>
    <w:rsid w:val="00466716"/>
    <w:rsid w:val="00490D06"/>
    <w:rsid w:val="004C74A9"/>
    <w:rsid w:val="004E5E6B"/>
    <w:rsid w:val="004F1805"/>
    <w:rsid w:val="005242BF"/>
    <w:rsid w:val="00525B75"/>
    <w:rsid w:val="005847DA"/>
    <w:rsid w:val="005D0036"/>
    <w:rsid w:val="00605580"/>
    <w:rsid w:val="00653CE9"/>
    <w:rsid w:val="00663726"/>
    <w:rsid w:val="006776BF"/>
    <w:rsid w:val="00690B2F"/>
    <w:rsid w:val="006959A8"/>
    <w:rsid w:val="006B72FF"/>
    <w:rsid w:val="006D5B50"/>
    <w:rsid w:val="006E19F1"/>
    <w:rsid w:val="006E79DB"/>
    <w:rsid w:val="007200A9"/>
    <w:rsid w:val="00724F77"/>
    <w:rsid w:val="00745493"/>
    <w:rsid w:val="00752319"/>
    <w:rsid w:val="007F0FF3"/>
    <w:rsid w:val="00807DAA"/>
    <w:rsid w:val="008330BA"/>
    <w:rsid w:val="008475C9"/>
    <w:rsid w:val="00851168"/>
    <w:rsid w:val="0088106E"/>
    <w:rsid w:val="008D38C9"/>
    <w:rsid w:val="00924A4A"/>
    <w:rsid w:val="00943351"/>
    <w:rsid w:val="00954434"/>
    <w:rsid w:val="009545D1"/>
    <w:rsid w:val="00960C1D"/>
    <w:rsid w:val="00964E73"/>
    <w:rsid w:val="00965E44"/>
    <w:rsid w:val="00976ABF"/>
    <w:rsid w:val="009A6F63"/>
    <w:rsid w:val="00A007AC"/>
    <w:rsid w:val="00A272FE"/>
    <w:rsid w:val="00A5202D"/>
    <w:rsid w:val="00AA6FA0"/>
    <w:rsid w:val="00AC0DD2"/>
    <w:rsid w:val="00AC39A1"/>
    <w:rsid w:val="00AE250A"/>
    <w:rsid w:val="00B148FC"/>
    <w:rsid w:val="00B555D6"/>
    <w:rsid w:val="00B650CA"/>
    <w:rsid w:val="00B9356A"/>
    <w:rsid w:val="00BC7B00"/>
    <w:rsid w:val="00BE326B"/>
    <w:rsid w:val="00C3103F"/>
    <w:rsid w:val="00C55139"/>
    <w:rsid w:val="00C70133"/>
    <w:rsid w:val="00C74833"/>
    <w:rsid w:val="00CD49B4"/>
    <w:rsid w:val="00CE5876"/>
    <w:rsid w:val="00D44D3B"/>
    <w:rsid w:val="00D5212C"/>
    <w:rsid w:val="00D52B50"/>
    <w:rsid w:val="00DA1667"/>
    <w:rsid w:val="00DB5A63"/>
    <w:rsid w:val="00DC532B"/>
    <w:rsid w:val="00DF382F"/>
    <w:rsid w:val="00E233C1"/>
    <w:rsid w:val="00E8743E"/>
    <w:rsid w:val="00F02879"/>
    <w:rsid w:val="00F2368E"/>
    <w:rsid w:val="00F35805"/>
    <w:rsid w:val="00F5214E"/>
    <w:rsid w:val="00F64163"/>
    <w:rsid w:val="00F87756"/>
    <w:rsid w:val="00F97957"/>
    <w:rsid w:val="00FA3851"/>
    <w:rsid w:val="00FD4FA4"/>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334713AC19340E89F8F107965A8AB85"/>
        <w:category>
          <w:name w:val="General"/>
          <w:gallery w:val="placeholder"/>
        </w:category>
        <w:types>
          <w:type w:val="bbPlcHdr"/>
        </w:types>
        <w:behaviors>
          <w:behavior w:val="content"/>
        </w:behaviors>
        <w:guid w:val="{46BD43EA-AC70-4741-A3BB-0940A31F1113}"/>
      </w:docPartPr>
      <w:docPartBody>
        <w:p w:rsidR="00637894" w:rsidRDefault="00637894">
          <w:pPr>
            <w:pStyle w:val="E334713AC19340E89F8F107965A8AB85"/>
          </w:pPr>
          <w:r w:rsidRPr="009545D1">
            <w:rPr>
              <w:rStyle w:val="PlaceholderText"/>
              <w:color w:val="FFFFFF" w:themeColor="background1"/>
            </w:rPr>
            <w:t>Click here to enter text.</w:t>
          </w:r>
        </w:p>
      </w:docPartBody>
    </w:docPart>
    <w:docPart>
      <w:docPartPr>
        <w:name w:val="573523A2B9EC460493497667FC81E8F5"/>
        <w:category>
          <w:name w:val="General"/>
          <w:gallery w:val="placeholder"/>
        </w:category>
        <w:types>
          <w:type w:val="bbPlcHdr"/>
        </w:types>
        <w:behaviors>
          <w:behavior w:val="content"/>
        </w:behaviors>
        <w:guid w:val="{3C9B90FD-B082-403D-9BDD-F6A530A08260}"/>
      </w:docPartPr>
      <w:docPartBody>
        <w:p w:rsidR="00637894" w:rsidRDefault="00637894">
          <w:pPr>
            <w:pStyle w:val="573523A2B9EC460493497667FC81E8F5"/>
          </w:pPr>
          <w:r w:rsidRPr="009A6F63">
            <w:rPr>
              <w:rStyle w:val="PlaceholderText"/>
              <w:color w:val="FFFFFF" w:themeColor="background1"/>
            </w:rPr>
            <w:t>Click here to enter text.</w:t>
          </w:r>
        </w:p>
      </w:docPartBody>
    </w:docPart>
    <w:docPart>
      <w:docPartPr>
        <w:name w:val="DA1DBBA3282649A991EA7B3C04AE7557"/>
        <w:category>
          <w:name w:val="General"/>
          <w:gallery w:val="placeholder"/>
        </w:category>
        <w:types>
          <w:type w:val="bbPlcHdr"/>
        </w:types>
        <w:behaviors>
          <w:behavior w:val="content"/>
        </w:behaviors>
        <w:guid w:val="{E0EFC6C0-75CB-4522-8A55-D92C251CF7EF}"/>
      </w:docPartPr>
      <w:docPartBody>
        <w:p w:rsidR="00637894" w:rsidRDefault="00637894">
          <w:pPr>
            <w:pStyle w:val="DA1DBBA3282649A991EA7B3C04AE7557"/>
          </w:pPr>
          <w:r w:rsidRPr="001B0A7C">
            <w:rPr>
              <w:rStyle w:val="PlaceholderText"/>
              <w:color w:val="FFFFFF" w:themeColor="background1"/>
            </w:rPr>
            <w:t>Click here to enter a date.</w:t>
          </w:r>
        </w:p>
      </w:docPartBody>
    </w:docPart>
    <w:docPart>
      <w:docPartPr>
        <w:name w:val="517A086A3122489397079DC3F1293191"/>
        <w:category>
          <w:name w:val="General"/>
          <w:gallery w:val="placeholder"/>
        </w:category>
        <w:types>
          <w:type w:val="bbPlcHdr"/>
        </w:types>
        <w:behaviors>
          <w:behavior w:val="content"/>
        </w:behaviors>
        <w:guid w:val="{DCB1429A-FBD1-4D5B-ABD6-5E9FB666CBF3}"/>
      </w:docPartPr>
      <w:docPartBody>
        <w:p w:rsidR="00637894" w:rsidRDefault="00637894">
          <w:pPr>
            <w:pStyle w:val="517A086A3122489397079DC3F1293191"/>
          </w:pPr>
          <w:r w:rsidRPr="009A6F63">
            <w:rPr>
              <w:rStyle w:val="PlaceholderText"/>
              <w:color w:val="FFFFFF" w:themeColor="background1"/>
            </w:rPr>
            <w:t>Click here to enter text.</w:t>
          </w:r>
        </w:p>
      </w:docPartBody>
    </w:docPart>
    <w:docPart>
      <w:docPartPr>
        <w:name w:val="99BEBC01071841459CFFDF20D8DA06BD"/>
        <w:category>
          <w:name w:val="General"/>
          <w:gallery w:val="placeholder"/>
        </w:category>
        <w:types>
          <w:type w:val="bbPlcHdr"/>
        </w:types>
        <w:behaviors>
          <w:behavior w:val="content"/>
        </w:behaviors>
        <w:guid w:val="{285C07D6-ECC2-4984-AB70-CD325148C3D1}"/>
      </w:docPartPr>
      <w:docPartBody>
        <w:p w:rsidR="00637894" w:rsidRDefault="00637894">
          <w:pPr>
            <w:pStyle w:val="99BEBC01071841459CFFDF20D8DA06BD"/>
          </w:pPr>
          <w:r w:rsidRPr="009A6F63">
            <w:rPr>
              <w:rStyle w:val="PlaceholderText"/>
              <w:color w:val="FFFFFF" w:themeColor="background1"/>
            </w:rPr>
            <w:t>Click here to enter text.</w:t>
          </w:r>
        </w:p>
      </w:docPartBody>
    </w:docPart>
    <w:docPart>
      <w:docPartPr>
        <w:name w:val="EABF040274FC49739ACDC979906C4001"/>
        <w:category>
          <w:name w:val="General"/>
          <w:gallery w:val="placeholder"/>
        </w:category>
        <w:types>
          <w:type w:val="bbPlcHdr"/>
        </w:types>
        <w:behaviors>
          <w:behavior w:val="content"/>
        </w:behaviors>
        <w:guid w:val="{6C71F563-E5EB-437E-AC3F-C80A28BA6626}"/>
      </w:docPartPr>
      <w:docPartBody>
        <w:p w:rsidR="00637894" w:rsidRDefault="00637894">
          <w:pPr>
            <w:pStyle w:val="EABF040274FC49739ACDC979906C4001"/>
          </w:pPr>
          <w:r w:rsidRPr="009A6F63">
            <w:rPr>
              <w:rStyle w:val="PlaceholderText"/>
              <w:color w:val="FFFFFF" w:themeColor="background1"/>
            </w:rPr>
            <w:t>Click here to enter text.</w:t>
          </w:r>
        </w:p>
      </w:docPartBody>
    </w:docPart>
    <w:docPart>
      <w:docPartPr>
        <w:name w:val="F7BA9AC8B27546578BEECEDB5BF88C4E"/>
        <w:category>
          <w:name w:val="General"/>
          <w:gallery w:val="placeholder"/>
        </w:category>
        <w:types>
          <w:type w:val="bbPlcHdr"/>
        </w:types>
        <w:behaviors>
          <w:behavior w:val="content"/>
        </w:behaviors>
        <w:guid w:val="{C4ECA462-8C09-4A93-99FC-04492CA5A63F}"/>
      </w:docPartPr>
      <w:docPartBody>
        <w:p w:rsidR="00637894" w:rsidRDefault="00637894">
          <w:pPr>
            <w:pStyle w:val="F7BA9AC8B27546578BEECEDB5BF88C4E"/>
          </w:pPr>
          <w:r w:rsidRPr="009A6F63">
            <w:rPr>
              <w:rStyle w:val="PlaceholderText"/>
              <w:color w:val="FFFFFF" w:themeColor="background1"/>
            </w:rPr>
            <w:t>Click here to enter text.</w:t>
          </w:r>
        </w:p>
      </w:docPartBody>
    </w:docPart>
    <w:docPart>
      <w:docPartPr>
        <w:name w:val="036C110DC72344B09440EE4A6002DEB2"/>
        <w:category>
          <w:name w:val="General"/>
          <w:gallery w:val="placeholder"/>
        </w:category>
        <w:types>
          <w:type w:val="bbPlcHdr"/>
        </w:types>
        <w:behaviors>
          <w:behavior w:val="content"/>
        </w:behaviors>
        <w:guid w:val="{C1B2F2FC-F54B-4D00-9781-15B7E18F075C}"/>
      </w:docPartPr>
      <w:docPartBody>
        <w:p w:rsidR="00637894" w:rsidRDefault="00637894">
          <w:pPr>
            <w:pStyle w:val="036C110DC72344B09440EE4A6002DEB2"/>
          </w:pPr>
          <w:r w:rsidRPr="009A6F63">
            <w:rPr>
              <w:rStyle w:val="PlaceholderText"/>
              <w:color w:val="FFFFFF" w:themeColor="background1"/>
            </w:rPr>
            <w:t>Click here to enter text.</w:t>
          </w:r>
        </w:p>
      </w:docPartBody>
    </w:docPart>
    <w:docPart>
      <w:docPartPr>
        <w:name w:val="663FF231D7E64DDB99383C3E78981ED9"/>
        <w:category>
          <w:name w:val="General"/>
          <w:gallery w:val="placeholder"/>
        </w:category>
        <w:types>
          <w:type w:val="bbPlcHdr"/>
        </w:types>
        <w:behaviors>
          <w:behavior w:val="content"/>
        </w:behaviors>
        <w:guid w:val="{062710CB-3992-42E3-B262-1093FDC553F9}"/>
      </w:docPartPr>
      <w:docPartBody>
        <w:p w:rsidR="00637894" w:rsidRDefault="00637894">
          <w:pPr>
            <w:pStyle w:val="663FF231D7E64DDB99383C3E78981ED9"/>
          </w:pPr>
          <w:r w:rsidRPr="009A6F63">
            <w:rPr>
              <w:rStyle w:val="PlaceholderText"/>
              <w:color w:val="FFFFFF" w:themeColor="background1"/>
            </w:rPr>
            <w:t>Click here to enter text.</w:t>
          </w:r>
        </w:p>
      </w:docPartBody>
    </w:docPart>
    <w:docPart>
      <w:docPartPr>
        <w:name w:val="4138FDE8933142698DFF279D7B71AD56"/>
        <w:category>
          <w:name w:val="General"/>
          <w:gallery w:val="placeholder"/>
        </w:category>
        <w:types>
          <w:type w:val="bbPlcHdr"/>
        </w:types>
        <w:behaviors>
          <w:behavior w:val="content"/>
        </w:behaviors>
        <w:guid w:val="{F8D53FB8-4951-41EE-B578-8E3359F1ED3B}"/>
      </w:docPartPr>
      <w:docPartBody>
        <w:p w:rsidR="00637894" w:rsidRDefault="00637894">
          <w:pPr>
            <w:pStyle w:val="4138FDE8933142698DFF279D7B71AD56"/>
          </w:pPr>
          <w:r w:rsidRPr="009A6F63">
            <w:rPr>
              <w:rStyle w:val="PlaceholderText"/>
              <w:color w:val="FFFFFF" w:themeColor="background1"/>
            </w:rPr>
            <w:t>Click here to enter text.</w:t>
          </w:r>
        </w:p>
      </w:docPartBody>
    </w:docPart>
    <w:docPart>
      <w:docPartPr>
        <w:name w:val="19572A7A92704E10A841F621152CD1D0"/>
        <w:category>
          <w:name w:val="General"/>
          <w:gallery w:val="placeholder"/>
        </w:category>
        <w:types>
          <w:type w:val="bbPlcHdr"/>
        </w:types>
        <w:behaviors>
          <w:behavior w:val="content"/>
        </w:behaviors>
        <w:guid w:val="{780F2869-2EF7-497B-AED1-57ECEDA0ED48}"/>
      </w:docPartPr>
      <w:docPartBody>
        <w:p w:rsidR="00637894" w:rsidRDefault="00637894">
          <w:pPr>
            <w:pStyle w:val="19572A7A92704E10A841F621152CD1D0"/>
          </w:pPr>
          <w:r w:rsidRPr="009A6F63">
            <w:rPr>
              <w:rStyle w:val="PlaceholderText"/>
              <w:color w:val="FFFFFF" w:themeColor="background1"/>
            </w:rPr>
            <w:t>Click here to enter text.</w:t>
          </w:r>
        </w:p>
      </w:docPartBody>
    </w:docPart>
    <w:docPart>
      <w:docPartPr>
        <w:name w:val="7281485D3DA0406BA6C37EC52C10CF67"/>
        <w:category>
          <w:name w:val="General"/>
          <w:gallery w:val="placeholder"/>
        </w:category>
        <w:types>
          <w:type w:val="bbPlcHdr"/>
        </w:types>
        <w:behaviors>
          <w:behavior w:val="content"/>
        </w:behaviors>
        <w:guid w:val="{ED9B9496-9406-4CCA-B437-D645A60DFBCD}"/>
      </w:docPartPr>
      <w:docPartBody>
        <w:p w:rsidR="00637894" w:rsidRDefault="00637894">
          <w:pPr>
            <w:pStyle w:val="7281485D3DA0406BA6C37EC52C10CF67"/>
          </w:pPr>
          <w:r w:rsidRPr="009A6F63">
            <w:rPr>
              <w:rStyle w:val="PlaceholderText"/>
              <w:color w:val="FFFFFF" w:themeColor="background1"/>
            </w:rPr>
            <w:t>Click here to enter text.</w:t>
          </w:r>
        </w:p>
      </w:docPartBody>
    </w:docPart>
    <w:docPart>
      <w:docPartPr>
        <w:name w:val="2079F7BC3380452BB36D91B5A0023B53"/>
        <w:category>
          <w:name w:val="General"/>
          <w:gallery w:val="placeholder"/>
        </w:category>
        <w:types>
          <w:type w:val="bbPlcHdr"/>
        </w:types>
        <w:behaviors>
          <w:behavior w:val="content"/>
        </w:behaviors>
        <w:guid w:val="{14F90EC2-1112-459D-B784-89B89B93DE6C}"/>
      </w:docPartPr>
      <w:docPartBody>
        <w:p w:rsidR="00637894" w:rsidRDefault="00637894">
          <w:pPr>
            <w:pStyle w:val="2079F7BC3380452BB36D91B5A0023B53"/>
          </w:pPr>
          <w:r w:rsidRPr="009A6F63">
            <w:rPr>
              <w:rStyle w:val="PlaceholderText"/>
              <w:color w:val="FFFFFF" w:themeColor="background1"/>
            </w:rPr>
            <w:t>Click here to enter text.</w:t>
          </w:r>
        </w:p>
      </w:docPartBody>
    </w:docPart>
    <w:docPart>
      <w:docPartPr>
        <w:name w:val="5918CD95C58F437186D94393EF9C8250"/>
        <w:category>
          <w:name w:val="General"/>
          <w:gallery w:val="placeholder"/>
        </w:category>
        <w:types>
          <w:type w:val="bbPlcHdr"/>
        </w:types>
        <w:behaviors>
          <w:behavior w:val="content"/>
        </w:behaviors>
        <w:guid w:val="{F388400F-67B8-40FB-B326-E4C38E1E13EE}"/>
      </w:docPartPr>
      <w:docPartBody>
        <w:p w:rsidR="00637894" w:rsidRDefault="00637894">
          <w:pPr>
            <w:pStyle w:val="5918CD95C58F437186D94393EF9C8250"/>
          </w:pPr>
          <w:r w:rsidRPr="009A6F63">
            <w:rPr>
              <w:rStyle w:val="PlaceholderText"/>
              <w:color w:val="FFFFFF" w:themeColor="background1"/>
            </w:rPr>
            <w:t>Click here to enter text.</w:t>
          </w:r>
        </w:p>
      </w:docPartBody>
    </w:docPart>
    <w:docPart>
      <w:docPartPr>
        <w:name w:val="D7BA7993A9884DEBAD9F62D5D2C5848F"/>
        <w:category>
          <w:name w:val="General"/>
          <w:gallery w:val="placeholder"/>
        </w:category>
        <w:types>
          <w:type w:val="bbPlcHdr"/>
        </w:types>
        <w:behaviors>
          <w:behavior w:val="content"/>
        </w:behaviors>
        <w:guid w:val="{6C0CBB20-9027-42EC-8107-1DE5354C675C}"/>
      </w:docPartPr>
      <w:docPartBody>
        <w:p w:rsidR="00637894" w:rsidRDefault="00637894">
          <w:pPr>
            <w:pStyle w:val="D7BA7993A9884DEBAD9F62D5D2C5848F"/>
          </w:pPr>
          <w:r w:rsidRPr="009A6F63">
            <w:rPr>
              <w:rStyle w:val="PlaceholderText"/>
              <w:color w:val="FFFFFF" w:themeColor="background1"/>
            </w:rPr>
            <w:t>Click here to enter text.</w:t>
          </w:r>
        </w:p>
      </w:docPartBody>
    </w:docPart>
    <w:docPart>
      <w:docPartPr>
        <w:name w:val="D60FC98D68F9450EB540C2C9028CE929"/>
        <w:category>
          <w:name w:val="General"/>
          <w:gallery w:val="placeholder"/>
        </w:category>
        <w:types>
          <w:type w:val="bbPlcHdr"/>
        </w:types>
        <w:behaviors>
          <w:behavior w:val="content"/>
        </w:behaviors>
        <w:guid w:val="{01B3B48B-3D82-405D-B5F1-291FB4DF0E77}"/>
      </w:docPartPr>
      <w:docPartBody>
        <w:p w:rsidR="00637894" w:rsidRDefault="00637894">
          <w:pPr>
            <w:pStyle w:val="D60FC98D68F9450EB540C2C9028CE929"/>
          </w:pPr>
          <w:r w:rsidRPr="009A6F63">
            <w:rPr>
              <w:rStyle w:val="PlaceholderText"/>
              <w:color w:val="FFFFFF" w:themeColor="background1"/>
            </w:rPr>
            <w:t>Click here to enter text.</w:t>
          </w:r>
        </w:p>
      </w:docPartBody>
    </w:docPart>
    <w:docPart>
      <w:docPartPr>
        <w:name w:val="0CADF161976341218FA2D2370CCB5555"/>
        <w:category>
          <w:name w:val="General"/>
          <w:gallery w:val="placeholder"/>
        </w:category>
        <w:types>
          <w:type w:val="bbPlcHdr"/>
        </w:types>
        <w:behaviors>
          <w:behavior w:val="content"/>
        </w:behaviors>
        <w:guid w:val="{40FE26C3-28E4-4AC4-8115-FDF924767768}"/>
      </w:docPartPr>
      <w:docPartBody>
        <w:p w:rsidR="00637894" w:rsidRDefault="00637894">
          <w:pPr>
            <w:pStyle w:val="0CADF161976341218FA2D2370CCB5555"/>
          </w:pPr>
          <w:r w:rsidRPr="009A6F63">
            <w:rPr>
              <w:rStyle w:val="PlaceholderText"/>
              <w:color w:val="FFFFFF" w:themeColor="background1"/>
            </w:rPr>
            <w:t>Click here to enter text.</w:t>
          </w:r>
        </w:p>
      </w:docPartBody>
    </w:docPart>
    <w:docPart>
      <w:docPartPr>
        <w:name w:val="6E98DDD006644802BB79823627017E1B"/>
        <w:category>
          <w:name w:val="General"/>
          <w:gallery w:val="placeholder"/>
        </w:category>
        <w:types>
          <w:type w:val="bbPlcHdr"/>
        </w:types>
        <w:behaviors>
          <w:behavior w:val="content"/>
        </w:behaviors>
        <w:guid w:val="{DD294C27-3824-453C-858E-6FA74E811212}"/>
      </w:docPartPr>
      <w:docPartBody>
        <w:p w:rsidR="00637894" w:rsidRDefault="00637894">
          <w:pPr>
            <w:pStyle w:val="6E98DDD006644802BB79823627017E1B"/>
          </w:pPr>
          <w:r w:rsidRPr="009A6F63">
            <w:rPr>
              <w:rStyle w:val="PlaceholderText"/>
              <w:color w:val="FFFFFF" w:themeColor="background1"/>
            </w:rPr>
            <w:t>Click here to enter text.</w:t>
          </w:r>
        </w:p>
      </w:docPartBody>
    </w:docPart>
    <w:docPart>
      <w:docPartPr>
        <w:name w:val="67B971A0E5D749E48B42E57804CDEC3C"/>
        <w:category>
          <w:name w:val="General"/>
          <w:gallery w:val="placeholder"/>
        </w:category>
        <w:types>
          <w:type w:val="bbPlcHdr"/>
        </w:types>
        <w:behaviors>
          <w:behavior w:val="content"/>
        </w:behaviors>
        <w:guid w:val="{75A80D66-9A43-4D2B-9896-4CB7ABE38603}"/>
      </w:docPartPr>
      <w:docPartBody>
        <w:p w:rsidR="00637894" w:rsidRDefault="00637894">
          <w:pPr>
            <w:pStyle w:val="67B971A0E5D749E48B42E57804CDEC3C"/>
          </w:pPr>
          <w:r w:rsidRPr="009A6F63">
            <w:rPr>
              <w:rStyle w:val="PlaceholderText"/>
              <w:color w:val="FFFFFF" w:themeColor="background1"/>
            </w:rPr>
            <w:t>Click here to enter text.</w:t>
          </w:r>
        </w:p>
      </w:docPartBody>
    </w:docPart>
    <w:docPart>
      <w:docPartPr>
        <w:name w:val="14002D82DE0B40F589C6DF50B655B056"/>
        <w:category>
          <w:name w:val="General"/>
          <w:gallery w:val="placeholder"/>
        </w:category>
        <w:types>
          <w:type w:val="bbPlcHdr"/>
        </w:types>
        <w:behaviors>
          <w:behavior w:val="content"/>
        </w:behaviors>
        <w:guid w:val="{274D907C-8372-4CB5-BA37-084FE1CEF317}"/>
      </w:docPartPr>
      <w:docPartBody>
        <w:p w:rsidR="00637894" w:rsidRDefault="00637894">
          <w:pPr>
            <w:pStyle w:val="14002D82DE0B40F589C6DF50B655B056"/>
          </w:pPr>
          <w:r w:rsidRPr="00AE250A">
            <w:rPr>
              <w:rStyle w:val="PlaceholderText"/>
              <w:color w:val="FFFFFF" w:themeColor="background1"/>
            </w:rPr>
            <w:t>Click here to enter text.</w:t>
          </w:r>
        </w:p>
      </w:docPartBody>
    </w:docPart>
    <w:docPart>
      <w:docPartPr>
        <w:name w:val="72533421360C47EBBCAA9CD81D9A3068"/>
        <w:category>
          <w:name w:val="General"/>
          <w:gallery w:val="placeholder"/>
        </w:category>
        <w:types>
          <w:type w:val="bbPlcHdr"/>
        </w:types>
        <w:behaviors>
          <w:behavior w:val="content"/>
        </w:behaviors>
        <w:guid w:val="{8A90B178-D98A-4226-8747-677FC8178328}"/>
      </w:docPartPr>
      <w:docPartBody>
        <w:p w:rsidR="00637894" w:rsidRDefault="00637894">
          <w:pPr>
            <w:pStyle w:val="72533421360C47EBBCAA9CD81D9A3068"/>
          </w:pPr>
          <w:r w:rsidRPr="009A6F63">
            <w:rPr>
              <w:rStyle w:val="PlaceholderText"/>
              <w:color w:val="FFFFFF" w:themeColor="background1"/>
            </w:rPr>
            <w:t>Click here to enter text.</w:t>
          </w:r>
        </w:p>
      </w:docPartBody>
    </w:docPart>
    <w:docPart>
      <w:docPartPr>
        <w:name w:val="754F2457DBFA4978AC863A00D141C477"/>
        <w:category>
          <w:name w:val="General"/>
          <w:gallery w:val="placeholder"/>
        </w:category>
        <w:types>
          <w:type w:val="bbPlcHdr"/>
        </w:types>
        <w:behaviors>
          <w:behavior w:val="content"/>
        </w:behaviors>
        <w:guid w:val="{863BD8D8-CEA5-4A73-888D-74FFE3CA43B7}"/>
      </w:docPartPr>
      <w:docPartBody>
        <w:p w:rsidR="00637894" w:rsidRDefault="00637894">
          <w:pPr>
            <w:pStyle w:val="754F2457DBFA4978AC863A00D141C477"/>
          </w:pPr>
          <w:r w:rsidRPr="009A6F63">
            <w:rPr>
              <w:rStyle w:val="PlaceholderText"/>
              <w:color w:val="FFFFFF" w:themeColor="background1"/>
            </w:rPr>
            <w:t>Click here to enter text.</w:t>
          </w:r>
        </w:p>
      </w:docPartBody>
    </w:docPart>
    <w:docPart>
      <w:docPartPr>
        <w:name w:val="71DFD0D302DF400CB2258954C2CB806E"/>
        <w:category>
          <w:name w:val="General"/>
          <w:gallery w:val="placeholder"/>
        </w:category>
        <w:types>
          <w:type w:val="bbPlcHdr"/>
        </w:types>
        <w:behaviors>
          <w:behavior w:val="content"/>
        </w:behaviors>
        <w:guid w:val="{386644B4-FBF0-4420-9F14-A1D2903BCD67}"/>
      </w:docPartPr>
      <w:docPartBody>
        <w:p w:rsidR="00637894" w:rsidRDefault="00637894">
          <w:pPr>
            <w:pStyle w:val="71DFD0D302DF400CB2258954C2CB806E"/>
          </w:pPr>
          <w:r w:rsidRPr="00AE250A">
            <w:rPr>
              <w:rStyle w:val="PlaceholderText"/>
              <w:color w:val="FFFFFF" w:themeColor="background1"/>
            </w:rPr>
            <w:t>Click here to enter text.</w:t>
          </w:r>
        </w:p>
      </w:docPartBody>
    </w:docPart>
    <w:docPart>
      <w:docPartPr>
        <w:name w:val="CCC7DA49AC0347BD84483CB422282E59"/>
        <w:category>
          <w:name w:val="General"/>
          <w:gallery w:val="placeholder"/>
        </w:category>
        <w:types>
          <w:type w:val="bbPlcHdr"/>
        </w:types>
        <w:behaviors>
          <w:behavior w:val="content"/>
        </w:behaviors>
        <w:guid w:val="{1F9E5F66-729F-4E82-A089-BF406A6C22D0}"/>
      </w:docPartPr>
      <w:docPartBody>
        <w:p w:rsidR="00637894" w:rsidRDefault="00637894">
          <w:pPr>
            <w:pStyle w:val="CCC7DA49AC0347BD84483CB422282E59"/>
          </w:pPr>
          <w:r w:rsidRPr="009A6F63">
            <w:rPr>
              <w:rStyle w:val="PlaceholderText"/>
              <w:color w:val="FFFFFF" w:themeColor="background1"/>
            </w:rPr>
            <w:t>Click here to enter text.</w:t>
          </w:r>
        </w:p>
      </w:docPartBody>
    </w:docPart>
    <w:docPart>
      <w:docPartPr>
        <w:name w:val="6ABA9C99C49846CD8B34CFC397CF9F50"/>
        <w:category>
          <w:name w:val="General"/>
          <w:gallery w:val="placeholder"/>
        </w:category>
        <w:types>
          <w:type w:val="bbPlcHdr"/>
        </w:types>
        <w:behaviors>
          <w:behavior w:val="content"/>
        </w:behaviors>
        <w:guid w:val="{D6AC09FA-9B6E-40D0-B2E4-EB6FC8FA8F9D}"/>
      </w:docPartPr>
      <w:docPartBody>
        <w:p w:rsidR="00637894" w:rsidRDefault="00637894">
          <w:pPr>
            <w:pStyle w:val="6ABA9C99C49846CD8B34CFC397CF9F50"/>
          </w:pPr>
          <w:r w:rsidRPr="009A6F63">
            <w:rPr>
              <w:rStyle w:val="PlaceholderText"/>
              <w:color w:val="FFFFFF" w:themeColor="background1"/>
            </w:rPr>
            <w:t>Click here to enter text.</w:t>
          </w:r>
        </w:p>
      </w:docPartBody>
    </w:docPart>
    <w:docPart>
      <w:docPartPr>
        <w:name w:val="7310037EAD484EE88734EF3DBB3AC68D"/>
        <w:category>
          <w:name w:val="General"/>
          <w:gallery w:val="placeholder"/>
        </w:category>
        <w:types>
          <w:type w:val="bbPlcHdr"/>
        </w:types>
        <w:behaviors>
          <w:behavior w:val="content"/>
        </w:behaviors>
        <w:guid w:val="{CBEECCE5-463B-46CE-BBEC-92AB379AD468}"/>
      </w:docPartPr>
      <w:docPartBody>
        <w:p w:rsidR="00637894" w:rsidRDefault="00637894">
          <w:pPr>
            <w:pStyle w:val="7310037EAD484EE88734EF3DBB3AC68D"/>
          </w:pPr>
          <w:r w:rsidRPr="009A6F63">
            <w:rPr>
              <w:rStyle w:val="PlaceholderText"/>
              <w:color w:val="FFFFFF" w:themeColor="background1"/>
            </w:rPr>
            <w:t>Click here to enter text.</w:t>
          </w:r>
        </w:p>
      </w:docPartBody>
    </w:docPart>
    <w:docPart>
      <w:docPartPr>
        <w:name w:val="6E578E29DBA3452B8BF48830B63BF1BE"/>
        <w:category>
          <w:name w:val="General"/>
          <w:gallery w:val="placeholder"/>
        </w:category>
        <w:types>
          <w:type w:val="bbPlcHdr"/>
        </w:types>
        <w:behaviors>
          <w:behavior w:val="content"/>
        </w:behaviors>
        <w:guid w:val="{7D27E493-E52C-43D5-B1F0-A899695D4634}"/>
      </w:docPartPr>
      <w:docPartBody>
        <w:p w:rsidR="00637894" w:rsidRDefault="00637894">
          <w:pPr>
            <w:pStyle w:val="6E578E29DBA3452B8BF48830B63BF1BE"/>
          </w:pPr>
          <w:r w:rsidRPr="00CE5876">
            <w:rPr>
              <w:rStyle w:val="PlaceholderText"/>
              <w:color w:val="FFFFFF" w:themeColor="background1"/>
            </w:rPr>
            <w:t>Click here to enter a date.</w:t>
          </w:r>
        </w:p>
      </w:docPartBody>
    </w:docPart>
    <w:docPart>
      <w:docPartPr>
        <w:name w:val="7B8DED965D6845DC99B3E6D75D9475CC"/>
        <w:category>
          <w:name w:val="General"/>
          <w:gallery w:val="placeholder"/>
        </w:category>
        <w:types>
          <w:type w:val="bbPlcHdr"/>
        </w:types>
        <w:behaviors>
          <w:behavior w:val="content"/>
        </w:behaviors>
        <w:guid w:val="{2F8EA2E1-4066-4A76-91E8-872DC50A867F}"/>
      </w:docPartPr>
      <w:docPartBody>
        <w:p w:rsidR="00637894" w:rsidRDefault="00637894">
          <w:pPr>
            <w:pStyle w:val="7B8DED965D6845DC99B3E6D75D9475CC"/>
          </w:pPr>
          <w:r w:rsidRPr="009A6F63">
            <w:rPr>
              <w:rStyle w:val="PlaceholderText"/>
              <w:color w:val="FFFFFF" w:themeColor="background1"/>
            </w:rPr>
            <w:t>Click here to enter text.</w:t>
          </w:r>
        </w:p>
      </w:docPartBody>
    </w:docPart>
    <w:docPart>
      <w:docPartPr>
        <w:name w:val="19C6F4013C5845EA838EB4016BC222DC"/>
        <w:category>
          <w:name w:val="General"/>
          <w:gallery w:val="placeholder"/>
        </w:category>
        <w:types>
          <w:type w:val="bbPlcHdr"/>
        </w:types>
        <w:behaviors>
          <w:behavior w:val="content"/>
        </w:behaviors>
        <w:guid w:val="{4809E25D-6626-4E44-97A9-A4464C4203AB}"/>
      </w:docPartPr>
      <w:docPartBody>
        <w:p w:rsidR="00637894" w:rsidRDefault="00637894">
          <w:pPr>
            <w:pStyle w:val="19C6F4013C5845EA838EB4016BC222DC"/>
          </w:pPr>
          <w:r w:rsidRPr="00CE5876">
            <w:rPr>
              <w:rStyle w:val="PlaceholderText"/>
              <w:color w:val="FFFFFF" w:themeColor="background1"/>
            </w:rPr>
            <w:t>Click here to enter a date.</w:t>
          </w:r>
        </w:p>
      </w:docPartBody>
    </w:docPart>
    <w:docPart>
      <w:docPartPr>
        <w:name w:val="6838511981CB4BDDB04E2D4E86C45081"/>
        <w:category>
          <w:name w:val="General"/>
          <w:gallery w:val="placeholder"/>
        </w:category>
        <w:types>
          <w:type w:val="bbPlcHdr"/>
        </w:types>
        <w:behaviors>
          <w:behavior w:val="content"/>
        </w:behaviors>
        <w:guid w:val="{E42811EE-E7C9-45E4-92F7-F001F81DFE3B}"/>
      </w:docPartPr>
      <w:docPartBody>
        <w:p w:rsidR="00637894" w:rsidRDefault="00637894">
          <w:pPr>
            <w:pStyle w:val="6838511981CB4BDDB04E2D4E86C45081"/>
          </w:pPr>
          <w:r w:rsidRPr="009A6F63">
            <w:rPr>
              <w:rStyle w:val="PlaceholderText"/>
              <w:color w:val="FFFFFF" w:themeColor="background1"/>
            </w:rPr>
            <w:t>Click here to enter text.</w:t>
          </w:r>
        </w:p>
      </w:docPartBody>
    </w:docPart>
    <w:docPart>
      <w:docPartPr>
        <w:name w:val="9A99E4D27C7348F186591D80244EA588"/>
        <w:category>
          <w:name w:val="General"/>
          <w:gallery w:val="placeholder"/>
        </w:category>
        <w:types>
          <w:type w:val="bbPlcHdr"/>
        </w:types>
        <w:behaviors>
          <w:behavior w:val="content"/>
        </w:behaviors>
        <w:guid w:val="{4ABEA9BF-BADE-47AD-A0A5-34C865FB6104}"/>
      </w:docPartPr>
      <w:docPartBody>
        <w:p w:rsidR="00637894" w:rsidRDefault="00637894">
          <w:pPr>
            <w:pStyle w:val="9A99E4D27C7348F186591D80244EA588"/>
          </w:pPr>
          <w:r w:rsidRPr="004647F9">
            <w:rPr>
              <w:rStyle w:val="PlaceholderText"/>
              <w:color w:val="FFFFFF" w:themeColor="background1"/>
            </w:rPr>
            <w:t>Click here to enter text.</w:t>
          </w:r>
        </w:p>
      </w:docPartBody>
    </w:docPart>
    <w:docPart>
      <w:docPartPr>
        <w:name w:val="EA0385B194EA4C5BB70ACC64525C1523"/>
        <w:category>
          <w:name w:val="General"/>
          <w:gallery w:val="placeholder"/>
        </w:category>
        <w:types>
          <w:type w:val="bbPlcHdr"/>
        </w:types>
        <w:behaviors>
          <w:behavior w:val="content"/>
        </w:behaviors>
        <w:guid w:val="{30AEB122-A20C-4B85-B393-2CE35D02F4CA}"/>
      </w:docPartPr>
      <w:docPartBody>
        <w:p w:rsidR="00637894" w:rsidRDefault="00637894">
          <w:pPr>
            <w:pStyle w:val="EA0385B194EA4C5BB70ACC64525C1523"/>
          </w:pPr>
          <w:r w:rsidRPr="004647F9">
            <w:rPr>
              <w:rStyle w:val="PlaceholderText"/>
              <w:color w:val="FFFFFF" w:themeColor="background1"/>
            </w:rPr>
            <w:t>Click here to enter text.</w:t>
          </w:r>
        </w:p>
      </w:docPartBody>
    </w:docPart>
    <w:docPart>
      <w:docPartPr>
        <w:name w:val="6FD910AD69F740A2B04909F3228F4C8F"/>
        <w:category>
          <w:name w:val="General"/>
          <w:gallery w:val="placeholder"/>
        </w:category>
        <w:types>
          <w:type w:val="bbPlcHdr"/>
        </w:types>
        <w:behaviors>
          <w:behavior w:val="content"/>
        </w:behaviors>
        <w:guid w:val="{698EA58C-6345-4478-88DB-68133D1BDB4F}"/>
      </w:docPartPr>
      <w:docPartBody>
        <w:p w:rsidR="00637894" w:rsidRDefault="00637894">
          <w:pPr>
            <w:pStyle w:val="6FD910AD69F740A2B04909F3228F4C8F"/>
          </w:pPr>
          <w:r w:rsidRPr="00B148FC">
            <w:rPr>
              <w:rStyle w:val="PlaceholderText"/>
              <w:color w:val="FFFFFF" w:themeColor="background1"/>
            </w:rPr>
            <w:t>Click here to enter text.</w:t>
          </w:r>
        </w:p>
      </w:docPartBody>
    </w:docPart>
    <w:docPart>
      <w:docPartPr>
        <w:name w:val="E1023ECB352B492696D1D0FFB82B5A68"/>
        <w:category>
          <w:name w:val="General"/>
          <w:gallery w:val="placeholder"/>
        </w:category>
        <w:types>
          <w:type w:val="bbPlcHdr"/>
        </w:types>
        <w:behaviors>
          <w:behavior w:val="content"/>
        </w:behaviors>
        <w:guid w:val="{4EFC47E4-479C-428E-A995-5FA28F261693}"/>
      </w:docPartPr>
      <w:docPartBody>
        <w:p w:rsidR="00637894" w:rsidRDefault="00637894">
          <w:pPr>
            <w:pStyle w:val="E1023ECB352B492696D1D0FFB82B5A68"/>
          </w:pPr>
          <w:r w:rsidRPr="004647F9">
            <w:rPr>
              <w:rStyle w:val="PlaceholderText"/>
              <w:color w:val="FFFFFF" w:themeColor="background1"/>
            </w:rPr>
            <w:t>Click here to enter text.</w:t>
          </w:r>
        </w:p>
      </w:docPartBody>
    </w:docPart>
    <w:docPart>
      <w:docPartPr>
        <w:name w:val="7EE251655F3049BB828B6AE72481CEA9"/>
        <w:category>
          <w:name w:val="General"/>
          <w:gallery w:val="placeholder"/>
        </w:category>
        <w:types>
          <w:type w:val="bbPlcHdr"/>
        </w:types>
        <w:behaviors>
          <w:behavior w:val="content"/>
        </w:behaviors>
        <w:guid w:val="{0AB3A713-B678-424A-A310-705478694D9D}"/>
      </w:docPartPr>
      <w:docPartBody>
        <w:p w:rsidR="00637894" w:rsidRDefault="00637894">
          <w:pPr>
            <w:pStyle w:val="7EE251655F3049BB828B6AE72481CEA9"/>
          </w:pPr>
          <w:r w:rsidRPr="009A6F63">
            <w:rPr>
              <w:rStyle w:val="PlaceholderText"/>
              <w:color w:val="FFFFFF" w:themeColor="background1"/>
            </w:rPr>
            <w:t>Click here to enter text.</w:t>
          </w:r>
        </w:p>
      </w:docPartBody>
    </w:docPart>
    <w:docPart>
      <w:docPartPr>
        <w:name w:val="9E1EB021E1994AC098AE01845E301CC3"/>
        <w:category>
          <w:name w:val="General"/>
          <w:gallery w:val="placeholder"/>
        </w:category>
        <w:types>
          <w:type w:val="bbPlcHdr"/>
        </w:types>
        <w:behaviors>
          <w:behavior w:val="content"/>
        </w:behaviors>
        <w:guid w:val="{1B53E66C-53D1-4778-AF91-FC6411776CEE}"/>
      </w:docPartPr>
      <w:docPartBody>
        <w:p w:rsidR="00637894" w:rsidRDefault="00637894">
          <w:pPr>
            <w:pStyle w:val="9E1EB021E1994AC098AE01845E301CC3"/>
          </w:pPr>
          <w:r w:rsidRPr="00CE5876">
            <w:rPr>
              <w:rStyle w:val="PlaceholderText"/>
              <w:color w:val="FFFFFF" w:themeColor="background1"/>
            </w:rPr>
            <w:t>Click here to enter a date.</w:t>
          </w:r>
        </w:p>
      </w:docPartBody>
    </w:docPart>
    <w:docPart>
      <w:docPartPr>
        <w:name w:val="4A9A3921E89A470E9D9384D4BDC4817B"/>
        <w:category>
          <w:name w:val="General"/>
          <w:gallery w:val="placeholder"/>
        </w:category>
        <w:types>
          <w:type w:val="bbPlcHdr"/>
        </w:types>
        <w:behaviors>
          <w:behavior w:val="content"/>
        </w:behaviors>
        <w:guid w:val="{71BBF901-24ED-4490-9585-9D910326260D}"/>
      </w:docPartPr>
      <w:docPartBody>
        <w:p w:rsidR="00637894" w:rsidRDefault="00637894">
          <w:pPr>
            <w:pStyle w:val="4A9A3921E89A470E9D9384D4BDC4817B"/>
          </w:pPr>
          <w:r w:rsidRPr="009A6F63">
            <w:rPr>
              <w:rStyle w:val="PlaceholderText"/>
              <w:color w:val="FFFFFF" w:themeColor="background1"/>
            </w:rPr>
            <w:t>Click here to enter text.</w:t>
          </w:r>
        </w:p>
      </w:docPartBody>
    </w:docPart>
    <w:docPart>
      <w:docPartPr>
        <w:name w:val="C1D4F171DDD44C8EBBC8A2E49C278281"/>
        <w:category>
          <w:name w:val="General"/>
          <w:gallery w:val="placeholder"/>
        </w:category>
        <w:types>
          <w:type w:val="bbPlcHdr"/>
        </w:types>
        <w:behaviors>
          <w:behavior w:val="content"/>
        </w:behaviors>
        <w:guid w:val="{1B5CE27E-74C3-4DE5-A9A3-D26151AA1B70}"/>
      </w:docPartPr>
      <w:docPartBody>
        <w:p w:rsidR="00637894" w:rsidRDefault="00637894">
          <w:pPr>
            <w:pStyle w:val="C1D4F171DDD44C8EBBC8A2E49C278281"/>
          </w:pPr>
          <w:r w:rsidRPr="009A6F63">
            <w:rPr>
              <w:rStyle w:val="PlaceholderText"/>
              <w:color w:val="FFFFFF" w:themeColor="background1"/>
            </w:rPr>
            <w:t>Click here to enter text.</w:t>
          </w:r>
        </w:p>
      </w:docPartBody>
    </w:docPart>
    <w:docPart>
      <w:docPartPr>
        <w:name w:val="12E46E5C592347BEBEDCDFAEF4D5CFED"/>
        <w:category>
          <w:name w:val="General"/>
          <w:gallery w:val="placeholder"/>
        </w:category>
        <w:types>
          <w:type w:val="bbPlcHdr"/>
        </w:types>
        <w:behaviors>
          <w:behavior w:val="content"/>
        </w:behaviors>
        <w:guid w:val="{026AC675-9A2D-47E9-93A3-E2F0E544826C}"/>
      </w:docPartPr>
      <w:docPartBody>
        <w:p w:rsidR="00637894" w:rsidRDefault="00637894">
          <w:pPr>
            <w:pStyle w:val="12E46E5C592347BEBEDCDFAEF4D5CFED"/>
          </w:pPr>
          <w:r w:rsidRPr="00CE5876">
            <w:rPr>
              <w:rStyle w:val="PlaceholderText"/>
              <w:color w:val="FFFFFF" w:themeColor="background1"/>
            </w:rPr>
            <w:t>Click here to enter a date.</w:t>
          </w:r>
        </w:p>
      </w:docPartBody>
    </w:docPart>
    <w:docPart>
      <w:docPartPr>
        <w:name w:val="9D736991030F4965B18FABF838993F01"/>
        <w:category>
          <w:name w:val="General"/>
          <w:gallery w:val="placeholder"/>
        </w:category>
        <w:types>
          <w:type w:val="bbPlcHdr"/>
        </w:types>
        <w:behaviors>
          <w:behavior w:val="content"/>
        </w:behaviors>
        <w:guid w:val="{63440BEE-13C4-4B55-9760-152A34AC3E4C}"/>
      </w:docPartPr>
      <w:docPartBody>
        <w:p w:rsidR="00637894" w:rsidRDefault="00637894">
          <w:pPr>
            <w:pStyle w:val="9D736991030F4965B18FABF838993F01"/>
          </w:pPr>
          <w:r w:rsidRPr="009A6F63">
            <w:rPr>
              <w:rStyle w:val="PlaceholderText"/>
              <w:color w:val="FFFFFF" w:themeColor="background1"/>
            </w:rPr>
            <w:t>Click here to enter text.</w:t>
          </w:r>
        </w:p>
      </w:docPartBody>
    </w:docPart>
    <w:docPart>
      <w:docPartPr>
        <w:name w:val="AC27B5776BFE418FA176E7D7FB5DCE86"/>
        <w:category>
          <w:name w:val="General"/>
          <w:gallery w:val="placeholder"/>
        </w:category>
        <w:types>
          <w:type w:val="bbPlcHdr"/>
        </w:types>
        <w:behaviors>
          <w:behavior w:val="content"/>
        </w:behaviors>
        <w:guid w:val="{5D74D997-7C8C-4F20-A880-4696B88ADBC3}"/>
      </w:docPartPr>
      <w:docPartBody>
        <w:p w:rsidR="00637894" w:rsidRDefault="00637894">
          <w:pPr>
            <w:pStyle w:val="AC27B5776BFE418FA176E7D7FB5DCE86"/>
          </w:pPr>
          <w:r w:rsidRPr="00AE250A">
            <w:rPr>
              <w:rStyle w:val="PlaceholderText"/>
              <w:color w:val="FFFFFF" w:themeColor="background1"/>
            </w:rPr>
            <w:t>Click here to enter text.</w:t>
          </w:r>
        </w:p>
      </w:docPartBody>
    </w:docPart>
    <w:docPart>
      <w:docPartPr>
        <w:name w:val="F8BF46B8CD8F41AC8A6E8C69572E0BB6"/>
        <w:category>
          <w:name w:val="General"/>
          <w:gallery w:val="placeholder"/>
        </w:category>
        <w:types>
          <w:type w:val="bbPlcHdr"/>
        </w:types>
        <w:behaviors>
          <w:behavior w:val="content"/>
        </w:behaviors>
        <w:guid w:val="{289932E0-B3F1-4484-BE43-8C37A3480901}"/>
      </w:docPartPr>
      <w:docPartBody>
        <w:p w:rsidR="00637894" w:rsidRDefault="00637894">
          <w:pPr>
            <w:pStyle w:val="F8BF46B8CD8F41AC8A6E8C69572E0BB6"/>
          </w:pPr>
          <w:r w:rsidRPr="00AE250A">
            <w:rPr>
              <w:rStyle w:val="PlaceholderText"/>
              <w:color w:val="FFFFFF" w:themeColor="background1"/>
            </w:rPr>
            <w:t>Click here to enter text.</w:t>
          </w:r>
        </w:p>
      </w:docPartBody>
    </w:docPart>
    <w:docPart>
      <w:docPartPr>
        <w:name w:val="74D0442570854D968F21EC80E7A6931A"/>
        <w:category>
          <w:name w:val="General"/>
          <w:gallery w:val="placeholder"/>
        </w:category>
        <w:types>
          <w:type w:val="bbPlcHdr"/>
        </w:types>
        <w:behaviors>
          <w:behavior w:val="content"/>
        </w:behaviors>
        <w:guid w:val="{E96B8A62-3EAC-485A-8592-23F401D542BD}"/>
      </w:docPartPr>
      <w:docPartBody>
        <w:p w:rsidR="00637894" w:rsidRDefault="00637894">
          <w:pPr>
            <w:pStyle w:val="74D0442570854D968F21EC80E7A6931A"/>
          </w:pPr>
          <w:r w:rsidRPr="00F87756">
            <w:rPr>
              <w:rStyle w:val="PlaceholderText"/>
              <w:color w:val="FFFFFF" w:themeColor="background1"/>
            </w:rPr>
            <w:t>Click here to enter text.</w:t>
          </w:r>
        </w:p>
      </w:docPartBody>
    </w:docPart>
    <w:docPart>
      <w:docPartPr>
        <w:name w:val="702A03E5B1954EFAA152AF79E986C01B"/>
        <w:category>
          <w:name w:val="General"/>
          <w:gallery w:val="placeholder"/>
        </w:category>
        <w:types>
          <w:type w:val="bbPlcHdr"/>
        </w:types>
        <w:behaviors>
          <w:behavior w:val="content"/>
        </w:behaviors>
        <w:guid w:val="{5D28C7DB-DD60-4FE9-8577-F2170A5EC854}"/>
      </w:docPartPr>
      <w:docPartBody>
        <w:p w:rsidR="00637894" w:rsidRDefault="00637894">
          <w:pPr>
            <w:pStyle w:val="702A03E5B1954EFAA152AF79E986C01B"/>
          </w:pPr>
          <w:r w:rsidRPr="009545D1">
            <w:rPr>
              <w:rStyle w:val="PlaceholderText"/>
              <w:color w:val="FFFFFF" w:themeColor="background1"/>
            </w:rPr>
            <w:t>Click here to enter text.</w:t>
          </w:r>
        </w:p>
      </w:docPartBody>
    </w:docPart>
    <w:docPart>
      <w:docPartPr>
        <w:name w:val="75B4E5FF6DDF4471849911AB9CB5631B"/>
        <w:category>
          <w:name w:val="General"/>
          <w:gallery w:val="placeholder"/>
        </w:category>
        <w:types>
          <w:type w:val="bbPlcHdr"/>
        </w:types>
        <w:behaviors>
          <w:behavior w:val="content"/>
        </w:behaviors>
        <w:guid w:val="{A90F5F19-8348-4ABF-A3BB-2CEF22115D26}"/>
      </w:docPartPr>
      <w:docPartBody>
        <w:p w:rsidR="00637894" w:rsidRDefault="00637894">
          <w:pPr>
            <w:pStyle w:val="75B4E5FF6DDF4471849911AB9CB5631B"/>
          </w:pPr>
          <w:r w:rsidRPr="009A6F63">
            <w:rPr>
              <w:rStyle w:val="PlaceholderText"/>
              <w:color w:val="FFFFFF" w:themeColor="background1"/>
            </w:rPr>
            <w:t>Click here to enter text.</w:t>
          </w:r>
        </w:p>
      </w:docPartBody>
    </w:docPart>
    <w:docPart>
      <w:docPartPr>
        <w:name w:val="340680D43C814544AE9D510790C8A71B"/>
        <w:category>
          <w:name w:val="General"/>
          <w:gallery w:val="placeholder"/>
        </w:category>
        <w:types>
          <w:type w:val="bbPlcHdr"/>
        </w:types>
        <w:behaviors>
          <w:behavior w:val="content"/>
        </w:behaviors>
        <w:guid w:val="{7B7F5F12-5740-4387-BDEC-43F25F79B2E0}"/>
      </w:docPartPr>
      <w:docPartBody>
        <w:p w:rsidR="00637894" w:rsidRDefault="00637894">
          <w:pPr>
            <w:pStyle w:val="340680D43C814544AE9D510790C8A71B"/>
          </w:pPr>
          <w:r w:rsidRPr="001B0A7C">
            <w:rPr>
              <w:rStyle w:val="PlaceholderText"/>
              <w:color w:val="FFFFFF" w:themeColor="background1"/>
            </w:rPr>
            <w:t>Click here to enter a date.</w:t>
          </w:r>
        </w:p>
      </w:docPartBody>
    </w:docPart>
    <w:docPart>
      <w:docPartPr>
        <w:name w:val="92D8E40DA0064D119EA84F5474B6D131"/>
        <w:category>
          <w:name w:val="General"/>
          <w:gallery w:val="placeholder"/>
        </w:category>
        <w:types>
          <w:type w:val="bbPlcHdr"/>
        </w:types>
        <w:behaviors>
          <w:behavior w:val="content"/>
        </w:behaviors>
        <w:guid w:val="{24DEB89F-F650-44B1-A17E-46C2D668F1DD}"/>
      </w:docPartPr>
      <w:docPartBody>
        <w:p w:rsidR="00637894" w:rsidRDefault="00637894">
          <w:pPr>
            <w:pStyle w:val="92D8E40DA0064D119EA84F5474B6D131"/>
          </w:pPr>
          <w:r w:rsidRPr="009A6F63">
            <w:rPr>
              <w:rStyle w:val="PlaceholderText"/>
              <w:color w:val="FFFFFF" w:themeColor="background1"/>
            </w:rPr>
            <w:t>Click here to enter text.</w:t>
          </w:r>
        </w:p>
      </w:docPartBody>
    </w:docPart>
    <w:docPart>
      <w:docPartPr>
        <w:name w:val="6480EE3608F8457BAF38CCC17849342E"/>
        <w:category>
          <w:name w:val="General"/>
          <w:gallery w:val="placeholder"/>
        </w:category>
        <w:types>
          <w:type w:val="bbPlcHdr"/>
        </w:types>
        <w:behaviors>
          <w:behavior w:val="content"/>
        </w:behaviors>
        <w:guid w:val="{24EFE1BE-5E51-4F70-AF77-0DC4E166ACE7}"/>
      </w:docPartPr>
      <w:docPartBody>
        <w:p w:rsidR="00637894" w:rsidRDefault="00637894">
          <w:pPr>
            <w:pStyle w:val="6480EE3608F8457BAF38CCC17849342E"/>
          </w:pPr>
          <w:r w:rsidRPr="00CE5876">
            <w:rPr>
              <w:rStyle w:val="PlaceholderText"/>
              <w:color w:val="FFFFFF" w:themeColor="background1"/>
            </w:rPr>
            <w:t>Click here to enter a date.</w:t>
          </w:r>
        </w:p>
      </w:docPartBody>
    </w:docPart>
    <w:docPart>
      <w:docPartPr>
        <w:name w:val="7A476D00E980416EAC76DBF9D22D772D"/>
        <w:category>
          <w:name w:val="General"/>
          <w:gallery w:val="placeholder"/>
        </w:category>
        <w:types>
          <w:type w:val="bbPlcHdr"/>
        </w:types>
        <w:behaviors>
          <w:behavior w:val="content"/>
        </w:behaviors>
        <w:guid w:val="{408995B7-5826-4B7E-8043-AC486614E286}"/>
      </w:docPartPr>
      <w:docPartBody>
        <w:p w:rsidR="00637894" w:rsidRDefault="00637894">
          <w:pPr>
            <w:pStyle w:val="7A476D00E980416EAC76DBF9D22D772D"/>
          </w:pPr>
          <w:r w:rsidRPr="009A6F63">
            <w:rPr>
              <w:rStyle w:val="PlaceholderText"/>
              <w:color w:val="FFFFFF" w:themeColor="background1"/>
            </w:rPr>
            <w:t>Click here to enter text.</w:t>
          </w:r>
        </w:p>
      </w:docPartBody>
    </w:docPart>
    <w:docPart>
      <w:docPartPr>
        <w:name w:val="7F682FC1EE624E65A86564A2F9C659B9"/>
        <w:category>
          <w:name w:val="General"/>
          <w:gallery w:val="placeholder"/>
        </w:category>
        <w:types>
          <w:type w:val="bbPlcHdr"/>
        </w:types>
        <w:behaviors>
          <w:behavior w:val="content"/>
        </w:behaviors>
        <w:guid w:val="{90DD6BAA-5575-4A51-97C9-B477F57510DB}"/>
      </w:docPartPr>
      <w:docPartBody>
        <w:p w:rsidR="00637894" w:rsidRDefault="00637894">
          <w:pPr>
            <w:pStyle w:val="7F682FC1EE624E65A86564A2F9C659B9"/>
          </w:pPr>
          <w:r w:rsidRPr="00111150">
            <w:rPr>
              <w:rStyle w:val="PlaceholderText"/>
              <w:color w:val="FFFFFF" w:themeColor="background1"/>
            </w:rPr>
            <w:t>Click here to enter text.</w:t>
          </w:r>
        </w:p>
      </w:docPartBody>
    </w:docPart>
    <w:docPart>
      <w:docPartPr>
        <w:name w:val="5A12D6CB3959411C887D252A940139C6"/>
        <w:category>
          <w:name w:val="General"/>
          <w:gallery w:val="placeholder"/>
        </w:category>
        <w:types>
          <w:type w:val="bbPlcHdr"/>
        </w:types>
        <w:behaviors>
          <w:behavior w:val="content"/>
        </w:behaviors>
        <w:guid w:val="{F672EE45-22F5-43BA-B95B-FD2E1615FC3B}"/>
      </w:docPartPr>
      <w:docPartBody>
        <w:p w:rsidR="00637894" w:rsidRDefault="00637894">
          <w:pPr>
            <w:pStyle w:val="5A12D6CB3959411C887D252A940139C6"/>
          </w:pPr>
          <w:r w:rsidRPr="009545D1">
            <w:rPr>
              <w:rStyle w:val="PlaceholderText"/>
              <w:color w:val="FFFFFF" w:themeColor="background1"/>
            </w:rPr>
            <w:t>Click here to enter text.</w:t>
          </w:r>
        </w:p>
      </w:docPartBody>
    </w:docPart>
    <w:docPart>
      <w:docPartPr>
        <w:name w:val="9E3EF67EFAE64EEF9476E129A5541A28"/>
        <w:category>
          <w:name w:val="General"/>
          <w:gallery w:val="placeholder"/>
        </w:category>
        <w:types>
          <w:type w:val="bbPlcHdr"/>
        </w:types>
        <w:behaviors>
          <w:behavior w:val="content"/>
        </w:behaviors>
        <w:guid w:val="{69061D1F-14E4-473D-B962-B1AE4EFB2023}"/>
      </w:docPartPr>
      <w:docPartBody>
        <w:p w:rsidR="00637894" w:rsidRDefault="00637894">
          <w:pPr>
            <w:pStyle w:val="9E3EF67EFAE64EEF9476E129A5541A28"/>
          </w:pPr>
          <w:r w:rsidRPr="009A6F63">
            <w:rPr>
              <w:rStyle w:val="PlaceholderText"/>
              <w:color w:val="FFFFFF" w:themeColor="background1"/>
            </w:rPr>
            <w:t>Click here to enter text.</w:t>
          </w:r>
        </w:p>
      </w:docPartBody>
    </w:docPart>
    <w:docPart>
      <w:docPartPr>
        <w:name w:val="55F2C80D4C7640DD9E5325BD1C85E0FB"/>
        <w:category>
          <w:name w:val="General"/>
          <w:gallery w:val="placeholder"/>
        </w:category>
        <w:types>
          <w:type w:val="bbPlcHdr"/>
        </w:types>
        <w:behaviors>
          <w:behavior w:val="content"/>
        </w:behaviors>
        <w:guid w:val="{C49D56AE-EF8A-4EF7-997B-0D15B08F5DAB}"/>
      </w:docPartPr>
      <w:docPartBody>
        <w:p w:rsidR="00637894" w:rsidRDefault="00637894">
          <w:pPr>
            <w:pStyle w:val="55F2C80D4C7640DD9E5325BD1C85E0FB"/>
          </w:pPr>
          <w:r w:rsidRPr="001B0A7C">
            <w:rPr>
              <w:rStyle w:val="PlaceholderText"/>
              <w:color w:val="FFFFFF" w:themeColor="background1"/>
            </w:rPr>
            <w:t>Click here to enter a date.</w:t>
          </w:r>
        </w:p>
      </w:docPartBody>
    </w:docPart>
    <w:docPart>
      <w:docPartPr>
        <w:name w:val="8852CA18E6DB47AE8B5F1D46A38D8E5C"/>
        <w:category>
          <w:name w:val="General"/>
          <w:gallery w:val="placeholder"/>
        </w:category>
        <w:types>
          <w:type w:val="bbPlcHdr"/>
        </w:types>
        <w:behaviors>
          <w:behavior w:val="content"/>
        </w:behaviors>
        <w:guid w:val="{632CFCAA-67B2-4C31-8FEE-E684D1823F68}"/>
      </w:docPartPr>
      <w:docPartBody>
        <w:p w:rsidR="00637894" w:rsidRDefault="00637894">
          <w:pPr>
            <w:pStyle w:val="8852CA18E6DB47AE8B5F1D46A38D8E5C"/>
          </w:pPr>
          <w:r w:rsidRPr="009A6F63">
            <w:rPr>
              <w:rStyle w:val="PlaceholderText"/>
              <w:color w:val="FFFFFF" w:themeColor="background1"/>
            </w:rPr>
            <w:t>Click here to enter text.</w:t>
          </w:r>
        </w:p>
      </w:docPartBody>
    </w:docPart>
    <w:docPart>
      <w:docPartPr>
        <w:name w:val="3AC5B6BE141C46B0973236FD6FE5DF1D"/>
        <w:category>
          <w:name w:val="General"/>
          <w:gallery w:val="placeholder"/>
        </w:category>
        <w:types>
          <w:type w:val="bbPlcHdr"/>
        </w:types>
        <w:behaviors>
          <w:behavior w:val="content"/>
        </w:behaviors>
        <w:guid w:val="{FE503CAB-BDF1-4493-93F1-7F11D51725E2}"/>
      </w:docPartPr>
      <w:docPartBody>
        <w:p w:rsidR="00637894" w:rsidRDefault="00637894">
          <w:pPr>
            <w:pStyle w:val="3AC5B6BE141C46B0973236FD6FE5DF1D"/>
          </w:pPr>
          <w:r>
            <w:t xml:space="preserve">  </w:t>
          </w:r>
        </w:p>
      </w:docPartBody>
    </w:docPart>
    <w:docPart>
      <w:docPartPr>
        <w:name w:val="A51D6B290E50463C88786C302323F0C5"/>
        <w:category>
          <w:name w:val="General"/>
          <w:gallery w:val="placeholder"/>
        </w:category>
        <w:types>
          <w:type w:val="bbPlcHdr"/>
        </w:types>
        <w:behaviors>
          <w:behavior w:val="content"/>
        </w:behaviors>
        <w:guid w:val="{EDE12F76-CFB0-47E3-89EC-09D8675AAC2C}"/>
      </w:docPartPr>
      <w:docPartBody>
        <w:p w:rsidR="00637894" w:rsidRDefault="00637894">
          <w:pPr>
            <w:pStyle w:val="A51D6B290E50463C88786C302323F0C5"/>
          </w:pPr>
          <w:r w:rsidRPr="00DA36C5">
            <w:t xml:space="preserve">  </w:t>
          </w:r>
        </w:p>
      </w:docPartBody>
    </w:docPart>
    <w:docPart>
      <w:docPartPr>
        <w:name w:val="DDB61801BB084B6CB2E938A24F789303"/>
        <w:category>
          <w:name w:val="General"/>
          <w:gallery w:val="placeholder"/>
        </w:category>
        <w:types>
          <w:type w:val="bbPlcHdr"/>
        </w:types>
        <w:behaviors>
          <w:behavior w:val="content"/>
        </w:behaviors>
        <w:guid w:val="{EA613573-16F7-41D7-B9D6-CB35510C54D3}"/>
      </w:docPartPr>
      <w:docPartBody>
        <w:p w:rsidR="00637894" w:rsidRDefault="00637894">
          <w:pPr>
            <w:pStyle w:val="DDB61801BB084B6CB2E938A24F789303"/>
          </w:pPr>
          <w:r w:rsidRPr="00DA36C5">
            <w:t xml:space="preserve">  </w:t>
          </w:r>
        </w:p>
      </w:docPartBody>
    </w:docPart>
    <w:docPart>
      <w:docPartPr>
        <w:name w:val="40F5C73E6D3D499A8BA4C32443C87D8F"/>
        <w:category>
          <w:name w:val="General"/>
          <w:gallery w:val="placeholder"/>
        </w:category>
        <w:types>
          <w:type w:val="bbPlcHdr"/>
        </w:types>
        <w:behaviors>
          <w:behavior w:val="content"/>
        </w:behaviors>
        <w:guid w:val="{6D41F7D8-7670-417C-8906-0E7C7D086798}"/>
      </w:docPartPr>
      <w:docPartBody>
        <w:p w:rsidR="00637894" w:rsidRDefault="00637894">
          <w:pPr>
            <w:pStyle w:val="40F5C73E6D3D499A8BA4C32443C87D8F"/>
          </w:pPr>
          <w:r w:rsidRPr="00DA36C5">
            <w:t xml:space="preserve">  </w:t>
          </w:r>
        </w:p>
      </w:docPartBody>
    </w:docPart>
    <w:docPart>
      <w:docPartPr>
        <w:name w:val="F4B1FFAF830B4582BC2D00CB586215B7"/>
        <w:category>
          <w:name w:val="General"/>
          <w:gallery w:val="placeholder"/>
        </w:category>
        <w:types>
          <w:type w:val="bbPlcHdr"/>
        </w:types>
        <w:behaviors>
          <w:behavior w:val="content"/>
        </w:behaviors>
        <w:guid w:val="{2CA5ECB2-89A5-4903-8FA2-4B3687E0660E}"/>
      </w:docPartPr>
      <w:docPartBody>
        <w:p w:rsidR="00637894" w:rsidRDefault="00637894">
          <w:pPr>
            <w:pStyle w:val="F4B1FFAF830B4582BC2D00CB586215B7"/>
          </w:pPr>
          <w:r w:rsidRPr="00AE250A">
            <w:rPr>
              <w:rStyle w:val="PlaceholderText"/>
              <w:color w:val="FFFFFF" w:themeColor="background1"/>
            </w:rPr>
            <w:t>Click here to enter text.</w:t>
          </w:r>
        </w:p>
      </w:docPartBody>
    </w:docPart>
    <w:docPart>
      <w:docPartPr>
        <w:name w:val="02C5A121912A4F19A44B9519C54F5A21"/>
        <w:category>
          <w:name w:val="General"/>
          <w:gallery w:val="placeholder"/>
        </w:category>
        <w:types>
          <w:type w:val="bbPlcHdr"/>
        </w:types>
        <w:behaviors>
          <w:behavior w:val="content"/>
        </w:behaviors>
        <w:guid w:val="{4CC9FE43-6061-4E98-AF61-2CBE1AFD7C45}"/>
      </w:docPartPr>
      <w:docPartBody>
        <w:p w:rsidR="00637894" w:rsidRDefault="00637894">
          <w:pPr>
            <w:pStyle w:val="02C5A121912A4F19A44B9519C54F5A21"/>
          </w:pPr>
          <w:r w:rsidRPr="00AE250A">
            <w:rPr>
              <w:rStyle w:val="PlaceholderText"/>
              <w:color w:val="FFFFFF" w:themeColor="background1"/>
            </w:rPr>
            <w:t>Click here to enter text.</w:t>
          </w:r>
        </w:p>
      </w:docPartBody>
    </w:docPart>
    <w:docPart>
      <w:docPartPr>
        <w:name w:val="DB63AA62D9AF48B4AB5B5AB7FDF5801F"/>
        <w:category>
          <w:name w:val="General"/>
          <w:gallery w:val="placeholder"/>
        </w:category>
        <w:types>
          <w:type w:val="bbPlcHdr"/>
        </w:types>
        <w:behaviors>
          <w:behavior w:val="content"/>
        </w:behaviors>
        <w:guid w:val="{8B81C2BD-07D6-4055-9932-8A7269D207D8}"/>
      </w:docPartPr>
      <w:docPartBody>
        <w:p w:rsidR="00637894" w:rsidRDefault="00637894">
          <w:pPr>
            <w:pStyle w:val="DB63AA62D9AF48B4AB5B5AB7FDF5801F"/>
          </w:pPr>
          <w:r w:rsidRPr="009545D1">
            <w:rPr>
              <w:rStyle w:val="PlaceholderText"/>
              <w:color w:val="FFFFFF" w:themeColor="background1"/>
            </w:rPr>
            <w:t>Click here to enter text.</w:t>
          </w:r>
        </w:p>
      </w:docPartBody>
    </w:docPart>
    <w:docPart>
      <w:docPartPr>
        <w:name w:val="8FE7F18D8F9043F7BB74BE6A8A3AD080"/>
        <w:category>
          <w:name w:val="General"/>
          <w:gallery w:val="placeholder"/>
        </w:category>
        <w:types>
          <w:type w:val="bbPlcHdr"/>
        </w:types>
        <w:behaviors>
          <w:behavior w:val="content"/>
        </w:behaviors>
        <w:guid w:val="{87BA4D83-5B5D-485F-BCD0-7C0CF3CC58D4}"/>
      </w:docPartPr>
      <w:docPartBody>
        <w:p w:rsidR="00637894" w:rsidRDefault="00637894">
          <w:pPr>
            <w:pStyle w:val="8FE7F18D8F9043F7BB74BE6A8A3AD080"/>
          </w:pPr>
          <w:r w:rsidRPr="009A6F63">
            <w:rPr>
              <w:rStyle w:val="PlaceholderText"/>
              <w:color w:val="FFFFFF" w:themeColor="background1"/>
            </w:rPr>
            <w:t>Click here to enter text.</w:t>
          </w:r>
        </w:p>
      </w:docPartBody>
    </w:docPart>
    <w:docPart>
      <w:docPartPr>
        <w:name w:val="B8BDE25FAC704BE3AE03D8E69D2C8BB9"/>
        <w:category>
          <w:name w:val="General"/>
          <w:gallery w:val="placeholder"/>
        </w:category>
        <w:types>
          <w:type w:val="bbPlcHdr"/>
        </w:types>
        <w:behaviors>
          <w:behavior w:val="content"/>
        </w:behaviors>
        <w:guid w:val="{D1D24A28-C836-407F-B8A6-F598D75956D8}"/>
      </w:docPartPr>
      <w:docPartBody>
        <w:p w:rsidR="00637894" w:rsidRDefault="00637894">
          <w:pPr>
            <w:pStyle w:val="B8BDE25FAC704BE3AE03D8E69D2C8BB9"/>
          </w:pPr>
          <w:r w:rsidRPr="001B0A7C">
            <w:rPr>
              <w:rStyle w:val="PlaceholderText"/>
              <w:color w:val="FFFFFF" w:themeColor="background1"/>
            </w:rPr>
            <w:t>Click here to enter a date.</w:t>
          </w:r>
        </w:p>
      </w:docPartBody>
    </w:docPart>
    <w:docPart>
      <w:docPartPr>
        <w:name w:val="692F7149A97844359BE1BAF037FBAAD0"/>
        <w:category>
          <w:name w:val="General"/>
          <w:gallery w:val="placeholder"/>
        </w:category>
        <w:types>
          <w:type w:val="bbPlcHdr"/>
        </w:types>
        <w:behaviors>
          <w:behavior w:val="content"/>
        </w:behaviors>
        <w:guid w:val="{C36D3274-55E3-4E68-9258-4B5E24D14DA0}"/>
      </w:docPartPr>
      <w:docPartBody>
        <w:p w:rsidR="00637894" w:rsidRDefault="00637894">
          <w:pPr>
            <w:pStyle w:val="692F7149A97844359BE1BAF037FBAAD0"/>
          </w:pPr>
          <w:r w:rsidRPr="009A6F63">
            <w:rPr>
              <w:rStyle w:val="PlaceholderText"/>
              <w:color w:val="FFFFFF" w:themeColor="background1"/>
            </w:rPr>
            <w:t>Click here to enter text.</w:t>
          </w:r>
        </w:p>
      </w:docPartBody>
    </w:docPart>
    <w:docPart>
      <w:docPartPr>
        <w:name w:val="DA257180D55248F89E0FFE7A9BA16499"/>
        <w:category>
          <w:name w:val="General"/>
          <w:gallery w:val="placeholder"/>
        </w:category>
        <w:types>
          <w:type w:val="bbPlcHdr"/>
        </w:types>
        <w:behaviors>
          <w:behavior w:val="content"/>
        </w:behaviors>
        <w:guid w:val="{DC0BDA84-A62B-462C-8788-A62C600B9179}"/>
      </w:docPartPr>
      <w:docPartBody>
        <w:p w:rsidR="00637894" w:rsidRDefault="00637894">
          <w:pPr>
            <w:pStyle w:val="DA257180D55248F89E0FFE7A9BA1649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EEDFFA1F28634186A67C1DEF0BFA286A"/>
        <w:category>
          <w:name w:val="General"/>
          <w:gallery w:val="placeholder"/>
        </w:category>
        <w:types>
          <w:type w:val="bbPlcHdr"/>
        </w:types>
        <w:behaviors>
          <w:behavior w:val="content"/>
        </w:behaviors>
        <w:guid w:val="{78818E11-5EC1-485C-9BBB-435F7E7B18BA}"/>
      </w:docPartPr>
      <w:docPartBody>
        <w:p w:rsidR="00637894" w:rsidRDefault="00637894">
          <w:pPr>
            <w:pStyle w:val="EEDFFA1F28634186A67C1DEF0BFA286A"/>
          </w:pPr>
          <w:r w:rsidRPr="00C70133">
            <w:rPr>
              <w:rStyle w:val="PlaceholderText"/>
              <w:color w:val="FFFFFF" w:themeColor="background1"/>
            </w:rPr>
            <w:t>Click here to enter text.</w:t>
          </w:r>
        </w:p>
      </w:docPartBody>
    </w:docPart>
    <w:docPart>
      <w:docPartPr>
        <w:name w:val="97BB03F8E4CC41E4AE67D72E41862F96"/>
        <w:category>
          <w:name w:val="General"/>
          <w:gallery w:val="placeholder"/>
        </w:category>
        <w:types>
          <w:type w:val="bbPlcHdr"/>
        </w:types>
        <w:behaviors>
          <w:behavior w:val="content"/>
        </w:behaviors>
        <w:guid w:val="{D28F7765-FF48-4BB0-BB2D-0DDBB0CCE207}"/>
      </w:docPartPr>
      <w:docPartBody>
        <w:p w:rsidR="00637894" w:rsidRDefault="00637894">
          <w:pPr>
            <w:pStyle w:val="97BB03F8E4CC41E4AE67D72E41862F96"/>
          </w:pPr>
          <w:r w:rsidRPr="00C70133">
            <w:rPr>
              <w:rStyle w:val="PlaceholderText"/>
              <w:color w:val="FFFFFF" w:themeColor="background1"/>
            </w:rPr>
            <w:t>Click here to enter text.</w:t>
          </w:r>
        </w:p>
      </w:docPartBody>
    </w:docPart>
    <w:docPart>
      <w:docPartPr>
        <w:name w:val="406DCB0A67C9473696BC01FA60DCF07A"/>
        <w:category>
          <w:name w:val="General"/>
          <w:gallery w:val="placeholder"/>
        </w:category>
        <w:types>
          <w:type w:val="bbPlcHdr"/>
        </w:types>
        <w:behaviors>
          <w:behavior w:val="content"/>
        </w:behaviors>
        <w:guid w:val="{FA44BFAC-2E91-4AD0-B944-4FB741DA29A4}"/>
      </w:docPartPr>
      <w:docPartBody>
        <w:p w:rsidR="00637894" w:rsidRDefault="00637894">
          <w:pPr>
            <w:pStyle w:val="406DCB0A67C9473696BC01FA60DCF07A"/>
          </w:pPr>
          <w:r w:rsidRPr="00C70133">
            <w:rPr>
              <w:rStyle w:val="PlaceholderText"/>
              <w:color w:val="FFFFFF" w:themeColor="background1"/>
            </w:rPr>
            <w:t>Click here to enter text.</w:t>
          </w:r>
        </w:p>
      </w:docPartBody>
    </w:docPart>
    <w:docPart>
      <w:docPartPr>
        <w:name w:val="F974F71F74CD476A82AC3085E9D760D8"/>
        <w:category>
          <w:name w:val="General"/>
          <w:gallery w:val="placeholder"/>
        </w:category>
        <w:types>
          <w:type w:val="bbPlcHdr"/>
        </w:types>
        <w:behaviors>
          <w:behavior w:val="content"/>
        </w:behaviors>
        <w:guid w:val="{EFFE7B8F-02E9-410A-99C2-2BFDE7FBC092}"/>
      </w:docPartPr>
      <w:docPartBody>
        <w:p w:rsidR="00637894" w:rsidRDefault="00637894">
          <w:pPr>
            <w:pStyle w:val="F974F71F74CD476A82AC3085E9D760D8"/>
          </w:pPr>
          <w:r w:rsidRPr="00C70133">
            <w:rPr>
              <w:rStyle w:val="PlaceholderText"/>
              <w:color w:val="FFFFFF" w:themeColor="background1"/>
            </w:rPr>
            <w:t>Click here to enter text.</w:t>
          </w:r>
        </w:p>
      </w:docPartBody>
    </w:docPart>
    <w:docPart>
      <w:docPartPr>
        <w:name w:val="A8A546EEE41F4D7E9FFA6ABEA2626646"/>
        <w:category>
          <w:name w:val="General"/>
          <w:gallery w:val="placeholder"/>
        </w:category>
        <w:types>
          <w:type w:val="bbPlcHdr"/>
        </w:types>
        <w:behaviors>
          <w:behavior w:val="content"/>
        </w:behaviors>
        <w:guid w:val="{47A610AD-1A78-4924-8019-A8A0333A6E86}"/>
      </w:docPartPr>
      <w:docPartBody>
        <w:p w:rsidR="00637894" w:rsidRDefault="00637894">
          <w:pPr>
            <w:pStyle w:val="A8A546EEE41F4D7E9FFA6ABEA262664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1637B4182349BF86D90A58A75F92FF"/>
        <w:category>
          <w:name w:val="General"/>
          <w:gallery w:val="placeholder"/>
        </w:category>
        <w:types>
          <w:type w:val="bbPlcHdr"/>
        </w:types>
        <w:behaviors>
          <w:behavior w:val="content"/>
        </w:behaviors>
        <w:guid w:val="{642C5BA7-1BE6-48EF-B015-CFA0B935CB72}"/>
      </w:docPartPr>
      <w:docPartBody>
        <w:p w:rsidR="00637894" w:rsidRDefault="00637894">
          <w:pPr>
            <w:pStyle w:val="CC1637B4182349BF86D90A58A75F92FF"/>
          </w:pPr>
          <w:r>
            <w:rPr>
              <w:rStyle w:val="PlaceholderText"/>
            </w:rPr>
            <w:t>Click here to enter text.</w:t>
          </w:r>
        </w:p>
      </w:docPartBody>
    </w:docPart>
    <w:docPart>
      <w:docPartPr>
        <w:name w:val="3CB9300B01624301BCCD1A9BB65C359B"/>
        <w:category>
          <w:name w:val="General"/>
          <w:gallery w:val="placeholder"/>
        </w:category>
        <w:types>
          <w:type w:val="bbPlcHdr"/>
        </w:types>
        <w:behaviors>
          <w:behavior w:val="content"/>
        </w:behaviors>
        <w:guid w:val="{C4E06151-BF11-4E61-A74B-B2D5CACA4FDF}"/>
      </w:docPartPr>
      <w:docPartBody>
        <w:p w:rsidR="00637894" w:rsidRDefault="00637894">
          <w:pPr>
            <w:pStyle w:val="3CB9300B01624301BCCD1A9BB65C359B"/>
          </w:pPr>
          <w:r>
            <w:rPr>
              <w:rStyle w:val="PlaceholderText"/>
            </w:rPr>
            <w:t>Click here to enter text.</w:t>
          </w:r>
        </w:p>
      </w:docPartBody>
    </w:docPart>
    <w:docPart>
      <w:docPartPr>
        <w:name w:val="067A3F95D9804F99B3F9799ADD92C47C"/>
        <w:category>
          <w:name w:val="General"/>
          <w:gallery w:val="placeholder"/>
        </w:category>
        <w:types>
          <w:type w:val="bbPlcHdr"/>
        </w:types>
        <w:behaviors>
          <w:behavior w:val="content"/>
        </w:behaviors>
        <w:guid w:val="{97FB54A6-CC4C-4BCC-83BB-C35A53079EAF}"/>
      </w:docPartPr>
      <w:docPartBody>
        <w:p w:rsidR="00637894" w:rsidRDefault="00637894">
          <w:pPr>
            <w:pStyle w:val="067A3F95D9804F99B3F9799ADD92C47C"/>
          </w:pPr>
          <w:r>
            <w:rPr>
              <w:rStyle w:val="PlaceholderText"/>
            </w:rPr>
            <w:t>Click here to enter text.</w:t>
          </w:r>
        </w:p>
      </w:docPartBody>
    </w:docPart>
    <w:docPart>
      <w:docPartPr>
        <w:name w:val="4F043B507B2F452AB7B9D77F72A5F7A1"/>
        <w:category>
          <w:name w:val="General"/>
          <w:gallery w:val="placeholder"/>
        </w:category>
        <w:types>
          <w:type w:val="bbPlcHdr"/>
        </w:types>
        <w:behaviors>
          <w:behavior w:val="content"/>
        </w:behaviors>
        <w:guid w:val="{DD5FB154-7430-4325-A372-6682A914BACB}"/>
      </w:docPartPr>
      <w:docPartBody>
        <w:p w:rsidR="00637894" w:rsidRDefault="00637894">
          <w:pPr>
            <w:pStyle w:val="4F043B507B2F452AB7B9D77F72A5F7A1"/>
          </w:pPr>
          <w:r>
            <w:rPr>
              <w:rStyle w:val="PlaceholderText"/>
            </w:rPr>
            <w:t>Click here to enter text.</w:t>
          </w:r>
        </w:p>
      </w:docPartBody>
    </w:docPart>
    <w:docPart>
      <w:docPartPr>
        <w:name w:val="95028621E6BA4F75B5B218A85EFFB836"/>
        <w:category>
          <w:name w:val="General"/>
          <w:gallery w:val="placeholder"/>
        </w:category>
        <w:types>
          <w:type w:val="bbPlcHdr"/>
        </w:types>
        <w:behaviors>
          <w:behavior w:val="content"/>
        </w:behaviors>
        <w:guid w:val="{0637CBE7-1FBD-4A31-A8A4-9132B987435D}"/>
      </w:docPartPr>
      <w:docPartBody>
        <w:p w:rsidR="00153FA6" w:rsidRDefault="00637894" w:rsidP="00637894">
          <w:pPr>
            <w:pStyle w:val="95028621E6BA4F75B5B218A85EFFB836"/>
          </w:pPr>
          <w:r>
            <w:rPr>
              <w:rStyle w:val="PlaceholderText"/>
            </w:rPr>
            <w:t>Click here to enter text.</w:t>
          </w:r>
        </w:p>
      </w:docPartBody>
    </w:docPart>
    <w:docPart>
      <w:docPartPr>
        <w:name w:val="786B1A6B29304AF89BEBCF7A3DBC8310"/>
        <w:category>
          <w:name w:val="General"/>
          <w:gallery w:val="placeholder"/>
        </w:category>
        <w:types>
          <w:type w:val="bbPlcHdr"/>
        </w:types>
        <w:behaviors>
          <w:behavior w:val="content"/>
        </w:behaviors>
        <w:guid w:val="{D5CABD4B-AD71-4FA7-8720-07A37869C2FC}"/>
      </w:docPartPr>
      <w:docPartBody>
        <w:p w:rsidR="00153FA6" w:rsidRDefault="00637894" w:rsidP="00637894">
          <w:pPr>
            <w:pStyle w:val="786B1A6B29304AF89BEBCF7A3DBC8310"/>
          </w:pPr>
          <w:r>
            <w:rPr>
              <w:rStyle w:val="PlaceholderText"/>
            </w:rPr>
            <w:t>Click here to enter text.</w:t>
          </w:r>
        </w:p>
      </w:docPartBody>
    </w:docPart>
    <w:docPart>
      <w:docPartPr>
        <w:name w:val="379BBD0BE1414722B05F940EBD48E2E3"/>
        <w:category>
          <w:name w:val="General"/>
          <w:gallery w:val="placeholder"/>
        </w:category>
        <w:types>
          <w:type w:val="bbPlcHdr"/>
        </w:types>
        <w:behaviors>
          <w:behavior w:val="content"/>
        </w:behaviors>
        <w:guid w:val="{4EFEE317-F85F-4526-9DA8-AB04D1AC3A43}"/>
      </w:docPartPr>
      <w:docPartBody>
        <w:p w:rsidR="00153FA6" w:rsidRDefault="00637894" w:rsidP="00637894">
          <w:pPr>
            <w:pStyle w:val="379BBD0BE1414722B05F940EBD48E2E3"/>
          </w:pPr>
          <w:r>
            <w:rPr>
              <w:rStyle w:val="PlaceholderText"/>
            </w:rPr>
            <w:t>Click here to enter text.</w:t>
          </w:r>
        </w:p>
      </w:docPartBody>
    </w:docPart>
    <w:docPart>
      <w:docPartPr>
        <w:name w:val="19B5F7D07B3241BB91E9FB56F60BB308"/>
        <w:category>
          <w:name w:val="General"/>
          <w:gallery w:val="placeholder"/>
        </w:category>
        <w:types>
          <w:type w:val="bbPlcHdr"/>
        </w:types>
        <w:behaviors>
          <w:behavior w:val="content"/>
        </w:behaviors>
        <w:guid w:val="{EA899D54-BDCB-48BD-B195-2723B59BCDA9}"/>
      </w:docPartPr>
      <w:docPartBody>
        <w:p w:rsidR="00153FA6" w:rsidRDefault="00637894" w:rsidP="00637894">
          <w:pPr>
            <w:pStyle w:val="19B5F7D07B3241BB91E9FB56F60BB308"/>
          </w:pPr>
          <w:r>
            <w:rPr>
              <w:rStyle w:val="PlaceholderText"/>
            </w:rPr>
            <w:t>Click here to enter text.</w:t>
          </w:r>
        </w:p>
      </w:docPartBody>
    </w:docPart>
    <w:docPart>
      <w:docPartPr>
        <w:name w:val="A858C2C7C56C45E5BACACC41EBEEE853"/>
        <w:category>
          <w:name w:val="General"/>
          <w:gallery w:val="placeholder"/>
        </w:category>
        <w:types>
          <w:type w:val="bbPlcHdr"/>
        </w:types>
        <w:behaviors>
          <w:behavior w:val="content"/>
        </w:behaviors>
        <w:guid w:val="{83E82EB3-E0AA-4F59-AFEF-59FEA1BF1ED6}"/>
      </w:docPartPr>
      <w:docPartBody>
        <w:p w:rsidR="00153FA6" w:rsidRDefault="00637894" w:rsidP="00637894">
          <w:pPr>
            <w:pStyle w:val="A858C2C7C56C45E5BACACC41EBEEE853"/>
          </w:pPr>
          <w:r>
            <w:rPr>
              <w:rStyle w:val="PlaceholderText"/>
            </w:rPr>
            <w:t>Click here to enter text.</w:t>
          </w:r>
        </w:p>
      </w:docPartBody>
    </w:docPart>
    <w:docPart>
      <w:docPartPr>
        <w:name w:val="2AB59EC279CB4AEE94FDE1A4305E3F27"/>
        <w:category>
          <w:name w:val="General"/>
          <w:gallery w:val="placeholder"/>
        </w:category>
        <w:types>
          <w:type w:val="bbPlcHdr"/>
        </w:types>
        <w:behaviors>
          <w:behavior w:val="content"/>
        </w:behaviors>
        <w:guid w:val="{409A2FDE-77C4-40E9-8250-B4CDCEECDA06}"/>
      </w:docPartPr>
      <w:docPartBody>
        <w:p w:rsidR="00153FA6" w:rsidRDefault="00637894" w:rsidP="00637894">
          <w:pPr>
            <w:pStyle w:val="2AB59EC279CB4AEE94FDE1A4305E3F27"/>
          </w:pPr>
          <w:r>
            <w:rPr>
              <w:rStyle w:val="PlaceholderText"/>
            </w:rPr>
            <w:t>Click here to enter text.</w:t>
          </w:r>
        </w:p>
      </w:docPartBody>
    </w:docPart>
    <w:docPart>
      <w:docPartPr>
        <w:name w:val="16368C28886A405ABF9A4EE6869A2A0B"/>
        <w:category>
          <w:name w:val="General"/>
          <w:gallery w:val="placeholder"/>
        </w:category>
        <w:types>
          <w:type w:val="bbPlcHdr"/>
        </w:types>
        <w:behaviors>
          <w:behavior w:val="content"/>
        </w:behaviors>
        <w:guid w:val="{F7084E46-BECE-46D3-8F88-C9B1ABF4797B}"/>
      </w:docPartPr>
      <w:docPartBody>
        <w:p w:rsidR="00153FA6" w:rsidRDefault="00637894" w:rsidP="00637894">
          <w:pPr>
            <w:pStyle w:val="16368C28886A405ABF9A4EE6869A2A0B"/>
          </w:pPr>
          <w:r>
            <w:rPr>
              <w:rStyle w:val="PlaceholderText"/>
            </w:rPr>
            <w:t>Click here to enter text.</w:t>
          </w:r>
        </w:p>
      </w:docPartBody>
    </w:docPart>
    <w:docPart>
      <w:docPartPr>
        <w:name w:val="B5739B7A991E45AD9E26C9A96BF1AB0C"/>
        <w:category>
          <w:name w:val="General"/>
          <w:gallery w:val="placeholder"/>
        </w:category>
        <w:types>
          <w:type w:val="bbPlcHdr"/>
        </w:types>
        <w:behaviors>
          <w:behavior w:val="content"/>
        </w:behaviors>
        <w:guid w:val="{A96CE9CF-2382-46CA-B4F1-7F2E1A53A483}"/>
      </w:docPartPr>
      <w:docPartBody>
        <w:p w:rsidR="00153FA6" w:rsidRDefault="00637894" w:rsidP="00637894">
          <w:pPr>
            <w:pStyle w:val="B5739B7A991E45AD9E26C9A96BF1AB0C"/>
          </w:pPr>
          <w:r>
            <w:rPr>
              <w:rStyle w:val="PlaceholderText"/>
            </w:rPr>
            <w:t>Click here to enter text.</w:t>
          </w:r>
        </w:p>
      </w:docPartBody>
    </w:docPart>
    <w:docPart>
      <w:docPartPr>
        <w:name w:val="96F7FB081E784CBDBB86CF1323631285"/>
        <w:category>
          <w:name w:val="General"/>
          <w:gallery w:val="placeholder"/>
        </w:category>
        <w:types>
          <w:type w:val="bbPlcHdr"/>
        </w:types>
        <w:behaviors>
          <w:behavior w:val="content"/>
        </w:behaviors>
        <w:guid w:val="{13276B29-9E8C-4A5A-BD37-077E34529782}"/>
      </w:docPartPr>
      <w:docPartBody>
        <w:p w:rsidR="00153FA6" w:rsidRDefault="00637894" w:rsidP="00637894">
          <w:pPr>
            <w:pStyle w:val="96F7FB081E784CBDBB86CF1323631285"/>
          </w:pPr>
          <w:r>
            <w:rPr>
              <w:rStyle w:val="PlaceholderText"/>
            </w:rPr>
            <w:t>Click here to enter text.</w:t>
          </w:r>
        </w:p>
      </w:docPartBody>
    </w:docPart>
    <w:docPart>
      <w:docPartPr>
        <w:name w:val="177907DDF78A43049FAABF3E06ECEAED"/>
        <w:category>
          <w:name w:val="General"/>
          <w:gallery w:val="placeholder"/>
        </w:category>
        <w:types>
          <w:type w:val="bbPlcHdr"/>
        </w:types>
        <w:behaviors>
          <w:behavior w:val="content"/>
        </w:behaviors>
        <w:guid w:val="{81FA11F0-38EC-4D44-8C69-417EEC1D7BD7}"/>
      </w:docPartPr>
      <w:docPartBody>
        <w:p w:rsidR="00153FA6" w:rsidRDefault="00637894" w:rsidP="00637894">
          <w:pPr>
            <w:pStyle w:val="177907DDF78A43049FAABF3E06ECEAED"/>
          </w:pPr>
          <w:r>
            <w:rPr>
              <w:rStyle w:val="PlaceholderText"/>
            </w:rPr>
            <w:t>Click here to enter text.</w:t>
          </w:r>
        </w:p>
      </w:docPartBody>
    </w:docPart>
    <w:docPart>
      <w:docPartPr>
        <w:name w:val="1A3E8BCAE57546EE820B5B2B4E519E84"/>
        <w:category>
          <w:name w:val="General"/>
          <w:gallery w:val="placeholder"/>
        </w:category>
        <w:types>
          <w:type w:val="bbPlcHdr"/>
        </w:types>
        <w:behaviors>
          <w:behavior w:val="content"/>
        </w:behaviors>
        <w:guid w:val="{2A03A10D-2953-4F21-ADC4-C84A4071AC54}"/>
      </w:docPartPr>
      <w:docPartBody>
        <w:p w:rsidR="00153FA6" w:rsidRDefault="00637894" w:rsidP="00637894">
          <w:pPr>
            <w:pStyle w:val="1A3E8BCAE57546EE820B5B2B4E519E84"/>
          </w:pPr>
          <w:r>
            <w:rPr>
              <w:rStyle w:val="PlaceholderText"/>
            </w:rPr>
            <w:t>Click here to enter text.</w:t>
          </w:r>
        </w:p>
      </w:docPartBody>
    </w:docPart>
    <w:docPart>
      <w:docPartPr>
        <w:name w:val="195B534903DA4F398FB530F535A2693D"/>
        <w:category>
          <w:name w:val="General"/>
          <w:gallery w:val="placeholder"/>
        </w:category>
        <w:types>
          <w:type w:val="bbPlcHdr"/>
        </w:types>
        <w:behaviors>
          <w:behavior w:val="content"/>
        </w:behaviors>
        <w:guid w:val="{0050F4CB-9D23-4E7A-BCA1-B2F39A1EDE59}"/>
      </w:docPartPr>
      <w:docPartBody>
        <w:p w:rsidR="00153FA6" w:rsidRDefault="00637894" w:rsidP="00637894">
          <w:pPr>
            <w:pStyle w:val="195B534903DA4F398FB530F535A2693D"/>
          </w:pPr>
          <w:r>
            <w:rPr>
              <w:rStyle w:val="PlaceholderText"/>
            </w:rPr>
            <w:t>Click here to enter text.</w:t>
          </w:r>
        </w:p>
      </w:docPartBody>
    </w:docPart>
    <w:docPart>
      <w:docPartPr>
        <w:name w:val="C107BA4DC70F42489EB3FE6453E740E6"/>
        <w:category>
          <w:name w:val="General"/>
          <w:gallery w:val="placeholder"/>
        </w:category>
        <w:types>
          <w:type w:val="bbPlcHdr"/>
        </w:types>
        <w:behaviors>
          <w:behavior w:val="content"/>
        </w:behaviors>
        <w:guid w:val="{7EA5F5E1-1918-4281-BEA0-77A3532415FA}"/>
      </w:docPartPr>
      <w:docPartBody>
        <w:p w:rsidR="00153FA6" w:rsidRDefault="00637894" w:rsidP="00637894">
          <w:pPr>
            <w:pStyle w:val="C107BA4DC70F42489EB3FE6453E740E6"/>
          </w:pPr>
          <w:r>
            <w:rPr>
              <w:rStyle w:val="PlaceholderText"/>
            </w:rPr>
            <w:t>Click here to enter text.</w:t>
          </w:r>
        </w:p>
      </w:docPartBody>
    </w:docPart>
    <w:docPart>
      <w:docPartPr>
        <w:name w:val="AC076623E4074C73BAE84271C7DDCE36"/>
        <w:category>
          <w:name w:val="General"/>
          <w:gallery w:val="placeholder"/>
        </w:category>
        <w:types>
          <w:type w:val="bbPlcHdr"/>
        </w:types>
        <w:behaviors>
          <w:behavior w:val="content"/>
        </w:behaviors>
        <w:guid w:val="{54C326FF-2F62-449B-A76C-13A48F16506B}"/>
      </w:docPartPr>
      <w:docPartBody>
        <w:p w:rsidR="00153FA6" w:rsidRDefault="00637894" w:rsidP="00637894">
          <w:pPr>
            <w:pStyle w:val="AC076623E4074C73BAE84271C7DDCE36"/>
          </w:pPr>
          <w:r>
            <w:rPr>
              <w:rStyle w:val="PlaceholderText"/>
            </w:rPr>
            <w:t>Click here to enter text.</w:t>
          </w:r>
        </w:p>
      </w:docPartBody>
    </w:docPart>
    <w:docPart>
      <w:docPartPr>
        <w:name w:val="9257FD1562D04290BAAC1C420C1CDC48"/>
        <w:category>
          <w:name w:val="General"/>
          <w:gallery w:val="placeholder"/>
        </w:category>
        <w:types>
          <w:type w:val="bbPlcHdr"/>
        </w:types>
        <w:behaviors>
          <w:behavior w:val="content"/>
        </w:behaviors>
        <w:guid w:val="{152DFFE5-C1DF-4875-83E9-1CDCB27985BD}"/>
      </w:docPartPr>
      <w:docPartBody>
        <w:p w:rsidR="00153FA6" w:rsidRDefault="00637894" w:rsidP="00637894">
          <w:pPr>
            <w:pStyle w:val="9257FD1562D04290BAAC1C420C1CDC48"/>
          </w:pPr>
          <w:r>
            <w:rPr>
              <w:rStyle w:val="PlaceholderText"/>
            </w:rPr>
            <w:t>Click here to enter text.</w:t>
          </w:r>
        </w:p>
      </w:docPartBody>
    </w:docPart>
    <w:docPart>
      <w:docPartPr>
        <w:name w:val="8EB0942605D14F53BAB16DB74DD753DB"/>
        <w:category>
          <w:name w:val="General"/>
          <w:gallery w:val="placeholder"/>
        </w:category>
        <w:types>
          <w:type w:val="bbPlcHdr"/>
        </w:types>
        <w:behaviors>
          <w:behavior w:val="content"/>
        </w:behaviors>
        <w:guid w:val="{827E7306-E8C1-4595-B4EB-1BB6309371EC}"/>
      </w:docPartPr>
      <w:docPartBody>
        <w:p w:rsidR="00153FA6" w:rsidRDefault="00637894" w:rsidP="00637894">
          <w:pPr>
            <w:pStyle w:val="8EB0942605D14F53BAB16DB74DD753DB"/>
          </w:pPr>
          <w:r>
            <w:rPr>
              <w:rStyle w:val="PlaceholderText"/>
            </w:rPr>
            <w:t>Click here to enter text.</w:t>
          </w:r>
        </w:p>
      </w:docPartBody>
    </w:docPart>
    <w:docPart>
      <w:docPartPr>
        <w:name w:val="D44BB17C4ADD46BA9B15C5B05BF5D602"/>
        <w:category>
          <w:name w:val="General"/>
          <w:gallery w:val="placeholder"/>
        </w:category>
        <w:types>
          <w:type w:val="bbPlcHdr"/>
        </w:types>
        <w:behaviors>
          <w:behavior w:val="content"/>
        </w:behaviors>
        <w:guid w:val="{B07A1CC3-E746-4604-8AB5-1B4CDB663D2F}"/>
      </w:docPartPr>
      <w:docPartBody>
        <w:p w:rsidR="00153FA6" w:rsidRDefault="00637894" w:rsidP="00637894">
          <w:pPr>
            <w:pStyle w:val="D44BB17C4ADD46BA9B15C5B05BF5D602"/>
          </w:pPr>
          <w:r>
            <w:rPr>
              <w:rStyle w:val="PlaceholderText"/>
            </w:rPr>
            <w:t>Click here to enter text.</w:t>
          </w:r>
        </w:p>
      </w:docPartBody>
    </w:docPart>
    <w:docPart>
      <w:docPartPr>
        <w:name w:val="89F04AF5123C4FF3963A77D8E936EDE7"/>
        <w:category>
          <w:name w:val="General"/>
          <w:gallery w:val="placeholder"/>
        </w:category>
        <w:types>
          <w:type w:val="bbPlcHdr"/>
        </w:types>
        <w:behaviors>
          <w:behavior w:val="content"/>
        </w:behaviors>
        <w:guid w:val="{D8841247-9F90-49EE-A069-F237D723CB26}"/>
      </w:docPartPr>
      <w:docPartBody>
        <w:p w:rsidR="00153FA6" w:rsidRDefault="00637894" w:rsidP="00637894">
          <w:pPr>
            <w:pStyle w:val="89F04AF5123C4FF3963A77D8E936EDE7"/>
          </w:pPr>
          <w:r>
            <w:rPr>
              <w:rStyle w:val="PlaceholderText"/>
            </w:rPr>
            <w:t>Click here to enter text.</w:t>
          </w:r>
        </w:p>
      </w:docPartBody>
    </w:docPart>
    <w:docPart>
      <w:docPartPr>
        <w:name w:val="B18F237D2F2F4C63B0A4935928073A9D"/>
        <w:category>
          <w:name w:val="General"/>
          <w:gallery w:val="placeholder"/>
        </w:category>
        <w:types>
          <w:type w:val="bbPlcHdr"/>
        </w:types>
        <w:behaviors>
          <w:behavior w:val="content"/>
        </w:behaviors>
        <w:guid w:val="{B5EFC9F6-4C5D-4CB9-BB08-2E572BD6EB07}"/>
      </w:docPartPr>
      <w:docPartBody>
        <w:p w:rsidR="00153FA6" w:rsidRDefault="00637894" w:rsidP="00637894">
          <w:pPr>
            <w:pStyle w:val="B18F237D2F2F4C63B0A4935928073A9D"/>
          </w:pPr>
          <w:r>
            <w:rPr>
              <w:rStyle w:val="PlaceholderText"/>
            </w:rPr>
            <w:t>Click here to enter text.</w:t>
          </w:r>
        </w:p>
      </w:docPartBody>
    </w:docPart>
    <w:docPart>
      <w:docPartPr>
        <w:name w:val="5A2F998A0B7D439AB64A7F536AC29124"/>
        <w:category>
          <w:name w:val="General"/>
          <w:gallery w:val="placeholder"/>
        </w:category>
        <w:types>
          <w:type w:val="bbPlcHdr"/>
        </w:types>
        <w:behaviors>
          <w:behavior w:val="content"/>
        </w:behaviors>
        <w:guid w:val="{318109BC-54DD-4092-BCE9-51DDE83390B0}"/>
      </w:docPartPr>
      <w:docPartBody>
        <w:p w:rsidR="00153FA6" w:rsidRDefault="00637894" w:rsidP="00637894">
          <w:pPr>
            <w:pStyle w:val="5A2F998A0B7D439AB64A7F536AC29124"/>
          </w:pPr>
          <w:r>
            <w:rPr>
              <w:rStyle w:val="PlaceholderText"/>
            </w:rPr>
            <w:t>Click here to enter text.</w:t>
          </w:r>
        </w:p>
      </w:docPartBody>
    </w:docPart>
    <w:docPart>
      <w:docPartPr>
        <w:name w:val="738F4C6321E343C28A1A6277969ED217"/>
        <w:category>
          <w:name w:val="General"/>
          <w:gallery w:val="placeholder"/>
        </w:category>
        <w:types>
          <w:type w:val="bbPlcHdr"/>
        </w:types>
        <w:behaviors>
          <w:behavior w:val="content"/>
        </w:behaviors>
        <w:guid w:val="{4DBBF9A3-D06F-451D-92FF-76C04EC182B0}"/>
      </w:docPartPr>
      <w:docPartBody>
        <w:p w:rsidR="00153FA6" w:rsidRDefault="00637894" w:rsidP="00637894">
          <w:pPr>
            <w:pStyle w:val="738F4C6321E343C28A1A6277969ED217"/>
          </w:pPr>
          <w:r>
            <w:rPr>
              <w:rStyle w:val="PlaceholderText"/>
            </w:rPr>
            <w:t>Click here to enter text.</w:t>
          </w:r>
        </w:p>
      </w:docPartBody>
    </w:docPart>
    <w:docPart>
      <w:docPartPr>
        <w:name w:val="BEAA82D52A6E4C7A8508DF09B65EC036"/>
        <w:category>
          <w:name w:val="General"/>
          <w:gallery w:val="placeholder"/>
        </w:category>
        <w:types>
          <w:type w:val="bbPlcHdr"/>
        </w:types>
        <w:behaviors>
          <w:behavior w:val="content"/>
        </w:behaviors>
        <w:guid w:val="{7BB40ACA-AF0A-40D3-A7DF-E5C67103A8CE}"/>
      </w:docPartPr>
      <w:docPartBody>
        <w:p w:rsidR="00153FA6" w:rsidRDefault="00637894" w:rsidP="00637894">
          <w:pPr>
            <w:pStyle w:val="BEAA82D52A6E4C7A8508DF09B65EC036"/>
          </w:pPr>
          <w:r>
            <w:rPr>
              <w:rStyle w:val="PlaceholderText"/>
            </w:rPr>
            <w:t>Click here to enter text.</w:t>
          </w:r>
        </w:p>
      </w:docPartBody>
    </w:docPart>
    <w:docPart>
      <w:docPartPr>
        <w:name w:val="0D79C778A0B24071A5E3FEB95488D56D"/>
        <w:category>
          <w:name w:val="General"/>
          <w:gallery w:val="placeholder"/>
        </w:category>
        <w:types>
          <w:type w:val="bbPlcHdr"/>
        </w:types>
        <w:behaviors>
          <w:behavior w:val="content"/>
        </w:behaviors>
        <w:guid w:val="{FA409568-CF4C-4EC9-A994-96A9D802169D}"/>
      </w:docPartPr>
      <w:docPartBody>
        <w:p w:rsidR="00153FA6" w:rsidRDefault="00637894" w:rsidP="00637894">
          <w:pPr>
            <w:pStyle w:val="0D79C778A0B24071A5E3FEB95488D56D"/>
          </w:pPr>
          <w:r>
            <w:rPr>
              <w:rStyle w:val="PlaceholderText"/>
            </w:rPr>
            <w:t>Click here to enter text.</w:t>
          </w:r>
        </w:p>
      </w:docPartBody>
    </w:docPart>
    <w:docPart>
      <w:docPartPr>
        <w:name w:val="C50730EC10164A31950CD91242BBC5BF"/>
        <w:category>
          <w:name w:val="General"/>
          <w:gallery w:val="placeholder"/>
        </w:category>
        <w:types>
          <w:type w:val="bbPlcHdr"/>
        </w:types>
        <w:behaviors>
          <w:behavior w:val="content"/>
        </w:behaviors>
        <w:guid w:val="{7615DB19-5B98-470A-B68D-767298D91B46}"/>
      </w:docPartPr>
      <w:docPartBody>
        <w:p w:rsidR="00153FA6" w:rsidRDefault="00637894" w:rsidP="00637894">
          <w:pPr>
            <w:pStyle w:val="C50730EC10164A31950CD91242BBC5BF"/>
          </w:pPr>
          <w:r>
            <w:rPr>
              <w:rStyle w:val="PlaceholderText"/>
            </w:rPr>
            <w:t>Click here to enter text.</w:t>
          </w:r>
        </w:p>
      </w:docPartBody>
    </w:docPart>
    <w:docPart>
      <w:docPartPr>
        <w:name w:val="C027B302BD72468282AC1BA5F730F5A2"/>
        <w:category>
          <w:name w:val="General"/>
          <w:gallery w:val="placeholder"/>
        </w:category>
        <w:types>
          <w:type w:val="bbPlcHdr"/>
        </w:types>
        <w:behaviors>
          <w:behavior w:val="content"/>
        </w:behaviors>
        <w:guid w:val="{C67A519E-8DC8-4165-BB4C-F13526BD5E3A}"/>
      </w:docPartPr>
      <w:docPartBody>
        <w:p w:rsidR="00153FA6" w:rsidRDefault="00637894" w:rsidP="00637894">
          <w:pPr>
            <w:pStyle w:val="C027B302BD72468282AC1BA5F730F5A2"/>
          </w:pPr>
          <w:r>
            <w:rPr>
              <w:rStyle w:val="PlaceholderText"/>
            </w:rPr>
            <w:t>Click here to enter text.</w:t>
          </w:r>
        </w:p>
      </w:docPartBody>
    </w:docPart>
    <w:docPart>
      <w:docPartPr>
        <w:name w:val="E8EEA224BFE84D0197B49572969D1999"/>
        <w:category>
          <w:name w:val="General"/>
          <w:gallery w:val="placeholder"/>
        </w:category>
        <w:types>
          <w:type w:val="bbPlcHdr"/>
        </w:types>
        <w:behaviors>
          <w:behavior w:val="content"/>
        </w:behaviors>
        <w:guid w:val="{E380A5DC-4C2A-4F5F-96E9-608CE0AA1D94}"/>
      </w:docPartPr>
      <w:docPartBody>
        <w:p w:rsidR="00153FA6" w:rsidRDefault="00637894" w:rsidP="00637894">
          <w:pPr>
            <w:pStyle w:val="E8EEA224BFE84D0197B49572969D1999"/>
          </w:pPr>
          <w:r>
            <w:rPr>
              <w:rStyle w:val="PlaceholderText"/>
            </w:rPr>
            <w:t>Click here to enter text.</w:t>
          </w:r>
        </w:p>
      </w:docPartBody>
    </w:docPart>
    <w:docPart>
      <w:docPartPr>
        <w:name w:val="2A6AB941A4384A83A6B547AB14C2D467"/>
        <w:category>
          <w:name w:val="General"/>
          <w:gallery w:val="placeholder"/>
        </w:category>
        <w:types>
          <w:type w:val="bbPlcHdr"/>
        </w:types>
        <w:behaviors>
          <w:behavior w:val="content"/>
        </w:behaviors>
        <w:guid w:val="{8C64C9EC-F476-4085-9A60-41821118957E}"/>
      </w:docPartPr>
      <w:docPartBody>
        <w:p w:rsidR="00000000" w:rsidRDefault="00153FA6" w:rsidP="00153FA6">
          <w:pPr>
            <w:pStyle w:val="2A6AB941A4384A83A6B547AB14C2D467"/>
          </w:pPr>
          <w:r w:rsidRPr="00745493">
            <w:rPr>
              <w:rStyle w:val="PlaceholderText"/>
              <w:color w:val="FFFFFF" w:themeColor="background1"/>
            </w:rPr>
            <w:t>Click here to enter a date.</w:t>
          </w:r>
        </w:p>
      </w:docPartBody>
    </w:docPart>
    <w:docPart>
      <w:docPartPr>
        <w:name w:val="E77F0DC0727940699ABF7CF33D7F6E2C"/>
        <w:category>
          <w:name w:val="General"/>
          <w:gallery w:val="placeholder"/>
        </w:category>
        <w:types>
          <w:type w:val="bbPlcHdr"/>
        </w:types>
        <w:behaviors>
          <w:behavior w:val="content"/>
        </w:behaviors>
        <w:guid w:val="{5C4D369D-D239-40F2-A943-E9420842E6B8}"/>
      </w:docPartPr>
      <w:docPartBody>
        <w:p w:rsidR="00000000" w:rsidRDefault="00153FA6" w:rsidP="00153FA6">
          <w:pPr>
            <w:pStyle w:val="E77F0DC0727940699ABF7CF33D7F6E2C"/>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894"/>
    <w:rsid w:val="00153FA6"/>
    <w:rsid w:val="00637894"/>
    <w:rsid w:val="00DC7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3FA6"/>
    <w:rPr>
      <w:color w:val="808080"/>
    </w:rPr>
  </w:style>
  <w:style w:type="paragraph" w:customStyle="1" w:styleId="E334713AC19340E89F8F107965A8AB85">
    <w:name w:val="E334713AC19340E89F8F107965A8AB85"/>
  </w:style>
  <w:style w:type="paragraph" w:customStyle="1" w:styleId="573523A2B9EC460493497667FC81E8F5">
    <w:name w:val="573523A2B9EC460493497667FC81E8F5"/>
  </w:style>
  <w:style w:type="paragraph" w:customStyle="1" w:styleId="DA1DBBA3282649A991EA7B3C04AE7557">
    <w:name w:val="DA1DBBA3282649A991EA7B3C04AE7557"/>
  </w:style>
  <w:style w:type="paragraph" w:customStyle="1" w:styleId="517A086A3122489397079DC3F1293191">
    <w:name w:val="517A086A3122489397079DC3F1293191"/>
  </w:style>
  <w:style w:type="paragraph" w:customStyle="1" w:styleId="99BEBC01071841459CFFDF20D8DA06BD">
    <w:name w:val="99BEBC01071841459CFFDF20D8DA06BD"/>
  </w:style>
  <w:style w:type="paragraph" w:customStyle="1" w:styleId="EABF040274FC49739ACDC979906C4001">
    <w:name w:val="EABF040274FC49739ACDC979906C4001"/>
  </w:style>
  <w:style w:type="paragraph" w:customStyle="1" w:styleId="F7BA9AC8B27546578BEECEDB5BF88C4E">
    <w:name w:val="F7BA9AC8B27546578BEECEDB5BF88C4E"/>
  </w:style>
  <w:style w:type="paragraph" w:customStyle="1" w:styleId="036C110DC72344B09440EE4A6002DEB2">
    <w:name w:val="036C110DC72344B09440EE4A6002DEB2"/>
  </w:style>
  <w:style w:type="paragraph" w:customStyle="1" w:styleId="663FF231D7E64DDB99383C3E78981ED9">
    <w:name w:val="663FF231D7E64DDB99383C3E78981ED9"/>
  </w:style>
  <w:style w:type="paragraph" w:customStyle="1" w:styleId="4138FDE8933142698DFF279D7B71AD56">
    <w:name w:val="4138FDE8933142698DFF279D7B71AD56"/>
  </w:style>
  <w:style w:type="paragraph" w:customStyle="1" w:styleId="19572A7A92704E10A841F621152CD1D0">
    <w:name w:val="19572A7A92704E10A841F621152CD1D0"/>
  </w:style>
  <w:style w:type="paragraph" w:customStyle="1" w:styleId="7281485D3DA0406BA6C37EC52C10CF67">
    <w:name w:val="7281485D3DA0406BA6C37EC52C10CF67"/>
  </w:style>
  <w:style w:type="paragraph" w:customStyle="1" w:styleId="2079F7BC3380452BB36D91B5A0023B53">
    <w:name w:val="2079F7BC3380452BB36D91B5A0023B53"/>
  </w:style>
  <w:style w:type="paragraph" w:customStyle="1" w:styleId="5918CD95C58F437186D94393EF9C8250">
    <w:name w:val="5918CD95C58F437186D94393EF9C8250"/>
  </w:style>
  <w:style w:type="paragraph" w:customStyle="1" w:styleId="D7BA7993A9884DEBAD9F62D5D2C5848F">
    <w:name w:val="D7BA7993A9884DEBAD9F62D5D2C5848F"/>
  </w:style>
  <w:style w:type="paragraph" w:customStyle="1" w:styleId="D60FC98D68F9450EB540C2C9028CE929">
    <w:name w:val="D60FC98D68F9450EB540C2C9028CE929"/>
  </w:style>
  <w:style w:type="paragraph" w:customStyle="1" w:styleId="0CADF161976341218FA2D2370CCB5555">
    <w:name w:val="0CADF161976341218FA2D2370CCB5555"/>
  </w:style>
  <w:style w:type="paragraph" w:customStyle="1" w:styleId="6E98DDD006644802BB79823627017E1B">
    <w:name w:val="6E98DDD006644802BB79823627017E1B"/>
  </w:style>
  <w:style w:type="paragraph" w:customStyle="1" w:styleId="67B971A0E5D749E48B42E57804CDEC3C">
    <w:name w:val="67B971A0E5D749E48B42E57804CDEC3C"/>
  </w:style>
  <w:style w:type="paragraph" w:customStyle="1" w:styleId="14002D82DE0B40F589C6DF50B655B056">
    <w:name w:val="14002D82DE0B40F589C6DF50B655B056"/>
  </w:style>
  <w:style w:type="paragraph" w:customStyle="1" w:styleId="72533421360C47EBBCAA9CD81D9A3068">
    <w:name w:val="72533421360C47EBBCAA9CD81D9A3068"/>
  </w:style>
  <w:style w:type="paragraph" w:customStyle="1" w:styleId="754F2457DBFA4978AC863A00D141C477">
    <w:name w:val="754F2457DBFA4978AC863A00D141C477"/>
  </w:style>
  <w:style w:type="paragraph" w:customStyle="1" w:styleId="71DFD0D302DF400CB2258954C2CB806E">
    <w:name w:val="71DFD0D302DF400CB2258954C2CB806E"/>
  </w:style>
  <w:style w:type="paragraph" w:customStyle="1" w:styleId="CCC7DA49AC0347BD84483CB422282E59">
    <w:name w:val="CCC7DA49AC0347BD84483CB422282E59"/>
  </w:style>
  <w:style w:type="paragraph" w:customStyle="1" w:styleId="6ABA9C99C49846CD8B34CFC397CF9F50">
    <w:name w:val="6ABA9C99C49846CD8B34CFC397CF9F50"/>
  </w:style>
  <w:style w:type="paragraph" w:customStyle="1" w:styleId="7310037EAD484EE88734EF3DBB3AC68D">
    <w:name w:val="7310037EAD484EE88734EF3DBB3AC68D"/>
  </w:style>
  <w:style w:type="paragraph" w:customStyle="1" w:styleId="6E578E29DBA3452B8BF48830B63BF1BE">
    <w:name w:val="6E578E29DBA3452B8BF48830B63BF1BE"/>
  </w:style>
  <w:style w:type="paragraph" w:customStyle="1" w:styleId="7B8DED965D6845DC99B3E6D75D9475CC">
    <w:name w:val="7B8DED965D6845DC99B3E6D75D9475CC"/>
  </w:style>
  <w:style w:type="paragraph" w:customStyle="1" w:styleId="19C6F4013C5845EA838EB4016BC222DC">
    <w:name w:val="19C6F4013C5845EA838EB4016BC222DC"/>
  </w:style>
  <w:style w:type="paragraph" w:customStyle="1" w:styleId="6838511981CB4BDDB04E2D4E86C45081">
    <w:name w:val="6838511981CB4BDDB04E2D4E86C45081"/>
  </w:style>
  <w:style w:type="paragraph" w:customStyle="1" w:styleId="9A99E4D27C7348F186591D80244EA588">
    <w:name w:val="9A99E4D27C7348F186591D80244EA588"/>
  </w:style>
  <w:style w:type="paragraph" w:customStyle="1" w:styleId="EA0385B194EA4C5BB70ACC64525C1523">
    <w:name w:val="EA0385B194EA4C5BB70ACC64525C1523"/>
  </w:style>
  <w:style w:type="paragraph" w:customStyle="1" w:styleId="6FD910AD69F740A2B04909F3228F4C8F">
    <w:name w:val="6FD910AD69F740A2B04909F3228F4C8F"/>
  </w:style>
  <w:style w:type="paragraph" w:customStyle="1" w:styleId="E1023ECB352B492696D1D0FFB82B5A68">
    <w:name w:val="E1023ECB352B492696D1D0FFB82B5A68"/>
  </w:style>
  <w:style w:type="paragraph" w:customStyle="1" w:styleId="7EE251655F3049BB828B6AE72481CEA9">
    <w:name w:val="7EE251655F3049BB828B6AE72481CEA9"/>
  </w:style>
  <w:style w:type="paragraph" w:customStyle="1" w:styleId="9E1EB021E1994AC098AE01845E301CC3">
    <w:name w:val="9E1EB021E1994AC098AE01845E301CC3"/>
  </w:style>
  <w:style w:type="paragraph" w:customStyle="1" w:styleId="4A9A3921E89A470E9D9384D4BDC4817B">
    <w:name w:val="4A9A3921E89A470E9D9384D4BDC4817B"/>
  </w:style>
  <w:style w:type="paragraph" w:customStyle="1" w:styleId="C1D4F171DDD44C8EBBC8A2E49C278281">
    <w:name w:val="C1D4F171DDD44C8EBBC8A2E49C278281"/>
  </w:style>
  <w:style w:type="paragraph" w:customStyle="1" w:styleId="12E46E5C592347BEBEDCDFAEF4D5CFED">
    <w:name w:val="12E46E5C592347BEBEDCDFAEF4D5CFED"/>
  </w:style>
  <w:style w:type="paragraph" w:customStyle="1" w:styleId="9D736991030F4965B18FABF838993F01">
    <w:name w:val="9D736991030F4965B18FABF838993F01"/>
  </w:style>
  <w:style w:type="paragraph" w:customStyle="1" w:styleId="AC27B5776BFE418FA176E7D7FB5DCE86">
    <w:name w:val="AC27B5776BFE418FA176E7D7FB5DCE86"/>
  </w:style>
  <w:style w:type="paragraph" w:customStyle="1" w:styleId="F8BF46B8CD8F41AC8A6E8C69572E0BB6">
    <w:name w:val="F8BF46B8CD8F41AC8A6E8C69572E0BB6"/>
  </w:style>
  <w:style w:type="paragraph" w:customStyle="1" w:styleId="74D0442570854D968F21EC80E7A6931A">
    <w:name w:val="74D0442570854D968F21EC80E7A6931A"/>
  </w:style>
  <w:style w:type="paragraph" w:customStyle="1" w:styleId="702A03E5B1954EFAA152AF79E986C01B">
    <w:name w:val="702A03E5B1954EFAA152AF79E986C01B"/>
  </w:style>
  <w:style w:type="paragraph" w:customStyle="1" w:styleId="75B4E5FF6DDF4471849911AB9CB5631B">
    <w:name w:val="75B4E5FF6DDF4471849911AB9CB5631B"/>
  </w:style>
  <w:style w:type="paragraph" w:customStyle="1" w:styleId="340680D43C814544AE9D510790C8A71B">
    <w:name w:val="340680D43C814544AE9D510790C8A71B"/>
  </w:style>
  <w:style w:type="paragraph" w:customStyle="1" w:styleId="92D8E40DA0064D119EA84F5474B6D131">
    <w:name w:val="92D8E40DA0064D119EA84F5474B6D131"/>
  </w:style>
  <w:style w:type="paragraph" w:customStyle="1" w:styleId="6480EE3608F8457BAF38CCC17849342E">
    <w:name w:val="6480EE3608F8457BAF38CCC17849342E"/>
  </w:style>
  <w:style w:type="paragraph" w:customStyle="1" w:styleId="7A476D00E980416EAC76DBF9D22D772D">
    <w:name w:val="7A476D00E980416EAC76DBF9D22D772D"/>
  </w:style>
  <w:style w:type="paragraph" w:customStyle="1" w:styleId="7F682FC1EE624E65A86564A2F9C659B9">
    <w:name w:val="7F682FC1EE624E65A86564A2F9C659B9"/>
  </w:style>
  <w:style w:type="paragraph" w:customStyle="1" w:styleId="5A12D6CB3959411C887D252A940139C6">
    <w:name w:val="5A12D6CB3959411C887D252A940139C6"/>
  </w:style>
  <w:style w:type="paragraph" w:customStyle="1" w:styleId="9E3EF67EFAE64EEF9476E129A5541A28">
    <w:name w:val="9E3EF67EFAE64EEF9476E129A5541A28"/>
  </w:style>
  <w:style w:type="paragraph" w:customStyle="1" w:styleId="55F2C80D4C7640DD9E5325BD1C85E0FB">
    <w:name w:val="55F2C80D4C7640DD9E5325BD1C85E0FB"/>
  </w:style>
  <w:style w:type="paragraph" w:customStyle="1" w:styleId="8852CA18E6DB47AE8B5F1D46A38D8E5C">
    <w:name w:val="8852CA18E6DB47AE8B5F1D46A38D8E5C"/>
  </w:style>
  <w:style w:type="paragraph" w:customStyle="1" w:styleId="3AC5B6BE141C46B0973236FD6FE5DF1D">
    <w:name w:val="3AC5B6BE141C46B0973236FD6FE5DF1D"/>
  </w:style>
  <w:style w:type="paragraph" w:customStyle="1" w:styleId="A51D6B290E50463C88786C302323F0C5">
    <w:name w:val="A51D6B290E50463C88786C302323F0C5"/>
  </w:style>
  <w:style w:type="paragraph" w:customStyle="1" w:styleId="DDB61801BB084B6CB2E938A24F789303">
    <w:name w:val="DDB61801BB084B6CB2E938A24F789303"/>
  </w:style>
  <w:style w:type="paragraph" w:customStyle="1" w:styleId="40F5C73E6D3D499A8BA4C32443C87D8F">
    <w:name w:val="40F5C73E6D3D499A8BA4C32443C87D8F"/>
  </w:style>
  <w:style w:type="paragraph" w:customStyle="1" w:styleId="F4B1FFAF830B4582BC2D00CB586215B7">
    <w:name w:val="F4B1FFAF830B4582BC2D00CB586215B7"/>
  </w:style>
  <w:style w:type="paragraph" w:customStyle="1" w:styleId="02C5A121912A4F19A44B9519C54F5A21">
    <w:name w:val="02C5A121912A4F19A44B9519C54F5A21"/>
  </w:style>
  <w:style w:type="paragraph" w:customStyle="1" w:styleId="B8525DFEEF094FCCBE3D6D5C4F5023F2">
    <w:name w:val="B8525DFEEF094FCCBE3D6D5C4F5023F2"/>
  </w:style>
  <w:style w:type="paragraph" w:customStyle="1" w:styleId="24B29070444842CBBFB9A1BD472D5156">
    <w:name w:val="24B29070444842CBBFB9A1BD472D5156"/>
  </w:style>
  <w:style w:type="paragraph" w:customStyle="1" w:styleId="DB63AA62D9AF48B4AB5B5AB7FDF5801F">
    <w:name w:val="DB63AA62D9AF48B4AB5B5AB7FDF5801F"/>
  </w:style>
  <w:style w:type="paragraph" w:customStyle="1" w:styleId="8FE7F18D8F9043F7BB74BE6A8A3AD080">
    <w:name w:val="8FE7F18D8F9043F7BB74BE6A8A3AD080"/>
  </w:style>
  <w:style w:type="paragraph" w:customStyle="1" w:styleId="B8BDE25FAC704BE3AE03D8E69D2C8BB9">
    <w:name w:val="B8BDE25FAC704BE3AE03D8E69D2C8BB9"/>
  </w:style>
  <w:style w:type="paragraph" w:customStyle="1" w:styleId="692F7149A97844359BE1BAF037FBAAD0">
    <w:name w:val="692F7149A97844359BE1BAF037FBAAD0"/>
  </w:style>
  <w:style w:type="paragraph" w:customStyle="1" w:styleId="DA257180D55248F89E0FFE7A9BA16499">
    <w:name w:val="DA257180D55248F89E0FFE7A9BA16499"/>
  </w:style>
  <w:style w:type="paragraph" w:customStyle="1" w:styleId="EEDFFA1F28634186A67C1DEF0BFA286A">
    <w:name w:val="EEDFFA1F28634186A67C1DEF0BFA286A"/>
  </w:style>
  <w:style w:type="paragraph" w:customStyle="1" w:styleId="97BB03F8E4CC41E4AE67D72E41862F96">
    <w:name w:val="97BB03F8E4CC41E4AE67D72E41862F96"/>
  </w:style>
  <w:style w:type="paragraph" w:customStyle="1" w:styleId="406DCB0A67C9473696BC01FA60DCF07A">
    <w:name w:val="406DCB0A67C9473696BC01FA60DCF07A"/>
  </w:style>
  <w:style w:type="paragraph" w:customStyle="1" w:styleId="F974F71F74CD476A82AC3085E9D760D8">
    <w:name w:val="F974F71F74CD476A82AC3085E9D760D8"/>
  </w:style>
  <w:style w:type="paragraph" w:customStyle="1" w:styleId="A8A546EEE41F4D7E9FFA6ABEA2626646">
    <w:name w:val="A8A546EEE41F4D7E9FFA6ABEA2626646"/>
  </w:style>
  <w:style w:type="paragraph" w:customStyle="1" w:styleId="CC1637B4182349BF86D90A58A75F92FF">
    <w:name w:val="CC1637B4182349BF86D90A58A75F92FF"/>
  </w:style>
  <w:style w:type="paragraph" w:customStyle="1" w:styleId="3CB9300B01624301BCCD1A9BB65C359B">
    <w:name w:val="3CB9300B01624301BCCD1A9BB65C359B"/>
  </w:style>
  <w:style w:type="paragraph" w:customStyle="1" w:styleId="067A3F95D9804F99B3F9799ADD92C47C">
    <w:name w:val="067A3F95D9804F99B3F9799ADD92C47C"/>
  </w:style>
  <w:style w:type="paragraph" w:customStyle="1" w:styleId="4F043B507B2F452AB7B9D77F72A5F7A1">
    <w:name w:val="4F043B507B2F452AB7B9D77F72A5F7A1"/>
  </w:style>
  <w:style w:type="paragraph" w:customStyle="1" w:styleId="CCB28E835813450AB6C209CF4092AB95">
    <w:name w:val="CCB28E835813450AB6C209CF4092AB95"/>
  </w:style>
  <w:style w:type="paragraph" w:customStyle="1" w:styleId="121DA1F5B610460983DBB9EFC19F5A8A">
    <w:name w:val="121DA1F5B610460983DBB9EFC19F5A8A"/>
  </w:style>
  <w:style w:type="paragraph" w:customStyle="1" w:styleId="52D1B9757620450BA0FBB2BF5F862AC1">
    <w:name w:val="52D1B9757620450BA0FBB2BF5F862AC1"/>
  </w:style>
  <w:style w:type="paragraph" w:customStyle="1" w:styleId="59B138482D03492496D9DB833C47BE3A">
    <w:name w:val="59B138482D03492496D9DB833C47BE3A"/>
  </w:style>
  <w:style w:type="paragraph" w:customStyle="1" w:styleId="B0165F2F114742CF8309530A7A6FDD2C">
    <w:name w:val="B0165F2F114742CF8309530A7A6FDD2C"/>
  </w:style>
  <w:style w:type="paragraph" w:customStyle="1" w:styleId="423DCBD8B1334855B9E0977166C74507">
    <w:name w:val="423DCBD8B1334855B9E0977166C74507"/>
  </w:style>
  <w:style w:type="paragraph" w:customStyle="1" w:styleId="62C17C288EF6425BA25604FB82E89BEE">
    <w:name w:val="62C17C288EF6425BA25604FB82E89BEE"/>
  </w:style>
  <w:style w:type="paragraph" w:customStyle="1" w:styleId="828E8C5B5005496086ABC3D2B94E7F38">
    <w:name w:val="828E8C5B5005496086ABC3D2B94E7F38"/>
  </w:style>
  <w:style w:type="paragraph" w:customStyle="1" w:styleId="CAD16F4100BF49AE98D0826AD2504507">
    <w:name w:val="CAD16F4100BF49AE98D0826AD2504507"/>
  </w:style>
  <w:style w:type="paragraph" w:customStyle="1" w:styleId="32BEED7542B5407EBBAA102B158790E1">
    <w:name w:val="32BEED7542B5407EBBAA102B158790E1"/>
  </w:style>
  <w:style w:type="paragraph" w:customStyle="1" w:styleId="08107DC690884860A5C077530FF4330D">
    <w:name w:val="08107DC690884860A5C077530FF4330D"/>
  </w:style>
  <w:style w:type="paragraph" w:customStyle="1" w:styleId="B6D6807C949340CCA6EA1532853B89DE">
    <w:name w:val="B6D6807C949340CCA6EA1532853B89DE"/>
  </w:style>
  <w:style w:type="paragraph" w:customStyle="1" w:styleId="F4098934A4404E868D21F6C187F121E1">
    <w:name w:val="F4098934A4404E868D21F6C187F121E1"/>
  </w:style>
  <w:style w:type="paragraph" w:customStyle="1" w:styleId="E2C0FC736FF74094B5E623FBFF2E5DC0">
    <w:name w:val="E2C0FC736FF74094B5E623FBFF2E5DC0"/>
  </w:style>
  <w:style w:type="paragraph" w:customStyle="1" w:styleId="66EA1AC1CBA24310AC972D134D924B05">
    <w:name w:val="66EA1AC1CBA24310AC972D134D924B05"/>
  </w:style>
  <w:style w:type="paragraph" w:customStyle="1" w:styleId="AEF5FD17B11A4157A02DFCF85415F0E6">
    <w:name w:val="AEF5FD17B11A4157A02DFCF85415F0E6"/>
  </w:style>
  <w:style w:type="paragraph" w:customStyle="1" w:styleId="74451D84B9364E878BC5FF38915A931B">
    <w:name w:val="74451D84B9364E878BC5FF38915A931B"/>
  </w:style>
  <w:style w:type="paragraph" w:customStyle="1" w:styleId="2B6F03AE9AA34A768176DF1E27ABE2BE">
    <w:name w:val="2B6F03AE9AA34A768176DF1E27ABE2BE"/>
  </w:style>
  <w:style w:type="paragraph" w:customStyle="1" w:styleId="E1380D4E246440E592A58A860CCB4A23">
    <w:name w:val="E1380D4E246440E592A58A860CCB4A23"/>
  </w:style>
  <w:style w:type="paragraph" w:customStyle="1" w:styleId="3D7C6691F4EB43818A1C7804AB4B62C5">
    <w:name w:val="3D7C6691F4EB43818A1C7804AB4B62C5"/>
  </w:style>
  <w:style w:type="paragraph" w:customStyle="1" w:styleId="81EA5C98A0E0417D80C04511854A4496">
    <w:name w:val="81EA5C98A0E0417D80C04511854A4496"/>
  </w:style>
  <w:style w:type="paragraph" w:customStyle="1" w:styleId="AB0894B402EE472B91EF74B28C87C4A7">
    <w:name w:val="AB0894B402EE472B91EF74B28C87C4A7"/>
  </w:style>
  <w:style w:type="paragraph" w:customStyle="1" w:styleId="790A4F3570D14B72B7E7AD20DE587FBC">
    <w:name w:val="790A4F3570D14B72B7E7AD20DE587FBC"/>
  </w:style>
  <w:style w:type="paragraph" w:customStyle="1" w:styleId="ACFDF1C25B2744E9A21A82B6F50C7DDC">
    <w:name w:val="ACFDF1C25B2744E9A21A82B6F50C7DDC"/>
  </w:style>
  <w:style w:type="paragraph" w:customStyle="1" w:styleId="C70819C397BA43FE8579A74F98BB7793">
    <w:name w:val="C70819C397BA43FE8579A74F98BB7793"/>
  </w:style>
  <w:style w:type="paragraph" w:customStyle="1" w:styleId="A4B559908141472C936F27BC55A75877">
    <w:name w:val="A4B559908141472C936F27BC55A75877"/>
  </w:style>
  <w:style w:type="paragraph" w:customStyle="1" w:styleId="4D64FED960BF422390D277616011E7B6">
    <w:name w:val="4D64FED960BF422390D277616011E7B6"/>
  </w:style>
  <w:style w:type="paragraph" w:customStyle="1" w:styleId="48687730D5CE4706B34719E5542CCA9B">
    <w:name w:val="48687730D5CE4706B34719E5542CCA9B"/>
  </w:style>
  <w:style w:type="paragraph" w:customStyle="1" w:styleId="189AC0AEC2E34600A34219B4C8BE8953">
    <w:name w:val="189AC0AEC2E34600A34219B4C8BE8953"/>
  </w:style>
  <w:style w:type="paragraph" w:customStyle="1" w:styleId="8DE430F4191947C1A7F1474C3B752548">
    <w:name w:val="8DE430F4191947C1A7F1474C3B752548"/>
  </w:style>
  <w:style w:type="paragraph" w:customStyle="1" w:styleId="021E027F2FA94541A552F688AF886FC6">
    <w:name w:val="021E027F2FA94541A552F688AF886FC6"/>
  </w:style>
  <w:style w:type="paragraph" w:customStyle="1" w:styleId="E3EB860FDD4B4218839585BA3F7E8F73">
    <w:name w:val="E3EB860FDD4B4218839585BA3F7E8F73"/>
  </w:style>
  <w:style w:type="paragraph" w:customStyle="1" w:styleId="54684C50E2B14A61887DE568ABCA6D3A">
    <w:name w:val="54684C50E2B14A61887DE568ABCA6D3A"/>
  </w:style>
  <w:style w:type="paragraph" w:customStyle="1" w:styleId="B4DB1AB19C494702BEE5E4806F548981">
    <w:name w:val="B4DB1AB19C494702BEE5E4806F548981"/>
  </w:style>
  <w:style w:type="paragraph" w:customStyle="1" w:styleId="B74DA18467AF4A07A4A7CF8039EE8716">
    <w:name w:val="B74DA18467AF4A07A4A7CF8039EE8716"/>
  </w:style>
  <w:style w:type="paragraph" w:customStyle="1" w:styleId="99B75C9D17494CC0956F8F1A91839898">
    <w:name w:val="99B75C9D17494CC0956F8F1A91839898"/>
  </w:style>
  <w:style w:type="paragraph" w:customStyle="1" w:styleId="A5AF55BD15FD4A2F868D51663645CE44">
    <w:name w:val="A5AF55BD15FD4A2F868D51663645CE44"/>
  </w:style>
  <w:style w:type="paragraph" w:customStyle="1" w:styleId="0575B621CE144EBA83D35DC0DF90AEAA">
    <w:name w:val="0575B621CE144EBA83D35DC0DF90AEAA"/>
  </w:style>
  <w:style w:type="paragraph" w:customStyle="1" w:styleId="E8753743061D49EC9F1E622A9ACB09D7">
    <w:name w:val="E8753743061D49EC9F1E622A9ACB09D7"/>
  </w:style>
  <w:style w:type="paragraph" w:customStyle="1" w:styleId="32939F1964AB44EF8790263062F5D2E2">
    <w:name w:val="32939F1964AB44EF8790263062F5D2E2"/>
  </w:style>
  <w:style w:type="paragraph" w:customStyle="1" w:styleId="F12058D895D44AEEBC984BD3C1E30A38">
    <w:name w:val="F12058D895D44AEEBC984BD3C1E30A38"/>
  </w:style>
  <w:style w:type="paragraph" w:customStyle="1" w:styleId="F844617279344F5684F4908ED0E709D9">
    <w:name w:val="F844617279344F5684F4908ED0E709D9"/>
  </w:style>
  <w:style w:type="paragraph" w:customStyle="1" w:styleId="FE776120D79D4960A8CD14B388D58AEF">
    <w:name w:val="FE776120D79D4960A8CD14B388D58AEF"/>
    <w:rsid w:val="00637894"/>
  </w:style>
  <w:style w:type="paragraph" w:customStyle="1" w:styleId="607AD1B8F1E14140AAFD36ED1B4EC032">
    <w:name w:val="607AD1B8F1E14140AAFD36ED1B4EC032"/>
    <w:rsid w:val="00637894"/>
  </w:style>
  <w:style w:type="paragraph" w:customStyle="1" w:styleId="95028621E6BA4F75B5B218A85EFFB836">
    <w:name w:val="95028621E6BA4F75B5B218A85EFFB836"/>
    <w:rsid w:val="00637894"/>
  </w:style>
  <w:style w:type="paragraph" w:customStyle="1" w:styleId="786B1A6B29304AF89BEBCF7A3DBC8310">
    <w:name w:val="786B1A6B29304AF89BEBCF7A3DBC8310"/>
    <w:rsid w:val="00637894"/>
  </w:style>
  <w:style w:type="paragraph" w:customStyle="1" w:styleId="379BBD0BE1414722B05F940EBD48E2E3">
    <w:name w:val="379BBD0BE1414722B05F940EBD48E2E3"/>
    <w:rsid w:val="00637894"/>
  </w:style>
  <w:style w:type="paragraph" w:customStyle="1" w:styleId="19B5F7D07B3241BB91E9FB56F60BB308">
    <w:name w:val="19B5F7D07B3241BB91E9FB56F60BB308"/>
    <w:rsid w:val="00637894"/>
  </w:style>
  <w:style w:type="paragraph" w:customStyle="1" w:styleId="79B5B29034794D39A2827BA266CF0360">
    <w:name w:val="79B5B29034794D39A2827BA266CF0360"/>
    <w:rsid w:val="00637894"/>
  </w:style>
  <w:style w:type="paragraph" w:customStyle="1" w:styleId="A1E35F82DD1846EE80F762616CC48FD8">
    <w:name w:val="A1E35F82DD1846EE80F762616CC48FD8"/>
    <w:rsid w:val="00637894"/>
  </w:style>
  <w:style w:type="paragraph" w:customStyle="1" w:styleId="718EC564B6314F37A8E804BE21D2F3C5">
    <w:name w:val="718EC564B6314F37A8E804BE21D2F3C5"/>
    <w:rsid w:val="00637894"/>
  </w:style>
  <w:style w:type="paragraph" w:customStyle="1" w:styleId="3F6DAC694FA14CF49D4D1CF96389DAAF">
    <w:name w:val="3F6DAC694FA14CF49D4D1CF96389DAAF"/>
    <w:rsid w:val="00637894"/>
  </w:style>
  <w:style w:type="paragraph" w:customStyle="1" w:styleId="8A6D9D46FD6C4DD4BFAFAC0CE63B6651">
    <w:name w:val="8A6D9D46FD6C4DD4BFAFAC0CE63B6651"/>
    <w:rsid w:val="00637894"/>
  </w:style>
  <w:style w:type="paragraph" w:customStyle="1" w:styleId="C9AD88625B504A65A79973BD5A7A06CE">
    <w:name w:val="C9AD88625B504A65A79973BD5A7A06CE"/>
    <w:rsid w:val="00637894"/>
  </w:style>
  <w:style w:type="paragraph" w:customStyle="1" w:styleId="46751DB4004B4EB2A2C74D66018CB01C">
    <w:name w:val="46751DB4004B4EB2A2C74D66018CB01C"/>
    <w:rsid w:val="00637894"/>
  </w:style>
  <w:style w:type="paragraph" w:customStyle="1" w:styleId="B8BFF50C0EBC4F01A9DD1C0E9F154043">
    <w:name w:val="B8BFF50C0EBC4F01A9DD1C0E9F154043"/>
    <w:rsid w:val="00637894"/>
  </w:style>
  <w:style w:type="paragraph" w:customStyle="1" w:styleId="DB940520F44C4C9D8BEC7BB028502348">
    <w:name w:val="DB940520F44C4C9D8BEC7BB028502348"/>
    <w:rsid w:val="00637894"/>
  </w:style>
  <w:style w:type="paragraph" w:customStyle="1" w:styleId="1262C536C88745F1A46BA571CF71126A">
    <w:name w:val="1262C536C88745F1A46BA571CF71126A"/>
    <w:rsid w:val="00637894"/>
  </w:style>
  <w:style w:type="paragraph" w:customStyle="1" w:styleId="092204CF6FE4436EBE1778EE0E00C24E">
    <w:name w:val="092204CF6FE4436EBE1778EE0E00C24E"/>
    <w:rsid w:val="00637894"/>
  </w:style>
  <w:style w:type="paragraph" w:customStyle="1" w:styleId="B8D022C5EA15437EACAC6B5F20CE1704">
    <w:name w:val="B8D022C5EA15437EACAC6B5F20CE1704"/>
    <w:rsid w:val="00637894"/>
  </w:style>
  <w:style w:type="paragraph" w:customStyle="1" w:styleId="B06DBEE6AAF74BBB9EA0BF78F7B98243">
    <w:name w:val="B06DBEE6AAF74BBB9EA0BF78F7B98243"/>
    <w:rsid w:val="00637894"/>
  </w:style>
  <w:style w:type="paragraph" w:customStyle="1" w:styleId="97DF527570664B06AAA87CBD63E1B0B9">
    <w:name w:val="97DF527570664B06AAA87CBD63E1B0B9"/>
    <w:rsid w:val="00637894"/>
  </w:style>
  <w:style w:type="paragraph" w:customStyle="1" w:styleId="F6BC6B6C6E814331A9F5E5E552F0DA6A">
    <w:name w:val="F6BC6B6C6E814331A9F5E5E552F0DA6A"/>
    <w:rsid w:val="00637894"/>
  </w:style>
  <w:style w:type="paragraph" w:customStyle="1" w:styleId="F6A3F509AB204BF3A856BD86AB94FC61">
    <w:name w:val="F6A3F509AB204BF3A856BD86AB94FC61"/>
    <w:rsid w:val="00637894"/>
  </w:style>
  <w:style w:type="paragraph" w:customStyle="1" w:styleId="BB2601C235754BEEB3D42A407AE88877">
    <w:name w:val="BB2601C235754BEEB3D42A407AE88877"/>
    <w:rsid w:val="00637894"/>
  </w:style>
  <w:style w:type="paragraph" w:customStyle="1" w:styleId="E287B212924C43D0A37899E145D4D034">
    <w:name w:val="E287B212924C43D0A37899E145D4D034"/>
    <w:rsid w:val="00637894"/>
  </w:style>
  <w:style w:type="paragraph" w:customStyle="1" w:styleId="3BD9304DA3A3440C983C1AA20E7DC409">
    <w:name w:val="3BD9304DA3A3440C983C1AA20E7DC409"/>
    <w:rsid w:val="00637894"/>
  </w:style>
  <w:style w:type="paragraph" w:customStyle="1" w:styleId="CFA61FA722604483B2611E099CAFCC06">
    <w:name w:val="CFA61FA722604483B2611E099CAFCC06"/>
    <w:rsid w:val="00637894"/>
  </w:style>
  <w:style w:type="paragraph" w:customStyle="1" w:styleId="081EA8A2164B4E54896FD21F35CAA6F6">
    <w:name w:val="081EA8A2164B4E54896FD21F35CAA6F6"/>
    <w:rsid w:val="00637894"/>
  </w:style>
  <w:style w:type="paragraph" w:customStyle="1" w:styleId="47FB53DF22AC4BEEA61622E5A49131CA">
    <w:name w:val="47FB53DF22AC4BEEA61622E5A49131CA"/>
    <w:rsid w:val="00637894"/>
  </w:style>
  <w:style w:type="paragraph" w:customStyle="1" w:styleId="A858C2C7C56C45E5BACACC41EBEEE853">
    <w:name w:val="A858C2C7C56C45E5BACACC41EBEEE853"/>
    <w:rsid w:val="00637894"/>
  </w:style>
  <w:style w:type="paragraph" w:customStyle="1" w:styleId="2AB59EC279CB4AEE94FDE1A4305E3F27">
    <w:name w:val="2AB59EC279CB4AEE94FDE1A4305E3F27"/>
    <w:rsid w:val="00637894"/>
  </w:style>
  <w:style w:type="paragraph" w:customStyle="1" w:styleId="16368C28886A405ABF9A4EE6869A2A0B">
    <w:name w:val="16368C28886A405ABF9A4EE6869A2A0B"/>
    <w:rsid w:val="00637894"/>
  </w:style>
  <w:style w:type="paragraph" w:customStyle="1" w:styleId="B5739B7A991E45AD9E26C9A96BF1AB0C">
    <w:name w:val="B5739B7A991E45AD9E26C9A96BF1AB0C"/>
    <w:rsid w:val="00637894"/>
  </w:style>
  <w:style w:type="paragraph" w:customStyle="1" w:styleId="5FCADD3B12104A5DA67475FDDF1F39FD">
    <w:name w:val="5FCADD3B12104A5DA67475FDDF1F39FD"/>
    <w:rsid w:val="00637894"/>
  </w:style>
  <w:style w:type="paragraph" w:customStyle="1" w:styleId="D86119D1EA7C4A0FB6C66FB028DEBE45">
    <w:name w:val="D86119D1EA7C4A0FB6C66FB028DEBE45"/>
    <w:rsid w:val="00637894"/>
  </w:style>
  <w:style w:type="paragraph" w:customStyle="1" w:styleId="1D650B4F34A24B7A977D031BB218BA09">
    <w:name w:val="1D650B4F34A24B7A977D031BB218BA09"/>
    <w:rsid w:val="00637894"/>
  </w:style>
  <w:style w:type="paragraph" w:customStyle="1" w:styleId="454840312CC043088DF3B1C11E65C234">
    <w:name w:val="454840312CC043088DF3B1C11E65C234"/>
    <w:rsid w:val="00637894"/>
  </w:style>
  <w:style w:type="paragraph" w:customStyle="1" w:styleId="EB361944E958400989DBEE7224EA1B00">
    <w:name w:val="EB361944E958400989DBEE7224EA1B00"/>
    <w:rsid w:val="00637894"/>
  </w:style>
  <w:style w:type="paragraph" w:customStyle="1" w:styleId="D12D3452C5D6417CAB104046A8D9E078">
    <w:name w:val="D12D3452C5D6417CAB104046A8D9E078"/>
    <w:rsid w:val="00637894"/>
  </w:style>
  <w:style w:type="paragraph" w:customStyle="1" w:styleId="C3F580CCC6AC4070AB31AE59F73923A0">
    <w:name w:val="C3F580CCC6AC4070AB31AE59F73923A0"/>
    <w:rsid w:val="00637894"/>
  </w:style>
  <w:style w:type="paragraph" w:customStyle="1" w:styleId="DDED39107F4A49E681E1D194A4A1DDB8">
    <w:name w:val="DDED39107F4A49E681E1D194A4A1DDB8"/>
    <w:rsid w:val="00637894"/>
  </w:style>
  <w:style w:type="paragraph" w:customStyle="1" w:styleId="7012313DE2AE40018AA7F49DB473F4FA">
    <w:name w:val="7012313DE2AE40018AA7F49DB473F4FA"/>
    <w:rsid w:val="00637894"/>
  </w:style>
  <w:style w:type="paragraph" w:customStyle="1" w:styleId="51B2C1CF64B547D1B26D522A548AD303">
    <w:name w:val="51B2C1CF64B547D1B26D522A548AD303"/>
    <w:rsid w:val="00637894"/>
  </w:style>
  <w:style w:type="paragraph" w:customStyle="1" w:styleId="B6ACBE2340784D6CA9E09F6ACB91EF51">
    <w:name w:val="B6ACBE2340784D6CA9E09F6ACB91EF51"/>
    <w:rsid w:val="00637894"/>
  </w:style>
  <w:style w:type="paragraph" w:customStyle="1" w:styleId="DB9F7FC34E6A4C6F8FD7F428B6F02BDF">
    <w:name w:val="DB9F7FC34E6A4C6F8FD7F428B6F02BDF"/>
    <w:rsid w:val="00637894"/>
  </w:style>
  <w:style w:type="paragraph" w:customStyle="1" w:styleId="C4990BF4D3BD4725AABD56D94759E0DE">
    <w:name w:val="C4990BF4D3BD4725AABD56D94759E0DE"/>
    <w:rsid w:val="00637894"/>
  </w:style>
  <w:style w:type="paragraph" w:customStyle="1" w:styleId="C0045DE2DD0A4042A926626E151612B1">
    <w:name w:val="C0045DE2DD0A4042A926626E151612B1"/>
    <w:rsid w:val="00637894"/>
  </w:style>
  <w:style w:type="paragraph" w:customStyle="1" w:styleId="3E2A6B702F54482687D16CC703F4BD8B">
    <w:name w:val="3E2A6B702F54482687D16CC703F4BD8B"/>
    <w:rsid w:val="00637894"/>
  </w:style>
  <w:style w:type="paragraph" w:customStyle="1" w:styleId="E663FD7F971345F1BF6AE8FEEA5FC39D">
    <w:name w:val="E663FD7F971345F1BF6AE8FEEA5FC39D"/>
    <w:rsid w:val="00637894"/>
  </w:style>
  <w:style w:type="paragraph" w:customStyle="1" w:styleId="E02FD5C137774D84963BBD5D64DC0D18">
    <w:name w:val="E02FD5C137774D84963BBD5D64DC0D18"/>
    <w:rsid w:val="00637894"/>
  </w:style>
  <w:style w:type="paragraph" w:customStyle="1" w:styleId="C587969BAB7B4EBEAA44F74797BEBCB2">
    <w:name w:val="C587969BAB7B4EBEAA44F74797BEBCB2"/>
    <w:rsid w:val="00637894"/>
  </w:style>
  <w:style w:type="paragraph" w:customStyle="1" w:styleId="96F7FB081E784CBDBB86CF1323631285">
    <w:name w:val="96F7FB081E784CBDBB86CF1323631285"/>
    <w:rsid w:val="00637894"/>
  </w:style>
  <w:style w:type="paragraph" w:customStyle="1" w:styleId="177907DDF78A43049FAABF3E06ECEAED">
    <w:name w:val="177907DDF78A43049FAABF3E06ECEAED"/>
    <w:rsid w:val="00637894"/>
  </w:style>
  <w:style w:type="paragraph" w:customStyle="1" w:styleId="1A3E8BCAE57546EE820B5B2B4E519E84">
    <w:name w:val="1A3E8BCAE57546EE820B5B2B4E519E84"/>
    <w:rsid w:val="00637894"/>
  </w:style>
  <w:style w:type="paragraph" w:customStyle="1" w:styleId="195B534903DA4F398FB530F535A2693D">
    <w:name w:val="195B534903DA4F398FB530F535A2693D"/>
    <w:rsid w:val="00637894"/>
  </w:style>
  <w:style w:type="paragraph" w:customStyle="1" w:styleId="C107BA4DC70F42489EB3FE6453E740E6">
    <w:name w:val="C107BA4DC70F42489EB3FE6453E740E6"/>
    <w:rsid w:val="00637894"/>
  </w:style>
  <w:style w:type="paragraph" w:customStyle="1" w:styleId="AC076623E4074C73BAE84271C7DDCE36">
    <w:name w:val="AC076623E4074C73BAE84271C7DDCE36"/>
    <w:rsid w:val="00637894"/>
  </w:style>
  <w:style w:type="paragraph" w:customStyle="1" w:styleId="9257FD1562D04290BAAC1C420C1CDC48">
    <w:name w:val="9257FD1562D04290BAAC1C420C1CDC48"/>
    <w:rsid w:val="00637894"/>
  </w:style>
  <w:style w:type="paragraph" w:customStyle="1" w:styleId="8EB0942605D14F53BAB16DB74DD753DB">
    <w:name w:val="8EB0942605D14F53BAB16DB74DD753DB"/>
    <w:rsid w:val="00637894"/>
  </w:style>
  <w:style w:type="paragraph" w:customStyle="1" w:styleId="D44BB17C4ADD46BA9B15C5B05BF5D602">
    <w:name w:val="D44BB17C4ADD46BA9B15C5B05BF5D602"/>
    <w:rsid w:val="00637894"/>
  </w:style>
  <w:style w:type="paragraph" w:customStyle="1" w:styleId="89F04AF5123C4FF3963A77D8E936EDE7">
    <w:name w:val="89F04AF5123C4FF3963A77D8E936EDE7"/>
    <w:rsid w:val="00637894"/>
  </w:style>
  <w:style w:type="paragraph" w:customStyle="1" w:styleId="B18F237D2F2F4C63B0A4935928073A9D">
    <w:name w:val="B18F237D2F2F4C63B0A4935928073A9D"/>
    <w:rsid w:val="00637894"/>
  </w:style>
  <w:style w:type="paragraph" w:customStyle="1" w:styleId="5A2F998A0B7D439AB64A7F536AC29124">
    <w:name w:val="5A2F998A0B7D439AB64A7F536AC29124"/>
    <w:rsid w:val="00637894"/>
  </w:style>
  <w:style w:type="paragraph" w:customStyle="1" w:styleId="738F4C6321E343C28A1A6277969ED217">
    <w:name w:val="738F4C6321E343C28A1A6277969ED217"/>
    <w:rsid w:val="00637894"/>
  </w:style>
  <w:style w:type="paragraph" w:customStyle="1" w:styleId="BEAA82D52A6E4C7A8508DF09B65EC036">
    <w:name w:val="BEAA82D52A6E4C7A8508DF09B65EC036"/>
    <w:rsid w:val="00637894"/>
  </w:style>
  <w:style w:type="paragraph" w:customStyle="1" w:styleId="0D79C778A0B24071A5E3FEB95488D56D">
    <w:name w:val="0D79C778A0B24071A5E3FEB95488D56D"/>
    <w:rsid w:val="00637894"/>
  </w:style>
  <w:style w:type="paragraph" w:customStyle="1" w:styleId="C50730EC10164A31950CD91242BBC5BF">
    <w:name w:val="C50730EC10164A31950CD91242BBC5BF"/>
    <w:rsid w:val="00637894"/>
  </w:style>
  <w:style w:type="paragraph" w:customStyle="1" w:styleId="C027B302BD72468282AC1BA5F730F5A2">
    <w:name w:val="C027B302BD72468282AC1BA5F730F5A2"/>
    <w:rsid w:val="00637894"/>
  </w:style>
  <w:style w:type="paragraph" w:customStyle="1" w:styleId="E8EEA224BFE84D0197B49572969D1999">
    <w:name w:val="E8EEA224BFE84D0197B49572969D1999"/>
    <w:rsid w:val="00637894"/>
  </w:style>
  <w:style w:type="paragraph" w:customStyle="1" w:styleId="2A6AB941A4384A83A6B547AB14C2D467">
    <w:name w:val="2A6AB941A4384A83A6B547AB14C2D467"/>
    <w:rsid w:val="00153FA6"/>
  </w:style>
  <w:style w:type="paragraph" w:customStyle="1" w:styleId="E77F0DC0727940699ABF7CF33D7F6E2C">
    <w:name w:val="E77F0DC0727940699ABF7CF33D7F6E2C"/>
    <w:rsid w:val="00153F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5.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35BDC68F-78C6-439F-B993-73E364E34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application_for_escc_qualification_approval3403c.dotx</Template>
  <TotalTime>0</TotalTime>
  <Pages>7</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2020-06-05T09:35:00Z</dcterms:created>
  <dcterms:modified xsi:type="dcterms:W3CDTF">2020-06-05T09:35:00Z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