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rsidTr="00F02879">
        <w:trPr>
          <w:trHeight w:val="215"/>
        </w:trPr>
        <w:tc>
          <w:tcPr>
            <w:tcW w:w="2774" w:type="dxa"/>
            <w:gridSpan w:val="12"/>
            <w:vMerge w:val="restart"/>
            <w:vAlign w:val="center"/>
          </w:tcPr>
          <w:p w:rsidR="006776BF" w:rsidRDefault="00340C6D" w:rsidP="00090E47">
            <w:pPr>
              <w:jc w:val="center"/>
            </w:pPr>
            <w:r>
              <w:t xml:space="preserve"> </w:t>
            </w:r>
            <w:r w:rsidR="006776BF">
              <w:rPr>
                <w:noProof/>
                <w:lang w:val="en-GB" w:eastAsia="en-GB"/>
              </w:rPr>
              <w:drawing>
                <wp:inline distT="0" distB="0" distL="0" distR="0" wp14:anchorId="15125CEF" wp14:editId="15125CF0">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D44D3B">
              <w:rPr>
                <w:noProof/>
                <w:lang w:val="en-GB"/>
              </w:rPr>
              <w:t>1</w:t>
            </w:r>
            <w:r w:rsidRPr="008F1E74">
              <w:rPr>
                <w:lang w:val="en-GB"/>
              </w:rPr>
              <w:fldChar w:fldCharType="end"/>
            </w:r>
          </w:p>
        </w:tc>
      </w:tr>
      <w:tr w:rsidR="006776BF" w:rsidTr="00F02879">
        <w:trPr>
          <w:trHeight w:val="360"/>
        </w:trPr>
        <w:tc>
          <w:tcPr>
            <w:tcW w:w="2774" w:type="dxa"/>
            <w:gridSpan w:val="12"/>
            <w:vMerge/>
          </w:tcPr>
          <w:p w:rsidR="006776BF" w:rsidRDefault="006776BF" w:rsidP="00090E47"/>
        </w:tc>
        <w:tc>
          <w:tcPr>
            <w:tcW w:w="1334" w:type="dxa"/>
            <w:gridSpan w:val="10"/>
            <w:tcBorders>
              <w:top w:val="nil"/>
              <w:bottom w:val="nil"/>
              <w:right w:val="nil"/>
            </w:tcBorders>
          </w:tcPr>
          <w:p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E334713AC19340E89F8F107965A8AB85"/>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rsidR="006776BF" w:rsidRPr="00146C2B" w:rsidRDefault="006776BF" w:rsidP="00090E47">
            <w:pPr>
              <w:jc w:val="center"/>
              <w:rPr>
                <w:szCs w:val="14"/>
              </w:rPr>
            </w:pPr>
            <w:r>
              <w:rPr>
                <w:szCs w:val="14"/>
              </w:rPr>
              <w:t>Appl. No.</w:t>
            </w:r>
          </w:p>
        </w:tc>
      </w:tr>
      <w:tr w:rsidR="006776BF" w:rsidTr="00F02879">
        <w:trPr>
          <w:trHeight w:val="225"/>
        </w:trPr>
        <w:tc>
          <w:tcPr>
            <w:tcW w:w="2774" w:type="dxa"/>
            <w:gridSpan w:val="12"/>
            <w:vMerge/>
          </w:tcPr>
          <w:p w:rsidR="006776BF" w:rsidRDefault="006776BF" w:rsidP="00090E47"/>
        </w:tc>
        <w:tc>
          <w:tcPr>
            <w:tcW w:w="1727" w:type="dxa"/>
            <w:gridSpan w:val="13"/>
            <w:tcBorders>
              <w:top w:val="nil"/>
              <w:right w:val="nil"/>
            </w:tcBorders>
          </w:tcPr>
          <w:p w:rsidR="006776BF" w:rsidRPr="00143474" w:rsidRDefault="00F87756" w:rsidP="00090E47">
            <w:r>
              <w:t>Executive Member</w:t>
            </w:r>
            <w:r w:rsidR="006776BF">
              <w:t>:</w:t>
            </w:r>
          </w:p>
        </w:tc>
        <w:sdt>
          <w:sdtPr>
            <w:alias w:val="NQSA"/>
            <w:tag w:val="NQSA"/>
            <w:id w:val="-243806719"/>
            <w:placeholder>
              <w:docPart w:val="573523A2B9EC460493497667FC81E8F5"/>
            </w:placeholder>
            <w:dataBinding w:xpath="/root/NQSA[1]" w:storeItemID="{EB4D5A02-BD6C-4035-974B-AAE6C7490659}"/>
            <w:text/>
          </w:sdtPr>
          <w:sdtEndPr/>
          <w:sdtContent>
            <w:tc>
              <w:tcPr>
                <w:tcW w:w="2548" w:type="dxa"/>
                <w:gridSpan w:val="14"/>
                <w:tcBorders>
                  <w:top w:val="nil"/>
                  <w:left w:val="nil"/>
                  <w:right w:val="nil"/>
                </w:tcBorders>
              </w:tcPr>
              <w:p w:rsidR="006776BF" w:rsidRPr="00143474" w:rsidRDefault="00340C6D" w:rsidP="00090E47">
                <w:r>
                  <w:rPr>
                    <w:lang w:val="en-GB"/>
                  </w:rPr>
                  <w:t xml:space="preserve">  </w:t>
                </w:r>
              </w:p>
            </w:tc>
          </w:sdtContent>
        </w:sdt>
        <w:tc>
          <w:tcPr>
            <w:tcW w:w="567" w:type="dxa"/>
            <w:gridSpan w:val="3"/>
            <w:tcBorders>
              <w:top w:val="nil"/>
              <w:left w:val="nil"/>
              <w:right w:val="nil"/>
            </w:tcBorders>
          </w:tcPr>
          <w:p w:rsidR="006776BF" w:rsidRDefault="006776BF" w:rsidP="00090E47">
            <w:r>
              <w:t>Date:</w:t>
            </w:r>
          </w:p>
        </w:tc>
        <w:sdt>
          <w:sdtPr>
            <w:alias w:val="Date"/>
            <w:tag w:val="Date"/>
            <w:id w:val="1700121287"/>
            <w:placeholder>
              <w:docPart w:val="DA1DBBA3282649A991EA7B3C04AE7557"/>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rsidR="006776BF" w:rsidRDefault="00340C6D" w:rsidP="00A5202D">
                <w:r>
                  <w:rPr>
                    <w:lang w:val="en-GB"/>
                  </w:rPr>
                  <w:t xml:space="preserve">  </w:t>
                </w:r>
              </w:p>
            </w:tc>
          </w:sdtContent>
        </w:sdt>
        <w:sdt>
          <w:sdtPr>
            <w:alias w:val="Application"/>
            <w:tag w:val="Application"/>
            <w:id w:val="-1821947958"/>
            <w:placeholder>
              <w:docPart w:val="517A086A3122489397079DC3F1293191"/>
            </w:placeholder>
            <w:dataBinding w:xpath="/root/Application[1]" w:storeItemID="{EB4D5A02-BD6C-4035-974B-AAE6C7490659}"/>
            <w:text/>
          </w:sdtPr>
          <w:sdtEndPr/>
          <w:sdtContent>
            <w:tc>
              <w:tcPr>
                <w:tcW w:w="1299" w:type="dxa"/>
                <w:gridSpan w:val="8"/>
                <w:tcBorders>
                  <w:top w:val="nil"/>
                </w:tcBorders>
                <w:vAlign w:val="center"/>
              </w:tcPr>
              <w:p w:rsidR="006776BF" w:rsidRDefault="00690B2F" w:rsidP="00E233C1">
                <w:pPr>
                  <w:jc w:val="center"/>
                </w:pPr>
                <w:r>
                  <w:rPr>
                    <w:lang w:val="en-GB"/>
                  </w:rPr>
                  <w:t xml:space="preserve">  </w:t>
                </w:r>
              </w:p>
            </w:tc>
          </w:sdtContent>
        </w:sdt>
      </w:tr>
      <w:tr w:rsidR="006776BF" w:rsidTr="00F02879">
        <w:trPr>
          <w:trHeight w:val="20"/>
        </w:trPr>
        <w:tc>
          <w:tcPr>
            <w:tcW w:w="9579" w:type="dxa"/>
            <w:gridSpan w:val="50"/>
            <w:vMerge w:val="restart"/>
            <w:vAlign w:val="center"/>
          </w:tcPr>
          <w:p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rsidR="006776BF" w:rsidRDefault="006776BF" w:rsidP="00090E47">
            <w:pPr>
              <w:jc w:val="center"/>
            </w:pPr>
            <w:r>
              <w:t>1</w:t>
            </w:r>
          </w:p>
        </w:tc>
      </w:tr>
      <w:tr w:rsidR="006776BF" w:rsidTr="00F02879">
        <w:trPr>
          <w:trHeight w:val="20"/>
        </w:trPr>
        <w:tc>
          <w:tcPr>
            <w:tcW w:w="9579" w:type="dxa"/>
            <w:gridSpan w:val="50"/>
            <w:vMerge/>
            <w:tcBorders>
              <w:right w:val="nil"/>
            </w:tcBorders>
          </w:tcPr>
          <w:p w:rsidR="006776BF" w:rsidRDefault="006776BF" w:rsidP="00090E47"/>
        </w:tc>
        <w:tc>
          <w:tcPr>
            <w:tcW w:w="490" w:type="dxa"/>
            <w:gridSpan w:val="5"/>
            <w:tcBorders>
              <w:left w:val="nil"/>
            </w:tcBorders>
          </w:tcPr>
          <w:p w:rsidR="006776BF" w:rsidRDefault="006776BF" w:rsidP="00090E47"/>
        </w:tc>
      </w:tr>
      <w:tr w:rsidR="006776BF" w:rsidTr="00F02879">
        <w:trPr>
          <w:trHeight w:val="20"/>
        </w:trPr>
        <w:tc>
          <w:tcPr>
            <w:tcW w:w="1481" w:type="dxa"/>
            <w:gridSpan w:val="6"/>
            <w:tcBorders>
              <w:bottom w:val="single" w:sz="4" w:space="0" w:color="auto"/>
            </w:tcBorders>
            <w:vAlign w:val="center"/>
          </w:tcPr>
          <w:p w:rsidR="006776BF" w:rsidRDefault="006776BF" w:rsidP="00090E47">
            <w:pPr>
              <w:jc w:val="center"/>
            </w:pPr>
            <w:r>
              <w:t>ESCC</w:t>
            </w:r>
          </w:p>
          <w:p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rsidR="006776BF" w:rsidRDefault="006776BF" w:rsidP="00090E47">
            <w:pPr>
              <w:jc w:val="center"/>
            </w:pPr>
            <w:r>
              <w:t>VARIANTS</w:t>
            </w:r>
          </w:p>
        </w:tc>
        <w:tc>
          <w:tcPr>
            <w:tcW w:w="2472" w:type="dxa"/>
            <w:gridSpan w:val="17"/>
            <w:tcBorders>
              <w:bottom w:val="single" w:sz="4" w:space="0" w:color="auto"/>
            </w:tcBorders>
            <w:vAlign w:val="center"/>
          </w:tcPr>
          <w:p w:rsidR="006776BF" w:rsidRDefault="006776BF" w:rsidP="00090E47">
            <w:pPr>
              <w:jc w:val="center"/>
            </w:pPr>
            <w:r>
              <w:t>RANGE OF COMPONENTS</w:t>
            </w:r>
          </w:p>
        </w:tc>
        <w:tc>
          <w:tcPr>
            <w:tcW w:w="1359" w:type="dxa"/>
            <w:gridSpan w:val="6"/>
            <w:tcBorders>
              <w:bottom w:val="single" w:sz="4" w:space="0" w:color="auto"/>
            </w:tcBorders>
            <w:vAlign w:val="center"/>
          </w:tcPr>
          <w:p w:rsidR="006776BF" w:rsidRDefault="006776BF" w:rsidP="00090E47">
            <w:pPr>
              <w:jc w:val="center"/>
            </w:pPr>
            <w:r>
              <w:t>BASED</w:t>
            </w:r>
          </w:p>
          <w:p w:rsidR="006776BF" w:rsidRDefault="006776BF" w:rsidP="00090E47">
            <w:pPr>
              <w:jc w:val="center"/>
            </w:pPr>
            <w:r>
              <w:t>ON</w:t>
            </w:r>
          </w:p>
        </w:tc>
        <w:tc>
          <w:tcPr>
            <w:tcW w:w="1583" w:type="dxa"/>
            <w:gridSpan w:val="8"/>
            <w:tcBorders>
              <w:bottom w:val="single" w:sz="4" w:space="0" w:color="auto"/>
            </w:tcBorders>
            <w:vAlign w:val="center"/>
          </w:tcPr>
          <w:p w:rsidR="006776BF" w:rsidRDefault="006776BF" w:rsidP="00090E47">
            <w:pPr>
              <w:jc w:val="center"/>
            </w:pPr>
            <w:r>
              <w:t>TEST</w:t>
            </w:r>
          </w:p>
          <w:p w:rsidR="006776BF" w:rsidRDefault="006776BF" w:rsidP="00090E47">
            <w:pPr>
              <w:jc w:val="center"/>
            </w:pPr>
            <w:r>
              <w:t>VEHICLE / S</w:t>
            </w:r>
          </w:p>
        </w:tc>
        <w:tc>
          <w:tcPr>
            <w:tcW w:w="1675" w:type="dxa"/>
            <w:gridSpan w:val="10"/>
            <w:tcBorders>
              <w:bottom w:val="single" w:sz="4" w:space="0" w:color="auto"/>
            </w:tcBorders>
            <w:vAlign w:val="center"/>
          </w:tcPr>
          <w:p w:rsidR="006776BF" w:rsidRDefault="006776BF" w:rsidP="00090E47">
            <w:pPr>
              <w:jc w:val="center"/>
            </w:pPr>
            <w:r>
              <w:t>COMPONENT</w:t>
            </w:r>
          </w:p>
          <w:p w:rsidR="006776BF" w:rsidRDefault="006776BF" w:rsidP="00090E47">
            <w:pPr>
              <w:jc w:val="center"/>
            </w:pPr>
            <w:r>
              <w:t>SIMILAR</w:t>
            </w:r>
          </w:p>
        </w:tc>
      </w:tr>
      <w:tr w:rsidR="006776BF" w:rsidTr="00F02879">
        <w:trPr>
          <w:trHeight w:val="20"/>
        </w:trPr>
        <w:sdt>
          <w:sdtPr>
            <w:id w:val="1864862769"/>
            <w:placeholder>
              <w:docPart w:val="99BEBC01071841459CFFDF20D8DA06BD"/>
            </w:placeholder>
            <w:showingPlcHdr/>
            <w:text/>
          </w:sdtPr>
          <w:sdtEndPr/>
          <w:sdtContent>
            <w:tc>
              <w:tcPr>
                <w:tcW w:w="1481"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580361080"/>
            <w:placeholder>
              <w:docPart w:val="EABF040274FC49739ACDC979906C4001"/>
            </w:placeholder>
            <w:showingPlcHdr/>
            <w:text/>
          </w:sdtPr>
          <w:sdtEndPr/>
          <w:sdtContent>
            <w:tc>
              <w:tcPr>
                <w:tcW w:w="1499"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7152487"/>
            <w:placeholder>
              <w:docPart w:val="F7BA9AC8B27546578BEECEDB5BF88C4E"/>
            </w:placeholder>
            <w:showingPlcHdr/>
            <w:text/>
          </w:sdtPr>
          <w:sdtEndPr/>
          <w:sdtContent>
            <w:tc>
              <w:tcPr>
                <w:tcW w:w="2472" w:type="dxa"/>
                <w:gridSpan w:val="17"/>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57945698"/>
            <w:placeholder>
              <w:docPart w:val="036C110DC72344B09440EE4A6002DEB2"/>
            </w:placeholder>
            <w:showingPlcHdr/>
            <w:text/>
          </w:sdtPr>
          <w:sdtEndPr/>
          <w:sdtContent>
            <w:tc>
              <w:tcPr>
                <w:tcW w:w="1359"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799214812"/>
            <w:placeholder>
              <w:docPart w:val="663FF231D7E64DDB99383C3E78981ED9"/>
            </w:placeholder>
            <w:showingPlcHdr/>
            <w:text/>
          </w:sdtPr>
          <w:sdtEndPr/>
          <w:sdtContent>
            <w:tc>
              <w:tcPr>
                <w:tcW w:w="1583"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30743801"/>
            <w:placeholder>
              <w:docPart w:val="4138FDE8933142698DFF279D7B71AD56"/>
            </w:placeholder>
            <w:showingPlcHdr/>
            <w:text/>
          </w:sdtPr>
          <w:sdtEndPr/>
          <w:sdtContent>
            <w:tc>
              <w:tcPr>
                <w:tcW w:w="1675" w:type="dxa"/>
                <w:gridSpan w:val="10"/>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1937355891"/>
            <w:placeholder>
              <w:docPart w:val="19572A7A92704E10A841F621152CD1D0"/>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5771815"/>
            <w:placeholder>
              <w:docPart w:val="7281485D3DA0406BA6C37EC52C10CF67"/>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359484963"/>
            <w:placeholder>
              <w:docPart w:val="2079F7BC3380452BB36D91B5A0023B53"/>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535434333"/>
            <w:placeholder>
              <w:docPart w:val="5918CD95C58F437186D94393EF9C8250"/>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005333061"/>
            <w:placeholder>
              <w:docPart w:val="D7BA7993A9884DEBAD9F62D5D2C5848F"/>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691069416"/>
            <w:placeholder>
              <w:docPart w:val="D60FC98D68F9450EB540C2C9028CE929"/>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763532509"/>
            <w:placeholder>
              <w:docPart w:val="0CADF161976341218FA2D2370CCB5555"/>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23617733"/>
            <w:placeholder>
              <w:docPart w:val="0CADF161976341218FA2D2370CCB5555"/>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44814466"/>
            <w:placeholder>
              <w:docPart w:val="0CADF161976341218FA2D2370CCB5555"/>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785102930"/>
            <w:placeholder>
              <w:docPart w:val="0CADF161976341218FA2D2370CCB5555"/>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650209319"/>
            <w:placeholder>
              <w:docPart w:val="0CADF161976341218FA2D2370CCB5555"/>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829055311"/>
            <w:placeholder>
              <w:docPart w:val="0CADF161976341218FA2D2370CCB5555"/>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sdt>
          <w:sdtPr>
            <w:id w:val="1240983133"/>
            <w:placeholder>
              <w:docPart w:val="6E98DDD006644802BB79823627017E1B"/>
            </w:placeholder>
            <w:showingPlcHdr/>
            <w:text/>
          </w:sdtPr>
          <w:sdtEndPr/>
          <w:sdtContent>
            <w:tc>
              <w:tcPr>
                <w:tcW w:w="1481" w:type="dxa"/>
                <w:gridSpan w:val="6"/>
                <w:tcBorders>
                  <w:top w:val="single" w:sz="4" w:space="0" w:color="D9D9D9" w:themeColor="background1" w:themeShade="D9"/>
                  <w:bottom w:val="nil"/>
                </w:tcBorders>
              </w:tcPr>
              <w:p w:rsidR="006776BF" w:rsidRDefault="006776BF" w:rsidP="00090E47">
                <w:r w:rsidRPr="009A6F63">
                  <w:rPr>
                    <w:rStyle w:val="PlaceholderText"/>
                    <w:color w:val="FFFFFF" w:themeColor="background1"/>
                  </w:rPr>
                  <w:t>Click here to enter text.</w:t>
                </w:r>
              </w:p>
            </w:tc>
          </w:sdtContent>
        </w:sdt>
        <w:sdt>
          <w:sdtPr>
            <w:id w:val="-590553865"/>
            <w:placeholder>
              <w:docPart w:val="6E98DDD006644802BB79823627017E1B"/>
            </w:placeholder>
            <w:showingPlcHdr/>
            <w:text/>
          </w:sdtPr>
          <w:sdtEndPr/>
          <w:sdtContent>
            <w:tc>
              <w:tcPr>
                <w:tcW w:w="1499"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306435213"/>
            <w:placeholder>
              <w:docPart w:val="6E98DDD006644802BB79823627017E1B"/>
            </w:placeholder>
            <w:showingPlcHdr/>
            <w:text/>
          </w:sdtPr>
          <w:sdtEndPr/>
          <w:sdtContent>
            <w:tc>
              <w:tcPr>
                <w:tcW w:w="2472" w:type="dxa"/>
                <w:gridSpan w:val="17"/>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05348573"/>
            <w:placeholder>
              <w:docPart w:val="6E98DDD006644802BB79823627017E1B"/>
            </w:placeholder>
            <w:showingPlcHdr/>
            <w:text/>
          </w:sdtPr>
          <w:sdtEndPr/>
          <w:sdtContent>
            <w:tc>
              <w:tcPr>
                <w:tcW w:w="1359" w:type="dxa"/>
                <w:gridSpan w:val="6"/>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851022838"/>
            <w:placeholder>
              <w:docPart w:val="6E98DDD006644802BB79823627017E1B"/>
            </w:placeholder>
            <w:showingPlcHdr/>
            <w:text/>
          </w:sdtPr>
          <w:sdtEndPr/>
          <w:sdtContent>
            <w:tc>
              <w:tcPr>
                <w:tcW w:w="1583"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586344534"/>
            <w:placeholder>
              <w:docPart w:val="6E98DDD006644802BB79823627017E1B"/>
            </w:placeholder>
            <w:showingPlcHdr/>
            <w:text/>
          </w:sdtPr>
          <w:sdtEndPr/>
          <w:sdtContent>
            <w:tc>
              <w:tcPr>
                <w:tcW w:w="1675" w:type="dxa"/>
                <w:gridSpan w:val="10"/>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tc>
          <w:tcPr>
            <w:tcW w:w="2652" w:type="dxa"/>
            <w:gridSpan w:val="11"/>
            <w:tcBorders>
              <w:bottom w:val="nil"/>
            </w:tcBorders>
            <w:vAlign w:val="center"/>
          </w:tcPr>
          <w:p w:rsidR="006776BF" w:rsidRDefault="006776BF" w:rsidP="00090E47">
            <w:pPr>
              <w:jc w:val="center"/>
            </w:pPr>
            <w:r>
              <w:t>Component Manufacturer</w:t>
            </w:r>
          </w:p>
        </w:tc>
        <w:tc>
          <w:tcPr>
            <w:tcW w:w="328" w:type="dxa"/>
            <w:gridSpan w:val="3"/>
            <w:vAlign w:val="center"/>
          </w:tcPr>
          <w:p w:rsidR="006776BF" w:rsidRDefault="006776BF" w:rsidP="00090E47">
            <w:pPr>
              <w:jc w:val="center"/>
            </w:pPr>
            <w:r>
              <w:t>2</w:t>
            </w:r>
          </w:p>
        </w:tc>
        <w:tc>
          <w:tcPr>
            <w:tcW w:w="3048" w:type="dxa"/>
            <w:gridSpan w:val="19"/>
            <w:tcBorders>
              <w:bottom w:val="nil"/>
            </w:tcBorders>
            <w:vAlign w:val="center"/>
          </w:tcPr>
          <w:p w:rsidR="006776BF" w:rsidRPr="00143474" w:rsidRDefault="006776BF" w:rsidP="00090E47">
            <w:pPr>
              <w:jc w:val="center"/>
              <w:rPr>
                <w:szCs w:val="14"/>
              </w:rPr>
            </w:pPr>
            <w:r>
              <w:rPr>
                <w:szCs w:val="14"/>
              </w:rPr>
              <w:t>Location of Manufacturing Plant</w:t>
            </w:r>
          </w:p>
        </w:tc>
        <w:tc>
          <w:tcPr>
            <w:tcW w:w="297" w:type="dxa"/>
            <w:gridSpan w:val="2"/>
            <w:vAlign w:val="center"/>
          </w:tcPr>
          <w:p w:rsidR="006776BF" w:rsidRPr="00143474" w:rsidRDefault="006776BF" w:rsidP="00090E47">
            <w:pPr>
              <w:jc w:val="center"/>
              <w:rPr>
                <w:szCs w:val="14"/>
              </w:rPr>
            </w:pPr>
            <w:r>
              <w:rPr>
                <w:szCs w:val="14"/>
              </w:rPr>
              <w:t>3</w:t>
            </w:r>
          </w:p>
        </w:tc>
        <w:tc>
          <w:tcPr>
            <w:tcW w:w="3390" w:type="dxa"/>
            <w:gridSpan w:val="18"/>
            <w:tcBorders>
              <w:bottom w:val="nil"/>
            </w:tcBorders>
            <w:vAlign w:val="center"/>
          </w:tcPr>
          <w:p w:rsidR="006776BF" w:rsidRDefault="006776BF" w:rsidP="00090E47">
            <w:pPr>
              <w:jc w:val="center"/>
            </w:pPr>
            <w:r>
              <w:t>ESCC Specification used for Qualification</w:t>
            </w:r>
          </w:p>
        </w:tc>
        <w:tc>
          <w:tcPr>
            <w:tcW w:w="354" w:type="dxa"/>
            <w:gridSpan w:val="2"/>
            <w:vAlign w:val="center"/>
          </w:tcPr>
          <w:p w:rsidR="006776BF" w:rsidRDefault="006776BF" w:rsidP="00090E47">
            <w:pPr>
              <w:jc w:val="center"/>
            </w:pPr>
            <w:r>
              <w:t>4</w:t>
            </w:r>
          </w:p>
        </w:tc>
      </w:tr>
      <w:tr w:rsidR="006776BF" w:rsidTr="00F02879">
        <w:trPr>
          <w:trHeight w:val="20"/>
        </w:trPr>
        <w:sdt>
          <w:sdtPr>
            <w:id w:val="-161171954"/>
            <w:placeholder>
              <w:docPart w:val="67B971A0E5D749E48B42E57804CDEC3C"/>
            </w:placeholder>
            <w:showingPlcHdr/>
            <w:text/>
          </w:sdtPr>
          <w:sdtEndPr/>
          <w:sdtContent>
            <w:tc>
              <w:tcPr>
                <w:tcW w:w="2980" w:type="dxa"/>
                <w:gridSpan w:val="14"/>
                <w:vMerge w:val="restart"/>
                <w:tcBorders>
                  <w:top w:val="nil"/>
                </w:tcBorders>
              </w:tcPr>
              <w:p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14002D82DE0B40F589C6DF50B655B056"/>
            </w:placeholder>
            <w:showingPlcHdr/>
          </w:sdtPr>
          <w:sdtEndPr/>
          <w:sdtContent>
            <w:tc>
              <w:tcPr>
                <w:tcW w:w="3345" w:type="dxa"/>
                <w:gridSpan w:val="21"/>
                <w:vMerge w:val="restart"/>
                <w:tcBorders>
                  <w:top w:val="nil"/>
                </w:tcBorders>
              </w:tcPr>
              <w:p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rsidR="006776BF" w:rsidRDefault="006776BF" w:rsidP="00090E47"/>
        </w:tc>
      </w:tr>
      <w:tr w:rsidR="006776BF" w:rsidTr="00F02879">
        <w:trPr>
          <w:trHeight w:val="20"/>
        </w:trPr>
        <w:tc>
          <w:tcPr>
            <w:tcW w:w="2980" w:type="dxa"/>
            <w:gridSpan w:val="14"/>
            <w:vMerge/>
            <w:tcBorders>
              <w:top w:val="nil"/>
            </w:tcBorders>
          </w:tcPr>
          <w:p w:rsidR="006776BF" w:rsidRDefault="006776BF" w:rsidP="00090E47"/>
        </w:tc>
        <w:tc>
          <w:tcPr>
            <w:tcW w:w="3345" w:type="dxa"/>
            <w:gridSpan w:val="21"/>
            <w:vMerge/>
            <w:tcBorders>
              <w:top w:val="nil"/>
            </w:tcBorders>
          </w:tcPr>
          <w:p w:rsidR="006776BF" w:rsidRPr="00143474" w:rsidRDefault="006776BF" w:rsidP="00090E47">
            <w:pPr>
              <w:rPr>
                <w:szCs w:val="14"/>
              </w:rPr>
            </w:pPr>
          </w:p>
        </w:tc>
        <w:tc>
          <w:tcPr>
            <w:tcW w:w="981" w:type="dxa"/>
            <w:gridSpan w:val="5"/>
            <w:tcBorders>
              <w:top w:val="nil"/>
              <w:bottom w:val="nil"/>
              <w:right w:val="nil"/>
            </w:tcBorders>
          </w:tcPr>
          <w:p w:rsidR="006776BF" w:rsidRDefault="006776BF" w:rsidP="00090E47">
            <w:r>
              <w:t>Generic:</w:t>
            </w:r>
          </w:p>
        </w:tc>
        <w:sdt>
          <w:sdtPr>
            <w:id w:val="-1241252694"/>
            <w:placeholder>
              <w:docPart w:val="72533421360C47EBBCAA9CD81D9A3068"/>
            </w:placeholder>
            <w:showingPlcHdr/>
            <w:text/>
          </w:sdtPr>
          <w:sdtEndPr/>
          <w:sdtContent>
            <w:tc>
              <w:tcPr>
                <w:tcW w:w="2763" w:type="dxa"/>
                <w:gridSpan w:val="15"/>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81" w:type="dxa"/>
            <w:gridSpan w:val="5"/>
            <w:tcBorders>
              <w:top w:val="nil"/>
              <w:bottom w:val="nil"/>
              <w:right w:val="nil"/>
            </w:tcBorders>
          </w:tcPr>
          <w:p w:rsidR="00F02879" w:rsidRDefault="00F02879" w:rsidP="00090E47">
            <w:r>
              <w:t>Issue</w:t>
            </w:r>
          </w:p>
        </w:tc>
        <w:sdt>
          <w:sdtPr>
            <w:id w:val="370968712"/>
            <w:placeholder>
              <w:docPart w:val="754F2457DBFA4978AC863A00D141C477"/>
            </w:placeholder>
            <w:showingPlcHdr/>
            <w:text/>
          </w:sdtPr>
          <w:sdtEndPr/>
          <w:sdtContent>
            <w:tc>
              <w:tcPr>
                <w:tcW w:w="2763" w:type="dxa"/>
                <w:gridSpan w:val="15"/>
                <w:tcBorders>
                  <w:top w:val="nil"/>
                  <w:left w:val="nil"/>
                  <w:bottom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2980" w:type="dxa"/>
            <w:gridSpan w:val="14"/>
            <w:vMerge/>
          </w:tcPr>
          <w:p w:rsidR="006776BF" w:rsidRDefault="006776BF" w:rsidP="00090E47"/>
        </w:tc>
        <w:tc>
          <w:tcPr>
            <w:tcW w:w="3345" w:type="dxa"/>
            <w:gridSpan w:val="21"/>
            <w:vMerge/>
          </w:tcPr>
          <w:p w:rsidR="006776BF" w:rsidRPr="00143474" w:rsidRDefault="006776BF" w:rsidP="00090E47">
            <w:pPr>
              <w:rPr>
                <w:szCs w:val="14"/>
              </w:rPr>
            </w:pPr>
          </w:p>
        </w:tc>
        <w:tc>
          <w:tcPr>
            <w:tcW w:w="992" w:type="dxa"/>
            <w:gridSpan w:val="6"/>
            <w:tcBorders>
              <w:top w:val="nil"/>
              <w:bottom w:val="nil"/>
              <w:right w:val="nil"/>
            </w:tcBorders>
          </w:tcPr>
          <w:p w:rsidR="006776BF" w:rsidRDefault="006776BF" w:rsidP="00090E47">
            <w:r>
              <w:t>Detail/s:</w:t>
            </w:r>
          </w:p>
        </w:tc>
        <w:sdt>
          <w:sdtPr>
            <w:id w:val="1389461231"/>
            <w:placeholder>
              <w:docPart w:val="71DFD0D302DF400CB2258954C2CB806E"/>
            </w:placeholder>
            <w:showingPlcHdr/>
          </w:sdtPr>
          <w:sdtEndPr/>
          <w:sdtContent>
            <w:tc>
              <w:tcPr>
                <w:tcW w:w="2752" w:type="dxa"/>
                <w:gridSpan w:val="14"/>
                <w:tcBorders>
                  <w:top w:val="nil"/>
                  <w:left w:val="nil"/>
                  <w:bottom w:val="nil"/>
                </w:tcBorders>
              </w:tcPr>
              <w:p w:rsidR="006776BF" w:rsidRDefault="00AE250A" w:rsidP="00090E47">
                <w:r w:rsidRPr="00AE250A">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92" w:type="dxa"/>
            <w:gridSpan w:val="6"/>
            <w:tcBorders>
              <w:top w:val="nil"/>
              <w:right w:val="nil"/>
            </w:tcBorders>
          </w:tcPr>
          <w:p w:rsidR="00F02879" w:rsidRDefault="00F02879" w:rsidP="00F02879">
            <w:r>
              <w:t>Issue</w:t>
            </w:r>
          </w:p>
        </w:tc>
        <w:sdt>
          <w:sdtPr>
            <w:id w:val="-1071037814"/>
            <w:placeholder>
              <w:docPart w:val="CCC7DA49AC0347BD84483CB422282E59"/>
            </w:placeholder>
            <w:showingPlcHdr/>
            <w:text/>
          </w:sdtPr>
          <w:sdtEndPr/>
          <w:sdtContent>
            <w:tc>
              <w:tcPr>
                <w:tcW w:w="2752" w:type="dxa"/>
                <w:gridSpan w:val="14"/>
                <w:tcBorders>
                  <w:top w:val="nil"/>
                  <w:left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4675" w:type="dxa"/>
            <w:gridSpan w:val="27"/>
            <w:tcBorders>
              <w:bottom w:val="nil"/>
            </w:tcBorders>
          </w:tcPr>
          <w:p w:rsidR="006776BF" w:rsidRDefault="006776BF" w:rsidP="00090E47">
            <w:r>
              <w:t>Qualification Report Reference and date:</w:t>
            </w:r>
          </w:p>
        </w:tc>
        <w:tc>
          <w:tcPr>
            <w:tcW w:w="339" w:type="dxa"/>
            <w:gridSpan w:val="2"/>
            <w:tcBorders>
              <w:bottom w:val="single" w:sz="4" w:space="0" w:color="auto"/>
            </w:tcBorders>
            <w:vAlign w:val="center"/>
          </w:tcPr>
          <w:p w:rsidR="006776BF" w:rsidRDefault="006776BF" w:rsidP="00C3103F">
            <w:pPr>
              <w:jc w:val="center"/>
            </w:pPr>
            <w:r>
              <w:t>5</w:t>
            </w:r>
          </w:p>
        </w:tc>
        <w:tc>
          <w:tcPr>
            <w:tcW w:w="4710" w:type="dxa"/>
            <w:gridSpan w:val="25"/>
            <w:tcBorders>
              <w:bottom w:val="nil"/>
            </w:tcBorders>
          </w:tcPr>
          <w:p w:rsidR="006776BF" w:rsidRDefault="006776BF" w:rsidP="00090E47">
            <w:r w:rsidRPr="004F1805">
              <w:rPr>
                <w:b/>
              </w:rPr>
              <w:t>PID</w:t>
            </w:r>
            <w:r>
              <w:t xml:space="preserve"> used for manufacturing Qualification Lot</w:t>
            </w:r>
          </w:p>
        </w:tc>
        <w:tc>
          <w:tcPr>
            <w:tcW w:w="345" w:type="dxa"/>
            <w:vAlign w:val="center"/>
          </w:tcPr>
          <w:p w:rsidR="006776BF" w:rsidRDefault="006776BF" w:rsidP="00C3103F">
            <w:pPr>
              <w:jc w:val="center"/>
            </w:pPr>
            <w:r>
              <w:t>6</w:t>
            </w:r>
          </w:p>
        </w:tc>
      </w:tr>
      <w:tr w:rsidR="006776BF" w:rsidTr="00F02879">
        <w:trPr>
          <w:trHeight w:val="20"/>
        </w:trPr>
        <w:sdt>
          <w:sdtPr>
            <w:id w:val="-450637102"/>
            <w:placeholder>
              <w:docPart w:val="6ABA9C99C49846CD8B34CFC397CF9F50"/>
            </w:placeholder>
            <w:showingPlcHdr/>
            <w:text/>
          </w:sdtPr>
          <w:sdtEndPr/>
          <w:sdtContent>
            <w:tc>
              <w:tcPr>
                <w:tcW w:w="5014" w:type="dxa"/>
                <w:gridSpan w:val="29"/>
                <w:vMerge w:val="restart"/>
                <w:tcBorders>
                  <w:top w:val="nil"/>
                  <w:bottom w:val="nil"/>
                </w:tcBorders>
              </w:tcPr>
              <w:p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rsidR="006776BF" w:rsidRDefault="006776BF" w:rsidP="00090E47"/>
        </w:tc>
      </w:tr>
      <w:tr w:rsidR="006776BF" w:rsidTr="00F02879">
        <w:trPr>
          <w:trHeight w:val="20"/>
        </w:trPr>
        <w:tc>
          <w:tcPr>
            <w:tcW w:w="5014" w:type="dxa"/>
            <w:gridSpan w:val="29"/>
            <w:vMerge/>
            <w:tcBorders>
              <w:top w:val="nil"/>
              <w:bottom w:val="nil"/>
            </w:tcBorders>
          </w:tcPr>
          <w:p w:rsidR="006776BF" w:rsidRDefault="006776BF" w:rsidP="00090E47"/>
        </w:tc>
        <w:tc>
          <w:tcPr>
            <w:tcW w:w="999" w:type="dxa"/>
            <w:gridSpan w:val="3"/>
            <w:tcBorders>
              <w:top w:val="nil"/>
              <w:bottom w:val="nil"/>
              <w:right w:val="nil"/>
            </w:tcBorders>
          </w:tcPr>
          <w:p w:rsidR="006776BF" w:rsidRDefault="006776BF" w:rsidP="00090E47">
            <w:r>
              <w:t>Ref No:</w:t>
            </w:r>
          </w:p>
        </w:tc>
        <w:sdt>
          <w:sdtPr>
            <w:id w:val="989978642"/>
            <w:placeholder>
              <w:docPart w:val="7310037EAD484EE88734EF3DBB3AC68D"/>
            </w:placeholder>
            <w:showingPlcHdr/>
            <w:text/>
          </w:sdtPr>
          <w:sdtEndPr/>
          <w:sdtContent>
            <w:tc>
              <w:tcPr>
                <w:tcW w:w="4056" w:type="dxa"/>
                <w:gridSpan w:val="23"/>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tc>
          <w:tcPr>
            <w:tcW w:w="826" w:type="dxa"/>
            <w:gridSpan w:val="2"/>
            <w:vMerge w:val="restart"/>
            <w:tcBorders>
              <w:top w:val="nil"/>
              <w:right w:val="nil"/>
            </w:tcBorders>
          </w:tcPr>
          <w:p w:rsidR="006776BF" w:rsidRDefault="006776BF" w:rsidP="00090E47">
            <w:r>
              <w:t xml:space="preserve">Date: </w:t>
            </w:r>
          </w:p>
        </w:tc>
        <w:sdt>
          <w:sdtPr>
            <w:id w:val="2120018260"/>
            <w:placeholder>
              <w:docPart w:val="6E578E29DBA3452B8BF48830B63BF1BE"/>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rsidR="006776BF" w:rsidRDefault="006776BF" w:rsidP="00090E47">
            <w:r>
              <w:t>Issue:</w:t>
            </w:r>
          </w:p>
        </w:tc>
        <w:sdt>
          <w:sdtPr>
            <w:id w:val="-1276869248"/>
            <w:placeholder>
              <w:docPart w:val="7B8DED965D6845DC99B3E6D75D9475CC"/>
            </w:placeholder>
            <w:showingPlcHdr/>
            <w:text/>
          </w:sdtPr>
          <w:sdtEndPr/>
          <w:sdtContent>
            <w:tc>
              <w:tcPr>
                <w:tcW w:w="4056" w:type="dxa"/>
                <w:gridSpan w:val="23"/>
                <w:tcBorders>
                  <w:top w:val="nil"/>
                  <w:left w:val="nil"/>
                  <w:bottom w:val="nil"/>
                </w:tcBorders>
              </w:tcPr>
              <w:p w:rsidR="006776BF" w:rsidRDefault="00E233C1" w:rsidP="00E233C1">
                <w:r w:rsidRPr="009A6F63">
                  <w:rPr>
                    <w:rStyle w:val="PlaceholderText"/>
                    <w:color w:val="FFFFFF" w:themeColor="background1"/>
                  </w:rPr>
                  <w:t>Click here to enter text.</w:t>
                </w:r>
              </w:p>
            </w:tc>
          </w:sdtContent>
        </w:sdt>
      </w:tr>
      <w:tr w:rsidR="006776BF" w:rsidTr="00F02879">
        <w:trPr>
          <w:trHeight w:val="20"/>
        </w:trPr>
        <w:tc>
          <w:tcPr>
            <w:tcW w:w="826" w:type="dxa"/>
            <w:gridSpan w:val="2"/>
            <w:vMerge/>
            <w:tcBorders>
              <w:top w:val="single" w:sz="4" w:space="0" w:color="auto"/>
              <w:right w:val="nil"/>
            </w:tcBorders>
          </w:tcPr>
          <w:p w:rsidR="006776BF" w:rsidRDefault="006776BF" w:rsidP="00090E47"/>
        </w:tc>
        <w:tc>
          <w:tcPr>
            <w:tcW w:w="4188" w:type="dxa"/>
            <w:gridSpan w:val="27"/>
            <w:vMerge/>
            <w:tcBorders>
              <w:top w:val="single" w:sz="4" w:space="0" w:color="auto"/>
              <w:left w:val="nil"/>
            </w:tcBorders>
          </w:tcPr>
          <w:p w:rsidR="006776BF" w:rsidRDefault="006776BF" w:rsidP="00090E47"/>
        </w:tc>
        <w:tc>
          <w:tcPr>
            <w:tcW w:w="999" w:type="dxa"/>
            <w:gridSpan w:val="3"/>
            <w:tcBorders>
              <w:top w:val="nil"/>
              <w:right w:val="nil"/>
            </w:tcBorders>
          </w:tcPr>
          <w:p w:rsidR="006776BF" w:rsidRDefault="006776BF" w:rsidP="00090E47">
            <w:r>
              <w:t>Date:</w:t>
            </w:r>
          </w:p>
        </w:tc>
        <w:sdt>
          <w:sdtPr>
            <w:id w:val="-663393467"/>
            <w:placeholder>
              <w:docPart w:val="19C6F4013C5845EA838EB4016BC222DC"/>
            </w:placeholder>
            <w:showingPlcHdr/>
            <w:date>
              <w:dateFormat w:val="dd/MM/yyyy"/>
              <w:lid w:val="en-GB"/>
              <w:storeMappedDataAs w:val="dateTime"/>
              <w:calendar w:val="gregorian"/>
            </w:date>
          </w:sdtPr>
          <w:sdtEndPr/>
          <w:sdtContent>
            <w:tc>
              <w:tcPr>
                <w:tcW w:w="4056" w:type="dxa"/>
                <w:gridSpan w:val="23"/>
                <w:tcBorders>
                  <w:top w:val="nil"/>
                  <w:left w:val="nil"/>
                </w:tcBorders>
              </w:tcPr>
              <w:p w:rsidR="006776BF" w:rsidRDefault="006776BF" w:rsidP="00090E47">
                <w:r w:rsidRPr="00CE5876">
                  <w:rPr>
                    <w:rStyle w:val="PlaceholderText"/>
                    <w:color w:val="FFFFFF" w:themeColor="background1"/>
                  </w:rPr>
                  <w:t>Click here to enter a date.</w:t>
                </w:r>
              </w:p>
            </w:tc>
          </w:sdtContent>
        </w:sdt>
      </w:tr>
      <w:tr w:rsidR="00F87756" w:rsidTr="00F02879">
        <w:trPr>
          <w:trHeight w:val="20"/>
        </w:trPr>
        <w:tc>
          <w:tcPr>
            <w:tcW w:w="3936" w:type="dxa"/>
            <w:gridSpan w:val="20"/>
            <w:tcBorders>
              <w:bottom w:val="nil"/>
            </w:tcBorders>
          </w:tcPr>
          <w:p w:rsidR="00F87756" w:rsidRDefault="00F87756" w:rsidP="00090E47">
            <w:r w:rsidRPr="004F1805">
              <w:rPr>
                <w:b/>
              </w:rPr>
              <w:t>PID</w:t>
            </w:r>
            <w:r>
              <w:t xml:space="preserve"> changes since start of qualification</w:t>
            </w:r>
          </w:p>
        </w:tc>
        <w:tc>
          <w:tcPr>
            <w:tcW w:w="409" w:type="dxa"/>
            <w:gridSpan w:val="3"/>
            <w:vAlign w:val="center"/>
          </w:tcPr>
          <w:p w:rsidR="00F87756" w:rsidRDefault="00F87756" w:rsidP="00C3103F">
            <w:pPr>
              <w:jc w:val="center"/>
            </w:pPr>
            <w:r>
              <w:t>7</w:t>
            </w:r>
          </w:p>
        </w:tc>
        <w:tc>
          <w:tcPr>
            <w:tcW w:w="1769" w:type="dxa"/>
            <w:gridSpan w:val="11"/>
            <w:tcBorders>
              <w:bottom w:val="nil"/>
              <w:right w:val="nil"/>
            </w:tcBorders>
          </w:tcPr>
          <w:p w:rsidR="00F87756" w:rsidRDefault="00F87756" w:rsidP="00090E47">
            <w:r>
              <w:t xml:space="preserve">Current </w:t>
            </w:r>
            <w:r w:rsidRPr="004F1805">
              <w:rPr>
                <w:b/>
              </w:rPr>
              <w:t>PID</w:t>
            </w:r>
            <w:r>
              <w:t xml:space="preserve">   Verified by</w:t>
            </w:r>
          </w:p>
        </w:tc>
        <w:sdt>
          <w:sdtPr>
            <w:id w:val="-2126218798"/>
            <w:placeholder>
              <w:docPart w:val="6838511981CB4BDDB04E2D4E86C45081"/>
            </w:placeholder>
            <w:showingPlcHdr/>
            <w:text/>
          </w:sdtPr>
          <w:sdtEndPr/>
          <w:sdtContent>
            <w:tc>
              <w:tcPr>
                <w:tcW w:w="3087" w:type="dxa"/>
                <w:gridSpan w:val="15"/>
                <w:tcBorders>
                  <w:left w:val="nil"/>
                  <w:bottom w:val="single" w:sz="4" w:space="0" w:color="auto"/>
                  <w:right w:val="nil"/>
                </w:tcBorders>
              </w:tcPr>
              <w:p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rsidR="00F87756" w:rsidRDefault="00F87756" w:rsidP="00F87756"/>
        </w:tc>
        <w:tc>
          <w:tcPr>
            <w:tcW w:w="354" w:type="dxa"/>
            <w:gridSpan w:val="2"/>
            <w:vAlign w:val="center"/>
          </w:tcPr>
          <w:p w:rsidR="00F87756" w:rsidRDefault="00F87756" w:rsidP="00C3103F">
            <w:pPr>
              <w:jc w:val="center"/>
            </w:pPr>
            <w:r>
              <w:t>8</w:t>
            </w:r>
          </w:p>
        </w:tc>
      </w:tr>
      <w:tr w:rsidR="00F87756" w:rsidTr="00F02879">
        <w:trPr>
          <w:trHeight w:val="20"/>
        </w:trPr>
        <w:tc>
          <w:tcPr>
            <w:tcW w:w="716" w:type="dxa"/>
            <w:tcBorders>
              <w:top w:val="nil"/>
              <w:bottom w:val="nil"/>
              <w:right w:val="nil"/>
            </w:tcBorders>
            <w:vAlign w:val="center"/>
          </w:tcPr>
          <w:p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rsidR="00F87756" w:rsidRDefault="00F87756" w:rsidP="00090E47">
            <w:pPr>
              <w:jc w:val="center"/>
            </w:pPr>
          </w:p>
        </w:tc>
        <w:tc>
          <w:tcPr>
            <w:tcW w:w="1995" w:type="dxa"/>
            <w:gridSpan w:val="13"/>
            <w:tcBorders>
              <w:top w:val="nil"/>
              <w:bottom w:val="nil"/>
              <w:right w:val="nil"/>
            </w:tcBorders>
          </w:tcPr>
          <w:p w:rsidR="00F87756" w:rsidRDefault="00F87756" w:rsidP="00090E47"/>
        </w:tc>
        <w:tc>
          <w:tcPr>
            <w:tcW w:w="2861" w:type="dxa"/>
            <w:gridSpan w:val="13"/>
            <w:tcBorders>
              <w:top w:val="nil"/>
              <w:left w:val="nil"/>
              <w:bottom w:val="nil"/>
              <w:right w:val="nil"/>
            </w:tcBorders>
          </w:tcPr>
          <w:p w:rsidR="00F87756" w:rsidRDefault="00F87756" w:rsidP="001045B0">
            <w:r>
              <w:t xml:space="preserve">Name of </w:t>
            </w:r>
            <w:r w:rsidR="001045B0">
              <w:t>E</w:t>
            </w:r>
            <w:r>
              <w:t>xecutive Representative</w:t>
            </w:r>
          </w:p>
        </w:tc>
        <w:tc>
          <w:tcPr>
            <w:tcW w:w="868" w:type="dxa"/>
            <w:gridSpan w:val="6"/>
            <w:tcBorders>
              <w:top w:val="nil"/>
              <w:left w:val="nil"/>
              <w:bottom w:val="nil"/>
            </w:tcBorders>
          </w:tcPr>
          <w:p w:rsidR="00F87756" w:rsidRDefault="00F87756" w:rsidP="00F87756"/>
        </w:tc>
      </w:tr>
      <w:tr w:rsidR="00E233C1" w:rsidTr="00F02879">
        <w:trPr>
          <w:trHeight w:val="20"/>
        </w:trPr>
        <w:tc>
          <w:tcPr>
            <w:tcW w:w="716" w:type="dxa"/>
            <w:tcBorders>
              <w:top w:val="nil"/>
              <w:bottom w:val="nil"/>
              <w:right w:val="nil"/>
            </w:tcBorders>
            <w:vAlign w:val="center"/>
          </w:tcPr>
          <w:p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rsidR="00E233C1" w:rsidRDefault="00E233C1" w:rsidP="00090E47"/>
          <w:p w:rsidR="00E233C1" w:rsidRDefault="00E233C1" w:rsidP="00090E47">
            <w:r>
              <w:t>(* Details not published, provided in confidential annex 2.)</w:t>
            </w:r>
          </w:p>
        </w:tc>
        <w:tc>
          <w:tcPr>
            <w:tcW w:w="1995" w:type="dxa"/>
            <w:gridSpan w:val="13"/>
            <w:tcBorders>
              <w:top w:val="nil"/>
              <w:bottom w:val="nil"/>
              <w:right w:val="nil"/>
            </w:tcBorders>
          </w:tcPr>
          <w:p w:rsidR="00E233C1" w:rsidRDefault="00E233C1" w:rsidP="00090E47">
            <w:r>
              <w:t>Ref No:</w:t>
            </w:r>
          </w:p>
        </w:tc>
        <w:sdt>
          <w:sdtPr>
            <w:id w:val="211466269"/>
            <w:placeholder>
              <w:docPart w:val="9A99E4D27C7348F186591D80244EA588"/>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209"/>
        </w:trPr>
        <w:tc>
          <w:tcPr>
            <w:tcW w:w="716" w:type="dxa"/>
            <w:tcBorders>
              <w:top w:val="nil"/>
              <w:bottom w:val="nil"/>
              <w:right w:val="nil"/>
            </w:tcBorders>
            <w:vAlign w:val="center"/>
          </w:tcPr>
          <w:p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rsidR="00E233C1" w:rsidRDefault="00E233C1" w:rsidP="00090E47">
            <w:pPr>
              <w:jc w:val="center"/>
            </w:pPr>
          </w:p>
        </w:tc>
        <w:tc>
          <w:tcPr>
            <w:tcW w:w="1995" w:type="dxa"/>
            <w:gridSpan w:val="13"/>
            <w:tcBorders>
              <w:top w:val="nil"/>
              <w:bottom w:val="nil"/>
              <w:right w:val="nil"/>
            </w:tcBorders>
          </w:tcPr>
          <w:p w:rsidR="00E233C1" w:rsidRDefault="00E233C1" w:rsidP="00090E47">
            <w:r>
              <w:t>Issue</w:t>
            </w:r>
          </w:p>
        </w:tc>
        <w:sdt>
          <w:sdtPr>
            <w:id w:val="-550227058"/>
            <w:placeholder>
              <w:docPart w:val="EA0385B194EA4C5BB70ACC64525C1523"/>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161"/>
        </w:trPr>
        <w:sdt>
          <w:sdtPr>
            <w:id w:val="8727497"/>
            <w:placeholder>
              <w:docPart w:val="6FD910AD69F740A2B04909F3228F4C8F"/>
            </w:placeholder>
            <w:showingPlcHdr/>
            <w:text/>
          </w:sdtPr>
          <w:sdtEndPr/>
          <w:sdtContent>
            <w:tc>
              <w:tcPr>
                <w:tcW w:w="4345" w:type="dxa"/>
                <w:gridSpan w:val="23"/>
                <w:vMerge w:val="restart"/>
                <w:tcBorders>
                  <w:top w:val="nil"/>
                </w:tcBorders>
              </w:tcPr>
              <w:p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rsidR="00E233C1" w:rsidRDefault="00E233C1" w:rsidP="00090E47">
            <w:r>
              <w:t>Date</w:t>
            </w:r>
          </w:p>
        </w:tc>
        <w:sdt>
          <w:sdtPr>
            <w:id w:val="-1065880902"/>
            <w:placeholder>
              <w:docPart w:val="E1023ECB352B492696D1D0FFB82B5A68"/>
            </w:placeholder>
            <w:showingPlcHdr/>
          </w:sdtPr>
          <w:sdtEndPr/>
          <w:sdtContent>
            <w:tc>
              <w:tcPr>
                <w:tcW w:w="3729" w:type="dxa"/>
                <w:gridSpan w:val="19"/>
                <w:tcBorders>
                  <w:top w:val="nil"/>
                  <w:left w:val="nil"/>
                  <w:bottom w:val="nil"/>
                </w:tcBorders>
              </w:tcPr>
              <w:p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rsidTr="00F02879">
        <w:trPr>
          <w:trHeight w:val="138"/>
        </w:trPr>
        <w:tc>
          <w:tcPr>
            <w:tcW w:w="4345" w:type="dxa"/>
            <w:gridSpan w:val="23"/>
            <w:vMerge/>
          </w:tcPr>
          <w:p w:rsidR="006776BF" w:rsidRDefault="006776BF" w:rsidP="00090E47"/>
        </w:tc>
        <w:tc>
          <w:tcPr>
            <w:tcW w:w="5724" w:type="dxa"/>
            <w:gridSpan w:val="32"/>
            <w:tcBorders>
              <w:top w:val="nil"/>
            </w:tcBorders>
          </w:tcPr>
          <w:p w:rsidR="006776BF" w:rsidRDefault="006776BF" w:rsidP="00090E47"/>
        </w:tc>
      </w:tr>
      <w:tr w:rsidR="006776BF" w:rsidTr="00F02879">
        <w:trPr>
          <w:trHeight w:val="259"/>
        </w:trPr>
        <w:tc>
          <w:tcPr>
            <w:tcW w:w="3307" w:type="dxa"/>
            <w:gridSpan w:val="16"/>
            <w:tcBorders>
              <w:bottom w:val="nil"/>
              <w:right w:val="nil"/>
            </w:tcBorders>
          </w:tcPr>
          <w:p w:rsidR="006776BF" w:rsidRDefault="006776BF" w:rsidP="00090E47">
            <w:r>
              <w:t xml:space="preserve">Current Manufacturing facilities surveyed by: </w:t>
            </w:r>
          </w:p>
        </w:tc>
        <w:tc>
          <w:tcPr>
            <w:tcW w:w="6398" w:type="dxa"/>
            <w:gridSpan w:val="36"/>
            <w:tcBorders>
              <w:left w:val="nil"/>
              <w:bottom w:val="nil"/>
            </w:tcBorders>
          </w:tcPr>
          <w:p w:rsidR="006776BF" w:rsidRDefault="006776BF" w:rsidP="00090E47"/>
        </w:tc>
        <w:tc>
          <w:tcPr>
            <w:tcW w:w="364" w:type="dxa"/>
            <w:gridSpan w:val="3"/>
            <w:tcBorders>
              <w:bottom w:val="single" w:sz="4" w:space="0" w:color="auto"/>
            </w:tcBorders>
            <w:vAlign w:val="center"/>
          </w:tcPr>
          <w:p w:rsidR="006776BF" w:rsidRDefault="006776BF" w:rsidP="00C3103F">
            <w:pPr>
              <w:jc w:val="center"/>
            </w:pPr>
            <w:r>
              <w:t>9</w:t>
            </w:r>
          </w:p>
        </w:tc>
      </w:tr>
      <w:tr w:rsidR="000D6D3E" w:rsidTr="00F02879">
        <w:trPr>
          <w:trHeight w:val="221"/>
        </w:trPr>
        <w:sdt>
          <w:sdtPr>
            <w:id w:val="-1649734237"/>
            <w:placeholder>
              <w:docPart w:val="7EE251655F3049BB828B6AE72481CEA9"/>
            </w:placeholder>
            <w:showingPlcHdr/>
            <w:text/>
          </w:sdtPr>
          <w:sdtEndPr/>
          <w:sdtContent>
            <w:tc>
              <w:tcPr>
                <w:tcW w:w="3307" w:type="dxa"/>
                <w:gridSpan w:val="16"/>
                <w:tcBorders>
                  <w:top w:val="nil"/>
                  <w:bottom w:val="single" w:sz="4" w:space="0" w:color="auto"/>
                  <w:right w:val="nil"/>
                </w:tcBorders>
              </w:tcPr>
              <w:p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rsidR="000D6D3E" w:rsidRDefault="000D6D3E" w:rsidP="000D6D3E"/>
        </w:tc>
        <w:sdt>
          <w:sdtPr>
            <w:id w:val="2004628791"/>
            <w:placeholder>
              <w:docPart w:val="9E1EB021E1994AC098AE01845E301CC3"/>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rsidR="000D6D3E" w:rsidRDefault="000D6D3E" w:rsidP="000D6D3E"/>
        </w:tc>
      </w:tr>
      <w:tr w:rsidR="006776BF" w:rsidTr="00F02879">
        <w:trPr>
          <w:trHeight w:val="275"/>
        </w:trPr>
        <w:tc>
          <w:tcPr>
            <w:tcW w:w="4372" w:type="dxa"/>
            <w:gridSpan w:val="24"/>
            <w:tcBorders>
              <w:top w:val="nil"/>
              <w:bottom w:val="nil"/>
              <w:right w:val="nil"/>
            </w:tcBorders>
          </w:tcPr>
          <w:p w:rsidR="006776BF" w:rsidRDefault="006776BF" w:rsidP="00090E47">
            <w:r>
              <w:t>(Name of Executive Responsible)</w:t>
            </w:r>
          </w:p>
        </w:tc>
        <w:tc>
          <w:tcPr>
            <w:tcW w:w="5697" w:type="dxa"/>
            <w:gridSpan w:val="31"/>
            <w:tcBorders>
              <w:top w:val="nil"/>
              <w:left w:val="nil"/>
              <w:bottom w:val="nil"/>
            </w:tcBorders>
          </w:tcPr>
          <w:p w:rsidR="006776BF" w:rsidRDefault="006776BF" w:rsidP="00090E47">
            <w:r>
              <w:t>(Date)</w:t>
            </w:r>
          </w:p>
        </w:tc>
      </w:tr>
      <w:tr w:rsidR="00F02879" w:rsidTr="00F02879">
        <w:trPr>
          <w:trHeight w:val="294"/>
        </w:trPr>
        <w:tc>
          <w:tcPr>
            <w:tcW w:w="3522" w:type="dxa"/>
            <w:gridSpan w:val="18"/>
            <w:tcBorders>
              <w:top w:val="nil"/>
              <w:bottom w:val="single" w:sz="4" w:space="0" w:color="auto"/>
              <w:right w:val="nil"/>
            </w:tcBorders>
          </w:tcPr>
          <w:p w:rsidR="00F02879" w:rsidRDefault="00F02879" w:rsidP="00090E47"/>
        </w:tc>
        <w:tc>
          <w:tcPr>
            <w:tcW w:w="6547" w:type="dxa"/>
            <w:gridSpan w:val="37"/>
            <w:tcBorders>
              <w:top w:val="nil"/>
              <w:left w:val="nil"/>
              <w:bottom w:val="nil"/>
            </w:tcBorders>
          </w:tcPr>
          <w:p w:rsidR="00F02879" w:rsidRDefault="00F02879" w:rsidP="00090E47"/>
        </w:tc>
      </w:tr>
      <w:tr w:rsidR="00F02879" w:rsidTr="00F02879">
        <w:trPr>
          <w:trHeight w:val="275"/>
        </w:trPr>
        <w:tc>
          <w:tcPr>
            <w:tcW w:w="10069" w:type="dxa"/>
            <w:gridSpan w:val="55"/>
            <w:tcBorders>
              <w:top w:val="nil"/>
              <w:bottom w:val="nil"/>
            </w:tcBorders>
          </w:tcPr>
          <w:p w:rsidR="00F02879" w:rsidRDefault="00F02879" w:rsidP="00F02879">
            <w:pPr>
              <w:ind w:left="709"/>
            </w:pPr>
            <w:r>
              <w:t>Report Reference</w:t>
            </w:r>
          </w:p>
        </w:tc>
      </w:tr>
      <w:tr w:rsidR="006776BF" w:rsidTr="00F02879">
        <w:trPr>
          <w:trHeight w:val="263"/>
        </w:trPr>
        <w:tc>
          <w:tcPr>
            <w:tcW w:w="1721" w:type="dxa"/>
            <w:gridSpan w:val="7"/>
            <w:tcBorders>
              <w:top w:val="nil"/>
              <w:right w:val="nil"/>
            </w:tcBorders>
          </w:tcPr>
          <w:p w:rsidR="006776BF" w:rsidRDefault="006776BF" w:rsidP="00090E47">
            <w:r>
              <w:t>Satisfactory:</w:t>
            </w:r>
          </w:p>
        </w:tc>
        <w:tc>
          <w:tcPr>
            <w:tcW w:w="500" w:type="dxa"/>
            <w:gridSpan w:val="2"/>
            <w:tcBorders>
              <w:top w:val="nil"/>
              <w:left w:val="nil"/>
              <w:right w:val="nil"/>
            </w:tcBorders>
          </w:tcPr>
          <w:p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rsidR="006776BF" w:rsidRDefault="006776BF" w:rsidP="00090E47"/>
        </w:tc>
        <w:tc>
          <w:tcPr>
            <w:tcW w:w="492" w:type="dxa"/>
            <w:gridSpan w:val="4"/>
            <w:tcBorders>
              <w:top w:val="nil"/>
              <w:left w:val="nil"/>
              <w:right w:val="nil"/>
            </w:tcBorders>
          </w:tcPr>
          <w:p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rsidR="006776BF" w:rsidRDefault="006776BF" w:rsidP="00090E47">
            <w:r>
              <w:t>Explain</w:t>
            </w:r>
          </w:p>
        </w:tc>
        <w:sdt>
          <w:sdtPr>
            <w:id w:val="203912506"/>
            <w:placeholder>
              <w:docPart w:val="4A9A3921E89A470E9D9384D4BDC4817B"/>
            </w:placeholder>
            <w:showingPlcHdr/>
            <w:text/>
          </w:sdtPr>
          <w:sdtEndPr/>
          <w:sdtContent>
            <w:tc>
              <w:tcPr>
                <w:tcW w:w="5191" w:type="dxa"/>
                <w:gridSpan w:val="27"/>
                <w:tcBorders>
                  <w:top w:val="nil"/>
                  <w:left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24"/>
        </w:trPr>
        <w:tc>
          <w:tcPr>
            <w:tcW w:w="5247" w:type="dxa"/>
            <w:gridSpan w:val="30"/>
            <w:tcBorders>
              <w:bottom w:val="nil"/>
              <w:right w:val="single" w:sz="4" w:space="0" w:color="auto"/>
            </w:tcBorders>
          </w:tcPr>
          <w:p w:rsidR="006776BF" w:rsidRDefault="006776BF" w:rsidP="00090E47">
            <w:r>
              <w:t>Quality and Reliability Data</w:t>
            </w:r>
          </w:p>
        </w:tc>
        <w:tc>
          <w:tcPr>
            <w:tcW w:w="4363" w:type="dxa"/>
            <w:gridSpan w:val="21"/>
            <w:tcBorders>
              <w:left w:val="single" w:sz="4" w:space="0" w:color="auto"/>
              <w:bottom w:val="nil"/>
            </w:tcBorders>
          </w:tcPr>
          <w:p w:rsidR="006776BF" w:rsidRDefault="006776BF" w:rsidP="00090E47"/>
        </w:tc>
        <w:tc>
          <w:tcPr>
            <w:tcW w:w="459" w:type="dxa"/>
            <w:gridSpan w:val="4"/>
            <w:tcBorders>
              <w:bottom w:val="single" w:sz="4" w:space="0" w:color="auto"/>
            </w:tcBorders>
            <w:vAlign w:val="center"/>
          </w:tcPr>
          <w:p w:rsidR="006776BF" w:rsidRDefault="006776BF" w:rsidP="00C3103F">
            <w:pPr>
              <w:jc w:val="center"/>
            </w:pPr>
            <w:r>
              <w:t>10</w:t>
            </w:r>
          </w:p>
        </w:tc>
      </w:tr>
      <w:tr w:rsidR="006776BF" w:rsidTr="00F02879">
        <w:trPr>
          <w:trHeight w:val="388"/>
        </w:trPr>
        <w:tc>
          <w:tcPr>
            <w:tcW w:w="2170" w:type="dxa"/>
            <w:gridSpan w:val="8"/>
            <w:tcBorders>
              <w:top w:val="nil"/>
              <w:bottom w:val="nil"/>
              <w:right w:val="nil"/>
            </w:tcBorders>
          </w:tcPr>
          <w:p w:rsidR="006776BF" w:rsidRDefault="006776BF" w:rsidP="00090E47">
            <w:r>
              <w:t>Evaluation testing performed</w:t>
            </w:r>
          </w:p>
        </w:tc>
        <w:tc>
          <w:tcPr>
            <w:tcW w:w="464" w:type="dxa"/>
            <w:gridSpan w:val="2"/>
            <w:tcBorders>
              <w:top w:val="nil"/>
              <w:left w:val="nil"/>
              <w:bottom w:val="nil"/>
              <w:right w:val="nil"/>
            </w:tcBorders>
          </w:tcPr>
          <w:p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rsidR="006776BF" w:rsidRDefault="006776BF" w:rsidP="00090E47"/>
        </w:tc>
        <w:tc>
          <w:tcPr>
            <w:tcW w:w="2435" w:type="dxa"/>
            <w:gridSpan w:val="13"/>
            <w:tcBorders>
              <w:top w:val="nil"/>
              <w:left w:val="single" w:sz="4" w:space="0" w:color="auto"/>
              <w:bottom w:val="nil"/>
              <w:right w:val="nil"/>
            </w:tcBorders>
          </w:tcPr>
          <w:p w:rsidR="006776BF" w:rsidRPr="00D5212C" w:rsidRDefault="006776BF" w:rsidP="00090E47">
            <w:pPr>
              <w:rPr>
                <w:lang w:val="fr-FR"/>
              </w:rPr>
            </w:pPr>
            <w:proofErr w:type="spellStart"/>
            <w:r w:rsidRPr="00D5212C">
              <w:rPr>
                <w:lang w:val="fr-FR"/>
              </w:rPr>
              <w:t>Failure</w:t>
            </w:r>
            <w:proofErr w:type="spellEnd"/>
            <w:r w:rsidRPr="00D5212C">
              <w:rPr>
                <w:lang w:val="fr-FR"/>
              </w:rPr>
              <w:t xml:space="preserve"> </w:t>
            </w:r>
            <w:proofErr w:type="spellStart"/>
            <w:r w:rsidRPr="00D5212C">
              <w:rPr>
                <w:lang w:val="fr-FR"/>
              </w:rPr>
              <w:t>analysis</w:t>
            </w:r>
            <w:proofErr w:type="spellEnd"/>
            <w:r w:rsidRPr="00D5212C">
              <w:rPr>
                <w:lang w:val="fr-FR"/>
              </w:rPr>
              <w:t xml:space="preserve">, DPA, NCCS </w:t>
            </w:r>
            <w:proofErr w:type="spellStart"/>
            <w:r w:rsidRPr="00D5212C">
              <w:rPr>
                <w:lang w:val="fr-FR"/>
              </w:rPr>
              <w:t>available</w:t>
            </w:r>
            <w:proofErr w:type="spellEnd"/>
          </w:p>
        </w:tc>
        <w:tc>
          <w:tcPr>
            <w:tcW w:w="515" w:type="dxa"/>
            <w:tcBorders>
              <w:top w:val="nil"/>
              <w:left w:val="nil"/>
              <w:bottom w:val="nil"/>
              <w:right w:val="nil"/>
            </w:tcBorders>
          </w:tcPr>
          <w:p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rsidR="006776BF" w:rsidRDefault="006776BF" w:rsidP="00090E47"/>
        </w:tc>
      </w:tr>
      <w:tr w:rsidR="006776BF" w:rsidTr="00F02879">
        <w:trPr>
          <w:trHeight w:val="457"/>
        </w:trPr>
        <w:tc>
          <w:tcPr>
            <w:tcW w:w="1277" w:type="dxa"/>
            <w:gridSpan w:val="4"/>
            <w:tcBorders>
              <w:top w:val="nil"/>
              <w:bottom w:val="nil"/>
              <w:right w:val="nil"/>
            </w:tcBorders>
          </w:tcPr>
          <w:p w:rsidR="006776BF" w:rsidRDefault="006776BF" w:rsidP="00090E47">
            <w:r>
              <w:t>Report Ref. No.:</w:t>
            </w:r>
          </w:p>
        </w:tc>
        <w:sdt>
          <w:sdtPr>
            <w:id w:val="42183406"/>
            <w:placeholder>
              <w:docPart w:val="C1D4F171DDD44C8EBBC8A2E49C278281"/>
            </w:placeholder>
            <w:showingPlcHdr/>
            <w:text/>
          </w:sdtPr>
          <w:sdtEndPr/>
          <w:sdtContent>
            <w:tc>
              <w:tcPr>
                <w:tcW w:w="2103" w:type="dxa"/>
                <w:gridSpan w:val="13"/>
                <w:tcBorders>
                  <w:top w:val="nil"/>
                  <w:left w:val="nil"/>
                  <w:bottom w:val="nil"/>
                  <w:right w:val="nil"/>
                </w:tcBorders>
              </w:tcPr>
              <w:p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rsidR="006776BF" w:rsidRDefault="006776BF" w:rsidP="00090E47">
            <w:r>
              <w:t>Date:</w:t>
            </w:r>
          </w:p>
        </w:tc>
        <w:sdt>
          <w:sdtPr>
            <w:id w:val="-403381671"/>
            <w:placeholder>
              <w:docPart w:val="12E46E5C592347BEBEDCDFAEF4D5CFED"/>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rsidR="006776BF" w:rsidRDefault="006776BF" w:rsidP="00090E47">
            <w:r>
              <w:t>(supply data)</w:t>
            </w:r>
          </w:p>
        </w:tc>
      </w:tr>
      <w:tr w:rsidR="008330BA" w:rsidTr="00F02879">
        <w:trPr>
          <w:trHeight w:val="305"/>
        </w:trPr>
        <w:tc>
          <w:tcPr>
            <w:tcW w:w="1481" w:type="dxa"/>
            <w:gridSpan w:val="6"/>
            <w:tcBorders>
              <w:top w:val="nil"/>
              <w:bottom w:val="nil"/>
              <w:right w:val="nil"/>
            </w:tcBorders>
          </w:tcPr>
          <w:p w:rsidR="008330BA" w:rsidRDefault="008330BA" w:rsidP="00090E47">
            <w:r>
              <w:t>Equivalent Data:</w:t>
            </w:r>
          </w:p>
        </w:tc>
        <w:sdt>
          <w:sdtPr>
            <w:id w:val="-666714535"/>
            <w:placeholder>
              <w:docPart w:val="9D736991030F4965B18FABF838993F01"/>
            </w:placeholder>
            <w:showingPlcHdr/>
            <w:text/>
          </w:sdtPr>
          <w:sdtEndPr/>
          <w:sdtContent>
            <w:tc>
              <w:tcPr>
                <w:tcW w:w="3766" w:type="dxa"/>
                <w:gridSpan w:val="24"/>
                <w:tcBorders>
                  <w:top w:val="nil"/>
                  <w:left w:val="nil"/>
                  <w:bottom w:val="nil"/>
                </w:tcBorders>
              </w:tcPr>
              <w:p w:rsidR="008330BA" w:rsidRDefault="008330BA" w:rsidP="00090E47">
                <w:r w:rsidRPr="009A6F63">
                  <w:rPr>
                    <w:rStyle w:val="PlaceholderText"/>
                    <w:color w:val="FFFFFF" w:themeColor="background1"/>
                  </w:rPr>
                  <w:t>Click here to enter text.</w:t>
                </w:r>
              </w:p>
            </w:tc>
          </w:sdtContent>
        </w:sdt>
        <w:sdt>
          <w:sdtPr>
            <w:id w:val="-789967862"/>
            <w:placeholder>
              <w:docPart w:val="AC27B5776BFE418FA176E7D7FB5DCE86"/>
            </w:placeholder>
            <w:showingPlcHdr/>
          </w:sdtPr>
          <w:sdtEndPr/>
          <w:sdtContent>
            <w:tc>
              <w:tcPr>
                <w:tcW w:w="4822" w:type="dxa"/>
                <w:gridSpan w:val="25"/>
                <w:vMerge w:val="restart"/>
                <w:tcBorders>
                  <w:top w:val="nil"/>
                  <w:bottom w:val="nil"/>
                </w:tcBorders>
              </w:tcPr>
              <w:p w:rsidR="008330BA" w:rsidRDefault="008330BA" w:rsidP="00090E47">
                <w:r w:rsidRPr="00AE250A">
                  <w:rPr>
                    <w:rStyle w:val="PlaceholderText"/>
                    <w:color w:val="FFFFFF" w:themeColor="background1"/>
                  </w:rPr>
                  <w:t>Click here to enter text.</w:t>
                </w:r>
              </w:p>
            </w:tc>
          </w:sdtContent>
        </w:sdt>
      </w:tr>
      <w:tr w:rsidR="00F87756" w:rsidTr="00F02879">
        <w:trPr>
          <w:trHeight w:val="180"/>
        </w:trPr>
        <w:tc>
          <w:tcPr>
            <w:tcW w:w="997" w:type="dxa"/>
            <w:gridSpan w:val="3"/>
            <w:vMerge w:val="restart"/>
            <w:tcBorders>
              <w:top w:val="nil"/>
              <w:right w:val="nil"/>
            </w:tcBorders>
          </w:tcPr>
          <w:p w:rsidR="00F87756" w:rsidRDefault="00F87756" w:rsidP="00090E47">
            <w:r>
              <w:t>Certification:</w:t>
            </w:r>
          </w:p>
        </w:tc>
        <w:sdt>
          <w:sdtPr>
            <w:rPr>
              <w:color w:val="FFFFFF" w:themeColor="background1"/>
            </w:rPr>
            <w:id w:val="1677617663"/>
            <w:placeholder>
              <w:docPart w:val="F8BF46B8CD8F41AC8A6E8C69572E0BB6"/>
            </w:placeholder>
            <w:showingPlcHdr/>
          </w:sdtPr>
          <w:sdtEndPr/>
          <w:sdtContent>
            <w:tc>
              <w:tcPr>
                <w:tcW w:w="4250" w:type="dxa"/>
                <w:gridSpan w:val="27"/>
                <w:vMerge w:val="restart"/>
                <w:tcBorders>
                  <w:top w:val="nil"/>
                  <w:left w:val="nil"/>
                </w:tcBorders>
              </w:tcPr>
              <w:p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rsidR="00F87756" w:rsidRDefault="00F87756" w:rsidP="00090E47"/>
        </w:tc>
      </w:tr>
      <w:tr w:rsidR="00F87756" w:rsidTr="00F02879">
        <w:trPr>
          <w:trHeight w:val="253"/>
        </w:trPr>
        <w:tc>
          <w:tcPr>
            <w:tcW w:w="997" w:type="dxa"/>
            <w:gridSpan w:val="3"/>
            <w:vMerge/>
            <w:tcBorders>
              <w:right w:val="nil"/>
            </w:tcBorders>
          </w:tcPr>
          <w:p w:rsidR="00F87756" w:rsidRDefault="00F87756" w:rsidP="00090E47"/>
        </w:tc>
        <w:tc>
          <w:tcPr>
            <w:tcW w:w="4250" w:type="dxa"/>
            <w:gridSpan w:val="27"/>
            <w:vMerge/>
            <w:tcBorders>
              <w:left w:val="nil"/>
            </w:tcBorders>
          </w:tcPr>
          <w:p w:rsidR="00F87756" w:rsidRDefault="00F87756" w:rsidP="00090E47">
            <w:pPr>
              <w:rPr>
                <w:color w:val="FFFFFF" w:themeColor="background1"/>
              </w:rPr>
            </w:pPr>
          </w:p>
        </w:tc>
        <w:tc>
          <w:tcPr>
            <w:tcW w:w="4822" w:type="dxa"/>
            <w:gridSpan w:val="25"/>
            <w:tcBorders>
              <w:top w:val="nil"/>
              <w:bottom w:val="nil"/>
            </w:tcBorders>
          </w:tcPr>
          <w:p w:rsidR="00F87756" w:rsidRDefault="00F87756" w:rsidP="00090E47">
            <w:r>
              <w:t>Ref Nos. and purpose:</w:t>
            </w:r>
          </w:p>
        </w:tc>
      </w:tr>
      <w:tr w:rsidR="00F87756" w:rsidTr="00F02879">
        <w:trPr>
          <w:trHeight w:val="180"/>
        </w:trPr>
        <w:tc>
          <w:tcPr>
            <w:tcW w:w="997" w:type="dxa"/>
            <w:gridSpan w:val="3"/>
            <w:vMerge/>
            <w:tcBorders>
              <w:bottom w:val="nil"/>
              <w:right w:val="nil"/>
            </w:tcBorders>
          </w:tcPr>
          <w:p w:rsidR="00F87756" w:rsidRDefault="00F87756" w:rsidP="00090E47"/>
        </w:tc>
        <w:tc>
          <w:tcPr>
            <w:tcW w:w="4250" w:type="dxa"/>
            <w:gridSpan w:val="27"/>
            <w:vMerge/>
            <w:tcBorders>
              <w:left w:val="nil"/>
              <w:bottom w:val="nil"/>
            </w:tcBorders>
          </w:tcPr>
          <w:p w:rsidR="00F87756" w:rsidRDefault="00F87756" w:rsidP="00090E47">
            <w:pPr>
              <w:rPr>
                <w:color w:val="FFFFFF" w:themeColor="background1"/>
              </w:rPr>
            </w:pPr>
          </w:p>
        </w:tc>
        <w:sdt>
          <w:sdtPr>
            <w:id w:val="-706325570"/>
            <w:placeholder>
              <w:docPart w:val="74D0442570854D968F21EC80E7A6931A"/>
            </w:placeholder>
            <w:showingPlcHdr/>
            <w:text/>
          </w:sdtPr>
          <w:sdtEndPr/>
          <w:sdtContent>
            <w:tc>
              <w:tcPr>
                <w:tcW w:w="4822" w:type="dxa"/>
                <w:gridSpan w:val="25"/>
                <w:vMerge w:val="restart"/>
                <w:tcBorders>
                  <w:top w:val="nil"/>
                </w:tcBorders>
              </w:tcPr>
              <w:p w:rsidR="00F87756" w:rsidRDefault="00F87756" w:rsidP="00090E47">
                <w:r w:rsidRPr="00F87756">
                  <w:rPr>
                    <w:rStyle w:val="PlaceholderText"/>
                    <w:color w:val="FFFFFF" w:themeColor="background1"/>
                  </w:rPr>
                  <w:t>Click here to enter text.</w:t>
                </w:r>
              </w:p>
            </w:tc>
          </w:sdtContent>
        </w:sdt>
      </w:tr>
      <w:tr w:rsidR="008330BA" w:rsidTr="00F02879">
        <w:trPr>
          <w:trHeight w:val="375"/>
        </w:trPr>
        <w:tc>
          <w:tcPr>
            <w:tcW w:w="5247" w:type="dxa"/>
            <w:gridSpan w:val="30"/>
            <w:tcBorders>
              <w:top w:val="nil"/>
            </w:tcBorders>
          </w:tcPr>
          <w:p w:rsidR="008330BA" w:rsidRDefault="008330BA" w:rsidP="00090E47"/>
        </w:tc>
        <w:tc>
          <w:tcPr>
            <w:tcW w:w="4822" w:type="dxa"/>
            <w:gridSpan w:val="25"/>
            <w:vMerge/>
            <w:tcBorders>
              <w:top w:val="nil"/>
            </w:tcBorders>
          </w:tcPr>
          <w:p w:rsidR="008330BA" w:rsidRDefault="008330BA" w:rsidP="00090E47"/>
        </w:tc>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rsidTr="00F02879">
        <w:trPr>
          <w:trHeight w:val="215"/>
        </w:trPr>
        <w:tc>
          <w:tcPr>
            <w:tcW w:w="2777"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15125CF1" wp14:editId="15125CF2">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rsidR="00341D42" w:rsidRDefault="00341D42" w:rsidP="00341D42">
            <w:pPr>
              <w:jc w:val="center"/>
            </w:pPr>
            <w:r w:rsidRPr="008F1E74">
              <w:rPr>
                <w:lang w:val="en-GB"/>
              </w:rPr>
              <w:t xml:space="preserve">Page </w:t>
            </w:r>
            <w:r>
              <w:rPr>
                <w:lang w:val="en-GB"/>
              </w:rPr>
              <w:t>2</w:t>
            </w:r>
          </w:p>
        </w:tc>
      </w:tr>
      <w:tr w:rsidR="00341D42" w:rsidRPr="00146C2B" w:rsidTr="00F02879">
        <w:trPr>
          <w:trHeight w:val="360"/>
        </w:trPr>
        <w:tc>
          <w:tcPr>
            <w:tcW w:w="2777"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726034395"/>
            <w:placeholder>
              <w:docPart w:val="702A03E5B1954EFAA152AF79E986C01B"/>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F02879">
        <w:trPr>
          <w:trHeight w:val="225"/>
        </w:trPr>
        <w:tc>
          <w:tcPr>
            <w:tcW w:w="2777" w:type="dxa"/>
            <w:gridSpan w:val="3"/>
            <w:vMerge/>
          </w:tcPr>
          <w:p w:rsidR="00341D42" w:rsidRDefault="00341D42" w:rsidP="00F87756"/>
        </w:tc>
        <w:tc>
          <w:tcPr>
            <w:tcW w:w="1441" w:type="dxa"/>
            <w:gridSpan w:val="2"/>
            <w:tcBorders>
              <w:top w:val="nil"/>
              <w:right w:val="nil"/>
            </w:tcBorders>
          </w:tcPr>
          <w:p w:rsidR="00341D42" w:rsidRPr="00143474" w:rsidRDefault="00724F77" w:rsidP="00F87756">
            <w:r>
              <w:t>Executive Member</w:t>
            </w:r>
            <w:r w:rsidR="00341D42">
              <w:t>:</w:t>
            </w:r>
          </w:p>
        </w:tc>
        <w:sdt>
          <w:sdtPr>
            <w:alias w:val="NQSA"/>
            <w:tag w:val="NQSA"/>
            <w:id w:val="1172291371"/>
            <w:placeholder>
              <w:docPart w:val="75B4E5FF6DDF4471849911AB9CB5631B"/>
            </w:placeholder>
            <w:dataBinding w:xpath="/root[1]/NQSA[1]" w:storeItemID="{EB4D5A02-BD6C-4035-974B-AAE6C7490659}"/>
            <w:text/>
          </w:sdtPr>
          <w:sdtEndPr/>
          <w:sdtContent>
            <w:tc>
              <w:tcPr>
                <w:tcW w:w="2834" w:type="dxa"/>
                <w:gridSpan w:val="4"/>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728689095"/>
            <w:placeholder>
              <w:docPart w:val="340680D43C814544AE9D510790C8A71B"/>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572116209"/>
            <w:placeholder>
              <w:docPart w:val="92D8E40DA0064D119EA84F5474B6D131"/>
            </w:placeholder>
            <w:dataBinding w:xpath="/root[1]/Application[1]" w:storeItemID="{EB4D5A02-BD6C-4035-974B-AAE6C7490659}"/>
            <w:text/>
          </w:sdtPr>
          <w:sdtEndPr/>
          <w:sdtContent>
            <w:tc>
              <w:tcPr>
                <w:tcW w:w="1296" w:type="dxa"/>
                <w:gridSpan w:val="3"/>
                <w:tcBorders>
                  <w:top w:val="nil"/>
                </w:tcBorders>
                <w:vAlign w:val="center"/>
              </w:tcPr>
              <w:p w:rsidR="00341D42" w:rsidRDefault="00A5202D" w:rsidP="00F87756">
                <w:pPr>
                  <w:jc w:val="center"/>
                </w:pPr>
                <w:r>
                  <w:rPr>
                    <w:lang w:val="en-GB"/>
                  </w:rPr>
                  <w:t xml:space="preserve">  </w:t>
                </w:r>
              </w:p>
            </w:tc>
          </w:sdtContent>
        </w:sdt>
      </w:tr>
      <w:tr w:rsidR="006776BF" w:rsidTr="00F02879">
        <w:trPr>
          <w:trHeight w:val="20"/>
        </w:trPr>
        <w:tc>
          <w:tcPr>
            <w:tcW w:w="9580" w:type="dxa"/>
            <w:gridSpan w:val="12"/>
            <w:vMerge w:val="restart"/>
            <w:vAlign w:val="center"/>
          </w:tcPr>
          <w:p w:rsidR="006776BF" w:rsidRDefault="006776BF" w:rsidP="00090E47">
            <w:pPr>
              <w:spacing w:before="120"/>
            </w:pPr>
            <w:r>
              <w:t xml:space="preserve">The undersigned hereby certifies on behalf of the ESCC Executive, that the above information is correct; </w:t>
            </w:r>
          </w:p>
          <w:p w:rsidR="006776BF" w:rsidRDefault="006776BF" w:rsidP="00090E47">
            <w:r>
              <w:t xml:space="preserve">that the appropriate documentation has been evaluated; that full compliance to all ESCC requirements is evidence </w:t>
            </w:r>
          </w:p>
          <w:p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rsidR="006776BF" w:rsidRDefault="006776BF" w:rsidP="00090E47">
            <w:pPr>
              <w:jc w:val="center"/>
            </w:pPr>
            <w:r>
              <w:t>11</w:t>
            </w:r>
          </w:p>
        </w:tc>
      </w:tr>
      <w:tr w:rsidR="006776BF" w:rsidTr="00F02879">
        <w:trPr>
          <w:trHeight w:val="20"/>
        </w:trPr>
        <w:tc>
          <w:tcPr>
            <w:tcW w:w="9580" w:type="dxa"/>
            <w:gridSpan w:val="12"/>
            <w:vMerge/>
            <w:tcBorders>
              <w:bottom w:val="nil"/>
              <w:right w:val="nil"/>
            </w:tcBorders>
          </w:tcPr>
          <w:p w:rsidR="006776BF" w:rsidRDefault="006776BF" w:rsidP="00090E47"/>
        </w:tc>
        <w:tc>
          <w:tcPr>
            <w:tcW w:w="489" w:type="dxa"/>
            <w:gridSpan w:val="2"/>
            <w:tcBorders>
              <w:left w:val="nil"/>
              <w:bottom w:val="nil"/>
            </w:tcBorders>
          </w:tcPr>
          <w:p w:rsidR="006776BF" w:rsidRDefault="006776BF" w:rsidP="00090E47"/>
        </w:tc>
      </w:tr>
      <w:tr w:rsidR="006776BF" w:rsidTr="00090E47">
        <w:trPr>
          <w:trHeight w:val="20"/>
        </w:trPr>
        <w:tc>
          <w:tcPr>
            <w:tcW w:w="10069" w:type="dxa"/>
            <w:gridSpan w:val="14"/>
            <w:tcBorders>
              <w:top w:val="nil"/>
              <w:bottom w:val="nil"/>
            </w:tcBorders>
          </w:tcPr>
          <w:p w:rsidR="006776BF" w:rsidRDefault="006776BF" w:rsidP="00090E47"/>
        </w:tc>
      </w:tr>
      <w:tr w:rsidR="006776BF" w:rsidTr="00F02879">
        <w:trPr>
          <w:trHeight w:val="20"/>
        </w:trPr>
        <w:tc>
          <w:tcPr>
            <w:tcW w:w="707" w:type="dxa"/>
            <w:tcBorders>
              <w:top w:val="nil"/>
              <w:bottom w:val="nil"/>
              <w:right w:val="nil"/>
            </w:tcBorders>
          </w:tcPr>
          <w:p w:rsidR="006776BF" w:rsidRDefault="006776BF" w:rsidP="00090E47">
            <w:r>
              <w:t>Date:</w:t>
            </w:r>
          </w:p>
        </w:tc>
        <w:sdt>
          <w:sdtPr>
            <w:id w:val="827022794"/>
            <w:placeholder>
              <w:docPart w:val="6480EE3608F8457BAF38CCC17849342E"/>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rsidR="006776BF" w:rsidRDefault="006776BF" w:rsidP="00090E47"/>
        </w:tc>
        <w:tc>
          <w:tcPr>
            <w:tcW w:w="333" w:type="dxa"/>
            <w:tcBorders>
              <w:top w:val="nil"/>
              <w:left w:val="nil"/>
              <w:bottom w:val="nil"/>
              <w:right w:val="nil"/>
            </w:tcBorders>
          </w:tcPr>
          <w:p w:rsidR="006776BF" w:rsidRDefault="006776BF" w:rsidP="00090E47"/>
        </w:tc>
        <w:sdt>
          <w:sdtPr>
            <w:id w:val="1934621639"/>
            <w:placeholder>
              <w:docPart w:val="7A476D00E980416EAC76DBF9D22D772D"/>
            </w:placeholder>
            <w:showingPlcHdr/>
            <w:text/>
          </w:sdtPr>
          <w:sdtEndPr/>
          <w:sdtContent>
            <w:tc>
              <w:tcPr>
                <w:tcW w:w="3199" w:type="dxa"/>
                <w:gridSpan w:val="6"/>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6870" w:type="dxa"/>
            <w:gridSpan w:val="8"/>
            <w:tcBorders>
              <w:top w:val="nil"/>
              <w:bottom w:val="single" w:sz="4" w:space="0" w:color="auto"/>
              <w:right w:val="nil"/>
            </w:tcBorders>
          </w:tcPr>
          <w:p w:rsidR="00F02879" w:rsidRDefault="00F02879" w:rsidP="00090E47"/>
        </w:tc>
        <w:tc>
          <w:tcPr>
            <w:tcW w:w="2742" w:type="dxa"/>
            <w:gridSpan w:val="5"/>
            <w:tcBorders>
              <w:top w:val="single" w:sz="4" w:space="0" w:color="auto"/>
              <w:left w:val="nil"/>
              <w:bottom w:val="single" w:sz="4" w:space="0" w:color="auto"/>
              <w:right w:val="nil"/>
            </w:tcBorders>
          </w:tcPr>
          <w:p w:rsidR="00F02879" w:rsidRDefault="00F02879" w:rsidP="00090E47">
            <w:r w:rsidRPr="00AC0DD2">
              <w:t>(Signature of the Executive Coordinator)</w:t>
            </w:r>
          </w:p>
        </w:tc>
        <w:tc>
          <w:tcPr>
            <w:tcW w:w="457" w:type="dxa"/>
            <w:tcBorders>
              <w:top w:val="nil"/>
              <w:left w:val="nil"/>
              <w:bottom w:val="single" w:sz="4" w:space="0" w:color="auto"/>
            </w:tcBorders>
          </w:tcPr>
          <w:p w:rsidR="00F02879" w:rsidRDefault="00F02879" w:rsidP="00F02879"/>
        </w:tc>
      </w:tr>
      <w:tr w:rsidR="006776BF" w:rsidTr="00F02879">
        <w:trPr>
          <w:trHeight w:val="20"/>
        </w:trPr>
        <w:tc>
          <w:tcPr>
            <w:tcW w:w="6483" w:type="dxa"/>
            <w:gridSpan w:val="6"/>
            <w:tcBorders>
              <w:top w:val="single" w:sz="4" w:space="0" w:color="auto"/>
              <w:bottom w:val="nil"/>
              <w:right w:val="nil"/>
            </w:tcBorders>
          </w:tcPr>
          <w:p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rsidR="006776BF" w:rsidRDefault="006776BF" w:rsidP="00090E47"/>
        </w:tc>
        <w:tc>
          <w:tcPr>
            <w:tcW w:w="457" w:type="dxa"/>
            <w:tcBorders>
              <w:top w:val="single" w:sz="4" w:space="0" w:color="auto"/>
              <w:left w:val="nil"/>
              <w:bottom w:val="single" w:sz="4" w:space="0" w:color="auto"/>
            </w:tcBorders>
            <w:vAlign w:val="center"/>
          </w:tcPr>
          <w:p w:rsidR="006776BF" w:rsidRDefault="006776BF" w:rsidP="00090E47">
            <w:pPr>
              <w:jc w:val="center"/>
            </w:pPr>
            <w:r>
              <w:t>12</w:t>
            </w:r>
          </w:p>
        </w:tc>
      </w:tr>
      <w:tr w:rsidR="006776BF" w:rsidTr="00724F77">
        <w:trPr>
          <w:trHeight w:val="9808"/>
        </w:trPr>
        <w:sdt>
          <w:sdtPr>
            <w:id w:val="167534910"/>
            <w:placeholder>
              <w:docPart w:val="7F682FC1EE624E65A86564A2F9C659B9"/>
            </w:placeholder>
            <w:showingPlcHdr/>
            <w:text/>
          </w:sdtPr>
          <w:sdtEndPr/>
          <w:sdtContent>
            <w:tc>
              <w:tcPr>
                <w:tcW w:w="10069" w:type="dxa"/>
                <w:gridSpan w:val="14"/>
                <w:tcBorders>
                  <w:top w:val="nil"/>
                  <w:bottom w:val="single" w:sz="4" w:space="0" w:color="auto"/>
                </w:tcBorders>
              </w:tcPr>
              <w:p w:rsidR="006776BF" w:rsidRDefault="008330BA" w:rsidP="00090E47">
                <w:r w:rsidRPr="00111150">
                  <w:rPr>
                    <w:rStyle w:val="PlaceholderText"/>
                    <w:color w:val="FFFFFF" w:themeColor="background1"/>
                  </w:rPr>
                  <w:t>Click here to enter text.</w:t>
                </w:r>
              </w:p>
            </w:tc>
          </w:sdtContent>
        </w:sdt>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rsidTr="00341D42">
        <w:trPr>
          <w:trHeight w:val="215"/>
        </w:trPr>
        <w:tc>
          <w:tcPr>
            <w:tcW w:w="2779" w:type="dxa"/>
            <w:gridSpan w:val="7"/>
            <w:vMerge w:val="restart"/>
            <w:vAlign w:val="center"/>
          </w:tcPr>
          <w:p w:rsidR="00341D42" w:rsidRDefault="00341D42" w:rsidP="00F87756">
            <w:pPr>
              <w:jc w:val="center"/>
            </w:pPr>
            <w:r>
              <w:rPr>
                <w:noProof/>
                <w:lang w:val="en-GB" w:eastAsia="en-GB"/>
              </w:rPr>
              <w:lastRenderedPageBreak/>
              <w:drawing>
                <wp:inline distT="0" distB="0" distL="0" distR="0" wp14:anchorId="15125CF3" wp14:editId="15125CF4">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rsidR="00341D42" w:rsidRDefault="00341D42" w:rsidP="00341D42">
            <w:pPr>
              <w:jc w:val="center"/>
            </w:pPr>
            <w:r w:rsidRPr="008F1E74">
              <w:rPr>
                <w:lang w:val="en-GB"/>
              </w:rPr>
              <w:t xml:space="preserve">Page </w:t>
            </w:r>
            <w:r>
              <w:rPr>
                <w:lang w:val="en-GB"/>
              </w:rPr>
              <w:t>3</w:t>
            </w:r>
          </w:p>
        </w:tc>
      </w:tr>
      <w:tr w:rsidR="00341D42" w:rsidRPr="00146C2B" w:rsidTr="00341D42">
        <w:trPr>
          <w:trHeight w:val="360"/>
        </w:trPr>
        <w:tc>
          <w:tcPr>
            <w:tcW w:w="2779" w:type="dxa"/>
            <w:gridSpan w:val="7"/>
            <w:vMerge/>
          </w:tcPr>
          <w:p w:rsidR="00341D42" w:rsidRDefault="00341D42" w:rsidP="00F87756"/>
        </w:tc>
        <w:tc>
          <w:tcPr>
            <w:tcW w:w="1334" w:type="dxa"/>
            <w:gridSpan w:val="4"/>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904552"/>
            <w:placeholder>
              <w:docPart w:val="5A12D6CB3959411C887D252A940139C6"/>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724F77">
        <w:trPr>
          <w:trHeight w:val="225"/>
        </w:trPr>
        <w:tc>
          <w:tcPr>
            <w:tcW w:w="2779" w:type="dxa"/>
            <w:gridSpan w:val="7"/>
            <w:vMerge/>
          </w:tcPr>
          <w:p w:rsidR="00341D42" w:rsidRDefault="00341D42" w:rsidP="00F87756"/>
        </w:tc>
        <w:tc>
          <w:tcPr>
            <w:tcW w:w="1582" w:type="dxa"/>
            <w:gridSpan w:val="5"/>
            <w:tcBorders>
              <w:top w:val="nil"/>
              <w:right w:val="nil"/>
            </w:tcBorders>
          </w:tcPr>
          <w:p w:rsidR="00341D42" w:rsidRPr="00143474" w:rsidRDefault="00724F77" w:rsidP="00F87756">
            <w:r>
              <w:t>Executive Member</w:t>
            </w:r>
            <w:r w:rsidR="00341D42">
              <w:t>:</w:t>
            </w:r>
          </w:p>
        </w:tc>
        <w:sdt>
          <w:sdtPr>
            <w:alias w:val="NQSA"/>
            <w:tag w:val="NQSA"/>
            <w:id w:val="-1287887977"/>
            <w:placeholder>
              <w:docPart w:val="9E3EF67EFAE64EEF9476E129A5541A28"/>
            </w:placeholder>
            <w:dataBinding w:xpath="/root[1]/NQSA[1]" w:storeItemID="{EB4D5A02-BD6C-4035-974B-AAE6C7490659}"/>
            <w:text/>
          </w:sdtPr>
          <w:sdtEndPr/>
          <w:sdtContent>
            <w:tc>
              <w:tcPr>
                <w:tcW w:w="2693" w:type="dxa"/>
                <w:gridSpan w:val="3"/>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151797435"/>
            <w:placeholder>
              <w:docPart w:val="55F2C80D4C7640DD9E5325BD1C85E0FB"/>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792021798"/>
            <w:placeholder>
              <w:docPart w:val="8852CA18E6DB47AE8B5F1D46A38D8E5C"/>
            </w:placeholder>
            <w:dataBinding w:xpath="/root[1]/Application[1]" w:storeItemID="{EB4D5A02-BD6C-4035-974B-AAE6C7490659}"/>
            <w:text/>
          </w:sdtPr>
          <w:sdtEndPr/>
          <w:sdtContent>
            <w:tc>
              <w:tcPr>
                <w:tcW w:w="1294" w:type="dxa"/>
                <w:gridSpan w:val="3"/>
                <w:tcBorders>
                  <w:top w:val="nil"/>
                </w:tcBorders>
                <w:vAlign w:val="center"/>
              </w:tcPr>
              <w:p w:rsidR="00341D42" w:rsidRDefault="00A5202D" w:rsidP="00F87756">
                <w:pPr>
                  <w:jc w:val="center"/>
                </w:pPr>
                <w:r>
                  <w:rPr>
                    <w:lang w:val="en-GB"/>
                  </w:rPr>
                  <w:t xml:space="preserve">  </w:t>
                </w:r>
              </w:p>
            </w:tc>
          </w:sdtContent>
        </w:sdt>
      </w:tr>
      <w:tr w:rsidR="0008562F" w:rsidRPr="0008562F" w:rsidTr="00341D42">
        <w:trPr>
          <w:gridBefore w:val="1"/>
          <w:wBefore w:w="10" w:type="dxa"/>
          <w:trHeight w:val="20"/>
        </w:trPr>
        <w:tc>
          <w:tcPr>
            <w:tcW w:w="9579" w:type="dxa"/>
            <w:gridSpan w:val="18"/>
            <w:vMerge w:val="restart"/>
            <w:vAlign w:val="center"/>
          </w:tcPr>
          <w:p w:rsidR="0008562F" w:rsidRPr="0008562F" w:rsidRDefault="0008562F" w:rsidP="0008562F">
            <w:r w:rsidRPr="0008562F">
              <w:t>Non compliance to ESCC  requirements:</w:t>
            </w:r>
          </w:p>
        </w:tc>
        <w:tc>
          <w:tcPr>
            <w:tcW w:w="480" w:type="dxa"/>
            <w:tcBorders>
              <w:bottom w:val="single" w:sz="4" w:space="0" w:color="auto"/>
            </w:tcBorders>
            <w:vAlign w:val="center"/>
          </w:tcPr>
          <w:p w:rsidR="0008562F" w:rsidRPr="0008562F" w:rsidRDefault="0008562F" w:rsidP="0008562F">
            <w:pPr>
              <w:jc w:val="center"/>
            </w:pPr>
            <w:r w:rsidRPr="0008562F">
              <w:t>13</w:t>
            </w:r>
          </w:p>
        </w:tc>
      </w:tr>
      <w:tr w:rsidR="0008562F" w:rsidRPr="0008562F" w:rsidTr="00341D42">
        <w:trPr>
          <w:gridBefore w:val="1"/>
          <w:wBefore w:w="10" w:type="dxa"/>
          <w:trHeight w:val="20"/>
        </w:trPr>
        <w:tc>
          <w:tcPr>
            <w:tcW w:w="9579" w:type="dxa"/>
            <w:gridSpan w:val="18"/>
            <w:vMerge/>
            <w:tcBorders>
              <w:right w:val="nil"/>
            </w:tcBorders>
          </w:tcPr>
          <w:p w:rsidR="0008562F" w:rsidRPr="0008562F" w:rsidRDefault="0008562F" w:rsidP="0008562F"/>
        </w:tc>
        <w:tc>
          <w:tcPr>
            <w:tcW w:w="480" w:type="dxa"/>
            <w:tcBorders>
              <w:left w:val="nil"/>
            </w:tcBorders>
          </w:tcPr>
          <w:p w:rsidR="0008562F" w:rsidRPr="0008562F" w:rsidRDefault="0008562F" w:rsidP="0008562F"/>
        </w:tc>
      </w:tr>
      <w:tr w:rsidR="0008562F" w:rsidRPr="0008562F" w:rsidTr="00341D42">
        <w:trPr>
          <w:gridBefore w:val="1"/>
          <w:wBefore w:w="10" w:type="dxa"/>
          <w:trHeight w:val="20"/>
        </w:trPr>
        <w:tc>
          <w:tcPr>
            <w:tcW w:w="807" w:type="dxa"/>
            <w:gridSpan w:val="2"/>
            <w:vAlign w:val="center"/>
          </w:tcPr>
          <w:p w:rsidR="0008562F" w:rsidRPr="0008562F" w:rsidRDefault="0008562F" w:rsidP="0008562F">
            <w:pPr>
              <w:jc w:val="center"/>
            </w:pPr>
            <w:r w:rsidRPr="0008562F">
              <w:t>No.:</w:t>
            </w:r>
          </w:p>
        </w:tc>
        <w:tc>
          <w:tcPr>
            <w:tcW w:w="2850" w:type="dxa"/>
            <w:gridSpan w:val="6"/>
            <w:vAlign w:val="center"/>
          </w:tcPr>
          <w:p w:rsidR="0008562F" w:rsidRPr="0008562F" w:rsidRDefault="0008562F" w:rsidP="0008562F">
            <w:pPr>
              <w:jc w:val="center"/>
            </w:pPr>
            <w:r w:rsidRPr="0008562F">
              <w:t>Specification</w:t>
            </w:r>
          </w:p>
        </w:tc>
        <w:tc>
          <w:tcPr>
            <w:tcW w:w="2900" w:type="dxa"/>
            <w:gridSpan w:val="4"/>
            <w:vAlign w:val="center"/>
          </w:tcPr>
          <w:p w:rsidR="0008562F" w:rsidRPr="0008562F" w:rsidRDefault="0008562F" w:rsidP="0008562F">
            <w:pPr>
              <w:jc w:val="center"/>
            </w:pPr>
            <w:r w:rsidRPr="0008562F">
              <w:t>Paragraph</w:t>
            </w:r>
          </w:p>
        </w:tc>
        <w:tc>
          <w:tcPr>
            <w:tcW w:w="3502" w:type="dxa"/>
            <w:gridSpan w:val="7"/>
            <w:vAlign w:val="center"/>
          </w:tcPr>
          <w:p w:rsidR="0008562F" w:rsidRPr="0008562F" w:rsidRDefault="0008562F" w:rsidP="0008562F">
            <w:pPr>
              <w:jc w:val="center"/>
            </w:pPr>
            <w:r w:rsidRPr="0008562F">
              <w:t>Non compliance</w:t>
            </w:r>
          </w:p>
        </w:tc>
      </w:tr>
      <w:tr w:rsidR="00F97957" w:rsidRPr="0008562F" w:rsidTr="00341D42">
        <w:trPr>
          <w:gridBefore w:val="1"/>
          <w:wBefore w:w="10" w:type="dxa"/>
          <w:trHeight w:val="3005"/>
        </w:trPr>
        <w:sdt>
          <w:sdtPr>
            <w:id w:val="878508240"/>
            <w:placeholder>
              <w:docPart w:val="3AC5B6BE141C46B0973236FD6FE5DF1D"/>
            </w:placeholder>
            <w:showingPlcHdr/>
          </w:sdtPr>
          <w:sdtEndPr/>
          <w:sdtContent>
            <w:tc>
              <w:tcPr>
                <w:tcW w:w="807" w:type="dxa"/>
                <w:gridSpan w:val="2"/>
              </w:tcPr>
              <w:p w:rsidR="00F97957" w:rsidRPr="0008562F" w:rsidRDefault="00F97957" w:rsidP="00F97957">
                <w:r>
                  <w:t xml:space="preserve">  </w:t>
                </w:r>
              </w:p>
            </w:tc>
          </w:sdtContent>
        </w:sdt>
        <w:sdt>
          <w:sdtPr>
            <w:id w:val="743461789"/>
            <w:placeholder>
              <w:docPart w:val="A51D6B290E50463C88786C302323F0C5"/>
            </w:placeholder>
            <w:showingPlcHdr/>
          </w:sdtPr>
          <w:sdtEndPr/>
          <w:sdtContent>
            <w:tc>
              <w:tcPr>
                <w:tcW w:w="2850" w:type="dxa"/>
                <w:gridSpan w:val="6"/>
              </w:tcPr>
              <w:p w:rsidR="00F97957" w:rsidRDefault="00F97957">
                <w:r w:rsidRPr="00DA36C5">
                  <w:t xml:space="preserve">  </w:t>
                </w:r>
              </w:p>
            </w:tc>
          </w:sdtContent>
        </w:sdt>
        <w:sdt>
          <w:sdtPr>
            <w:id w:val="-2086061230"/>
            <w:placeholder>
              <w:docPart w:val="DDB61801BB084B6CB2E938A24F789303"/>
            </w:placeholder>
            <w:showingPlcHdr/>
          </w:sdtPr>
          <w:sdtEndPr/>
          <w:sdtContent>
            <w:tc>
              <w:tcPr>
                <w:tcW w:w="2900" w:type="dxa"/>
                <w:gridSpan w:val="4"/>
              </w:tcPr>
              <w:p w:rsidR="00F97957" w:rsidRDefault="00F97957">
                <w:r w:rsidRPr="00DA36C5">
                  <w:t xml:space="preserve">  </w:t>
                </w:r>
              </w:p>
            </w:tc>
          </w:sdtContent>
        </w:sdt>
        <w:sdt>
          <w:sdtPr>
            <w:id w:val="-180441650"/>
            <w:placeholder>
              <w:docPart w:val="40F5C73E6D3D499A8BA4C32443C87D8F"/>
            </w:placeholder>
            <w:showingPlcHdr/>
          </w:sdtPr>
          <w:sdtEndPr/>
          <w:sdtContent>
            <w:tc>
              <w:tcPr>
                <w:tcW w:w="3502" w:type="dxa"/>
                <w:gridSpan w:val="7"/>
              </w:tcPr>
              <w:p w:rsidR="00F97957" w:rsidRDefault="00F97957">
                <w:r w:rsidRPr="00DA36C5">
                  <w:t xml:space="preserve">  </w:t>
                </w:r>
              </w:p>
            </w:tc>
          </w:sdtContent>
        </w:sdt>
      </w:tr>
      <w:tr w:rsidR="0008562F" w:rsidRPr="0008562F" w:rsidTr="00341D42">
        <w:trPr>
          <w:gridBefore w:val="1"/>
          <w:wBefore w:w="10" w:type="dxa"/>
          <w:trHeight w:val="113"/>
        </w:trPr>
        <w:tc>
          <w:tcPr>
            <w:tcW w:w="9579" w:type="dxa"/>
            <w:gridSpan w:val="18"/>
            <w:tcBorders>
              <w:bottom w:val="nil"/>
            </w:tcBorders>
          </w:tcPr>
          <w:p w:rsidR="0008562F" w:rsidRPr="0008562F" w:rsidRDefault="0008562F" w:rsidP="0008562F">
            <w:r w:rsidRPr="0008562F">
              <w:t xml:space="preserve">Additional tasks required to achieve full compliance for ESCC qualification or rationale for acceptability of </w:t>
            </w:r>
          </w:p>
          <w:p w:rsidR="0008562F" w:rsidRPr="0008562F" w:rsidRDefault="0008562F" w:rsidP="0008562F">
            <w:r w:rsidRPr="0008562F">
              <w:t>noncompliance:</w:t>
            </w:r>
          </w:p>
        </w:tc>
        <w:tc>
          <w:tcPr>
            <w:tcW w:w="480" w:type="dxa"/>
            <w:vAlign w:val="center"/>
          </w:tcPr>
          <w:p w:rsidR="0008562F" w:rsidRPr="0008562F" w:rsidRDefault="0008562F" w:rsidP="0008562F">
            <w:pPr>
              <w:jc w:val="center"/>
            </w:pPr>
            <w:r w:rsidRPr="0008562F">
              <w:t>14</w:t>
            </w:r>
          </w:p>
        </w:tc>
      </w:tr>
      <w:tr w:rsidR="0008562F" w:rsidRPr="0008562F" w:rsidTr="00341D42">
        <w:trPr>
          <w:gridBefore w:val="1"/>
          <w:wBefore w:w="10" w:type="dxa"/>
          <w:trHeight w:val="2665"/>
        </w:trPr>
        <w:sdt>
          <w:sdtPr>
            <w:id w:val="545656787"/>
            <w:placeholder>
              <w:docPart w:val="F4B1FFAF830B4582BC2D00CB586215B7"/>
            </w:placeholder>
            <w:showingPlcHdr/>
          </w:sdtPr>
          <w:sdtEndPr/>
          <w:sdtContent>
            <w:tc>
              <w:tcPr>
                <w:tcW w:w="10059" w:type="dxa"/>
                <w:gridSpan w:val="19"/>
                <w:tcBorders>
                  <w:top w:val="nil"/>
                  <w:bottom w:val="single" w:sz="4" w:space="0" w:color="auto"/>
                </w:tcBorders>
              </w:tcPr>
              <w:p w:rsidR="0008562F" w:rsidRPr="0008562F" w:rsidRDefault="00AE250A" w:rsidP="0008562F">
                <w:r w:rsidRPr="00AE250A">
                  <w:rPr>
                    <w:rStyle w:val="PlaceholderText"/>
                    <w:color w:val="FFFFFF" w:themeColor="background1"/>
                  </w:rPr>
                  <w:t>Click here to enter text.</w:t>
                </w:r>
              </w:p>
            </w:tc>
          </w:sdtContent>
        </w:sdt>
      </w:tr>
      <w:tr w:rsidR="0008562F" w:rsidRPr="0008562F" w:rsidTr="00341D42">
        <w:trPr>
          <w:gridBefore w:val="1"/>
          <w:wBefore w:w="10" w:type="dxa"/>
          <w:trHeight w:val="344"/>
        </w:trPr>
        <w:tc>
          <w:tcPr>
            <w:tcW w:w="9579" w:type="dxa"/>
            <w:gridSpan w:val="18"/>
            <w:tcBorders>
              <w:bottom w:val="nil"/>
            </w:tcBorders>
          </w:tcPr>
          <w:p w:rsidR="0008562F" w:rsidRPr="0008562F" w:rsidRDefault="0008562F" w:rsidP="0008562F">
            <w:r w:rsidRPr="0008562F">
              <w:t>Executive Manager Disposition</w:t>
            </w:r>
          </w:p>
        </w:tc>
        <w:tc>
          <w:tcPr>
            <w:tcW w:w="480" w:type="dxa"/>
            <w:tcBorders>
              <w:bottom w:val="single" w:sz="4" w:space="0" w:color="auto"/>
            </w:tcBorders>
            <w:vAlign w:val="center"/>
          </w:tcPr>
          <w:p w:rsidR="0008562F" w:rsidRPr="0008562F" w:rsidRDefault="0008562F" w:rsidP="0008562F">
            <w:pPr>
              <w:jc w:val="center"/>
            </w:pPr>
            <w:r w:rsidRPr="0008562F">
              <w:t>15</w:t>
            </w:r>
          </w:p>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 xml:space="preserve">Application Approval: </w:t>
            </w:r>
          </w:p>
        </w:tc>
        <w:tc>
          <w:tcPr>
            <w:tcW w:w="550" w:type="dxa"/>
            <w:tcBorders>
              <w:top w:val="nil"/>
              <w:left w:val="nil"/>
              <w:bottom w:val="nil"/>
              <w:right w:val="nil"/>
            </w:tcBorders>
          </w:tcPr>
          <w:p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rsidR="0008562F" w:rsidRPr="0008562F" w:rsidRDefault="0008562F" w:rsidP="0008562F"/>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Action / Remarks:</w:t>
            </w:r>
          </w:p>
        </w:tc>
        <w:tc>
          <w:tcPr>
            <w:tcW w:w="8401" w:type="dxa"/>
            <w:gridSpan w:val="16"/>
            <w:tcBorders>
              <w:top w:val="nil"/>
              <w:left w:val="nil"/>
              <w:bottom w:val="nil"/>
            </w:tcBorders>
          </w:tcPr>
          <w:p w:rsidR="0008562F" w:rsidRPr="0008562F" w:rsidRDefault="0008562F" w:rsidP="0008562F"/>
        </w:tc>
      </w:tr>
      <w:tr w:rsidR="0008562F" w:rsidRPr="0008562F" w:rsidTr="00341D42">
        <w:trPr>
          <w:gridBefore w:val="1"/>
          <w:wBefore w:w="10" w:type="dxa"/>
          <w:trHeight w:val="3175"/>
        </w:trPr>
        <w:sdt>
          <w:sdtPr>
            <w:id w:val="-1172100094"/>
            <w:placeholder>
              <w:docPart w:val="02C5A121912A4F19A44B9519C54F5A21"/>
            </w:placeholder>
            <w:showingPlcHdr/>
          </w:sdtPr>
          <w:sdtEndPr/>
          <w:sdtContent>
            <w:tc>
              <w:tcPr>
                <w:tcW w:w="10059" w:type="dxa"/>
                <w:gridSpan w:val="19"/>
                <w:tcBorders>
                  <w:top w:val="nil"/>
                  <w:bottom w:val="nil"/>
                </w:tcBorders>
              </w:tcPr>
              <w:p w:rsidR="0008562F" w:rsidRPr="0008562F" w:rsidRDefault="00AE250A" w:rsidP="0008562F">
                <w:r w:rsidRPr="00AE250A">
                  <w:rPr>
                    <w:rStyle w:val="PlaceholderText"/>
                    <w:color w:val="FFFFFF" w:themeColor="background1"/>
                  </w:rPr>
                  <w:t>Click here to enter text.</w:t>
                </w:r>
              </w:p>
            </w:tc>
          </w:sdtContent>
        </w:sdt>
      </w:tr>
      <w:tr w:rsidR="0070342B" w:rsidRPr="0008562F" w:rsidTr="0070342B">
        <w:trPr>
          <w:gridBefore w:val="1"/>
          <w:wBefore w:w="9" w:type="dxa"/>
          <w:trHeight w:val="113"/>
        </w:trPr>
        <w:tc>
          <w:tcPr>
            <w:tcW w:w="665" w:type="dxa"/>
            <w:tcBorders>
              <w:top w:val="nil"/>
              <w:bottom w:val="nil"/>
              <w:right w:val="nil"/>
            </w:tcBorders>
          </w:tcPr>
          <w:p w:rsidR="0070342B" w:rsidRPr="0008562F" w:rsidRDefault="0070342B" w:rsidP="00A508F4">
            <w:r w:rsidRPr="0008562F">
              <w:t>Date:</w:t>
            </w:r>
          </w:p>
        </w:tc>
        <w:sdt>
          <w:sdtPr>
            <w:id w:val="491909840"/>
            <w:placeholder>
              <w:docPart w:val="50B64FC7D94B4772B219EC5292C09E3E"/>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rsidR="0070342B" w:rsidRPr="0008562F" w:rsidRDefault="0070342B" w:rsidP="00A508F4">
                <w:r w:rsidRPr="00745493">
                  <w:rPr>
                    <w:rStyle w:val="PlaceholderText"/>
                    <w:color w:val="FFFFFF" w:themeColor="background1"/>
                  </w:rPr>
                  <w:t>Click here to enter a date.</w:t>
                </w:r>
              </w:p>
            </w:tc>
          </w:sdtContent>
        </w:sdt>
        <w:sdt>
          <w:sdtPr>
            <w:id w:val="-1212810355"/>
            <w:placeholder>
              <w:docPart w:val="2B71A8DA868644A5B07AE662B41911D2"/>
            </w:placeholder>
            <w:showingPlcHdr/>
          </w:sdtPr>
          <w:sdtContent>
            <w:tc>
              <w:tcPr>
                <w:tcW w:w="2484" w:type="dxa"/>
                <w:gridSpan w:val="4"/>
                <w:tcBorders>
                  <w:top w:val="nil"/>
                  <w:left w:val="nil"/>
                  <w:bottom w:val="single" w:sz="4" w:space="0" w:color="auto"/>
                  <w:right w:val="nil"/>
                </w:tcBorders>
              </w:tcPr>
              <w:p w:rsidR="0070342B" w:rsidRPr="0008562F" w:rsidRDefault="0070342B" w:rsidP="00A508F4">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rsidR="0070342B" w:rsidRPr="0008562F" w:rsidRDefault="0070342B" w:rsidP="00A508F4"/>
        </w:tc>
        <w:tc>
          <w:tcPr>
            <w:tcW w:w="480" w:type="dxa"/>
            <w:tcBorders>
              <w:top w:val="nil"/>
              <w:left w:val="nil"/>
              <w:bottom w:val="nil"/>
            </w:tcBorders>
          </w:tcPr>
          <w:p w:rsidR="0070342B" w:rsidRPr="0008562F" w:rsidRDefault="0070342B" w:rsidP="00A508F4"/>
        </w:tc>
      </w:tr>
      <w:tr w:rsidR="0070342B" w:rsidRPr="0008562F" w:rsidTr="0070342B">
        <w:trPr>
          <w:gridBefore w:val="1"/>
          <w:wBefore w:w="9" w:type="dxa"/>
          <w:trHeight w:val="113"/>
        </w:trPr>
        <w:tc>
          <w:tcPr>
            <w:tcW w:w="665" w:type="dxa"/>
            <w:tcBorders>
              <w:top w:val="nil"/>
              <w:bottom w:val="nil"/>
              <w:right w:val="nil"/>
            </w:tcBorders>
          </w:tcPr>
          <w:p w:rsidR="0070342B" w:rsidRPr="0008562F" w:rsidRDefault="0070342B" w:rsidP="00A508F4"/>
        </w:tc>
        <w:tc>
          <w:tcPr>
            <w:tcW w:w="5953" w:type="dxa"/>
            <w:gridSpan w:val="12"/>
            <w:tcBorders>
              <w:top w:val="nil"/>
              <w:left w:val="nil"/>
              <w:bottom w:val="nil"/>
              <w:right w:val="nil"/>
            </w:tcBorders>
          </w:tcPr>
          <w:p w:rsidR="0070342B" w:rsidRPr="0008562F" w:rsidRDefault="0070342B" w:rsidP="00A508F4"/>
        </w:tc>
        <w:tc>
          <w:tcPr>
            <w:tcW w:w="3442" w:type="dxa"/>
            <w:gridSpan w:val="6"/>
            <w:tcBorders>
              <w:top w:val="nil"/>
              <w:left w:val="nil"/>
              <w:bottom w:val="nil"/>
            </w:tcBorders>
          </w:tcPr>
          <w:p w:rsidR="0070342B" w:rsidRDefault="0070342B" w:rsidP="00A508F4">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rsidR="0070342B" w:rsidRPr="0008562F" w:rsidRDefault="0070342B" w:rsidP="00A508F4">
            <w:pPr>
              <w:ind w:left="-233"/>
              <w:jc w:val="center"/>
            </w:pPr>
            <w:r>
              <w:rPr>
                <w:rFonts w:ascii="ArialMT" w:hAnsi="ArialMT" w:cs="ArialMT"/>
                <w:szCs w:val="14"/>
                <w:lang w:val="en-GB"/>
              </w:rPr>
              <w:t>and Safety Department</w:t>
            </w:r>
          </w:p>
        </w:tc>
      </w:tr>
      <w:tr w:rsidR="0070342B" w:rsidRPr="0008562F" w:rsidTr="0070342B">
        <w:trPr>
          <w:gridBefore w:val="1"/>
          <w:wBefore w:w="9" w:type="dxa"/>
          <w:trHeight w:val="113"/>
        </w:trPr>
        <w:tc>
          <w:tcPr>
            <w:tcW w:w="665" w:type="dxa"/>
            <w:tcBorders>
              <w:top w:val="nil"/>
              <w:right w:val="nil"/>
            </w:tcBorders>
          </w:tcPr>
          <w:p w:rsidR="0070342B" w:rsidRPr="0008562F" w:rsidRDefault="0070342B" w:rsidP="00A508F4"/>
        </w:tc>
        <w:tc>
          <w:tcPr>
            <w:tcW w:w="5953" w:type="dxa"/>
            <w:gridSpan w:val="12"/>
            <w:tcBorders>
              <w:top w:val="nil"/>
              <w:left w:val="nil"/>
              <w:right w:val="nil"/>
            </w:tcBorders>
          </w:tcPr>
          <w:p w:rsidR="0070342B" w:rsidRPr="0008562F" w:rsidRDefault="0070342B" w:rsidP="00A508F4"/>
        </w:tc>
        <w:tc>
          <w:tcPr>
            <w:tcW w:w="3442" w:type="dxa"/>
            <w:gridSpan w:val="6"/>
            <w:tcBorders>
              <w:top w:val="nil"/>
              <w:left w:val="nil"/>
            </w:tcBorders>
          </w:tcPr>
          <w:p w:rsidR="0070342B" w:rsidRPr="0008562F" w:rsidRDefault="0070342B" w:rsidP="00A508F4"/>
        </w:tc>
      </w:tr>
    </w:tbl>
    <w:p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rsidTr="00341D42">
        <w:trPr>
          <w:trHeight w:val="215"/>
        </w:trPr>
        <w:tc>
          <w:tcPr>
            <w:tcW w:w="2779"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15125CF5" wp14:editId="15125CF6">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rsidR="00341D42" w:rsidRDefault="00341D42" w:rsidP="00341D42">
            <w:pPr>
              <w:jc w:val="center"/>
            </w:pPr>
            <w:r w:rsidRPr="008F1E74">
              <w:rPr>
                <w:lang w:val="en-GB"/>
              </w:rPr>
              <w:t xml:space="preserve">Page </w:t>
            </w:r>
            <w:r>
              <w:rPr>
                <w:lang w:val="en-GB"/>
              </w:rPr>
              <w:t>4</w:t>
            </w:r>
          </w:p>
        </w:tc>
      </w:tr>
      <w:tr w:rsidR="00341D42" w:rsidRPr="00146C2B" w:rsidTr="00341D42">
        <w:trPr>
          <w:trHeight w:val="360"/>
        </w:trPr>
        <w:tc>
          <w:tcPr>
            <w:tcW w:w="2779"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77088938"/>
            <w:placeholder>
              <w:docPart w:val="DB63AA62D9AF48B4AB5B5AB7FDF5801F"/>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rsidR="00341D42" w:rsidRPr="00146C2B" w:rsidRDefault="00341D42" w:rsidP="00F87756">
            <w:pPr>
              <w:jc w:val="center"/>
              <w:rPr>
                <w:szCs w:val="14"/>
              </w:rPr>
            </w:pPr>
            <w:r>
              <w:rPr>
                <w:szCs w:val="14"/>
              </w:rPr>
              <w:t>Appl. No.</w:t>
            </w:r>
          </w:p>
        </w:tc>
      </w:tr>
      <w:tr w:rsidR="00341D42" w:rsidTr="00341D42">
        <w:trPr>
          <w:trHeight w:val="225"/>
        </w:trPr>
        <w:tc>
          <w:tcPr>
            <w:tcW w:w="2779" w:type="dxa"/>
            <w:gridSpan w:val="3"/>
            <w:vMerge/>
          </w:tcPr>
          <w:p w:rsidR="00341D42" w:rsidRDefault="00341D42" w:rsidP="00F87756"/>
        </w:tc>
        <w:tc>
          <w:tcPr>
            <w:tcW w:w="2432" w:type="dxa"/>
            <w:gridSpan w:val="2"/>
            <w:tcBorders>
              <w:top w:val="nil"/>
              <w:right w:val="nil"/>
            </w:tcBorders>
          </w:tcPr>
          <w:p w:rsidR="00341D42" w:rsidRPr="00143474" w:rsidRDefault="00724F77" w:rsidP="00F87756">
            <w:r>
              <w:t>Executive Member</w:t>
            </w:r>
            <w:r w:rsidR="00341D42">
              <w:t>:</w:t>
            </w:r>
          </w:p>
        </w:tc>
        <w:sdt>
          <w:sdtPr>
            <w:alias w:val="NQSA"/>
            <w:tag w:val="NQSA"/>
            <w:id w:val="-595331514"/>
            <w:placeholder>
              <w:docPart w:val="8FE7F18D8F9043F7BB74BE6A8A3AD080"/>
            </w:placeholder>
            <w:dataBinding w:xpath="/root[1]/NQSA[1]" w:storeItemID="{EB4D5A02-BD6C-4035-974B-AAE6C7490659}"/>
            <w:text/>
          </w:sdtPr>
          <w:sdtEndPr/>
          <w:sdtContent>
            <w:tc>
              <w:tcPr>
                <w:tcW w:w="1843" w:type="dxa"/>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992169549"/>
            <w:placeholder>
              <w:docPart w:val="B8BDE25FAC704BE3AE03D8E69D2C8BB9"/>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2010353974"/>
            <w:placeholder>
              <w:docPart w:val="692F7149A97844359BE1BAF037FBAAD0"/>
            </w:placeholder>
            <w:dataBinding w:xpath="/root[1]/Application[1]" w:storeItemID="{EB4D5A02-BD6C-4035-974B-AAE6C7490659}"/>
            <w:text/>
          </w:sdtPr>
          <w:sdtEndPr/>
          <w:sdtContent>
            <w:tc>
              <w:tcPr>
                <w:tcW w:w="1294" w:type="dxa"/>
                <w:gridSpan w:val="2"/>
                <w:tcBorders>
                  <w:top w:val="nil"/>
                </w:tcBorders>
                <w:vAlign w:val="center"/>
              </w:tcPr>
              <w:p w:rsidR="00341D42" w:rsidRDefault="00A5202D" w:rsidP="00F87756">
                <w:pPr>
                  <w:jc w:val="center"/>
                </w:pPr>
                <w:r>
                  <w:rPr>
                    <w:lang w:val="en-GB"/>
                  </w:rPr>
                  <w:t xml:space="preserve">  </w:t>
                </w:r>
              </w:p>
            </w:tc>
          </w:sdtContent>
        </w:sdt>
      </w:tr>
      <w:tr w:rsidR="007200A9" w:rsidTr="00C3103F">
        <w:trPr>
          <w:gridBefore w:val="1"/>
          <w:wBefore w:w="10" w:type="dxa"/>
          <w:trHeight w:val="220"/>
        </w:trPr>
        <w:tc>
          <w:tcPr>
            <w:tcW w:w="9596" w:type="dxa"/>
            <w:gridSpan w:val="8"/>
            <w:tcBorders>
              <w:top w:val="single" w:sz="4" w:space="0" w:color="auto"/>
              <w:bottom w:val="nil"/>
            </w:tcBorders>
          </w:tcPr>
          <w:p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rsidR="007200A9" w:rsidRDefault="007200A9" w:rsidP="00C3103F">
            <w:pPr>
              <w:jc w:val="center"/>
            </w:pPr>
            <w:r>
              <w:t>16</w:t>
            </w:r>
          </w:p>
        </w:tc>
      </w:tr>
      <w:tr w:rsidR="007200A9" w:rsidTr="00F97957">
        <w:trPr>
          <w:gridBefore w:val="1"/>
          <w:wBefore w:w="10" w:type="dxa"/>
          <w:trHeight w:val="262"/>
        </w:trPr>
        <w:tc>
          <w:tcPr>
            <w:tcW w:w="10059" w:type="dxa"/>
            <w:gridSpan w:val="9"/>
            <w:tcBorders>
              <w:top w:val="nil"/>
              <w:bottom w:val="nil"/>
            </w:tcBorders>
          </w:tcPr>
          <w:p w:rsidR="007200A9" w:rsidRPr="00111150" w:rsidRDefault="007200A9" w:rsidP="007200A9">
            <w:r w:rsidRPr="00136C43">
              <w:t>Tests conducted in compliance with:</w:t>
            </w:r>
          </w:p>
        </w:tc>
      </w:tr>
      <w:tr w:rsidR="00136C43" w:rsidTr="00341D42">
        <w:trPr>
          <w:gridBefore w:val="1"/>
          <w:wBefore w:w="10" w:type="dxa"/>
          <w:trHeight w:val="463"/>
        </w:trPr>
        <w:tc>
          <w:tcPr>
            <w:tcW w:w="10059" w:type="dxa"/>
            <w:gridSpan w:val="9"/>
            <w:tcBorders>
              <w:top w:val="nil"/>
              <w:bottom w:val="nil"/>
            </w:tcBorders>
          </w:tcPr>
          <w:p w:rsidR="00136C43" w:rsidRDefault="00136C43" w:rsidP="00136C43">
            <w:pPr>
              <w:pStyle w:val="ListParagraph"/>
              <w:numPr>
                <w:ilvl w:val="0"/>
                <w:numId w:val="1"/>
              </w:numPr>
            </w:pPr>
            <w:r>
              <w:t xml:space="preserve">ESCC </w:t>
            </w:r>
            <w:r w:rsidR="00783DA9">
              <w:t>3404</w:t>
            </w:r>
            <w:r>
              <w:t xml:space="preserve"> generic specification; Chart  F4  (for ESCC/QPL parts); </w:t>
            </w:r>
          </w:p>
          <w:p w:rsidR="00136C43" w:rsidRPr="00111150" w:rsidRDefault="00C70133" w:rsidP="00136C43">
            <w:pPr>
              <w:pStyle w:val="ListParagraph"/>
              <w:numPr>
                <w:ilvl w:val="0"/>
                <w:numId w:val="1"/>
              </w:numPr>
            </w:pPr>
            <w:r>
              <w:t xml:space="preserve">Or PID-TFD </w:t>
            </w:r>
            <w:sdt>
              <w:sdtPr>
                <w:id w:val="812140095"/>
                <w:placeholder>
                  <w:docPart w:val="DA257180D55248F89E0FFE7A9BA16499"/>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rsidTr="00341D42">
        <w:trPr>
          <w:gridBefore w:val="1"/>
          <w:wBefore w:w="10" w:type="dxa"/>
          <w:trHeight w:val="262"/>
        </w:trPr>
        <w:tc>
          <w:tcPr>
            <w:tcW w:w="10059" w:type="dxa"/>
            <w:gridSpan w:val="9"/>
            <w:tcBorders>
              <w:top w:val="nil"/>
              <w:bottom w:val="nil"/>
            </w:tcBorders>
          </w:tcPr>
          <w:p w:rsidR="00136C43" w:rsidRPr="00111150" w:rsidRDefault="00136C43" w:rsidP="00224C0D">
            <w:r w:rsidRPr="00136C43">
              <w:t>Tests vehicle identification/description:</w:t>
            </w:r>
          </w:p>
        </w:tc>
      </w:tr>
      <w:tr w:rsidR="00136C43" w:rsidTr="00341D42">
        <w:trPr>
          <w:gridBefore w:val="1"/>
          <w:wBefore w:w="10" w:type="dxa"/>
          <w:trHeight w:val="1060"/>
        </w:trPr>
        <w:tc>
          <w:tcPr>
            <w:tcW w:w="10059" w:type="dxa"/>
            <w:gridSpan w:val="9"/>
            <w:tcBorders>
              <w:top w:val="nil"/>
              <w:bottom w:val="nil"/>
            </w:tcBorders>
          </w:tcPr>
          <w:p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36C43" w:rsidTr="000D6D3E">
              <w:trPr>
                <w:trHeight w:val="327"/>
              </w:trPr>
              <w:sdt>
                <w:sdtPr>
                  <w:rPr>
                    <w:color w:val="FFFFFF" w:themeColor="background1"/>
                  </w:rPr>
                  <w:id w:val="602082768"/>
                  <w:placeholder>
                    <w:docPart w:val="EEDFFA1F28634186A67C1DEF0BFA286A"/>
                  </w:placeholder>
                  <w:showingPlcHdr/>
                  <w:text/>
                </w:sdtPr>
                <w:sdtEndPr/>
                <w:sdtContent>
                  <w:tc>
                    <w:tcPr>
                      <w:tcW w:w="3319"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97BB03F8E4CC41E4AE67D72E41862F96"/>
                  </w:placeholder>
                  <w:showingPlcHdr/>
                  <w:text/>
                </w:sdtPr>
                <w:sdtEndPr/>
                <w:sdtContent>
                  <w:tc>
                    <w:tcPr>
                      <w:tcW w:w="3455"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r w:rsidR="00136C43" w:rsidTr="000D6D3E">
              <w:trPr>
                <w:trHeight w:val="389"/>
              </w:trPr>
              <w:sdt>
                <w:sdtPr>
                  <w:rPr>
                    <w:color w:val="FFFFFF" w:themeColor="background1"/>
                  </w:rPr>
                  <w:id w:val="2130053961"/>
                  <w:placeholder>
                    <w:docPart w:val="406DCB0A67C9473696BC01FA60DCF07A"/>
                  </w:placeholder>
                  <w:showingPlcHdr/>
                  <w:text/>
                </w:sdtPr>
                <w:sdtEndPr/>
                <w:sdtContent>
                  <w:tc>
                    <w:tcPr>
                      <w:tcW w:w="3319"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F974F71F74CD476A82AC3085E9D760D8"/>
                  </w:placeholder>
                  <w:showingPlcHdr/>
                  <w:text/>
                </w:sdtPr>
                <w:sdtEndPr/>
                <w:sdtContent>
                  <w:tc>
                    <w:tcPr>
                      <w:tcW w:w="3455"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bl>
          <w:p w:rsidR="00136C43" w:rsidRPr="00111150" w:rsidRDefault="00136C43" w:rsidP="00136C43"/>
        </w:tc>
      </w:tr>
      <w:tr w:rsidR="00C70133" w:rsidTr="00341D42">
        <w:trPr>
          <w:gridBefore w:val="1"/>
          <w:wBefore w:w="10" w:type="dxa"/>
          <w:trHeight w:val="225"/>
        </w:trPr>
        <w:tc>
          <w:tcPr>
            <w:tcW w:w="2503" w:type="dxa"/>
            <w:tcBorders>
              <w:top w:val="nil"/>
              <w:bottom w:val="single" w:sz="4" w:space="0" w:color="auto"/>
              <w:right w:val="nil"/>
            </w:tcBorders>
          </w:tcPr>
          <w:p w:rsidR="00C70133" w:rsidRDefault="00C70133" w:rsidP="00136C43">
            <w:r>
              <w:t xml:space="preserve">Detail Specification reference: </w:t>
            </w:r>
          </w:p>
        </w:tc>
        <w:sdt>
          <w:sdtPr>
            <w:id w:val="741228429"/>
            <w:placeholder>
              <w:docPart w:val="A8A546EEE41F4D7E9FFA6ABEA2626646"/>
            </w:placeholder>
            <w:showingPlcHdr/>
            <w:text/>
          </w:sdtPr>
          <w:sdtEndPr/>
          <w:sdtContent>
            <w:tc>
              <w:tcPr>
                <w:tcW w:w="7556" w:type="dxa"/>
                <w:gridSpan w:val="8"/>
                <w:tcBorders>
                  <w:top w:val="nil"/>
                  <w:left w:val="nil"/>
                  <w:bottom w:val="single" w:sz="4" w:space="0" w:color="auto"/>
                </w:tcBorders>
              </w:tcPr>
              <w:p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rsidR="003F307E" w:rsidRDefault="003F307E" w:rsidP="00136C43">
      <w:pPr>
        <w:sectPr w:rsidR="003F307E"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rsidTr="00D37F78">
        <w:trPr>
          <w:trHeight w:val="9255"/>
        </w:trPr>
        <w:tc>
          <w:tcPr>
            <w:tcW w:w="10059" w:type="dxa"/>
            <w:tcBorders>
              <w:top w:val="single" w:sz="4" w:space="0" w:color="auto"/>
            </w:tcBorders>
          </w:tcPr>
          <w:p w:rsidR="00136C43" w:rsidRDefault="00136C43" w:rsidP="00136C43"/>
          <w:tbl>
            <w:tblPr>
              <w:tblStyle w:val="TableGrid"/>
              <w:tblW w:w="9837" w:type="dxa"/>
              <w:tblLayout w:type="fixed"/>
              <w:tblCellMar>
                <w:top w:w="28" w:type="dxa"/>
                <w:left w:w="57" w:type="dxa"/>
                <w:bottom w:w="28" w:type="dxa"/>
                <w:right w:w="57" w:type="dxa"/>
              </w:tblCellMar>
              <w:tblLook w:val="04A0" w:firstRow="1" w:lastRow="0" w:firstColumn="1" w:lastColumn="0" w:noHBand="0" w:noVBand="1"/>
            </w:tblPr>
            <w:tblGrid>
              <w:gridCol w:w="817"/>
              <w:gridCol w:w="1703"/>
              <w:gridCol w:w="709"/>
              <w:gridCol w:w="1844"/>
              <w:gridCol w:w="907"/>
              <w:gridCol w:w="737"/>
              <w:gridCol w:w="737"/>
              <w:gridCol w:w="2383"/>
            </w:tblGrid>
            <w:tr w:rsidR="00D44D3B" w:rsidRPr="00DA461C" w:rsidTr="00D37F78">
              <w:trPr>
                <w:cantSplit/>
                <w:trHeight w:val="388"/>
                <w:tblHeader/>
              </w:trPr>
              <w:tc>
                <w:tcPr>
                  <w:tcW w:w="817" w:type="dxa"/>
                  <w:tcBorders>
                    <w:bottom w:val="single" w:sz="4" w:space="0" w:color="auto"/>
                  </w:tcBorders>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1703"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Test</w:t>
                  </w:r>
                </w:p>
              </w:tc>
              <w:tc>
                <w:tcPr>
                  <w:tcW w:w="709"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Tick when done</w:t>
                  </w:r>
                </w:p>
              </w:tc>
              <w:tc>
                <w:tcPr>
                  <w:tcW w:w="1844"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Tested Qty</w:t>
                  </w:r>
                </w:p>
              </w:tc>
              <w:tc>
                <w:tcPr>
                  <w:tcW w:w="737"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No. of Rejects</w:t>
                  </w:r>
                </w:p>
              </w:tc>
              <w:tc>
                <w:tcPr>
                  <w:tcW w:w="2383"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Comments if not performed.</w:t>
                  </w:r>
                </w:p>
                <w:p w:rsidR="00D44D3B" w:rsidRPr="00DA461C" w:rsidRDefault="00D44D3B" w:rsidP="00D44D3B">
                  <w:pPr>
                    <w:pStyle w:val="Bodyjustified"/>
                    <w:spacing w:line="240" w:lineRule="auto"/>
                    <w:rPr>
                      <w:rFonts w:cs="Arial"/>
                      <w:sz w:val="16"/>
                      <w:szCs w:val="16"/>
                    </w:rPr>
                  </w:pPr>
                  <w:r w:rsidRPr="00DA461C">
                    <w:rPr>
                      <w:rFonts w:cs="Arial"/>
                      <w:sz w:val="16"/>
                      <w:szCs w:val="16"/>
                    </w:rPr>
                    <w:t>Comments on Rejection</w:t>
                  </w:r>
                </w:p>
              </w:tc>
            </w:tr>
            <w:tr w:rsidR="00313058" w:rsidRPr="00DA461C" w:rsidTr="000B7E88">
              <w:trPr>
                <w:cantSplit/>
                <w:trHeight w:val="340"/>
              </w:trPr>
              <w:tc>
                <w:tcPr>
                  <w:tcW w:w="817" w:type="dxa"/>
                  <w:vMerge w:val="restart"/>
                  <w:shd w:val="clear" w:color="auto" w:fill="B8CCE4" w:themeFill="accent1" w:themeFillTint="66"/>
                  <w:textDirection w:val="btLr"/>
                </w:tcPr>
                <w:p w:rsidR="00313058" w:rsidRPr="00DA461C" w:rsidRDefault="004A7328" w:rsidP="00313058">
                  <w:pPr>
                    <w:pStyle w:val="Bodyjustified"/>
                    <w:keepNext/>
                    <w:keepLines/>
                    <w:widowControl/>
                    <w:spacing w:line="240" w:lineRule="auto"/>
                    <w:ind w:left="113" w:right="113"/>
                    <w:rPr>
                      <w:rFonts w:cs="Arial"/>
                      <w:sz w:val="16"/>
                      <w:szCs w:val="16"/>
                    </w:rPr>
                  </w:pPr>
                  <w:r>
                    <w:rPr>
                      <w:rFonts w:cs="Arial"/>
                      <w:sz w:val="16"/>
                      <w:szCs w:val="16"/>
                    </w:rPr>
                    <w:t>Environmental / Mechanical Subgroup</w:t>
                  </w:r>
                  <w:r>
                    <w:rPr>
                      <w:rFonts w:cs="Arial"/>
                      <w:sz w:val="16"/>
                      <w:szCs w:val="16"/>
                    </w:rPr>
                    <w:br/>
                    <w:t>Column I</w:t>
                  </w:r>
                </w:p>
              </w:tc>
              <w:tc>
                <w:tcPr>
                  <w:tcW w:w="1703" w:type="dxa"/>
                  <w:shd w:val="clear" w:color="auto" w:fill="B8CCE4" w:themeFill="accent1" w:themeFillTint="66"/>
                  <w:vAlign w:val="center"/>
                </w:tcPr>
                <w:p w:rsidR="00313058" w:rsidRPr="00DA461C" w:rsidRDefault="009E7339" w:rsidP="00D44D3B">
                  <w:pPr>
                    <w:pStyle w:val="Bodyjustified"/>
                    <w:keepNext/>
                    <w:keepLines/>
                    <w:widowControl/>
                    <w:spacing w:line="240" w:lineRule="auto"/>
                    <w:rPr>
                      <w:rFonts w:cs="Arial"/>
                      <w:sz w:val="16"/>
                      <w:szCs w:val="16"/>
                    </w:rPr>
                  </w:pPr>
                  <w:r>
                    <w:rPr>
                      <w:rFonts w:cs="Arial"/>
                      <w:sz w:val="16"/>
                      <w:szCs w:val="16"/>
                    </w:rPr>
                    <w:t>Vibration</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rsidR="00313058" w:rsidRPr="00DA461C" w:rsidRDefault="00313058"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rsidR="00313058" w:rsidRDefault="006F31A1" w:rsidP="00AB02AC">
                  <w:pPr>
                    <w:pStyle w:val="Bodyjustified"/>
                    <w:keepNext/>
                    <w:keepLines/>
                    <w:widowControl/>
                    <w:spacing w:line="240" w:lineRule="auto"/>
                    <w:jc w:val="left"/>
                    <w:rPr>
                      <w:rFonts w:cs="Arial"/>
                      <w:sz w:val="16"/>
                      <w:szCs w:val="16"/>
                    </w:rPr>
                  </w:pPr>
                  <w:r>
                    <w:rPr>
                      <w:rFonts w:cs="Arial"/>
                      <w:sz w:val="16"/>
                      <w:szCs w:val="16"/>
                    </w:rPr>
                    <w:t>As specified in Detail Specification</w:t>
                  </w:r>
                </w:p>
                <w:p w:rsidR="00F54E48" w:rsidRPr="00DA461C" w:rsidRDefault="00F54E48" w:rsidP="00AB02AC">
                  <w:pPr>
                    <w:pStyle w:val="Bodyjustified"/>
                    <w:keepNext/>
                    <w:keepLines/>
                    <w:widowControl/>
                    <w:spacing w:line="240" w:lineRule="auto"/>
                    <w:jc w:val="left"/>
                    <w:rPr>
                      <w:rFonts w:cs="Arial"/>
                      <w:sz w:val="16"/>
                      <w:szCs w:val="16"/>
                    </w:rPr>
                  </w:pPr>
                  <w:r>
                    <w:rPr>
                      <w:rFonts w:cs="Arial"/>
                      <w:sz w:val="16"/>
                      <w:szCs w:val="16"/>
                    </w:rPr>
                    <w:t xml:space="preserve">IEC Publication </w:t>
                  </w:r>
                  <w:r>
                    <w:rPr>
                      <w:rFonts w:cs="Arial"/>
                      <w:sz w:val="16"/>
                      <w:szCs w:val="16"/>
                    </w:rPr>
                    <w:br/>
                    <w:t>No. 68-2-6</w:t>
                  </w:r>
                </w:p>
              </w:tc>
              <w:sdt>
                <w:sdtPr>
                  <w:rPr>
                    <w:rFonts w:cs="Arial"/>
                    <w:sz w:val="16"/>
                    <w:szCs w:val="16"/>
                  </w:rPr>
                  <w:id w:val="136853995"/>
                  <w:placeholder>
                    <w:docPart w:val="D313D3EA38924D3D84A8949BFFC7E0C5"/>
                  </w:placeholder>
                  <w:text/>
                </w:sdtPr>
                <w:sdtEndPr/>
                <w:sdtContent>
                  <w:tc>
                    <w:tcPr>
                      <w:tcW w:w="907" w:type="dxa"/>
                      <w:vAlign w:val="center"/>
                    </w:tcPr>
                    <w:p w:rsidR="00313058" w:rsidRPr="00DA461C" w:rsidRDefault="00313058"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3244830"/>
                  <w:placeholder>
                    <w:docPart w:val="4722BFCFD75145F1BD15744727B232FB"/>
                  </w:placeholder>
                  <w:text/>
                </w:sdtPr>
                <w:sdtEndPr/>
                <w:sdtContent>
                  <w:tc>
                    <w:tcPr>
                      <w:tcW w:w="737" w:type="dxa"/>
                      <w:vAlign w:val="center"/>
                    </w:tcPr>
                    <w:p w:rsidR="00313058" w:rsidRPr="00DA461C" w:rsidRDefault="00313058"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2478299"/>
                  <w:placeholder>
                    <w:docPart w:val="D0CD642C6D9F4049A35C3D7610B5E10E"/>
                  </w:placeholder>
                  <w:text/>
                </w:sdtPr>
                <w:sdtEndPr/>
                <w:sdtContent>
                  <w:tc>
                    <w:tcPr>
                      <w:tcW w:w="737" w:type="dxa"/>
                      <w:vAlign w:val="center"/>
                    </w:tcPr>
                    <w:p w:rsidR="00313058" w:rsidRPr="00DA461C" w:rsidRDefault="00313058"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1941183"/>
                  <w:placeholder>
                    <w:docPart w:val="479C7BF678FB445081A02C19ADEF61E1"/>
                  </w:placeholder>
                  <w:text/>
                </w:sdtPr>
                <w:sdtEndPr/>
                <w:sdtContent>
                  <w:tc>
                    <w:tcPr>
                      <w:tcW w:w="2383" w:type="dxa"/>
                      <w:vAlign w:val="center"/>
                    </w:tcPr>
                    <w:p w:rsidR="00313058" w:rsidRPr="00DA461C" w:rsidRDefault="00313058"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058" w:rsidRPr="00DA461C" w:rsidTr="000B7E88">
              <w:trPr>
                <w:cantSplit/>
                <w:trHeight w:val="340"/>
              </w:trPr>
              <w:tc>
                <w:tcPr>
                  <w:tcW w:w="817" w:type="dxa"/>
                  <w:vMerge/>
                  <w:shd w:val="clear" w:color="auto" w:fill="B8CCE4" w:themeFill="accent1" w:themeFillTint="66"/>
                  <w:textDirection w:val="btLr"/>
                </w:tcPr>
                <w:p w:rsidR="00313058" w:rsidRPr="00DA461C" w:rsidRDefault="00313058" w:rsidP="00C55139">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313058" w:rsidRPr="00DA461C" w:rsidRDefault="009E7339" w:rsidP="00C55139">
                  <w:pPr>
                    <w:pStyle w:val="Bodyjustified"/>
                    <w:keepNext/>
                    <w:keepLines/>
                    <w:widowControl/>
                    <w:spacing w:line="240" w:lineRule="auto"/>
                    <w:rPr>
                      <w:rFonts w:cs="Arial"/>
                      <w:sz w:val="16"/>
                      <w:szCs w:val="16"/>
                    </w:rPr>
                  </w:pPr>
                  <w:r>
                    <w:rPr>
                      <w:rFonts w:cs="Arial"/>
                      <w:sz w:val="16"/>
                      <w:szCs w:val="16"/>
                    </w:rPr>
                    <w:t>Shock or Bump</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rsidR="00313058" w:rsidRPr="00DA461C" w:rsidRDefault="00313058" w:rsidP="00C5513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rsidR="00313058" w:rsidRDefault="006F31A1" w:rsidP="00C55139">
                  <w:pPr>
                    <w:pStyle w:val="Bodyjustified"/>
                    <w:keepNext/>
                    <w:keepLines/>
                    <w:widowControl/>
                    <w:spacing w:line="240" w:lineRule="auto"/>
                    <w:jc w:val="left"/>
                    <w:rPr>
                      <w:rFonts w:cs="Arial"/>
                      <w:sz w:val="16"/>
                      <w:szCs w:val="16"/>
                    </w:rPr>
                  </w:pPr>
                  <w:r>
                    <w:rPr>
                      <w:rFonts w:cs="Arial"/>
                      <w:sz w:val="16"/>
                      <w:szCs w:val="16"/>
                    </w:rPr>
                    <w:t>IEC No. 68-2-27</w:t>
                  </w:r>
                </w:p>
                <w:p w:rsidR="006F31A1" w:rsidRDefault="006F31A1" w:rsidP="00C55139">
                  <w:pPr>
                    <w:pStyle w:val="Bodyjustified"/>
                    <w:keepNext/>
                    <w:keepLines/>
                    <w:widowControl/>
                    <w:spacing w:line="240" w:lineRule="auto"/>
                    <w:jc w:val="left"/>
                    <w:rPr>
                      <w:rFonts w:cs="Arial"/>
                      <w:sz w:val="16"/>
                      <w:szCs w:val="16"/>
                    </w:rPr>
                  </w:pPr>
                  <w:r>
                    <w:rPr>
                      <w:rFonts w:cs="Arial"/>
                      <w:sz w:val="16"/>
                      <w:szCs w:val="16"/>
                    </w:rPr>
                    <w:t>IEC No. 68-2-29</w:t>
                  </w:r>
                </w:p>
                <w:p w:rsidR="006F31A1" w:rsidRPr="00DA461C" w:rsidRDefault="006F31A1" w:rsidP="00C55139">
                  <w:pPr>
                    <w:pStyle w:val="Bodyjustified"/>
                    <w:keepNext/>
                    <w:keepLines/>
                    <w:widowControl/>
                    <w:spacing w:line="240" w:lineRule="auto"/>
                    <w:jc w:val="left"/>
                    <w:rPr>
                      <w:rFonts w:cs="Arial"/>
                      <w:sz w:val="16"/>
                      <w:szCs w:val="16"/>
                    </w:rPr>
                  </w:pPr>
                  <w:r>
                    <w:rPr>
                      <w:rFonts w:cs="Arial"/>
                      <w:sz w:val="16"/>
                      <w:szCs w:val="16"/>
                    </w:rPr>
                    <w:t>And ESCC Detail Specification</w:t>
                  </w:r>
                </w:p>
              </w:tc>
              <w:sdt>
                <w:sdtPr>
                  <w:rPr>
                    <w:rFonts w:cs="Arial"/>
                    <w:sz w:val="16"/>
                    <w:szCs w:val="16"/>
                  </w:rPr>
                  <w:id w:val="1156110678"/>
                  <w:placeholder>
                    <w:docPart w:val="8D6D497D51014001A68D00E48854E9DD"/>
                  </w:placeholder>
                  <w:text/>
                </w:sdtPr>
                <w:sdtEndPr/>
                <w:sdtContent>
                  <w:tc>
                    <w:tcPr>
                      <w:tcW w:w="907" w:type="dxa"/>
                      <w:vAlign w:val="center"/>
                    </w:tcPr>
                    <w:p w:rsidR="00313058" w:rsidRPr="00DA461C" w:rsidRDefault="00313058"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3719629"/>
                  <w:placeholder>
                    <w:docPart w:val="055D65AF82CB4E39A0E0AAC12842F09A"/>
                  </w:placeholder>
                  <w:text/>
                </w:sdtPr>
                <w:sdtEndPr/>
                <w:sdtContent>
                  <w:tc>
                    <w:tcPr>
                      <w:tcW w:w="737" w:type="dxa"/>
                      <w:vAlign w:val="center"/>
                    </w:tcPr>
                    <w:p w:rsidR="00313058" w:rsidRPr="00DA461C" w:rsidRDefault="00313058"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0704460"/>
                  <w:placeholder>
                    <w:docPart w:val="7614E08F6095451DAAA6B7427932432B"/>
                  </w:placeholder>
                  <w:text/>
                </w:sdtPr>
                <w:sdtEndPr/>
                <w:sdtContent>
                  <w:tc>
                    <w:tcPr>
                      <w:tcW w:w="737" w:type="dxa"/>
                      <w:vAlign w:val="center"/>
                    </w:tcPr>
                    <w:p w:rsidR="00313058" w:rsidRPr="00DA461C" w:rsidRDefault="00313058"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4540011"/>
                  <w:placeholder>
                    <w:docPart w:val="D99E5A46252E46C5895F0D876D20E7F3"/>
                  </w:placeholder>
                  <w:text/>
                </w:sdtPr>
                <w:sdtEndPr/>
                <w:sdtContent>
                  <w:tc>
                    <w:tcPr>
                      <w:tcW w:w="2383" w:type="dxa"/>
                      <w:vAlign w:val="center"/>
                    </w:tcPr>
                    <w:p w:rsidR="00313058" w:rsidRPr="00DA461C" w:rsidRDefault="00313058"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058" w:rsidRPr="00DA461C" w:rsidTr="000B7E88">
              <w:trPr>
                <w:cantSplit/>
                <w:trHeight w:val="340"/>
              </w:trPr>
              <w:tc>
                <w:tcPr>
                  <w:tcW w:w="817" w:type="dxa"/>
                  <w:vMerge/>
                  <w:shd w:val="clear" w:color="auto" w:fill="B8CCE4" w:themeFill="accent1" w:themeFillTint="66"/>
                  <w:textDirection w:val="btLr"/>
                </w:tcPr>
                <w:p w:rsidR="00313058" w:rsidRPr="00DA461C" w:rsidRDefault="00313058" w:rsidP="00C55139">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313058" w:rsidRPr="00DA461C" w:rsidRDefault="009E7339" w:rsidP="00C55139">
                  <w:pPr>
                    <w:pStyle w:val="Bodyjustified"/>
                    <w:keepNext/>
                    <w:keepLines/>
                    <w:widowControl/>
                    <w:spacing w:line="240" w:lineRule="auto"/>
                    <w:rPr>
                      <w:rFonts w:cs="Arial"/>
                      <w:sz w:val="16"/>
                      <w:szCs w:val="16"/>
                    </w:rPr>
                  </w:pPr>
                  <w:r>
                    <w:rPr>
                      <w:rFonts w:cs="Arial"/>
                      <w:sz w:val="16"/>
                      <w:szCs w:val="16"/>
                    </w:rPr>
                    <w:t>Rapid Change of Temperature</w:t>
                  </w:r>
                </w:p>
              </w:tc>
              <w:sdt>
                <w:sdtPr>
                  <w:rPr>
                    <w:rFonts w:cs="Arial"/>
                    <w:sz w:val="16"/>
                    <w:szCs w:val="16"/>
                  </w:rPr>
                  <w:id w:val="401803272"/>
                  <w14:checkbox>
                    <w14:checked w14:val="0"/>
                    <w14:checkedState w14:val="2612" w14:font="MS Gothic"/>
                    <w14:uncheckedState w14:val="2610" w14:font="MS Gothic"/>
                  </w14:checkbox>
                </w:sdtPr>
                <w:sdtEndPr/>
                <w:sdtContent>
                  <w:tc>
                    <w:tcPr>
                      <w:tcW w:w="709" w:type="dxa"/>
                      <w:vAlign w:val="center"/>
                    </w:tcPr>
                    <w:p w:rsidR="00313058" w:rsidRPr="00DA461C" w:rsidRDefault="00313058" w:rsidP="00C5513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rsidR="00313058" w:rsidRPr="00DA461C" w:rsidRDefault="006F31A1" w:rsidP="00C55139">
                  <w:pPr>
                    <w:pStyle w:val="Bodyjustified"/>
                    <w:keepNext/>
                    <w:keepLines/>
                    <w:widowControl/>
                    <w:spacing w:line="240" w:lineRule="auto"/>
                    <w:jc w:val="left"/>
                    <w:rPr>
                      <w:rFonts w:cs="Arial"/>
                      <w:sz w:val="16"/>
                      <w:szCs w:val="16"/>
                    </w:rPr>
                  </w:pPr>
                  <w:r>
                    <w:rPr>
                      <w:rFonts w:cs="Arial"/>
                      <w:sz w:val="16"/>
                      <w:szCs w:val="16"/>
                    </w:rPr>
                    <w:t xml:space="preserve">IEC Publication </w:t>
                  </w:r>
                  <w:r w:rsidR="00A618E1">
                    <w:rPr>
                      <w:rFonts w:cs="Arial"/>
                      <w:sz w:val="16"/>
                      <w:szCs w:val="16"/>
                    </w:rPr>
                    <w:br/>
                  </w:r>
                  <w:r>
                    <w:rPr>
                      <w:rFonts w:cs="Arial"/>
                      <w:sz w:val="16"/>
                      <w:szCs w:val="16"/>
                    </w:rPr>
                    <w:t>No. 68-2-14</w:t>
                  </w:r>
                </w:p>
              </w:tc>
              <w:sdt>
                <w:sdtPr>
                  <w:rPr>
                    <w:rFonts w:cs="Arial"/>
                    <w:sz w:val="16"/>
                    <w:szCs w:val="16"/>
                  </w:rPr>
                  <w:id w:val="1258560006"/>
                  <w:placeholder>
                    <w:docPart w:val="8E60E56698A7496AA1626AFD45C5A638"/>
                  </w:placeholder>
                  <w:text/>
                </w:sdtPr>
                <w:sdtEndPr/>
                <w:sdtContent>
                  <w:tc>
                    <w:tcPr>
                      <w:tcW w:w="907" w:type="dxa"/>
                      <w:vAlign w:val="center"/>
                    </w:tcPr>
                    <w:p w:rsidR="00313058" w:rsidRPr="00DA461C" w:rsidRDefault="00313058"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95037727"/>
                  <w:placeholder>
                    <w:docPart w:val="A93E796CA42C4E7097C3ACBCE7DA948F"/>
                  </w:placeholder>
                  <w:text/>
                </w:sdtPr>
                <w:sdtEndPr/>
                <w:sdtContent>
                  <w:tc>
                    <w:tcPr>
                      <w:tcW w:w="737" w:type="dxa"/>
                      <w:vAlign w:val="center"/>
                    </w:tcPr>
                    <w:p w:rsidR="00313058" w:rsidRPr="00DA461C" w:rsidRDefault="00313058"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3530038"/>
                  <w:placeholder>
                    <w:docPart w:val="D03236751B4B4D4D8EE7A143763D07ED"/>
                  </w:placeholder>
                  <w:text/>
                </w:sdtPr>
                <w:sdtEndPr/>
                <w:sdtContent>
                  <w:tc>
                    <w:tcPr>
                      <w:tcW w:w="737" w:type="dxa"/>
                      <w:vAlign w:val="center"/>
                    </w:tcPr>
                    <w:p w:rsidR="00313058" w:rsidRPr="00DA461C" w:rsidRDefault="00313058"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2132330"/>
                  <w:placeholder>
                    <w:docPart w:val="9815633666394652862EFAC18CCF48FA"/>
                  </w:placeholder>
                  <w:text/>
                </w:sdtPr>
                <w:sdtEndPr/>
                <w:sdtContent>
                  <w:tc>
                    <w:tcPr>
                      <w:tcW w:w="2383" w:type="dxa"/>
                      <w:vAlign w:val="center"/>
                    </w:tcPr>
                    <w:p w:rsidR="00313058" w:rsidRPr="00DA461C" w:rsidRDefault="00313058"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058" w:rsidRPr="00DA461C" w:rsidTr="000B7E88">
              <w:trPr>
                <w:cantSplit/>
                <w:trHeight w:val="340"/>
              </w:trPr>
              <w:tc>
                <w:tcPr>
                  <w:tcW w:w="817" w:type="dxa"/>
                  <w:vMerge/>
                  <w:shd w:val="clear" w:color="auto" w:fill="B8CCE4" w:themeFill="accent1" w:themeFillTint="66"/>
                  <w:textDirection w:val="btLr"/>
                </w:tcPr>
                <w:p w:rsidR="00313058" w:rsidRPr="00DA461C" w:rsidRDefault="00313058" w:rsidP="00C55139">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313058" w:rsidRPr="00DA461C" w:rsidRDefault="009E7339" w:rsidP="00C55139">
                  <w:pPr>
                    <w:pStyle w:val="Bodyjustified"/>
                    <w:keepNext/>
                    <w:keepLines/>
                    <w:widowControl/>
                    <w:tabs>
                      <w:tab w:val="left" w:pos="1404"/>
                    </w:tabs>
                    <w:spacing w:line="240" w:lineRule="auto"/>
                    <w:rPr>
                      <w:rFonts w:cs="Arial"/>
                      <w:sz w:val="16"/>
                      <w:szCs w:val="16"/>
                    </w:rPr>
                  </w:pPr>
                  <w:r>
                    <w:rPr>
                      <w:rFonts w:cs="Arial"/>
                      <w:sz w:val="16"/>
                      <w:szCs w:val="16"/>
                    </w:rPr>
                    <w:t>Climatic Sequence</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rsidR="00313058" w:rsidRPr="00DA461C" w:rsidRDefault="00313058" w:rsidP="00C5513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rsidR="00313058" w:rsidRDefault="00792F0C" w:rsidP="00C55139">
                  <w:pPr>
                    <w:pStyle w:val="Bodyjustified"/>
                    <w:keepNext/>
                    <w:keepLines/>
                    <w:widowControl/>
                    <w:spacing w:line="240" w:lineRule="auto"/>
                    <w:jc w:val="left"/>
                    <w:rPr>
                      <w:rFonts w:cs="Arial"/>
                      <w:sz w:val="16"/>
                      <w:szCs w:val="16"/>
                    </w:rPr>
                  </w:pPr>
                  <w:r>
                    <w:rPr>
                      <w:rFonts w:cs="Arial"/>
                      <w:sz w:val="16"/>
                      <w:szCs w:val="16"/>
                    </w:rPr>
                    <w:t>IEC Publications:</w:t>
                  </w:r>
                  <w:r>
                    <w:rPr>
                      <w:rFonts w:cs="Arial"/>
                      <w:sz w:val="16"/>
                      <w:szCs w:val="16"/>
                    </w:rPr>
                    <w:br/>
                    <w:t>No. 68-2-2</w:t>
                  </w:r>
                </w:p>
                <w:p w:rsidR="00792F0C" w:rsidRDefault="00792F0C" w:rsidP="00C55139">
                  <w:pPr>
                    <w:pStyle w:val="Bodyjustified"/>
                    <w:keepNext/>
                    <w:keepLines/>
                    <w:widowControl/>
                    <w:spacing w:line="240" w:lineRule="auto"/>
                    <w:jc w:val="left"/>
                    <w:rPr>
                      <w:rFonts w:cs="Arial"/>
                      <w:sz w:val="16"/>
                      <w:szCs w:val="16"/>
                    </w:rPr>
                  </w:pPr>
                  <w:r>
                    <w:rPr>
                      <w:rFonts w:cs="Arial"/>
                      <w:sz w:val="16"/>
                      <w:szCs w:val="16"/>
                    </w:rPr>
                    <w:t>No. 68-2-30</w:t>
                  </w:r>
                </w:p>
                <w:p w:rsidR="00792F0C" w:rsidRDefault="00792F0C" w:rsidP="00C55139">
                  <w:pPr>
                    <w:pStyle w:val="Bodyjustified"/>
                    <w:keepNext/>
                    <w:keepLines/>
                    <w:widowControl/>
                    <w:spacing w:line="240" w:lineRule="auto"/>
                    <w:jc w:val="left"/>
                    <w:rPr>
                      <w:rFonts w:cs="Arial"/>
                      <w:sz w:val="16"/>
                      <w:szCs w:val="16"/>
                    </w:rPr>
                  </w:pPr>
                  <w:r>
                    <w:rPr>
                      <w:rFonts w:cs="Arial"/>
                      <w:sz w:val="16"/>
                      <w:szCs w:val="16"/>
                    </w:rPr>
                    <w:t>No. 68-2-1</w:t>
                  </w:r>
                </w:p>
                <w:p w:rsidR="00792F0C" w:rsidRDefault="00792F0C" w:rsidP="00C55139">
                  <w:pPr>
                    <w:pStyle w:val="Bodyjustified"/>
                    <w:keepNext/>
                    <w:keepLines/>
                    <w:widowControl/>
                    <w:spacing w:line="240" w:lineRule="auto"/>
                    <w:jc w:val="left"/>
                    <w:rPr>
                      <w:rFonts w:cs="Arial"/>
                      <w:sz w:val="16"/>
                      <w:szCs w:val="16"/>
                    </w:rPr>
                  </w:pPr>
                  <w:r>
                    <w:rPr>
                      <w:rFonts w:cs="Arial"/>
                      <w:sz w:val="16"/>
                      <w:szCs w:val="16"/>
                    </w:rPr>
                    <w:t>No. 68-2-13</w:t>
                  </w:r>
                </w:p>
                <w:p w:rsidR="00792F0C" w:rsidRPr="00DA461C" w:rsidRDefault="00792F0C" w:rsidP="00C55139">
                  <w:pPr>
                    <w:pStyle w:val="Bodyjustified"/>
                    <w:keepNext/>
                    <w:keepLines/>
                    <w:widowControl/>
                    <w:spacing w:line="240" w:lineRule="auto"/>
                    <w:jc w:val="left"/>
                    <w:rPr>
                      <w:rFonts w:cs="Arial"/>
                      <w:sz w:val="16"/>
                      <w:szCs w:val="16"/>
                    </w:rPr>
                  </w:pPr>
                  <w:r>
                    <w:rPr>
                      <w:rFonts w:cs="Arial"/>
                      <w:sz w:val="16"/>
                      <w:szCs w:val="16"/>
                    </w:rPr>
                    <w:t>Table 3</w:t>
                  </w:r>
                  <w:r w:rsidR="00A618E1">
                    <w:rPr>
                      <w:rFonts w:cs="Arial"/>
                      <w:sz w:val="16"/>
                      <w:szCs w:val="16"/>
                    </w:rPr>
                    <w:t xml:space="preserve"> &amp;</w:t>
                  </w:r>
                  <w:r>
                    <w:rPr>
                      <w:rFonts w:cs="Arial"/>
                      <w:sz w:val="16"/>
                      <w:szCs w:val="16"/>
                    </w:rPr>
                    <w:t xml:space="preserve"> 6 of</w:t>
                  </w:r>
                  <w:r w:rsidR="00A618E1">
                    <w:rPr>
                      <w:rFonts w:cs="Arial"/>
                      <w:sz w:val="16"/>
                      <w:szCs w:val="16"/>
                    </w:rPr>
                    <w:t xml:space="preserve"> ESCC</w:t>
                  </w:r>
                  <w:r>
                    <w:rPr>
                      <w:rFonts w:cs="Arial"/>
                      <w:sz w:val="16"/>
                      <w:szCs w:val="16"/>
                    </w:rPr>
                    <w:t xml:space="preserve"> Detail Specification</w:t>
                  </w:r>
                </w:p>
              </w:tc>
              <w:sdt>
                <w:sdtPr>
                  <w:rPr>
                    <w:rFonts w:cs="Arial"/>
                    <w:sz w:val="16"/>
                    <w:szCs w:val="16"/>
                  </w:rPr>
                  <w:id w:val="-1411389639"/>
                  <w:placeholder>
                    <w:docPart w:val="6F2CDE406A324F20A01CCF0D20FD4F47"/>
                  </w:placeholder>
                  <w:text/>
                </w:sdtPr>
                <w:sdtEndPr/>
                <w:sdtContent>
                  <w:tc>
                    <w:tcPr>
                      <w:tcW w:w="907" w:type="dxa"/>
                      <w:vAlign w:val="center"/>
                    </w:tcPr>
                    <w:p w:rsidR="00313058" w:rsidRPr="00DA461C" w:rsidRDefault="00313058"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6232957"/>
                  <w:placeholder>
                    <w:docPart w:val="9E404C2237A8402FAD744644C82E7792"/>
                  </w:placeholder>
                  <w:text/>
                </w:sdtPr>
                <w:sdtEndPr/>
                <w:sdtContent>
                  <w:tc>
                    <w:tcPr>
                      <w:tcW w:w="737" w:type="dxa"/>
                      <w:vAlign w:val="center"/>
                    </w:tcPr>
                    <w:p w:rsidR="00313058" w:rsidRPr="00DA461C" w:rsidRDefault="00313058"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0438811"/>
                  <w:placeholder>
                    <w:docPart w:val="3BF66CAC766D43B5BFF21A9D07DC8687"/>
                  </w:placeholder>
                  <w:text/>
                </w:sdtPr>
                <w:sdtEndPr/>
                <w:sdtContent>
                  <w:tc>
                    <w:tcPr>
                      <w:tcW w:w="737" w:type="dxa"/>
                      <w:vAlign w:val="center"/>
                    </w:tcPr>
                    <w:p w:rsidR="00313058" w:rsidRPr="00DA461C" w:rsidRDefault="00313058"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56366655"/>
                  <w:placeholder>
                    <w:docPart w:val="A463ED6CB74145C39D104B62EC6F9C1C"/>
                  </w:placeholder>
                  <w:text/>
                </w:sdtPr>
                <w:sdtEndPr/>
                <w:sdtContent>
                  <w:tc>
                    <w:tcPr>
                      <w:tcW w:w="2383" w:type="dxa"/>
                      <w:vAlign w:val="center"/>
                    </w:tcPr>
                    <w:p w:rsidR="00313058" w:rsidRPr="00DA461C" w:rsidRDefault="00313058"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058" w:rsidRPr="00DA461C" w:rsidTr="000B7E88">
              <w:trPr>
                <w:cantSplit/>
                <w:trHeight w:val="340"/>
              </w:trPr>
              <w:tc>
                <w:tcPr>
                  <w:tcW w:w="817" w:type="dxa"/>
                  <w:vMerge/>
                  <w:shd w:val="clear" w:color="auto" w:fill="B8CCE4" w:themeFill="accent1" w:themeFillTint="66"/>
                  <w:textDirection w:val="btLr"/>
                </w:tcPr>
                <w:p w:rsidR="00313058" w:rsidRPr="00DA461C" w:rsidRDefault="00313058" w:rsidP="00313058">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313058" w:rsidRPr="00DA461C" w:rsidRDefault="009E7339" w:rsidP="00313058">
                  <w:pPr>
                    <w:pStyle w:val="Bodyjustified"/>
                    <w:keepNext/>
                    <w:keepLines/>
                    <w:widowControl/>
                    <w:spacing w:line="240" w:lineRule="auto"/>
                    <w:rPr>
                      <w:rFonts w:cs="Arial"/>
                      <w:sz w:val="16"/>
                      <w:szCs w:val="16"/>
                    </w:rPr>
                  </w:pPr>
                  <w:r>
                    <w:rPr>
                      <w:rFonts w:cs="Arial"/>
                      <w:sz w:val="16"/>
                      <w:szCs w:val="16"/>
                    </w:rPr>
                    <w:t>Corrosion</w:t>
                  </w:r>
                </w:p>
              </w:tc>
              <w:sdt>
                <w:sdtPr>
                  <w:rPr>
                    <w:rFonts w:cs="Arial"/>
                    <w:sz w:val="16"/>
                    <w:szCs w:val="16"/>
                  </w:rPr>
                  <w:id w:val="1015351971"/>
                  <w14:checkbox>
                    <w14:checked w14:val="0"/>
                    <w14:checkedState w14:val="2612" w14:font="MS Gothic"/>
                    <w14:uncheckedState w14:val="2610" w14:font="MS Gothic"/>
                  </w14:checkbox>
                </w:sdtPr>
                <w:sdtEndPr/>
                <w:sdtContent>
                  <w:tc>
                    <w:tcPr>
                      <w:tcW w:w="709" w:type="dxa"/>
                      <w:vAlign w:val="center"/>
                    </w:tcPr>
                    <w:p w:rsidR="00313058" w:rsidRDefault="00313058" w:rsidP="00313058">
                      <w:pPr>
                        <w:jc w:val="center"/>
                      </w:pPr>
                      <w:r w:rsidRPr="00D660AC">
                        <w:rPr>
                          <w:rFonts w:ascii="MS Gothic" w:eastAsia="MS Gothic" w:hAnsi="MS Gothic" w:cs="Arial" w:hint="eastAsia"/>
                          <w:sz w:val="16"/>
                          <w:szCs w:val="16"/>
                        </w:rPr>
                        <w:t>☐</w:t>
                      </w:r>
                    </w:p>
                  </w:tc>
                </w:sdtContent>
              </w:sdt>
              <w:tc>
                <w:tcPr>
                  <w:tcW w:w="1844" w:type="dxa"/>
                  <w:vAlign w:val="center"/>
                </w:tcPr>
                <w:p w:rsidR="00313058" w:rsidRPr="00DA461C" w:rsidRDefault="00A618E1" w:rsidP="00313058">
                  <w:pPr>
                    <w:pStyle w:val="Bodyjustified"/>
                    <w:keepNext/>
                    <w:keepLines/>
                    <w:widowControl/>
                    <w:spacing w:line="240" w:lineRule="auto"/>
                    <w:jc w:val="left"/>
                    <w:rPr>
                      <w:rFonts w:cs="Arial"/>
                      <w:sz w:val="16"/>
                      <w:szCs w:val="16"/>
                    </w:rPr>
                  </w:pPr>
                  <w:r>
                    <w:rPr>
                      <w:rFonts w:cs="Arial"/>
                      <w:sz w:val="16"/>
                      <w:szCs w:val="16"/>
                    </w:rPr>
                    <w:t xml:space="preserve">IEC Publication </w:t>
                  </w:r>
                  <w:r>
                    <w:rPr>
                      <w:rFonts w:cs="Arial"/>
                      <w:sz w:val="16"/>
                      <w:szCs w:val="16"/>
                    </w:rPr>
                    <w:br/>
                    <w:t>No. 68-2-11</w:t>
                  </w:r>
                </w:p>
              </w:tc>
              <w:sdt>
                <w:sdtPr>
                  <w:rPr>
                    <w:rFonts w:cs="Arial"/>
                    <w:sz w:val="16"/>
                    <w:szCs w:val="16"/>
                  </w:rPr>
                  <w:id w:val="1939871955"/>
                  <w:placeholder>
                    <w:docPart w:val="9F583429B7194A4EA8F5083EA9FD1B68"/>
                  </w:placeholder>
                  <w:text/>
                </w:sdtPr>
                <w:sdtEndPr/>
                <w:sdtContent>
                  <w:tc>
                    <w:tcPr>
                      <w:tcW w:w="907" w:type="dxa"/>
                      <w:vAlign w:val="center"/>
                    </w:tcPr>
                    <w:p w:rsidR="00313058" w:rsidRPr="00DA461C" w:rsidRDefault="00313058" w:rsidP="0031305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7301219"/>
                  <w:placeholder>
                    <w:docPart w:val="2A59D49ECE0C4A06B408686AAA81470E"/>
                  </w:placeholder>
                  <w:text/>
                </w:sdtPr>
                <w:sdtEndPr/>
                <w:sdtContent>
                  <w:tc>
                    <w:tcPr>
                      <w:tcW w:w="737" w:type="dxa"/>
                      <w:vAlign w:val="center"/>
                    </w:tcPr>
                    <w:p w:rsidR="00313058" w:rsidRPr="00DA461C" w:rsidRDefault="00313058" w:rsidP="0031305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6616668"/>
                  <w:placeholder>
                    <w:docPart w:val="3AEBAB939D5E435598E5684E9EE848F5"/>
                  </w:placeholder>
                  <w:text/>
                </w:sdtPr>
                <w:sdtEndPr/>
                <w:sdtContent>
                  <w:tc>
                    <w:tcPr>
                      <w:tcW w:w="737" w:type="dxa"/>
                      <w:vAlign w:val="center"/>
                    </w:tcPr>
                    <w:p w:rsidR="00313058" w:rsidRPr="00DA461C" w:rsidRDefault="00313058" w:rsidP="0031305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1016421"/>
                  <w:placeholder>
                    <w:docPart w:val="A7A8D99AD39C478A8D68A218ADAE00A2"/>
                  </w:placeholder>
                  <w:text/>
                </w:sdtPr>
                <w:sdtEndPr/>
                <w:sdtContent>
                  <w:tc>
                    <w:tcPr>
                      <w:tcW w:w="2383" w:type="dxa"/>
                      <w:vAlign w:val="center"/>
                    </w:tcPr>
                    <w:p w:rsidR="00313058" w:rsidRPr="00DA461C" w:rsidRDefault="00313058" w:rsidP="0031305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F33FD" w:rsidRPr="00DA461C" w:rsidTr="000B7E88">
              <w:trPr>
                <w:cantSplit/>
                <w:trHeight w:val="340"/>
              </w:trPr>
              <w:tc>
                <w:tcPr>
                  <w:tcW w:w="817" w:type="dxa"/>
                  <w:vMerge w:val="restart"/>
                  <w:shd w:val="clear" w:color="auto" w:fill="B8CCE4" w:themeFill="accent1" w:themeFillTint="66"/>
                  <w:textDirection w:val="btLr"/>
                </w:tcPr>
                <w:p w:rsidR="002F33FD" w:rsidRPr="00DA461C" w:rsidRDefault="004A7328" w:rsidP="002F33FD">
                  <w:pPr>
                    <w:pStyle w:val="Bodyjustified"/>
                    <w:keepNext/>
                    <w:keepLines/>
                    <w:widowControl/>
                    <w:spacing w:line="240" w:lineRule="auto"/>
                    <w:ind w:left="113" w:right="113"/>
                    <w:rPr>
                      <w:rFonts w:cs="Arial"/>
                      <w:sz w:val="16"/>
                      <w:szCs w:val="16"/>
                    </w:rPr>
                  </w:pPr>
                  <w:r>
                    <w:rPr>
                      <w:rFonts w:cs="Arial"/>
                      <w:sz w:val="16"/>
                      <w:szCs w:val="16"/>
                    </w:rPr>
                    <w:t>Endurance Subgroups</w:t>
                  </w:r>
                  <w:r>
                    <w:rPr>
                      <w:rFonts w:cs="Arial"/>
                      <w:sz w:val="16"/>
                      <w:szCs w:val="16"/>
                    </w:rPr>
                    <w:br/>
                    <w:t>Column II</w:t>
                  </w:r>
                </w:p>
              </w:tc>
              <w:tc>
                <w:tcPr>
                  <w:tcW w:w="1703" w:type="dxa"/>
                  <w:shd w:val="clear" w:color="auto" w:fill="B8CCE4" w:themeFill="accent1" w:themeFillTint="66"/>
                  <w:vAlign w:val="center"/>
                </w:tcPr>
                <w:p w:rsidR="002F33FD" w:rsidRPr="00DA461C" w:rsidRDefault="009E7339" w:rsidP="002F33FD">
                  <w:pPr>
                    <w:pStyle w:val="Bodyjustified"/>
                    <w:keepNext/>
                    <w:keepLines/>
                    <w:widowControl/>
                    <w:spacing w:line="240" w:lineRule="auto"/>
                    <w:rPr>
                      <w:rFonts w:cs="Arial"/>
                      <w:sz w:val="16"/>
                      <w:szCs w:val="16"/>
                    </w:rPr>
                  </w:pPr>
                  <w:r>
                    <w:rPr>
                      <w:rFonts w:cs="Arial"/>
                      <w:sz w:val="16"/>
                      <w:szCs w:val="16"/>
                    </w:rPr>
                    <w:t>Operating Life</w:t>
                  </w:r>
                </w:p>
              </w:tc>
              <w:sdt>
                <w:sdtPr>
                  <w:rPr>
                    <w:rFonts w:cs="Arial"/>
                    <w:sz w:val="16"/>
                    <w:szCs w:val="16"/>
                  </w:rPr>
                  <w:id w:val="-1442143882"/>
                  <w14:checkbox>
                    <w14:checked w14:val="0"/>
                    <w14:checkedState w14:val="2612" w14:font="MS Gothic"/>
                    <w14:uncheckedState w14:val="2610" w14:font="MS Gothic"/>
                  </w14:checkbox>
                </w:sdtPr>
                <w:sdtEndPr/>
                <w:sdtContent>
                  <w:tc>
                    <w:tcPr>
                      <w:tcW w:w="709" w:type="dxa"/>
                      <w:vAlign w:val="center"/>
                    </w:tcPr>
                    <w:p w:rsidR="002F33FD" w:rsidRDefault="002F33FD" w:rsidP="002F33FD">
                      <w:pPr>
                        <w:jc w:val="center"/>
                      </w:pPr>
                      <w:r w:rsidRPr="00D660AC">
                        <w:rPr>
                          <w:rFonts w:ascii="MS Gothic" w:eastAsia="MS Gothic" w:hAnsi="MS Gothic" w:cs="Arial" w:hint="eastAsia"/>
                          <w:sz w:val="16"/>
                          <w:szCs w:val="16"/>
                        </w:rPr>
                        <w:t>☐</w:t>
                      </w:r>
                    </w:p>
                  </w:tc>
                </w:sdtContent>
              </w:sdt>
              <w:tc>
                <w:tcPr>
                  <w:tcW w:w="1844" w:type="dxa"/>
                  <w:vAlign w:val="center"/>
                </w:tcPr>
                <w:p w:rsidR="002F33FD" w:rsidRPr="00DA461C" w:rsidRDefault="00A618E1" w:rsidP="002F33FD">
                  <w:pPr>
                    <w:pStyle w:val="Bodyjustified"/>
                    <w:keepNext/>
                    <w:keepLines/>
                    <w:widowControl/>
                    <w:spacing w:line="240" w:lineRule="auto"/>
                    <w:jc w:val="left"/>
                    <w:rPr>
                      <w:rFonts w:cs="Arial"/>
                      <w:sz w:val="16"/>
                      <w:szCs w:val="16"/>
                    </w:rPr>
                  </w:pPr>
                  <w:r>
                    <w:rPr>
                      <w:rFonts w:cs="Arial"/>
                      <w:sz w:val="16"/>
                      <w:szCs w:val="16"/>
                    </w:rPr>
                    <w:t>Table 6 of ESCC Detail Specification</w:t>
                  </w:r>
                </w:p>
              </w:tc>
              <w:tc>
                <w:tcPr>
                  <w:tcW w:w="907" w:type="dxa"/>
                  <w:vAlign w:val="center"/>
                </w:tcPr>
                <w:p w:rsidR="002F33FD" w:rsidRDefault="002F33FD" w:rsidP="002F33FD">
                  <w:pPr>
                    <w:pStyle w:val="Bodyjustified"/>
                    <w:keepNext/>
                    <w:keepLines/>
                    <w:widowControl/>
                    <w:spacing w:line="240" w:lineRule="auto"/>
                    <w:rPr>
                      <w:rFonts w:cs="Arial"/>
                      <w:sz w:val="16"/>
                      <w:szCs w:val="16"/>
                    </w:rPr>
                  </w:pPr>
                </w:p>
              </w:tc>
              <w:tc>
                <w:tcPr>
                  <w:tcW w:w="737" w:type="dxa"/>
                  <w:vAlign w:val="center"/>
                </w:tcPr>
                <w:p w:rsidR="002F33FD" w:rsidRDefault="002F33FD" w:rsidP="002F33FD">
                  <w:pPr>
                    <w:pStyle w:val="Bodyjustified"/>
                    <w:keepNext/>
                    <w:keepLines/>
                    <w:widowControl/>
                    <w:spacing w:line="240" w:lineRule="auto"/>
                    <w:rPr>
                      <w:rFonts w:cs="Arial"/>
                      <w:sz w:val="16"/>
                      <w:szCs w:val="16"/>
                    </w:rPr>
                  </w:pPr>
                </w:p>
              </w:tc>
              <w:tc>
                <w:tcPr>
                  <w:tcW w:w="737" w:type="dxa"/>
                  <w:vAlign w:val="center"/>
                </w:tcPr>
                <w:p w:rsidR="002F33FD" w:rsidRDefault="002F33FD" w:rsidP="002F33FD">
                  <w:pPr>
                    <w:pStyle w:val="Bodyjustified"/>
                    <w:keepNext/>
                    <w:keepLines/>
                    <w:widowControl/>
                    <w:spacing w:line="240" w:lineRule="auto"/>
                    <w:rPr>
                      <w:rFonts w:cs="Arial"/>
                      <w:sz w:val="16"/>
                      <w:szCs w:val="16"/>
                    </w:rPr>
                  </w:pPr>
                </w:p>
              </w:tc>
              <w:tc>
                <w:tcPr>
                  <w:tcW w:w="2383" w:type="dxa"/>
                  <w:vAlign w:val="center"/>
                </w:tcPr>
                <w:p w:rsidR="002F33FD" w:rsidRDefault="002F33FD" w:rsidP="002F33FD">
                  <w:pPr>
                    <w:pStyle w:val="Bodyjustified"/>
                    <w:keepNext/>
                    <w:keepLines/>
                    <w:widowControl/>
                    <w:spacing w:line="240" w:lineRule="auto"/>
                    <w:jc w:val="left"/>
                    <w:rPr>
                      <w:rFonts w:cs="Arial"/>
                      <w:sz w:val="16"/>
                      <w:szCs w:val="16"/>
                    </w:rPr>
                  </w:pPr>
                </w:p>
              </w:tc>
            </w:tr>
            <w:tr w:rsidR="00A618E1" w:rsidRPr="00DA461C" w:rsidTr="000B7E88">
              <w:trPr>
                <w:cantSplit/>
                <w:trHeight w:val="340"/>
              </w:trPr>
              <w:tc>
                <w:tcPr>
                  <w:tcW w:w="817" w:type="dxa"/>
                  <w:vMerge/>
                  <w:shd w:val="clear" w:color="auto" w:fill="B8CCE4" w:themeFill="accent1" w:themeFillTint="66"/>
                  <w:textDirection w:val="btLr"/>
                </w:tcPr>
                <w:p w:rsidR="00A618E1" w:rsidRPr="00DA461C" w:rsidRDefault="00A618E1" w:rsidP="00A618E1">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A618E1" w:rsidRPr="00DA461C" w:rsidRDefault="00A618E1" w:rsidP="00A618E1">
                  <w:pPr>
                    <w:pStyle w:val="Bodyjustified"/>
                    <w:keepNext/>
                    <w:keepLines/>
                    <w:widowControl/>
                    <w:spacing w:line="240" w:lineRule="auto"/>
                    <w:rPr>
                      <w:rFonts w:cs="Arial"/>
                      <w:sz w:val="16"/>
                      <w:szCs w:val="16"/>
                    </w:rPr>
                  </w:pPr>
                  <w:r>
                    <w:rPr>
                      <w:rFonts w:cs="Arial"/>
                      <w:sz w:val="16"/>
                      <w:szCs w:val="16"/>
                    </w:rPr>
                    <w:t>Electrical Measurements during Endurance Testing</w:t>
                  </w:r>
                </w:p>
              </w:tc>
              <w:sdt>
                <w:sdtPr>
                  <w:rPr>
                    <w:rFonts w:cs="Arial"/>
                    <w:sz w:val="16"/>
                    <w:szCs w:val="16"/>
                  </w:rPr>
                  <w:id w:val="-1068489310"/>
                  <w14:checkbox>
                    <w14:checked w14:val="0"/>
                    <w14:checkedState w14:val="2612" w14:font="MS Gothic"/>
                    <w14:uncheckedState w14:val="2610" w14:font="MS Gothic"/>
                  </w14:checkbox>
                </w:sdtPr>
                <w:sdtEndPr/>
                <w:sdtContent>
                  <w:tc>
                    <w:tcPr>
                      <w:tcW w:w="709" w:type="dxa"/>
                      <w:vAlign w:val="center"/>
                    </w:tcPr>
                    <w:p w:rsidR="00A618E1" w:rsidRDefault="00A618E1" w:rsidP="00A618E1">
                      <w:pPr>
                        <w:jc w:val="center"/>
                      </w:pPr>
                      <w:r w:rsidRPr="00D660AC">
                        <w:rPr>
                          <w:rFonts w:ascii="MS Gothic" w:eastAsia="MS Gothic" w:hAnsi="MS Gothic" w:cs="Arial" w:hint="eastAsia"/>
                          <w:sz w:val="16"/>
                          <w:szCs w:val="16"/>
                        </w:rPr>
                        <w:t>☐</w:t>
                      </w:r>
                    </w:p>
                  </w:tc>
                </w:sdtContent>
              </w:sdt>
              <w:tc>
                <w:tcPr>
                  <w:tcW w:w="1844" w:type="dxa"/>
                  <w:vAlign w:val="center"/>
                </w:tcPr>
                <w:p w:rsidR="00A618E1" w:rsidRPr="00DA461C" w:rsidRDefault="00A618E1" w:rsidP="00A618E1">
                  <w:pPr>
                    <w:pStyle w:val="Bodyjustified"/>
                    <w:keepNext/>
                    <w:keepLines/>
                    <w:widowControl/>
                    <w:spacing w:line="240" w:lineRule="auto"/>
                    <w:jc w:val="left"/>
                    <w:rPr>
                      <w:rFonts w:cs="Arial"/>
                      <w:sz w:val="16"/>
                      <w:szCs w:val="16"/>
                    </w:rPr>
                  </w:pPr>
                  <w:r>
                    <w:rPr>
                      <w:rFonts w:cs="Arial"/>
                      <w:sz w:val="16"/>
                      <w:szCs w:val="16"/>
                    </w:rPr>
                    <w:t>Table 6 of ESCC Detail Specification</w:t>
                  </w:r>
                </w:p>
              </w:tc>
              <w:tc>
                <w:tcPr>
                  <w:tcW w:w="907" w:type="dxa"/>
                  <w:vAlign w:val="center"/>
                </w:tcPr>
                <w:p w:rsidR="00A618E1" w:rsidRDefault="00A618E1" w:rsidP="00A618E1">
                  <w:pPr>
                    <w:pStyle w:val="Bodyjustified"/>
                    <w:keepNext/>
                    <w:keepLines/>
                    <w:widowControl/>
                    <w:spacing w:line="240" w:lineRule="auto"/>
                    <w:rPr>
                      <w:rFonts w:cs="Arial"/>
                      <w:sz w:val="16"/>
                      <w:szCs w:val="16"/>
                    </w:rPr>
                  </w:pPr>
                </w:p>
              </w:tc>
              <w:tc>
                <w:tcPr>
                  <w:tcW w:w="737" w:type="dxa"/>
                  <w:vAlign w:val="center"/>
                </w:tcPr>
                <w:p w:rsidR="00A618E1" w:rsidRDefault="00A618E1" w:rsidP="00A618E1">
                  <w:pPr>
                    <w:pStyle w:val="Bodyjustified"/>
                    <w:keepNext/>
                    <w:keepLines/>
                    <w:widowControl/>
                    <w:spacing w:line="240" w:lineRule="auto"/>
                    <w:rPr>
                      <w:rFonts w:cs="Arial"/>
                      <w:sz w:val="16"/>
                      <w:szCs w:val="16"/>
                    </w:rPr>
                  </w:pPr>
                </w:p>
              </w:tc>
              <w:tc>
                <w:tcPr>
                  <w:tcW w:w="737" w:type="dxa"/>
                  <w:vAlign w:val="center"/>
                </w:tcPr>
                <w:p w:rsidR="00A618E1" w:rsidRDefault="00A618E1" w:rsidP="00A618E1">
                  <w:pPr>
                    <w:pStyle w:val="Bodyjustified"/>
                    <w:keepNext/>
                    <w:keepLines/>
                    <w:widowControl/>
                    <w:spacing w:line="240" w:lineRule="auto"/>
                    <w:rPr>
                      <w:rFonts w:cs="Arial"/>
                      <w:sz w:val="16"/>
                      <w:szCs w:val="16"/>
                    </w:rPr>
                  </w:pPr>
                </w:p>
              </w:tc>
              <w:tc>
                <w:tcPr>
                  <w:tcW w:w="2383" w:type="dxa"/>
                  <w:vAlign w:val="center"/>
                </w:tcPr>
                <w:p w:rsidR="00A618E1" w:rsidRDefault="00A618E1" w:rsidP="00A618E1">
                  <w:pPr>
                    <w:pStyle w:val="Bodyjustified"/>
                    <w:keepNext/>
                    <w:keepLines/>
                    <w:widowControl/>
                    <w:spacing w:line="240" w:lineRule="auto"/>
                    <w:jc w:val="left"/>
                    <w:rPr>
                      <w:rFonts w:cs="Arial"/>
                      <w:sz w:val="16"/>
                      <w:szCs w:val="16"/>
                    </w:rPr>
                  </w:pPr>
                </w:p>
              </w:tc>
            </w:tr>
            <w:tr w:rsidR="00A618E1" w:rsidRPr="00DA461C" w:rsidTr="000B7E88">
              <w:trPr>
                <w:cantSplit/>
                <w:trHeight w:val="340"/>
              </w:trPr>
              <w:tc>
                <w:tcPr>
                  <w:tcW w:w="817" w:type="dxa"/>
                  <w:vMerge/>
                  <w:shd w:val="clear" w:color="auto" w:fill="B8CCE4" w:themeFill="accent1" w:themeFillTint="66"/>
                  <w:textDirection w:val="btLr"/>
                </w:tcPr>
                <w:p w:rsidR="00A618E1" w:rsidRPr="00DA461C" w:rsidRDefault="00A618E1" w:rsidP="00A618E1">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A618E1" w:rsidRPr="00DA461C" w:rsidRDefault="00A618E1" w:rsidP="00A618E1">
                  <w:pPr>
                    <w:pStyle w:val="Bodyjustified"/>
                    <w:keepNext/>
                    <w:keepLines/>
                    <w:widowControl/>
                    <w:spacing w:line="240" w:lineRule="auto"/>
                    <w:rPr>
                      <w:rFonts w:cs="Arial"/>
                      <w:sz w:val="16"/>
                      <w:szCs w:val="16"/>
                    </w:rPr>
                  </w:pPr>
                  <w:r>
                    <w:rPr>
                      <w:rFonts w:cs="Arial"/>
                      <w:sz w:val="16"/>
                      <w:szCs w:val="16"/>
                    </w:rPr>
                    <w:t>Permanence of Marking</w:t>
                  </w:r>
                </w:p>
              </w:tc>
              <w:sdt>
                <w:sdtPr>
                  <w:rPr>
                    <w:rFonts w:cs="Arial"/>
                    <w:sz w:val="16"/>
                    <w:szCs w:val="16"/>
                  </w:rPr>
                  <w:id w:val="-1705716140"/>
                  <w14:checkbox>
                    <w14:checked w14:val="0"/>
                    <w14:checkedState w14:val="2612" w14:font="MS Gothic"/>
                    <w14:uncheckedState w14:val="2610" w14:font="MS Gothic"/>
                  </w14:checkbox>
                </w:sdtPr>
                <w:sdtEndPr/>
                <w:sdtContent>
                  <w:tc>
                    <w:tcPr>
                      <w:tcW w:w="709" w:type="dxa"/>
                      <w:vAlign w:val="center"/>
                    </w:tcPr>
                    <w:p w:rsidR="00A618E1" w:rsidRDefault="00A618E1" w:rsidP="00A618E1">
                      <w:pPr>
                        <w:jc w:val="center"/>
                      </w:pPr>
                      <w:r w:rsidRPr="00D660AC">
                        <w:rPr>
                          <w:rFonts w:ascii="MS Gothic" w:eastAsia="MS Gothic" w:hAnsi="MS Gothic" w:cs="Arial" w:hint="eastAsia"/>
                          <w:sz w:val="16"/>
                          <w:szCs w:val="16"/>
                        </w:rPr>
                        <w:t>☐</w:t>
                      </w:r>
                    </w:p>
                  </w:tc>
                </w:sdtContent>
              </w:sdt>
              <w:tc>
                <w:tcPr>
                  <w:tcW w:w="1844" w:type="dxa"/>
                  <w:vAlign w:val="center"/>
                </w:tcPr>
                <w:p w:rsidR="00A618E1" w:rsidRPr="00DA461C" w:rsidRDefault="00A618E1" w:rsidP="00A618E1">
                  <w:pPr>
                    <w:pStyle w:val="Bodyjustified"/>
                    <w:keepNext/>
                    <w:keepLines/>
                    <w:widowControl/>
                    <w:spacing w:line="240" w:lineRule="auto"/>
                    <w:jc w:val="left"/>
                    <w:rPr>
                      <w:rFonts w:cs="Arial"/>
                      <w:sz w:val="16"/>
                      <w:szCs w:val="16"/>
                    </w:rPr>
                  </w:pPr>
                  <w:r>
                    <w:rPr>
                      <w:rFonts w:cs="Arial"/>
                      <w:sz w:val="16"/>
                      <w:szCs w:val="16"/>
                    </w:rPr>
                    <w:t>ESCC Basic Specification No. 24800</w:t>
                  </w:r>
                </w:p>
              </w:tc>
              <w:tc>
                <w:tcPr>
                  <w:tcW w:w="907" w:type="dxa"/>
                  <w:vAlign w:val="center"/>
                </w:tcPr>
                <w:p w:rsidR="00A618E1" w:rsidRDefault="00A618E1" w:rsidP="00A618E1">
                  <w:pPr>
                    <w:pStyle w:val="Bodyjustified"/>
                    <w:keepNext/>
                    <w:keepLines/>
                    <w:widowControl/>
                    <w:spacing w:line="240" w:lineRule="auto"/>
                    <w:rPr>
                      <w:rFonts w:cs="Arial"/>
                      <w:sz w:val="16"/>
                      <w:szCs w:val="16"/>
                    </w:rPr>
                  </w:pPr>
                </w:p>
              </w:tc>
              <w:tc>
                <w:tcPr>
                  <w:tcW w:w="737" w:type="dxa"/>
                  <w:vAlign w:val="center"/>
                </w:tcPr>
                <w:p w:rsidR="00A618E1" w:rsidRDefault="00A618E1" w:rsidP="00A618E1">
                  <w:pPr>
                    <w:pStyle w:val="Bodyjustified"/>
                    <w:keepNext/>
                    <w:keepLines/>
                    <w:widowControl/>
                    <w:spacing w:line="240" w:lineRule="auto"/>
                    <w:rPr>
                      <w:rFonts w:cs="Arial"/>
                      <w:sz w:val="16"/>
                      <w:szCs w:val="16"/>
                    </w:rPr>
                  </w:pPr>
                </w:p>
              </w:tc>
              <w:tc>
                <w:tcPr>
                  <w:tcW w:w="737" w:type="dxa"/>
                  <w:vAlign w:val="center"/>
                </w:tcPr>
                <w:p w:rsidR="00A618E1" w:rsidRDefault="00A618E1" w:rsidP="00A618E1">
                  <w:pPr>
                    <w:pStyle w:val="Bodyjustified"/>
                    <w:keepNext/>
                    <w:keepLines/>
                    <w:widowControl/>
                    <w:spacing w:line="240" w:lineRule="auto"/>
                    <w:rPr>
                      <w:rFonts w:cs="Arial"/>
                      <w:sz w:val="16"/>
                      <w:szCs w:val="16"/>
                    </w:rPr>
                  </w:pPr>
                </w:p>
              </w:tc>
              <w:tc>
                <w:tcPr>
                  <w:tcW w:w="2383" w:type="dxa"/>
                  <w:vAlign w:val="center"/>
                </w:tcPr>
                <w:p w:rsidR="00A618E1" w:rsidRDefault="00A618E1" w:rsidP="00A618E1">
                  <w:pPr>
                    <w:pStyle w:val="Bodyjustified"/>
                    <w:keepNext/>
                    <w:keepLines/>
                    <w:widowControl/>
                    <w:spacing w:line="240" w:lineRule="auto"/>
                    <w:jc w:val="left"/>
                    <w:rPr>
                      <w:rFonts w:cs="Arial"/>
                      <w:sz w:val="16"/>
                      <w:szCs w:val="16"/>
                    </w:rPr>
                  </w:pPr>
                </w:p>
              </w:tc>
            </w:tr>
            <w:tr w:rsidR="00A618E1" w:rsidRPr="00DA461C" w:rsidTr="009E7339">
              <w:trPr>
                <w:cantSplit/>
                <w:trHeight w:val="340"/>
              </w:trPr>
              <w:tc>
                <w:tcPr>
                  <w:tcW w:w="817" w:type="dxa"/>
                  <w:vMerge w:val="restart"/>
                  <w:shd w:val="clear" w:color="auto" w:fill="B8CCE4" w:themeFill="accent1" w:themeFillTint="66"/>
                  <w:textDirection w:val="btLr"/>
                </w:tcPr>
                <w:p w:rsidR="00A618E1" w:rsidRPr="00DA461C" w:rsidRDefault="00A618E1" w:rsidP="00A618E1">
                  <w:pPr>
                    <w:pStyle w:val="Bodyjustified"/>
                    <w:keepNext/>
                    <w:keepLines/>
                    <w:widowControl/>
                    <w:spacing w:line="240" w:lineRule="auto"/>
                    <w:ind w:left="113" w:right="113"/>
                    <w:rPr>
                      <w:rFonts w:cs="Arial"/>
                      <w:sz w:val="16"/>
                      <w:szCs w:val="16"/>
                    </w:rPr>
                  </w:pPr>
                  <w:r>
                    <w:rPr>
                      <w:rFonts w:cs="Arial"/>
                      <w:sz w:val="16"/>
                      <w:szCs w:val="16"/>
                    </w:rPr>
                    <w:t>Endurance Subgroups</w:t>
                  </w:r>
                  <w:r>
                    <w:rPr>
                      <w:rFonts w:cs="Arial"/>
                      <w:sz w:val="16"/>
                      <w:szCs w:val="16"/>
                    </w:rPr>
                    <w:br/>
                    <w:t>Column III</w:t>
                  </w:r>
                </w:p>
              </w:tc>
              <w:tc>
                <w:tcPr>
                  <w:tcW w:w="1703" w:type="dxa"/>
                  <w:shd w:val="clear" w:color="auto" w:fill="B8CCE4" w:themeFill="accent1" w:themeFillTint="66"/>
                  <w:vAlign w:val="center"/>
                </w:tcPr>
                <w:p w:rsidR="00A618E1" w:rsidRPr="00DA461C" w:rsidRDefault="00A618E1" w:rsidP="00A618E1">
                  <w:pPr>
                    <w:pStyle w:val="Bodyjustified"/>
                    <w:keepNext/>
                    <w:keepLines/>
                    <w:widowControl/>
                    <w:spacing w:line="240" w:lineRule="auto"/>
                    <w:rPr>
                      <w:rFonts w:cs="Arial"/>
                      <w:sz w:val="16"/>
                      <w:szCs w:val="16"/>
                    </w:rPr>
                  </w:pPr>
                  <w:r>
                    <w:rPr>
                      <w:rFonts w:cs="Arial"/>
                      <w:sz w:val="16"/>
                      <w:szCs w:val="16"/>
                    </w:rPr>
                    <w:t>Peak Power</w:t>
                  </w:r>
                </w:p>
              </w:tc>
              <w:sdt>
                <w:sdtPr>
                  <w:rPr>
                    <w:rFonts w:cs="Arial"/>
                    <w:sz w:val="16"/>
                    <w:szCs w:val="16"/>
                  </w:rPr>
                  <w:id w:val="-397288566"/>
                  <w14:checkbox>
                    <w14:checked w14:val="0"/>
                    <w14:checkedState w14:val="2612" w14:font="MS Gothic"/>
                    <w14:uncheckedState w14:val="2610" w14:font="MS Gothic"/>
                  </w14:checkbox>
                </w:sdtPr>
                <w:sdtEndPr/>
                <w:sdtContent>
                  <w:tc>
                    <w:tcPr>
                      <w:tcW w:w="709" w:type="dxa"/>
                      <w:vAlign w:val="center"/>
                    </w:tcPr>
                    <w:p w:rsidR="00A618E1" w:rsidRDefault="00A618E1" w:rsidP="00A618E1">
                      <w:pPr>
                        <w:jc w:val="center"/>
                      </w:pPr>
                      <w:r w:rsidRPr="00610944">
                        <w:rPr>
                          <w:rFonts w:ascii="MS Gothic" w:eastAsia="MS Gothic" w:hAnsi="MS Gothic" w:cs="Arial" w:hint="eastAsia"/>
                          <w:sz w:val="16"/>
                          <w:szCs w:val="16"/>
                        </w:rPr>
                        <w:t>☐</w:t>
                      </w:r>
                    </w:p>
                  </w:tc>
                </w:sdtContent>
              </w:sdt>
              <w:tc>
                <w:tcPr>
                  <w:tcW w:w="1844" w:type="dxa"/>
                  <w:vAlign w:val="center"/>
                </w:tcPr>
                <w:p w:rsidR="00A618E1" w:rsidRPr="00DA461C" w:rsidRDefault="00A618E1" w:rsidP="00A618E1">
                  <w:pPr>
                    <w:pStyle w:val="Bodyjustified"/>
                    <w:keepNext/>
                    <w:keepLines/>
                    <w:widowControl/>
                    <w:spacing w:line="240" w:lineRule="auto"/>
                    <w:jc w:val="left"/>
                    <w:rPr>
                      <w:rFonts w:cs="Arial"/>
                      <w:sz w:val="16"/>
                      <w:szCs w:val="16"/>
                    </w:rPr>
                  </w:pPr>
                  <w:r>
                    <w:rPr>
                      <w:rFonts w:cs="Arial"/>
                      <w:sz w:val="16"/>
                      <w:szCs w:val="16"/>
                    </w:rPr>
                    <w:t>Table 6 of ESCC Detail Specification</w:t>
                  </w:r>
                </w:p>
              </w:tc>
              <w:tc>
                <w:tcPr>
                  <w:tcW w:w="907" w:type="dxa"/>
                  <w:vAlign w:val="center"/>
                </w:tcPr>
                <w:p w:rsidR="00A618E1" w:rsidRDefault="00A618E1" w:rsidP="00A618E1">
                  <w:pPr>
                    <w:pStyle w:val="Bodyjustified"/>
                    <w:keepNext/>
                    <w:keepLines/>
                    <w:widowControl/>
                    <w:spacing w:line="240" w:lineRule="auto"/>
                    <w:rPr>
                      <w:rFonts w:cs="Arial"/>
                      <w:sz w:val="16"/>
                      <w:szCs w:val="16"/>
                    </w:rPr>
                  </w:pPr>
                </w:p>
              </w:tc>
              <w:tc>
                <w:tcPr>
                  <w:tcW w:w="737" w:type="dxa"/>
                  <w:vAlign w:val="center"/>
                </w:tcPr>
                <w:p w:rsidR="00A618E1" w:rsidRDefault="00A618E1" w:rsidP="00A618E1">
                  <w:pPr>
                    <w:pStyle w:val="Bodyjustified"/>
                    <w:keepNext/>
                    <w:keepLines/>
                    <w:widowControl/>
                    <w:spacing w:line="240" w:lineRule="auto"/>
                    <w:rPr>
                      <w:rFonts w:cs="Arial"/>
                      <w:sz w:val="16"/>
                      <w:szCs w:val="16"/>
                    </w:rPr>
                  </w:pPr>
                </w:p>
              </w:tc>
              <w:tc>
                <w:tcPr>
                  <w:tcW w:w="737" w:type="dxa"/>
                  <w:vAlign w:val="center"/>
                </w:tcPr>
                <w:p w:rsidR="00A618E1" w:rsidRDefault="00A618E1" w:rsidP="00A618E1">
                  <w:pPr>
                    <w:pStyle w:val="Bodyjustified"/>
                    <w:keepNext/>
                    <w:keepLines/>
                    <w:widowControl/>
                    <w:spacing w:line="240" w:lineRule="auto"/>
                    <w:rPr>
                      <w:rFonts w:cs="Arial"/>
                      <w:sz w:val="16"/>
                      <w:szCs w:val="16"/>
                    </w:rPr>
                  </w:pPr>
                </w:p>
              </w:tc>
              <w:tc>
                <w:tcPr>
                  <w:tcW w:w="2383" w:type="dxa"/>
                  <w:vAlign w:val="center"/>
                </w:tcPr>
                <w:p w:rsidR="00A618E1" w:rsidRDefault="00A618E1" w:rsidP="00A618E1">
                  <w:pPr>
                    <w:pStyle w:val="Bodyjustified"/>
                    <w:keepNext/>
                    <w:keepLines/>
                    <w:widowControl/>
                    <w:spacing w:line="240" w:lineRule="auto"/>
                    <w:jc w:val="left"/>
                    <w:rPr>
                      <w:rFonts w:cs="Arial"/>
                      <w:sz w:val="16"/>
                      <w:szCs w:val="16"/>
                    </w:rPr>
                  </w:pPr>
                </w:p>
              </w:tc>
            </w:tr>
            <w:tr w:rsidR="00783DA9" w:rsidRPr="00DA461C" w:rsidTr="009E7339">
              <w:trPr>
                <w:cantSplit/>
                <w:trHeight w:val="340"/>
              </w:trPr>
              <w:tc>
                <w:tcPr>
                  <w:tcW w:w="817" w:type="dxa"/>
                  <w:vMerge/>
                  <w:shd w:val="clear" w:color="auto" w:fill="B8CCE4" w:themeFill="accent1" w:themeFillTint="66"/>
                  <w:textDirection w:val="btLr"/>
                </w:tcPr>
                <w:p w:rsidR="00783DA9" w:rsidRPr="00DA461C" w:rsidRDefault="00783DA9" w:rsidP="00783DA9">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783DA9" w:rsidRPr="00DA461C" w:rsidRDefault="00783DA9" w:rsidP="00783DA9">
                  <w:pPr>
                    <w:pStyle w:val="Bodyjustified"/>
                    <w:keepNext/>
                    <w:keepLines/>
                    <w:widowControl/>
                    <w:spacing w:line="240" w:lineRule="auto"/>
                    <w:rPr>
                      <w:rFonts w:cs="Arial"/>
                      <w:sz w:val="16"/>
                      <w:szCs w:val="16"/>
                    </w:rPr>
                  </w:pPr>
                  <w:r>
                    <w:rPr>
                      <w:rFonts w:cs="Arial"/>
                      <w:sz w:val="16"/>
                      <w:szCs w:val="16"/>
                    </w:rPr>
                    <w:t>Power Level</w:t>
                  </w:r>
                </w:p>
              </w:tc>
              <w:sdt>
                <w:sdtPr>
                  <w:rPr>
                    <w:rFonts w:cs="Arial"/>
                    <w:sz w:val="16"/>
                    <w:szCs w:val="16"/>
                  </w:rPr>
                  <w:id w:val="-2074646541"/>
                  <w14:checkbox>
                    <w14:checked w14:val="0"/>
                    <w14:checkedState w14:val="2612" w14:font="MS Gothic"/>
                    <w14:uncheckedState w14:val="2610" w14:font="MS Gothic"/>
                  </w14:checkbox>
                </w:sdtPr>
                <w:sdtEndPr/>
                <w:sdtContent>
                  <w:tc>
                    <w:tcPr>
                      <w:tcW w:w="709" w:type="dxa"/>
                      <w:vAlign w:val="center"/>
                    </w:tcPr>
                    <w:p w:rsidR="00783DA9" w:rsidRDefault="00783DA9" w:rsidP="00783DA9">
                      <w:pPr>
                        <w:jc w:val="center"/>
                      </w:pPr>
                      <w:r w:rsidRPr="00610944">
                        <w:rPr>
                          <w:rFonts w:ascii="MS Gothic" w:eastAsia="MS Gothic" w:hAnsi="MS Gothic" w:cs="Arial" w:hint="eastAsia"/>
                          <w:sz w:val="16"/>
                          <w:szCs w:val="16"/>
                        </w:rPr>
                        <w:t>☐</w:t>
                      </w:r>
                    </w:p>
                  </w:tc>
                </w:sdtContent>
              </w:sdt>
              <w:tc>
                <w:tcPr>
                  <w:tcW w:w="1844" w:type="dxa"/>
                  <w:vAlign w:val="center"/>
                </w:tcPr>
                <w:p w:rsidR="00783DA9" w:rsidRPr="00DA461C" w:rsidRDefault="00783DA9" w:rsidP="00783DA9">
                  <w:pPr>
                    <w:pStyle w:val="Bodyjustified"/>
                    <w:keepNext/>
                    <w:keepLines/>
                    <w:widowControl/>
                    <w:spacing w:line="240" w:lineRule="auto"/>
                    <w:jc w:val="left"/>
                    <w:rPr>
                      <w:rFonts w:cs="Arial"/>
                      <w:sz w:val="16"/>
                      <w:szCs w:val="16"/>
                    </w:rPr>
                  </w:pPr>
                  <w:r>
                    <w:rPr>
                      <w:rFonts w:cs="Arial"/>
                      <w:sz w:val="16"/>
                      <w:szCs w:val="16"/>
                    </w:rPr>
                    <w:t>Table 6 of ESCC Detail Specification</w:t>
                  </w:r>
                </w:p>
              </w:tc>
              <w:tc>
                <w:tcPr>
                  <w:tcW w:w="907" w:type="dxa"/>
                  <w:vAlign w:val="center"/>
                </w:tcPr>
                <w:p w:rsidR="00783DA9" w:rsidRDefault="00783DA9" w:rsidP="00783DA9">
                  <w:pPr>
                    <w:pStyle w:val="Bodyjustified"/>
                    <w:keepNext/>
                    <w:keepLines/>
                    <w:widowControl/>
                    <w:spacing w:line="240" w:lineRule="auto"/>
                    <w:rPr>
                      <w:rFonts w:cs="Arial"/>
                      <w:sz w:val="16"/>
                      <w:szCs w:val="16"/>
                    </w:rPr>
                  </w:pPr>
                </w:p>
              </w:tc>
              <w:tc>
                <w:tcPr>
                  <w:tcW w:w="737" w:type="dxa"/>
                  <w:vAlign w:val="center"/>
                </w:tcPr>
                <w:p w:rsidR="00783DA9" w:rsidRDefault="00783DA9" w:rsidP="00783DA9">
                  <w:pPr>
                    <w:pStyle w:val="Bodyjustified"/>
                    <w:keepNext/>
                    <w:keepLines/>
                    <w:widowControl/>
                    <w:spacing w:line="240" w:lineRule="auto"/>
                    <w:rPr>
                      <w:rFonts w:cs="Arial"/>
                      <w:sz w:val="16"/>
                      <w:szCs w:val="16"/>
                    </w:rPr>
                  </w:pPr>
                </w:p>
              </w:tc>
              <w:tc>
                <w:tcPr>
                  <w:tcW w:w="737" w:type="dxa"/>
                  <w:vAlign w:val="center"/>
                </w:tcPr>
                <w:p w:rsidR="00783DA9" w:rsidRDefault="00783DA9" w:rsidP="00783DA9">
                  <w:pPr>
                    <w:pStyle w:val="Bodyjustified"/>
                    <w:keepNext/>
                    <w:keepLines/>
                    <w:widowControl/>
                    <w:spacing w:line="240" w:lineRule="auto"/>
                    <w:rPr>
                      <w:rFonts w:cs="Arial"/>
                      <w:sz w:val="16"/>
                      <w:szCs w:val="16"/>
                    </w:rPr>
                  </w:pPr>
                </w:p>
              </w:tc>
              <w:tc>
                <w:tcPr>
                  <w:tcW w:w="2383" w:type="dxa"/>
                  <w:vAlign w:val="center"/>
                </w:tcPr>
                <w:p w:rsidR="00783DA9" w:rsidRDefault="00783DA9" w:rsidP="00783DA9">
                  <w:pPr>
                    <w:pStyle w:val="Bodyjustified"/>
                    <w:keepNext/>
                    <w:keepLines/>
                    <w:widowControl/>
                    <w:spacing w:line="240" w:lineRule="auto"/>
                    <w:jc w:val="left"/>
                    <w:rPr>
                      <w:rFonts w:cs="Arial"/>
                      <w:sz w:val="16"/>
                      <w:szCs w:val="16"/>
                    </w:rPr>
                  </w:pPr>
                </w:p>
              </w:tc>
            </w:tr>
            <w:tr w:rsidR="00783DA9" w:rsidRPr="00DA461C" w:rsidTr="009E7339">
              <w:trPr>
                <w:cantSplit/>
                <w:trHeight w:val="340"/>
              </w:trPr>
              <w:tc>
                <w:tcPr>
                  <w:tcW w:w="817" w:type="dxa"/>
                  <w:vMerge/>
                  <w:shd w:val="clear" w:color="auto" w:fill="B8CCE4" w:themeFill="accent1" w:themeFillTint="66"/>
                  <w:textDirection w:val="btLr"/>
                </w:tcPr>
                <w:p w:rsidR="00783DA9" w:rsidRPr="00DA461C" w:rsidRDefault="00783DA9" w:rsidP="00783DA9">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783DA9" w:rsidRPr="00DA461C" w:rsidRDefault="00783DA9" w:rsidP="00783DA9">
                  <w:pPr>
                    <w:pStyle w:val="Bodyjustified"/>
                    <w:keepNext/>
                    <w:keepLines/>
                    <w:widowControl/>
                    <w:spacing w:line="240" w:lineRule="auto"/>
                    <w:rPr>
                      <w:rFonts w:cs="Arial"/>
                      <w:sz w:val="16"/>
                      <w:szCs w:val="16"/>
                    </w:rPr>
                  </w:pPr>
                  <w:r>
                    <w:rPr>
                      <w:rFonts w:cs="Arial"/>
                      <w:sz w:val="16"/>
                      <w:szCs w:val="16"/>
                    </w:rPr>
                    <w:t>High Temperature Storage</w:t>
                  </w:r>
                </w:p>
              </w:tc>
              <w:sdt>
                <w:sdtPr>
                  <w:rPr>
                    <w:rFonts w:cs="Arial"/>
                    <w:sz w:val="16"/>
                    <w:szCs w:val="16"/>
                  </w:rPr>
                  <w:id w:val="-1094554485"/>
                  <w14:checkbox>
                    <w14:checked w14:val="0"/>
                    <w14:checkedState w14:val="2612" w14:font="MS Gothic"/>
                    <w14:uncheckedState w14:val="2610" w14:font="MS Gothic"/>
                  </w14:checkbox>
                </w:sdtPr>
                <w:sdtEndPr/>
                <w:sdtContent>
                  <w:tc>
                    <w:tcPr>
                      <w:tcW w:w="709" w:type="dxa"/>
                      <w:vAlign w:val="center"/>
                    </w:tcPr>
                    <w:p w:rsidR="00783DA9" w:rsidRDefault="00783DA9" w:rsidP="00783DA9">
                      <w:pPr>
                        <w:jc w:val="center"/>
                      </w:pPr>
                      <w:r w:rsidRPr="00610944">
                        <w:rPr>
                          <w:rFonts w:ascii="MS Gothic" w:eastAsia="MS Gothic" w:hAnsi="MS Gothic" w:cs="Arial" w:hint="eastAsia"/>
                          <w:sz w:val="16"/>
                          <w:szCs w:val="16"/>
                        </w:rPr>
                        <w:t>☐</w:t>
                      </w:r>
                    </w:p>
                  </w:tc>
                </w:sdtContent>
              </w:sdt>
              <w:tc>
                <w:tcPr>
                  <w:tcW w:w="1844" w:type="dxa"/>
                  <w:vAlign w:val="center"/>
                </w:tcPr>
                <w:p w:rsidR="00783DA9" w:rsidRPr="00DA461C" w:rsidRDefault="00783DA9" w:rsidP="00783DA9">
                  <w:pPr>
                    <w:pStyle w:val="Bodyjustified"/>
                    <w:keepNext/>
                    <w:keepLines/>
                    <w:widowControl/>
                    <w:spacing w:line="240" w:lineRule="auto"/>
                    <w:jc w:val="left"/>
                    <w:rPr>
                      <w:rFonts w:cs="Arial"/>
                      <w:sz w:val="16"/>
                      <w:szCs w:val="16"/>
                    </w:rPr>
                  </w:pPr>
                  <w:r>
                    <w:rPr>
                      <w:rFonts w:cs="Arial"/>
                      <w:sz w:val="16"/>
                      <w:szCs w:val="16"/>
                    </w:rPr>
                    <w:t>Table 6 of ESCC Detail Specification</w:t>
                  </w:r>
                </w:p>
              </w:tc>
              <w:tc>
                <w:tcPr>
                  <w:tcW w:w="907" w:type="dxa"/>
                  <w:vAlign w:val="center"/>
                </w:tcPr>
                <w:p w:rsidR="00783DA9" w:rsidRDefault="00783DA9" w:rsidP="00783DA9">
                  <w:pPr>
                    <w:pStyle w:val="Bodyjustified"/>
                    <w:keepNext/>
                    <w:keepLines/>
                    <w:widowControl/>
                    <w:spacing w:line="240" w:lineRule="auto"/>
                    <w:rPr>
                      <w:rFonts w:cs="Arial"/>
                      <w:sz w:val="16"/>
                      <w:szCs w:val="16"/>
                    </w:rPr>
                  </w:pPr>
                </w:p>
              </w:tc>
              <w:tc>
                <w:tcPr>
                  <w:tcW w:w="737" w:type="dxa"/>
                  <w:vAlign w:val="center"/>
                </w:tcPr>
                <w:p w:rsidR="00783DA9" w:rsidRDefault="00783DA9" w:rsidP="00783DA9">
                  <w:pPr>
                    <w:pStyle w:val="Bodyjustified"/>
                    <w:keepNext/>
                    <w:keepLines/>
                    <w:widowControl/>
                    <w:spacing w:line="240" w:lineRule="auto"/>
                    <w:rPr>
                      <w:rFonts w:cs="Arial"/>
                      <w:sz w:val="16"/>
                      <w:szCs w:val="16"/>
                    </w:rPr>
                  </w:pPr>
                </w:p>
              </w:tc>
              <w:tc>
                <w:tcPr>
                  <w:tcW w:w="737" w:type="dxa"/>
                  <w:vAlign w:val="center"/>
                </w:tcPr>
                <w:p w:rsidR="00783DA9" w:rsidRDefault="00783DA9" w:rsidP="00783DA9">
                  <w:pPr>
                    <w:pStyle w:val="Bodyjustified"/>
                    <w:keepNext/>
                    <w:keepLines/>
                    <w:widowControl/>
                    <w:spacing w:line="240" w:lineRule="auto"/>
                    <w:rPr>
                      <w:rFonts w:cs="Arial"/>
                      <w:sz w:val="16"/>
                      <w:szCs w:val="16"/>
                    </w:rPr>
                  </w:pPr>
                </w:p>
              </w:tc>
              <w:tc>
                <w:tcPr>
                  <w:tcW w:w="2383" w:type="dxa"/>
                  <w:vAlign w:val="center"/>
                </w:tcPr>
                <w:p w:rsidR="00783DA9" w:rsidRDefault="00783DA9" w:rsidP="00783DA9">
                  <w:pPr>
                    <w:pStyle w:val="Bodyjustified"/>
                    <w:keepNext/>
                    <w:keepLines/>
                    <w:widowControl/>
                    <w:spacing w:line="240" w:lineRule="auto"/>
                    <w:jc w:val="left"/>
                    <w:rPr>
                      <w:rFonts w:cs="Arial"/>
                      <w:sz w:val="16"/>
                      <w:szCs w:val="16"/>
                    </w:rPr>
                  </w:pPr>
                </w:p>
              </w:tc>
            </w:tr>
            <w:tr w:rsidR="00783DA9" w:rsidRPr="00DA461C" w:rsidTr="009E7339">
              <w:trPr>
                <w:cantSplit/>
                <w:trHeight w:val="340"/>
              </w:trPr>
              <w:tc>
                <w:tcPr>
                  <w:tcW w:w="817" w:type="dxa"/>
                  <w:vMerge/>
                  <w:shd w:val="clear" w:color="auto" w:fill="B8CCE4" w:themeFill="accent1" w:themeFillTint="66"/>
                  <w:textDirection w:val="btLr"/>
                </w:tcPr>
                <w:p w:rsidR="00783DA9" w:rsidRPr="00DA461C" w:rsidRDefault="00783DA9" w:rsidP="00783DA9">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783DA9" w:rsidRPr="00DA461C" w:rsidRDefault="00783DA9" w:rsidP="00783DA9">
                  <w:pPr>
                    <w:pStyle w:val="Bodyjustified"/>
                    <w:keepNext/>
                    <w:keepLines/>
                    <w:widowControl/>
                    <w:spacing w:line="240" w:lineRule="auto"/>
                    <w:rPr>
                      <w:rFonts w:cs="Arial"/>
                      <w:sz w:val="16"/>
                      <w:szCs w:val="16"/>
                    </w:rPr>
                  </w:pPr>
                  <w:r>
                    <w:rPr>
                      <w:rFonts w:cs="Arial"/>
                      <w:sz w:val="16"/>
                      <w:szCs w:val="16"/>
                    </w:rPr>
                    <w:t>RF Leakage</w:t>
                  </w:r>
                </w:p>
              </w:tc>
              <w:sdt>
                <w:sdtPr>
                  <w:rPr>
                    <w:rFonts w:cs="Arial"/>
                    <w:sz w:val="16"/>
                    <w:szCs w:val="16"/>
                  </w:rPr>
                  <w:id w:val="33556969"/>
                  <w14:checkbox>
                    <w14:checked w14:val="0"/>
                    <w14:checkedState w14:val="2612" w14:font="MS Gothic"/>
                    <w14:uncheckedState w14:val="2610" w14:font="MS Gothic"/>
                  </w14:checkbox>
                </w:sdtPr>
                <w:sdtEndPr/>
                <w:sdtContent>
                  <w:tc>
                    <w:tcPr>
                      <w:tcW w:w="709" w:type="dxa"/>
                      <w:vAlign w:val="center"/>
                    </w:tcPr>
                    <w:p w:rsidR="00783DA9" w:rsidRDefault="00783DA9" w:rsidP="00783DA9">
                      <w:pPr>
                        <w:jc w:val="center"/>
                      </w:pPr>
                      <w:r w:rsidRPr="00610944">
                        <w:rPr>
                          <w:rFonts w:ascii="MS Gothic" w:eastAsia="MS Gothic" w:hAnsi="MS Gothic" w:cs="Arial" w:hint="eastAsia"/>
                          <w:sz w:val="16"/>
                          <w:szCs w:val="16"/>
                        </w:rPr>
                        <w:t>☐</w:t>
                      </w:r>
                    </w:p>
                  </w:tc>
                </w:sdtContent>
              </w:sdt>
              <w:tc>
                <w:tcPr>
                  <w:tcW w:w="1844" w:type="dxa"/>
                  <w:vAlign w:val="center"/>
                </w:tcPr>
                <w:p w:rsidR="00783DA9" w:rsidRPr="00DA461C" w:rsidRDefault="00783DA9" w:rsidP="00783DA9">
                  <w:pPr>
                    <w:pStyle w:val="Bodyjustified"/>
                    <w:keepNext/>
                    <w:keepLines/>
                    <w:widowControl/>
                    <w:spacing w:line="240" w:lineRule="auto"/>
                    <w:jc w:val="left"/>
                    <w:rPr>
                      <w:rFonts w:cs="Arial"/>
                      <w:sz w:val="16"/>
                      <w:szCs w:val="16"/>
                    </w:rPr>
                  </w:pPr>
                  <w:r>
                    <w:rPr>
                      <w:rFonts w:cs="Arial"/>
                      <w:sz w:val="16"/>
                      <w:szCs w:val="16"/>
                    </w:rPr>
                    <w:t>Table 1 of ESCC Detail Specification</w:t>
                  </w:r>
                </w:p>
              </w:tc>
              <w:tc>
                <w:tcPr>
                  <w:tcW w:w="907" w:type="dxa"/>
                  <w:vAlign w:val="center"/>
                </w:tcPr>
                <w:p w:rsidR="00783DA9" w:rsidRDefault="00783DA9" w:rsidP="00783DA9">
                  <w:pPr>
                    <w:pStyle w:val="Bodyjustified"/>
                    <w:keepNext/>
                    <w:keepLines/>
                    <w:widowControl/>
                    <w:spacing w:line="240" w:lineRule="auto"/>
                    <w:rPr>
                      <w:rFonts w:cs="Arial"/>
                      <w:sz w:val="16"/>
                      <w:szCs w:val="16"/>
                    </w:rPr>
                  </w:pPr>
                </w:p>
              </w:tc>
              <w:tc>
                <w:tcPr>
                  <w:tcW w:w="737" w:type="dxa"/>
                  <w:vAlign w:val="center"/>
                </w:tcPr>
                <w:p w:rsidR="00783DA9" w:rsidRDefault="00783DA9" w:rsidP="00783DA9">
                  <w:pPr>
                    <w:pStyle w:val="Bodyjustified"/>
                    <w:keepNext/>
                    <w:keepLines/>
                    <w:widowControl/>
                    <w:spacing w:line="240" w:lineRule="auto"/>
                    <w:rPr>
                      <w:rFonts w:cs="Arial"/>
                      <w:sz w:val="16"/>
                      <w:szCs w:val="16"/>
                    </w:rPr>
                  </w:pPr>
                </w:p>
              </w:tc>
              <w:tc>
                <w:tcPr>
                  <w:tcW w:w="737" w:type="dxa"/>
                  <w:vAlign w:val="center"/>
                </w:tcPr>
                <w:p w:rsidR="00783DA9" w:rsidRDefault="00783DA9" w:rsidP="00783DA9">
                  <w:pPr>
                    <w:pStyle w:val="Bodyjustified"/>
                    <w:keepNext/>
                    <w:keepLines/>
                    <w:widowControl/>
                    <w:spacing w:line="240" w:lineRule="auto"/>
                    <w:rPr>
                      <w:rFonts w:cs="Arial"/>
                      <w:sz w:val="16"/>
                      <w:szCs w:val="16"/>
                    </w:rPr>
                  </w:pPr>
                </w:p>
              </w:tc>
              <w:tc>
                <w:tcPr>
                  <w:tcW w:w="2383" w:type="dxa"/>
                  <w:vAlign w:val="center"/>
                </w:tcPr>
                <w:p w:rsidR="00783DA9" w:rsidRDefault="00783DA9" w:rsidP="00783DA9">
                  <w:pPr>
                    <w:pStyle w:val="Bodyjustified"/>
                    <w:keepNext/>
                    <w:keepLines/>
                    <w:widowControl/>
                    <w:spacing w:line="240" w:lineRule="auto"/>
                    <w:jc w:val="left"/>
                    <w:rPr>
                      <w:rFonts w:cs="Arial"/>
                      <w:sz w:val="16"/>
                      <w:szCs w:val="16"/>
                    </w:rPr>
                  </w:pPr>
                </w:p>
              </w:tc>
            </w:tr>
          </w:tbl>
          <w:p w:rsidR="00D44D3B" w:rsidRDefault="00D44D3B" w:rsidP="00136C43"/>
        </w:tc>
      </w:tr>
    </w:tbl>
    <w:p w:rsidR="00275FBC" w:rsidRDefault="00275FBC"/>
    <w:p w:rsidR="00275FBC" w:rsidRDefault="00275FBC">
      <w:r>
        <w:br w:type="page"/>
      </w:r>
    </w:p>
    <w:p w:rsidR="000B6B50" w:rsidRDefault="000B6B50"/>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D44D3B" w:rsidTr="00D44D3B">
        <w:trPr>
          <w:trHeight w:val="215"/>
        </w:trPr>
        <w:tc>
          <w:tcPr>
            <w:tcW w:w="2746" w:type="dxa"/>
            <w:vMerge w:val="restart"/>
            <w:tcBorders>
              <w:top w:val="single" w:sz="4" w:space="0" w:color="auto"/>
              <w:left w:val="single" w:sz="4" w:space="0" w:color="auto"/>
              <w:bottom w:val="single" w:sz="4" w:space="0" w:color="auto"/>
              <w:right w:val="single" w:sz="4" w:space="0" w:color="auto"/>
            </w:tcBorders>
            <w:vAlign w:val="center"/>
            <w:hideMark/>
          </w:tcPr>
          <w:p w:rsidR="00D44D3B" w:rsidRDefault="00D44D3B">
            <w:pPr>
              <w:jc w:val="center"/>
            </w:pPr>
            <w:r>
              <w:rPr>
                <w:noProof/>
                <w:lang w:val="en-GB" w:eastAsia="en-GB"/>
              </w:rPr>
              <w:drawing>
                <wp:inline distT="0" distB="0" distL="0" distR="0" wp14:anchorId="06DFAB98" wp14:editId="2A920D9E">
                  <wp:extent cx="1456055" cy="3968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56055" cy="396875"/>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rsidR="00D44D3B" w:rsidRDefault="00D44D3B">
            <w:pPr>
              <w:jc w:val="center"/>
              <w:rPr>
                <w:b/>
                <w:szCs w:val="14"/>
              </w:rPr>
            </w:pPr>
            <w:r>
              <w:rPr>
                <w:b/>
                <w:szCs w:val="14"/>
              </w:rPr>
              <w:t>APPLICATION FOR 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rsidR="00D44D3B" w:rsidRDefault="00D44D3B">
            <w:pPr>
              <w:jc w:val="center"/>
            </w:pPr>
            <w:r>
              <w:rPr>
                <w:lang w:val="en-GB"/>
              </w:rPr>
              <w:t>Page 5</w:t>
            </w:r>
          </w:p>
        </w:tc>
      </w:tr>
      <w:tr w:rsidR="00D44D3B" w:rsidTr="00D44D3B">
        <w:trPr>
          <w:trHeight w:val="360"/>
        </w:trPr>
        <w:tc>
          <w:tcPr>
            <w:tcW w:w="9953" w:type="dxa"/>
            <w:vMerge/>
            <w:tcBorders>
              <w:top w:val="single" w:sz="4" w:space="0" w:color="auto"/>
              <w:left w:val="single" w:sz="4" w:space="0" w:color="auto"/>
              <w:bottom w:val="single" w:sz="4" w:space="0" w:color="auto"/>
              <w:right w:val="single" w:sz="4" w:space="0" w:color="auto"/>
            </w:tcBorders>
            <w:vAlign w:val="center"/>
            <w:hideMark/>
          </w:tcPr>
          <w:p w:rsidR="00D44D3B" w:rsidRDefault="00D44D3B"/>
        </w:tc>
        <w:tc>
          <w:tcPr>
            <w:tcW w:w="1321" w:type="dxa"/>
            <w:tcBorders>
              <w:top w:val="nil"/>
              <w:left w:val="single" w:sz="4" w:space="0" w:color="auto"/>
              <w:bottom w:val="nil"/>
              <w:right w:val="nil"/>
            </w:tcBorders>
            <w:hideMark/>
          </w:tcPr>
          <w:p w:rsidR="00D44D3B" w:rsidRDefault="00D44D3B">
            <w:pPr>
              <w:rPr>
                <w:szCs w:val="14"/>
              </w:rPr>
            </w:pPr>
            <w:r>
              <w:rPr>
                <w:szCs w:val="14"/>
              </w:rPr>
              <w:t>Component title:</w:t>
            </w:r>
          </w:p>
        </w:tc>
        <w:sdt>
          <w:sdtPr>
            <w:alias w:val="title"/>
            <w:tag w:val="title"/>
            <w:id w:val="-1685123662"/>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rsidR="00D44D3B" w:rsidRDefault="00D44D3B">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rsidR="00D44D3B" w:rsidRDefault="00D44D3B">
            <w:pPr>
              <w:jc w:val="center"/>
              <w:rPr>
                <w:szCs w:val="14"/>
              </w:rPr>
            </w:pPr>
            <w:r>
              <w:rPr>
                <w:szCs w:val="14"/>
              </w:rPr>
              <w:t>Appl. No.</w:t>
            </w:r>
          </w:p>
        </w:tc>
      </w:tr>
      <w:tr w:rsidR="00D44D3B" w:rsidTr="00D44D3B">
        <w:trPr>
          <w:trHeight w:val="225"/>
        </w:trPr>
        <w:tc>
          <w:tcPr>
            <w:tcW w:w="9953" w:type="dxa"/>
            <w:vMerge/>
            <w:tcBorders>
              <w:top w:val="single" w:sz="4" w:space="0" w:color="auto"/>
              <w:left w:val="single" w:sz="4" w:space="0" w:color="auto"/>
              <w:bottom w:val="single" w:sz="4" w:space="0" w:color="auto"/>
              <w:right w:val="single" w:sz="4" w:space="0" w:color="auto"/>
            </w:tcBorders>
            <w:vAlign w:val="center"/>
            <w:hideMark/>
          </w:tcPr>
          <w:p w:rsidR="00D44D3B" w:rsidRDefault="00D44D3B"/>
        </w:tc>
        <w:tc>
          <w:tcPr>
            <w:tcW w:w="1456" w:type="dxa"/>
            <w:gridSpan w:val="2"/>
            <w:tcBorders>
              <w:top w:val="nil"/>
              <w:left w:val="single" w:sz="4" w:space="0" w:color="auto"/>
              <w:bottom w:val="single" w:sz="4" w:space="0" w:color="auto"/>
              <w:right w:val="nil"/>
            </w:tcBorders>
            <w:hideMark/>
          </w:tcPr>
          <w:p w:rsidR="00D44D3B" w:rsidRDefault="00D44D3B">
            <w:r>
              <w:t>Executive Member:</w:t>
            </w:r>
          </w:p>
        </w:tc>
        <w:sdt>
          <w:sdtPr>
            <w:alias w:val="executivemember"/>
            <w:tag w:val="executivemember"/>
            <w:id w:val="-1197083488"/>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rsidR="00D44D3B" w:rsidRDefault="00D44D3B">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rsidR="00D44D3B" w:rsidRDefault="00D44D3B">
            <w:r>
              <w:t>Date:</w:t>
            </w:r>
          </w:p>
        </w:tc>
        <w:sdt>
          <w:sdtPr>
            <w:alias w:val="date"/>
            <w:tag w:val="date"/>
            <w:id w:val="190113518"/>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rsidR="00D44D3B" w:rsidRDefault="00D44D3B">
                <w:r>
                  <w:rPr>
                    <w:rStyle w:val="PlaceholderText"/>
                    <w:color w:val="FFFFFF" w:themeColor="background1"/>
                  </w:rPr>
                  <w:t>Click here to enter a date.</w:t>
                </w:r>
              </w:p>
            </w:tc>
          </w:sdtContent>
        </w:sdt>
        <w:sdt>
          <w:sdtPr>
            <w:alias w:val="application"/>
            <w:tag w:val="application"/>
            <w:id w:val="-1727292056"/>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rsidR="00D44D3B" w:rsidRDefault="00D44D3B">
                <w:pPr>
                  <w:jc w:val="center"/>
                </w:pPr>
                <w:r>
                  <w:rPr>
                    <w:rStyle w:val="PlaceholderText"/>
                    <w:color w:val="FFFFFF" w:themeColor="background1"/>
                  </w:rPr>
                  <w:t>Click here to enter text.</w:t>
                </w:r>
              </w:p>
            </w:tc>
          </w:sdtContent>
        </w:sdt>
      </w:tr>
      <w:tr w:rsidR="00D44D3B" w:rsidTr="00275FBC">
        <w:trPr>
          <w:gridAfter w:val="1"/>
          <w:wAfter w:w="8" w:type="dxa"/>
          <w:trHeight w:val="5800"/>
        </w:trPr>
        <w:tc>
          <w:tcPr>
            <w:tcW w:w="9953"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rsidR="00D44D3B" w:rsidRDefault="00D44D3B">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D44D3B">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rsidP="00D44D3B">
                  <w:pPr>
                    <w:pStyle w:val="Bodyjustified"/>
                    <w:spacing w:line="240" w:lineRule="auto"/>
                    <w:rPr>
                      <w:rFonts w:cs="Arial"/>
                      <w:sz w:val="16"/>
                      <w:szCs w:val="16"/>
                    </w:rPr>
                  </w:pPr>
                  <w:r>
                    <w:rPr>
                      <w:rFonts w:cs="Arial"/>
                      <w:sz w:val="16"/>
                      <w:szCs w:val="16"/>
                    </w:rPr>
                    <w:t>Chart F4</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Conditions</w:t>
                  </w:r>
                </w:p>
              </w:tc>
              <w:tc>
                <w:tcPr>
                  <w:tcW w:w="99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Tested Qty</w:t>
                  </w:r>
                </w:p>
              </w:tc>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No. of Rejects</w:t>
                  </w:r>
                </w:p>
              </w:tc>
              <w:tc>
                <w:tcPr>
                  <w:tcW w:w="241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Comments if not performed.</w:t>
                  </w:r>
                </w:p>
                <w:p w:rsidR="00D44D3B" w:rsidRDefault="00D44D3B">
                  <w:pPr>
                    <w:pStyle w:val="Bodyjustified"/>
                    <w:spacing w:line="240" w:lineRule="auto"/>
                    <w:rPr>
                      <w:rFonts w:cs="Arial"/>
                      <w:sz w:val="16"/>
                      <w:szCs w:val="16"/>
                    </w:rPr>
                  </w:pPr>
                  <w:r>
                    <w:rPr>
                      <w:rFonts w:cs="Arial"/>
                      <w:sz w:val="16"/>
                      <w:szCs w:val="16"/>
                    </w:rPr>
                    <w:t>Comments on Rejection</w:t>
                  </w:r>
                </w:p>
              </w:tc>
            </w:tr>
            <w:tr w:rsidR="002B60C5">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rsidR="002B60C5" w:rsidRDefault="002B60C5" w:rsidP="002B60C5">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02391426"/>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6598480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533080643"/>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7717998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307822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613961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5165054"/>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B60C5">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rPr>
                      <w:rFonts w:eastAsia="Arial" w:cs="Arial"/>
                      <w:color w:val="000000"/>
                      <w:w w:val="1"/>
                      <w:sz w:val="16"/>
                      <w:szCs w:val="16"/>
                    </w:rPr>
                  </w:pPr>
                </w:p>
              </w:tc>
              <w:sdt>
                <w:sdtPr>
                  <w:rPr>
                    <w:rFonts w:cs="Arial"/>
                    <w:sz w:val="16"/>
                    <w:szCs w:val="16"/>
                  </w:rPr>
                  <w:id w:val="142522464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89150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21942600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3793881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3001730"/>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6487681"/>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681029"/>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B60C5">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rPr>
                      <w:rFonts w:eastAsia="Arial" w:cs="Arial"/>
                      <w:color w:val="000000"/>
                      <w:w w:val="1"/>
                      <w:sz w:val="16"/>
                      <w:szCs w:val="16"/>
                    </w:rPr>
                  </w:pPr>
                </w:p>
              </w:tc>
              <w:sdt>
                <w:sdtPr>
                  <w:rPr>
                    <w:rFonts w:cs="Arial"/>
                    <w:sz w:val="16"/>
                    <w:szCs w:val="16"/>
                  </w:rPr>
                  <w:id w:val="213151648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1902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8064716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493642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396176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2046524"/>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5227267"/>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rsidR="00D44D3B" w:rsidRDefault="00D44D3B">
            <w:pPr>
              <w:ind w:right="72"/>
              <w:jc w:val="center"/>
              <w:rPr>
                <w:szCs w:val="14"/>
                <w:lang w:val="en-GB"/>
              </w:rPr>
            </w:pPr>
          </w:p>
          <w:p w:rsidR="00D44D3B" w:rsidRDefault="00D44D3B">
            <w:pPr>
              <w:ind w:right="72"/>
              <w:jc w:val="center"/>
              <w:rPr>
                <w:szCs w:val="14"/>
                <w:lang w:val="en-GB"/>
              </w:rPr>
            </w:pPr>
          </w:p>
        </w:tc>
      </w:tr>
    </w:tbl>
    <w:p w:rsidR="00D44D3B" w:rsidRDefault="00D44D3B">
      <w:r>
        <w:br w:type="page"/>
      </w:r>
    </w:p>
    <w:p w:rsidR="00D44D3B" w:rsidRDefault="00D44D3B"/>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rsidTr="00340C6D">
        <w:trPr>
          <w:trHeight w:val="215"/>
        </w:trPr>
        <w:tc>
          <w:tcPr>
            <w:tcW w:w="2779" w:type="dxa"/>
            <w:gridSpan w:val="5"/>
            <w:vMerge w:val="restart"/>
            <w:vAlign w:val="center"/>
          </w:tcPr>
          <w:p w:rsidR="00724F77" w:rsidRDefault="00724F77" w:rsidP="00340C6D">
            <w:pPr>
              <w:jc w:val="center"/>
            </w:pPr>
            <w:r>
              <w:rPr>
                <w:noProof/>
                <w:lang w:val="en-GB" w:eastAsia="en-GB"/>
              </w:rPr>
              <w:drawing>
                <wp:inline distT="0" distB="0" distL="0" distR="0" wp14:anchorId="15125CF7" wp14:editId="15125CF8">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rsidR="00724F77" w:rsidRDefault="00724F77" w:rsidP="00340C6D">
            <w:pPr>
              <w:jc w:val="center"/>
            </w:pPr>
            <w:r w:rsidRPr="008F1E74">
              <w:rPr>
                <w:lang w:val="en-GB"/>
              </w:rPr>
              <w:t xml:space="preserve">Page </w:t>
            </w:r>
            <w:r w:rsidR="00D44D3B">
              <w:rPr>
                <w:lang w:val="en-GB"/>
              </w:rPr>
              <w:t>6</w:t>
            </w:r>
          </w:p>
        </w:tc>
      </w:tr>
      <w:tr w:rsidR="00724F77" w:rsidRPr="00146C2B" w:rsidTr="00340C6D">
        <w:trPr>
          <w:trHeight w:val="360"/>
        </w:trPr>
        <w:tc>
          <w:tcPr>
            <w:tcW w:w="2779" w:type="dxa"/>
            <w:gridSpan w:val="5"/>
            <w:vMerge/>
          </w:tcPr>
          <w:p w:rsidR="00724F77" w:rsidRDefault="00724F77" w:rsidP="00340C6D"/>
        </w:tc>
        <w:tc>
          <w:tcPr>
            <w:tcW w:w="1334" w:type="dxa"/>
            <w:gridSpan w:val="2"/>
            <w:tcBorders>
              <w:top w:val="nil"/>
              <w:bottom w:val="nil"/>
              <w:right w:val="nil"/>
            </w:tcBorders>
          </w:tcPr>
          <w:p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rsidR="00724F77" w:rsidRPr="00146C2B" w:rsidRDefault="00724F77" w:rsidP="00340C6D">
            <w:pPr>
              <w:jc w:val="center"/>
              <w:rPr>
                <w:szCs w:val="14"/>
              </w:rPr>
            </w:pPr>
            <w:r>
              <w:rPr>
                <w:szCs w:val="14"/>
              </w:rPr>
              <w:t>Appl. No.</w:t>
            </w:r>
          </w:p>
        </w:tc>
      </w:tr>
      <w:tr w:rsidR="00724F77" w:rsidTr="00340C6D">
        <w:trPr>
          <w:trHeight w:val="225"/>
        </w:trPr>
        <w:tc>
          <w:tcPr>
            <w:tcW w:w="2779" w:type="dxa"/>
            <w:gridSpan w:val="5"/>
            <w:vMerge/>
          </w:tcPr>
          <w:p w:rsidR="00724F77" w:rsidRDefault="00724F77" w:rsidP="00340C6D"/>
        </w:tc>
        <w:tc>
          <w:tcPr>
            <w:tcW w:w="1440" w:type="dxa"/>
            <w:gridSpan w:val="3"/>
            <w:tcBorders>
              <w:top w:val="nil"/>
              <w:right w:val="nil"/>
            </w:tcBorders>
          </w:tcPr>
          <w:p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rsidR="00724F77" w:rsidRPr="00143474" w:rsidRDefault="00340C6D" w:rsidP="00340C6D">
                <w:r>
                  <w:rPr>
                    <w:lang w:val="en-GB"/>
                  </w:rPr>
                  <w:t xml:space="preserve">  </w:t>
                </w:r>
              </w:p>
            </w:tc>
          </w:sdtContent>
        </w:sdt>
        <w:tc>
          <w:tcPr>
            <w:tcW w:w="567" w:type="dxa"/>
            <w:tcBorders>
              <w:top w:val="nil"/>
              <w:left w:val="nil"/>
              <w:right w:val="nil"/>
            </w:tcBorders>
          </w:tcPr>
          <w:p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rsidR="00724F77" w:rsidRDefault="00724F77" w:rsidP="00340C6D">
                <w:pPr>
                  <w:jc w:val="center"/>
                </w:pPr>
                <w:r>
                  <w:rPr>
                    <w:lang w:val="en-GB"/>
                  </w:rPr>
                  <w:t xml:space="preserve">  </w:t>
                </w:r>
              </w:p>
            </w:tc>
          </w:sdtContent>
        </w:sdt>
      </w:tr>
      <w:tr w:rsidR="00724F77" w:rsidRPr="0008562F" w:rsidTr="00340C6D">
        <w:trPr>
          <w:gridBefore w:val="1"/>
          <w:gridAfter w:val="1"/>
          <w:wBefore w:w="10" w:type="dxa"/>
          <w:wAfter w:w="8" w:type="dxa"/>
          <w:trHeight w:val="20"/>
        </w:trPr>
        <w:tc>
          <w:tcPr>
            <w:tcW w:w="9579" w:type="dxa"/>
            <w:gridSpan w:val="12"/>
            <w:vMerge w:val="restart"/>
            <w:tcBorders>
              <w:bottom w:val="nil"/>
              <w:right w:val="nil"/>
            </w:tcBorders>
            <w:vAlign w:val="center"/>
          </w:tcPr>
          <w:p w:rsidR="00724F77" w:rsidRPr="0008562F" w:rsidRDefault="00724F77" w:rsidP="00340C6D">
            <w:r w:rsidRPr="00CE5876">
              <w:t>ANNEX 2 : CONFIDENTIAL DATA</w:t>
            </w:r>
          </w:p>
        </w:tc>
        <w:tc>
          <w:tcPr>
            <w:tcW w:w="472" w:type="dxa"/>
            <w:gridSpan w:val="2"/>
            <w:tcBorders>
              <w:left w:val="nil"/>
              <w:bottom w:val="nil"/>
            </w:tcBorders>
            <w:vAlign w:val="center"/>
          </w:tcPr>
          <w:p w:rsidR="00724F77" w:rsidRPr="0008562F" w:rsidRDefault="00724F77" w:rsidP="00340C6D"/>
        </w:tc>
      </w:tr>
      <w:tr w:rsidR="00724F77" w:rsidRPr="0008562F"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rsidR="00724F77" w:rsidRPr="0008562F" w:rsidRDefault="00724F77" w:rsidP="00340C6D"/>
        </w:tc>
        <w:tc>
          <w:tcPr>
            <w:tcW w:w="472" w:type="dxa"/>
            <w:gridSpan w:val="2"/>
            <w:tcBorders>
              <w:top w:val="nil"/>
              <w:left w:val="nil"/>
            </w:tcBorders>
          </w:tcPr>
          <w:p w:rsidR="00724F77" w:rsidRPr="0008562F" w:rsidRDefault="00724F77" w:rsidP="00340C6D"/>
        </w:tc>
      </w:tr>
      <w:tr w:rsidR="00724F77" w:rsidRPr="0008562F"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rsidR="00724F77" w:rsidRPr="0008562F" w:rsidRDefault="003468C0" w:rsidP="00C3103F">
            <w:pPr>
              <w:jc w:val="center"/>
            </w:pPr>
            <w:r>
              <w:t>1</w:t>
            </w:r>
            <w:r w:rsidR="007200A9">
              <w:t>7</w:t>
            </w:r>
          </w:p>
        </w:tc>
      </w:tr>
      <w:tr w:rsidR="00724F77" w:rsidRPr="0008562F" w:rsidTr="003468C0">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val="restart"/>
            <w:tcBorders>
              <w:left w:val="nil"/>
              <w:bottom w:val="nil"/>
            </w:tcBorders>
          </w:tcPr>
          <w:p w:rsidR="00724F77" w:rsidRPr="0008562F" w:rsidRDefault="00724F77" w:rsidP="00340C6D"/>
        </w:tc>
      </w:tr>
      <w:tr w:rsidR="00724F77" w:rsidRPr="0008562F" w:rsidTr="00340C6D">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tcBorders>
              <w:top w:val="nil"/>
              <w:left w:val="nil"/>
              <w:bottom w:val="nil"/>
            </w:tcBorders>
          </w:tcPr>
          <w:p w:rsidR="00724F77" w:rsidRPr="0008562F" w:rsidRDefault="00724F77" w:rsidP="00340C6D"/>
        </w:tc>
      </w:tr>
      <w:tr w:rsidR="00724F77" w:rsidRPr="0008562F" w:rsidTr="00340C6D">
        <w:trPr>
          <w:gridBefore w:val="1"/>
          <w:gridAfter w:val="1"/>
          <w:wBefore w:w="10" w:type="dxa"/>
          <w:wAfter w:w="8" w:type="dxa"/>
          <w:trHeight w:val="300"/>
        </w:trPr>
        <w:tc>
          <w:tcPr>
            <w:tcW w:w="807" w:type="dxa"/>
            <w:tcBorders>
              <w:top w:val="nil"/>
              <w:right w:val="nil"/>
            </w:tcBorders>
          </w:tcPr>
          <w:p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rsidR="00724F77" w:rsidRPr="0008562F" w:rsidRDefault="00724F77" w:rsidP="00340C6D"/>
        </w:tc>
        <w:tc>
          <w:tcPr>
            <w:tcW w:w="8163" w:type="dxa"/>
            <w:gridSpan w:val="10"/>
            <w:tcBorders>
              <w:top w:val="nil"/>
              <w:left w:val="nil"/>
              <w:right w:val="nil"/>
            </w:tcBorders>
          </w:tcPr>
          <w:p w:rsidR="00724F77" w:rsidRPr="0008562F" w:rsidRDefault="00724F77" w:rsidP="00340C6D"/>
        </w:tc>
        <w:tc>
          <w:tcPr>
            <w:tcW w:w="372" w:type="dxa"/>
            <w:tcBorders>
              <w:top w:val="nil"/>
              <w:left w:val="nil"/>
            </w:tcBorders>
          </w:tcPr>
          <w:p w:rsidR="00724F77" w:rsidRPr="0008562F" w:rsidRDefault="00724F77" w:rsidP="00340C6D"/>
        </w:tc>
      </w:tr>
      <w:tr w:rsidR="00724F77" w:rsidRPr="0008562F" w:rsidTr="00C3103F">
        <w:trPr>
          <w:gridBefore w:val="1"/>
          <w:wBefore w:w="10" w:type="dxa"/>
          <w:trHeight w:val="265"/>
        </w:trPr>
        <w:tc>
          <w:tcPr>
            <w:tcW w:w="9579" w:type="dxa"/>
            <w:gridSpan w:val="12"/>
            <w:tcBorders>
              <w:right w:val="single" w:sz="4" w:space="0" w:color="auto"/>
            </w:tcBorders>
          </w:tcPr>
          <w:p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rsidR="00724F77" w:rsidRPr="0008562F" w:rsidRDefault="00724F77" w:rsidP="00C3103F">
            <w:pPr>
              <w:jc w:val="center"/>
            </w:pPr>
            <w:r>
              <w:t>1</w:t>
            </w:r>
            <w:r w:rsidR="007200A9">
              <w:t>8</w:t>
            </w:r>
          </w:p>
        </w:tc>
      </w:tr>
      <w:tr w:rsidR="00724F77" w:rsidRPr="0008562F" w:rsidTr="00340C6D">
        <w:trPr>
          <w:gridBefore w:val="1"/>
          <w:wBefore w:w="10" w:type="dxa"/>
          <w:trHeight w:val="20"/>
        </w:trPr>
        <w:tc>
          <w:tcPr>
            <w:tcW w:w="807" w:type="dxa"/>
            <w:vAlign w:val="center"/>
          </w:tcPr>
          <w:p w:rsidR="00724F77" w:rsidRPr="0008562F" w:rsidRDefault="00724F77" w:rsidP="00340C6D">
            <w:pPr>
              <w:jc w:val="center"/>
            </w:pPr>
            <w:r w:rsidRPr="0008562F">
              <w:t>No.:</w:t>
            </w:r>
          </w:p>
        </w:tc>
        <w:tc>
          <w:tcPr>
            <w:tcW w:w="2850" w:type="dxa"/>
            <w:gridSpan w:val="4"/>
            <w:vAlign w:val="center"/>
          </w:tcPr>
          <w:p w:rsidR="00724F77" w:rsidRPr="0008562F" w:rsidRDefault="00724F77" w:rsidP="00340C6D">
            <w:pPr>
              <w:jc w:val="center"/>
            </w:pPr>
            <w:r w:rsidRPr="0008562F">
              <w:t>Specification</w:t>
            </w:r>
          </w:p>
        </w:tc>
        <w:tc>
          <w:tcPr>
            <w:tcW w:w="2900" w:type="dxa"/>
            <w:gridSpan w:val="3"/>
            <w:vAlign w:val="center"/>
          </w:tcPr>
          <w:p w:rsidR="00724F77" w:rsidRPr="0008562F" w:rsidRDefault="00724F77" w:rsidP="00340C6D">
            <w:pPr>
              <w:jc w:val="center"/>
            </w:pPr>
            <w:r w:rsidRPr="0008562F">
              <w:t>Paragraph</w:t>
            </w:r>
          </w:p>
        </w:tc>
        <w:tc>
          <w:tcPr>
            <w:tcW w:w="3502" w:type="dxa"/>
            <w:gridSpan w:val="7"/>
            <w:vAlign w:val="center"/>
          </w:tcPr>
          <w:p w:rsidR="00724F77" w:rsidRPr="0008562F" w:rsidRDefault="00724F77" w:rsidP="00340C6D">
            <w:pPr>
              <w:jc w:val="center"/>
            </w:pPr>
            <w:r w:rsidRPr="0008562F">
              <w:t>Non compliance</w:t>
            </w:r>
          </w:p>
        </w:tc>
      </w:tr>
      <w:tr w:rsidR="00724F77" w:rsidRPr="0008562F" w:rsidTr="00340C6D">
        <w:trPr>
          <w:gridBefore w:val="1"/>
          <w:wBefore w:w="10" w:type="dxa"/>
          <w:trHeight w:val="3005"/>
        </w:trPr>
        <w:sdt>
          <w:sdtPr>
            <w:id w:val="-278563977"/>
            <w:showingPlcHdr/>
            <w:text/>
          </w:sdtPr>
          <w:sdtEndPr/>
          <w:sdtContent>
            <w:tc>
              <w:tcPr>
                <w:tcW w:w="807" w:type="dxa"/>
              </w:tcPr>
              <w:p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rsidR="00724F77" w:rsidRPr="0008562F" w:rsidRDefault="00724F77" w:rsidP="00340C6D">
                <w:r w:rsidRPr="009A6F63">
                  <w:rPr>
                    <w:rStyle w:val="PlaceholderText"/>
                    <w:color w:val="FFFFFF" w:themeColor="background1"/>
                  </w:rPr>
                  <w:t>Click here to enter text.</w:t>
                </w:r>
              </w:p>
            </w:tc>
          </w:sdtContent>
        </w:sdt>
      </w:tr>
      <w:tr w:rsidR="00724F77" w:rsidRPr="0008562F" w:rsidTr="00340C6D">
        <w:trPr>
          <w:gridBefore w:val="1"/>
          <w:wBefore w:w="10" w:type="dxa"/>
          <w:trHeight w:val="113"/>
        </w:trPr>
        <w:tc>
          <w:tcPr>
            <w:tcW w:w="9579" w:type="dxa"/>
            <w:gridSpan w:val="12"/>
            <w:tcBorders>
              <w:bottom w:val="nil"/>
            </w:tcBorders>
          </w:tcPr>
          <w:p w:rsidR="00724F77" w:rsidRPr="0008562F" w:rsidRDefault="00724F77" w:rsidP="00340C6D">
            <w:r w:rsidRPr="0008562F">
              <w:t xml:space="preserve">Additional tasks required to achieve full compliance for ESCC qualification or rationale for acceptability of </w:t>
            </w:r>
          </w:p>
          <w:p w:rsidR="00724F77" w:rsidRPr="0008562F" w:rsidRDefault="00724F77" w:rsidP="00340C6D">
            <w:r w:rsidRPr="0008562F">
              <w:t>noncompliance:</w:t>
            </w:r>
          </w:p>
        </w:tc>
        <w:tc>
          <w:tcPr>
            <w:tcW w:w="480" w:type="dxa"/>
            <w:gridSpan w:val="3"/>
            <w:vAlign w:val="center"/>
          </w:tcPr>
          <w:p w:rsidR="00724F77" w:rsidRPr="0008562F" w:rsidRDefault="00724F77" w:rsidP="00340C6D">
            <w:pPr>
              <w:jc w:val="center"/>
            </w:pPr>
            <w:r>
              <w:t>1</w:t>
            </w:r>
            <w:r w:rsidR="007200A9">
              <w:t>9</w:t>
            </w:r>
          </w:p>
        </w:tc>
      </w:tr>
      <w:tr w:rsidR="00724F77" w:rsidRPr="0008562F"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rsidTr="00340C6D">
        <w:trPr>
          <w:gridBefore w:val="1"/>
          <w:wBefore w:w="10" w:type="dxa"/>
          <w:trHeight w:val="344"/>
        </w:trPr>
        <w:tc>
          <w:tcPr>
            <w:tcW w:w="9579" w:type="dxa"/>
            <w:gridSpan w:val="12"/>
            <w:tcBorders>
              <w:bottom w:val="nil"/>
            </w:tcBorders>
          </w:tcPr>
          <w:p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rsidR="00724F77" w:rsidRPr="0008562F" w:rsidRDefault="007200A9" w:rsidP="00340C6D">
            <w:pPr>
              <w:jc w:val="center"/>
            </w:pPr>
            <w:r>
              <w:t>20</w:t>
            </w:r>
          </w:p>
        </w:tc>
      </w:tr>
      <w:tr w:rsidR="00724F77" w:rsidRPr="0008562F"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bl>
    <w:p w:rsidR="003F307E" w:rsidRDefault="003F307E" w:rsidP="00AC0DD2">
      <w:pPr>
        <w:sectPr w:rsidR="003F307E" w:rsidSect="003F307E">
          <w:type w:val="continuous"/>
          <w:pgSz w:w="12240" w:h="15840"/>
          <w:pgMar w:top="1135" w:right="1440" w:bottom="1134" w:left="1440" w:header="708" w:footer="708" w:gutter="0"/>
          <w:cols w:space="708"/>
          <w:formProt w:val="0"/>
          <w:docGrid w:linePitch="360"/>
        </w:sectPr>
      </w:pPr>
    </w:p>
    <w:p w:rsidR="00090E47" w:rsidRDefault="00090E47" w:rsidP="00AC0DD2"/>
    <w:p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rsidTr="00340C6D">
        <w:trPr>
          <w:trHeight w:val="215"/>
        </w:trPr>
        <w:tc>
          <w:tcPr>
            <w:tcW w:w="2779" w:type="dxa"/>
            <w:gridSpan w:val="2"/>
            <w:vMerge w:val="restart"/>
            <w:vAlign w:val="center"/>
          </w:tcPr>
          <w:p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15125CF9" wp14:editId="15125CFA">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rsidR="003468C0" w:rsidRPr="003468C0" w:rsidRDefault="003468C0" w:rsidP="003468C0">
            <w:pPr>
              <w:jc w:val="center"/>
              <w:rPr>
                <w:rFonts w:cs="Arial"/>
                <w:szCs w:val="14"/>
              </w:rPr>
            </w:pPr>
            <w:r w:rsidRPr="003468C0">
              <w:rPr>
                <w:rFonts w:cs="Arial"/>
                <w:szCs w:val="14"/>
                <w:lang w:val="en-GB"/>
              </w:rPr>
              <w:t xml:space="preserve">Page </w:t>
            </w:r>
            <w:r w:rsidR="00D44D3B">
              <w:rPr>
                <w:rFonts w:cs="Arial"/>
                <w:szCs w:val="14"/>
                <w:lang w:val="en-GB"/>
              </w:rPr>
              <w:t>7</w:t>
            </w:r>
          </w:p>
        </w:tc>
      </w:tr>
      <w:tr w:rsidR="003468C0" w:rsidRPr="003468C0" w:rsidTr="00340C6D">
        <w:trPr>
          <w:trHeight w:val="360"/>
        </w:trPr>
        <w:tc>
          <w:tcPr>
            <w:tcW w:w="2779" w:type="dxa"/>
            <w:gridSpan w:val="2"/>
            <w:vMerge/>
          </w:tcPr>
          <w:p w:rsidR="003468C0" w:rsidRPr="003468C0" w:rsidRDefault="003468C0" w:rsidP="003468C0">
            <w:pPr>
              <w:rPr>
                <w:rFonts w:cs="Arial"/>
                <w:szCs w:val="14"/>
              </w:rPr>
            </w:pPr>
          </w:p>
        </w:tc>
        <w:tc>
          <w:tcPr>
            <w:tcW w:w="1334" w:type="dxa"/>
            <w:tcBorders>
              <w:top w:val="nil"/>
              <w:bottom w:val="nil"/>
              <w:right w:val="nil"/>
            </w:tcBorders>
          </w:tcPr>
          <w:p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rsidR="003468C0" w:rsidRPr="003468C0" w:rsidRDefault="003468C0" w:rsidP="003468C0">
            <w:pPr>
              <w:jc w:val="center"/>
              <w:rPr>
                <w:rFonts w:cs="Arial"/>
                <w:szCs w:val="14"/>
              </w:rPr>
            </w:pPr>
            <w:r w:rsidRPr="003468C0">
              <w:rPr>
                <w:rFonts w:cs="Arial"/>
                <w:szCs w:val="14"/>
              </w:rPr>
              <w:t>Appl. No.</w:t>
            </w:r>
          </w:p>
        </w:tc>
      </w:tr>
      <w:tr w:rsidR="003468C0" w:rsidRPr="003468C0" w:rsidTr="003468C0">
        <w:trPr>
          <w:trHeight w:val="225"/>
        </w:trPr>
        <w:tc>
          <w:tcPr>
            <w:tcW w:w="2779" w:type="dxa"/>
            <w:gridSpan w:val="2"/>
            <w:vMerge/>
          </w:tcPr>
          <w:p w:rsidR="003468C0" w:rsidRPr="003468C0" w:rsidRDefault="003468C0" w:rsidP="003468C0">
            <w:pPr>
              <w:rPr>
                <w:rFonts w:cs="Arial"/>
                <w:szCs w:val="14"/>
              </w:rPr>
            </w:pPr>
          </w:p>
        </w:tc>
        <w:tc>
          <w:tcPr>
            <w:tcW w:w="1724" w:type="dxa"/>
            <w:gridSpan w:val="2"/>
            <w:tcBorders>
              <w:top w:val="nil"/>
              <w:right w:val="nil"/>
            </w:tcBorders>
          </w:tcPr>
          <w:p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rsidR="003468C0" w:rsidRPr="003468C0" w:rsidRDefault="003468C0" w:rsidP="003468C0">
            <w:pPr>
              <w:ind w:right="72"/>
              <w:jc w:val="center"/>
              <w:rPr>
                <w:rFonts w:cs="Arial"/>
                <w:szCs w:val="14"/>
                <w:lang w:val="en-GB"/>
              </w:rPr>
            </w:pPr>
          </w:p>
          <w:p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rsidR="003468C0" w:rsidRPr="003468C0" w:rsidRDefault="003468C0" w:rsidP="003468C0">
            <w:pPr>
              <w:ind w:right="72"/>
              <w:rPr>
                <w:rFonts w:cs="Arial"/>
                <w:szCs w:val="14"/>
                <w:lang w:val="en-GB"/>
              </w:rPr>
            </w:pPr>
          </w:p>
        </w:tc>
      </w:tr>
      <w:tr w:rsidR="003468C0" w:rsidRPr="003468C0"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rsidTr="00340C6D">
              <w:trPr>
                <w:trHeight w:val="559"/>
              </w:trPr>
              <w:tc>
                <w:tcPr>
                  <w:tcW w:w="1536" w:type="dxa"/>
                </w:tcPr>
                <w:p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rsidTr="00340C6D">
              <w:trPr>
                <w:trHeight w:val="840"/>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rsidTr="00340C6D">
              <w:trPr>
                <w:trHeight w:val="659"/>
              </w:trPr>
              <w:tc>
                <w:tcPr>
                  <w:tcW w:w="1536" w:type="dxa"/>
                </w:tcPr>
                <w:p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rsidTr="00340C6D">
              <w:trPr>
                <w:trHeight w:val="1185"/>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rsidTr="00340C6D">
              <w:trPr>
                <w:trHeight w:val="840"/>
              </w:trPr>
              <w:tc>
                <w:tcPr>
                  <w:tcW w:w="1536" w:type="dxa"/>
                </w:tcPr>
                <w:p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rsidR="003468C0" w:rsidRPr="003468C0" w:rsidRDefault="005242BF" w:rsidP="003468C0">
                  <w:pPr>
                    <w:spacing w:after="120"/>
                    <w:rPr>
                      <w:rFonts w:cs="Arial"/>
                      <w:sz w:val="14"/>
                      <w:szCs w:val="14"/>
                    </w:rPr>
                  </w:pPr>
                  <w:r>
                    <w:rPr>
                      <w:rFonts w:cs="Arial"/>
                      <w:sz w:val="14"/>
                      <w:szCs w:val="14"/>
                    </w:rPr>
                    <w:t>Additional Comments</w:t>
                  </w:r>
                </w:p>
              </w:tc>
            </w:tr>
          </w:tbl>
          <w:p w:rsidR="003468C0" w:rsidRPr="003468C0" w:rsidRDefault="003468C0" w:rsidP="003468C0">
            <w:pPr>
              <w:autoSpaceDE w:val="0"/>
              <w:autoSpaceDN w:val="0"/>
              <w:adjustRightInd w:val="0"/>
              <w:rPr>
                <w:rFonts w:cs="Arial"/>
                <w:szCs w:val="14"/>
                <w:lang w:val="en-GB"/>
              </w:rPr>
            </w:pPr>
          </w:p>
        </w:tc>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rsidR="00DA1667" w:rsidRDefault="00DA1667" w:rsidP="00AC0DD2"/>
    <w:sectPr w:rsidR="00DA1667" w:rsidSect="003F307E">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E44"/>
    <w:rsid w:val="00001C7B"/>
    <w:rsid w:val="0002540D"/>
    <w:rsid w:val="00031541"/>
    <w:rsid w:val="00066667"/>
    <w:rsid w:val="000727D4"/>
    <w:rsid w:val="00075363"/>
    <w:rsid w:val="0008562F"/>
    <w:rsid w:val="00090E47"/>
    <w:rsid w:val="000B6B50"/>
    <w:rsid w:val="000B7E88"/>
    <w:rsid w:val="000C3450"/>
    <w:rsid w:val="000C7523"/>
    <w:rsid w:val="000C7734"/>
    <w:rsid w:val="000D6D3E"/>
    <w:rsid w:val="000F645C"/>
    <w:rsid w:val="001045B0"/>
    <w:rsid w:val="00111150"/>
    <w:rsid w:val="00123849"/>
    <w:rsid w:val="00136C43"/>
    <w:rsid w:val="00137AA9"/>
    <w:rsid w:val="00143474"/>
    <w:rsid w:val="00146C2B"/>
    <w:rsid w:val="00180CC4"/>
    <w:rsid w:val="00192C59"/>
    <w:rsid w:val="00193004"/>
    <w:rsid w:val="001B0A7C"/>
    <w:rsid w:val="001C4EFA"/>
    <w:rsid w:val="001D5857"/>
    <w:rsid w:val="00224C0D"/>
    <w:rsid w:val="002446A3"/>
    <w:rsid w:val="0025559B"/>
    <w:rsid w:val="00275FBC"/>
    <w:rsid w:val="002B60C5"/>
    <w:rsid w:val="002E54E9"/>
    <w:rsid w:val="002F33FD"/>
    <w:rsid w:val="00313058"/>
    <w:rsid w:val="003166CB"/>
    <w:rsid w:val="00320547"/>
    <w:rsid w:val="00332EF6"/>
    <w:rsid w:val="00333E50"/>
    <w:rsid w:val="00336204"/>
    <w:rsid w:val="00340C6D"/>
    <w:rsid w:val="00341D42"/>
    <w:rsid w:val="003468C0"/>
    <w:rsid w:val="00355E67"/>
    <w:rsid w:val="003978ED"/>
    <w:rsid w:val="003C5521"/>
    <w:rsid w:val="003F18BD"/>
    <w:rsid w:val="003F307E"/>
    <w:rsid w:val="003F4682"/>
    <w:rsid w:val="0041051C"/>
    <w:rsid w:val="00424E3A"/>
    <w:rsid w:val="00466716"/>
    <w:rsid w:val="00490D06"/>
    <w:rsid w:val="004A7328"/>
    <w:rsid w:val="004C74A9"/>
    <w:rsid w:val="004E5E6B"/>
    <w:rsid w:val="004F1805"/>
    <w:rsid w:val="005242BF"/>
    <w:rsid w:val="00525B75"/>
    <w:rsid w:val="005847DA"/>
    <w:rsid w:val="005D0036"/>
    <w:rsid w:val="00605580"/>
    <w:rsid w:val="00653CE9"/>
    <w:rsid w:val="00663726"/>
    <w:rsid w:val="006776BF"/>
    <w:rsid w:val="00690B2F"/>
    <w:rsid w:val="006959A8"/>
    <w:rsid w:val="006B72FF"/>
    <w:rsid w:val="006D5B50"/>
    <w:rsid w:val="006E19F1"/>
    <w:rsid w:val="006E79DB"/>
    <w:rsid w:val="006F31A1"/>
    <w:rsid w:val="0070342B"/>
    <w:rsid w:val="007200A9"/>
    <w:rsid w:val="00724F77"/>
    <w:rsid w:val="00745493"/>
    <w:rsid w:val="00752319"/>
    <w:rsid w:val="00783DA9"/>
    <w:rsid w:val="00792F0C"/>
    <w:rsid w:val="007F0FF3"/>
    <w:rsid w:val="007F5A0C"/>
    <w:rsid w:val="00807DAA"/>
    <w:rsid w:val="008330BA"/>
    <w:rsid w:val="008475C9"/>
    <w:rsid w:val="00851168"/>
    <w:rsid w:val="0088106E"/>
    <w:rsid w:val="00891E47"/>
    <w:rsid w:val="008D00C4"/>
    <w:rsid w:val="00924A4A"/>
    <w:rsid w:val="00943351"/>
    <w:rsid w:val="00954434"/>
    <w:rsid w:val="009545D1"/>
    <w:rsid w:val="00960C1D"/>
    <w:rsid w:val="00964E73"/>
    <w:rsid w:val="00965E44"/>
    <w:rsid w:val="00976ABF"/>
    <w:rsid w:val="009A6F63"/>
    <w:rsid w:val="009E66AD"/>
    <w:rsid w:val="009E7339"/>
    <w:rsid w:val="00A007AC"/>
    <w:rsid w:val="00A272FE"/>
    <w:rsid w:val="00A5202D"/>
    <w:rsid w:val="00A618E1"/>
    <w:rsid w:val="00AA6FA0"/>
    <w:rsid w:val="00AB02AC"/>
    <w:rsid w:val="00AC0DD2"/>
    <w:rsid w:val="00AC39A1"/>
    <w:rsid w:val="00AE250A"/>
    <w:rsid w:val="00B148FC"/>
    <w:rsid w:val="00B555D6"/>
    <w:rsid w:val="00B650CA"/>
    <w:rsid w:val="00B9356A"/>
    <w:rsid w:val="00B93CA4"/>
    <w:rsid w:val="00B93EA9"/>
    <w:rsid w:val="00BC7B00"/>
    <w:rsid w:val="00BE326B"/>
    <w:rsid w:val="00C3103F"/>
    <w:rsid w:val="00C55139"/>
    <w:rsid w:val="00C70133"/>
    <w:rsid w:val="00C74833"/>
    <w:rsid w:val="00CD49B4"/>
    <w:rsid w:val="00CE5876"/>
    <w:rsid w:val="00CF5D84"/>
    <w:rsid w:val="00D37F78"/>
    <w:rsid w:val="00D44D3B"/>
    <w:rsid w:val="00D5212C"/>
    <w:rsid w:val="00D52B50"/>
    <w:rsid w:val="00DA1667"/>
    <w:rsid w:val="00DB5A63"/>
    <w:rsid w:val="00DC532B"/>
    <w:rsid w:val="00DF382F"/>
    <w:rsid w:val="00E233C1"/>
    <w:rsid w:val="00E8743E"/>
    <w:rsid w:val="00EB1F2E"/>
    <w:rsid w:val="00F02879"/>
    <w:rsid w:val="00F2368E"/>
    <w:rsid w:val="00F35805"/>
    <w:rsid w:val="00F5214E"/>
    <w:rsid w:val="00F54E48"/>
    <w:rsid w:val="00F64163"/>
    <w:rsid w:val="00F87756"/>
    <w:rsid w:val="00F97957"/>
    <w:rsid w:val="00FA3851"/>
    <w:rsid w:val="00FD4FA4"/>
    <w:rsid w:val="00FE0CB2"/>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44D3B"/>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44D3B"/>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7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334713AC19340E89F8F107965A8AB85"/>
        <w:category>
          <w:name w:val="General"/>
          <w:gallery w:val="placeholder"/>
        </w:category>
        <w:types>
          <w:type w:val="bbPlcHdr"/>
        </w:types>
        <w:behaviors>
          <w:behavior w:val="content"/>
        </w:behaviors>
        <w:guid w:val="{46BD43EA-AC70-4741-A3BB-0940A31F1113}"/>
      </w:docPartPr>
      <w:docPartBody>
        <w:p w:rsidR="00637894" w:rsidRDefault="00637894">
          <w:pPr>
            <w:pStyle w:val="E334713AC19340E89F8F107965A8AB85"/>
          </w:pPr>
          <w:r w:rsidRPr="009545D1">
            <w:rPr>
              <w:rStyle w:val="PlaceholderText"/>
              <w:color w:val="FFFFFF" w:themeColor="background1"/>
            </w:rPr>
            <w:t>Click here to enter text.</w:t>
          </w:r>
        </w:p>
      </w:docPartBody>
    </w:docPart>
    <w:docPart>
      <w:docPartPr>
        <w:name w:val="573523A2B9EC460493497667FC81E8F5"/>
        <w:category>
          <w:name w:val="General"/>
          <w:gallery w:val="placeholder"/>
        </w:category>
        <w:types>
          <w:type w:val="bbPlcHdr"/>
        </w:types>
        <w:behaviors>
          <w:behavior w:val="content"/>
        </w:behaviors>
        <w:guid w:val="{3C9B90FD-B082-403D-9BDD-F6A530A08260}"/>
      </w:docPartPr>
      <w:docPartBody>
        <w:p w:rsidR="00637894" w:rsidRDefault="00637894">
          <w:pPr>
            <w:pStyle w:val="573523A2B9EC460493497667FC81E8F5"/>
          </w:pPr>
          <w:r w:rsidRPr="009A6F63">
            <w:rPr>
              <w:rStyle w:val="PlaceholderText"/>
              <w:color w:val="FFFFFF" w:themeColor="background1"/>
            </w:rPr>
            <w:t>Click here to enter text.</w:t>
          </w:r>
        </w:p>
      </w:docPartBody>
    </w:docPart>
    <w:docPart>
      <w:docPartPr>
        <w:name w:val="DA1DBBA3282649A991EA7B3C04AE7557"/>
        <w:category>
          <w:name w:val="General"/>
          <w:gallery w:val="placeholder"/>
        </w:category>
        <w:types>
          <w:type w:val="bbPlcHdr"/>
        </w:types>
        <w:behaviors>
          <w:behavior w:val="content"/>
        </w:behaviors>
        <w:guid w:val="{E0EFC6C0-75CB-4522-8A55-D92C251CF7EF}"/>
      </w:docPartPr>
      <w:docPartBody>
        <w:p w:rsidR="00637894" w:rsidRDefault="00637894">
          <w:pPr>
            <w:pStyle w:val="DA1DBBA3282649A991EA7B3C04AE7557"/>
          </w:pPr>
          <w:r w:rsidRPr="001B0A7C">
            <w:rPr>
              <w:rStyle w:val="PlaceholderText"/>
              <w:color w:val="FFFFFF" w:themeColor="background1"/>
            </w:rPr>
            <w:t>Click here to enter a date.</w:t>
          </w:r>
        </w:p>
      </w:docPartBody>
    </w:docPart>
    <w:docPart>
      <w:docPartPr>
        <w:name w:val="517A086A3122489397079DC3F1293191"/>
        <w:category>
          <w:name w:val="General"/>
          <w:gallery w:val="placeholder"/>
        </w:category>
        <w:types>
          <w:type w:val="bbPlcHdr"/>
        </w:types>
        <w:behaviors>
          <w:behavior w:val="content"/>
        </w:behaviors>
        <w:guid w:val="{DCB1429A-FBD1-4D5B-ABD6-5E9FB666CBF3}"/>
      </w:docPartPr>
      <w:docPartBody>
        <w:p w:rsidR="00637894" w:rsidRDefault="00637894">
          <w:pPr>
            <w:pStyle w:val="517A086A3122489397079DC3F1293191"/>
          </w:pPr>
          <w:r w:rsidRPr="009A6F63">
            <w:rPr>
              <w:rStyle w:val="PlaceholderText"/>
              <w:color w:val="FFFFFF" w:themeColor="background1"/>
            </w:rPr>
            <w:t>Click here to enter text.</w:t>
          </w:r>
        </w:p>
      </w:docPartBody>
    </w:docPart>
    <w:docPart>
      <w:docPartPr>
        <w:name w:val="99BEBC01071841459CFFDF20D8DA06BD"/>
        <w:category>
          <w:name w:val="General"/>
          <w:gallery w:val="placeholder"/>
        </w:category>
        <w:types>
          <w:type w:val="bbPlcHdr"/>
        </w:types>
        <w:behaviors>
          <w:behavior w:val="content"/>
        </w:behaviors>
        <w:guid w:val="{285C07D6-ECC2-4984-AB70-CD325148C3D1}"/>
      </w:docPartPr>
      <w:docPartBody>
        <w:p w:rsidR="00637894" w:rsidRDefault="00637894">
          <w:pPr>
            <w:pStyle w:val="99BEBC01071841459CFFDF20D8DA06BD"/>
          </w:pPr>
          <w:r w:rsidRPr="009A6F63">
            <w:rPr>
              <w:rStyle w:val="PlaceholderText"/>
              <w:color w:val="FFFFFF" w:themeColor="background1"/>
            </w:rPr>
            <w:t>Click here to enter text.</w:t>
          </w:r>
        </w:p>
      </w:docPartBody>
    </w:docPart>
    <w:docPart>
      <w:docPartPr>
        <w:name w:val="EABF040274FC49739ACDC979906C4001"/>
        <w:category>
          <w:name w:val="General"/>
          <w:gallery w:val="placeholder"/>
        </w:category>
        <w:types>
          <w:type w:val="bbPlcHdr"/>
        </w:types>
        <w:behaviors>
          <w:behavior w:val="content"/>
        </w:behaviors>
        <w:guid w:val="{6C71F563-E5EB-437E-AC3F-C80A28BA6626}"/>
      </w:docPartPr>
      <w:docPartBody>
        <w:p w:rsidR="00637894" w:rsidRDefault="00637894">
          <w:pPr>
            <w:pStyle w:val="EABF040274FC49739ACDC979906C4001"/>
          </w:pPr>
          <w:r w:rsidRPr="009A6F63">
            <w:rPr>
              <w:rStyle w:val="PlaceholderText"/>
              <w:color w:val="FFFFFF" w:themeColor="background1"/>
            </w:rPr>
            <w:t>Click here to enter text.</w:t>
          </w:r>
        </w:p>
      </w:docPartBody>
    </w:docPart>
    <w:docPart>
      <w:docPartPr>
        <w:name w:val="F7BA9AC8B27546578BEECEDB5BF88C4E"/>
        <w:category>
          <w:name w:val="General"/>
          <w:gallery w:val="placeholder"/>
        </w:category>
        <w:types>
          <w:type w:val="bbPlcHdr"/>
        </w:types>
        <w:behaviors>
          <w:behavior w:val="content"/>
        </w:behaviors>
        <w:guid w:val="{C4ECA462-8C09-4A93-99FC-04492CA5A63F}"/>
      </w:docPartPr>
      <w:docPartBody>
        <w:p w:rsidR="00637894" w:rsidRDefault="00637894">
          <w:pPr>
            <w:pStyle w:val="F7BA9AC8B27546578BEECEDB5BF88C4E"/>
          </w:pPr>
          <w:r w:rsidRPr="009A6F63">
            <w:rPr>
              <w:rStyle w:val="PlaceholderText"/>
              <w:color w:val="FFFFFF" w:themeColor="background1"/>
            </w:rPr>
            <w:t>Click here to enter text.</w:t>
          </w:r>
        </w:p>
      </w:docPartBody>
    </w:docPart>
    <w:docPart>
      <w:docPartPr>
        <w:name w:val="036C110DC72344B09440EE4A6002DEB2"/>
        <w:category>
          <w:name w:val="General"/>
          <w:gallery w:val="placeholder"/>
        </w:category>
        <w:types>
          <w:type w:val="bbPlcHdr"/>
        </w:types>
        <w:behaviors>
          <w:behavior w:val="content"/>
        </w:behaviors>
        <w:guid w:val="{C1B2F2FC-F54B-4D00-9781-15B7E18F075C}"/>
      </w:docPartPr>
      <w:docPartBody>
        <w:p w:rsidR="00637894" w:rsidRDefault="00637894">
          <w:pPr>
            <w:pStyle w:val="036C110DC72344B09440EE4A6002DEB2"/>
          </w:pPr>
          <w:r w:rsidRPr="009A6F63">
            <w:rPr>
              <w:rStyle w:val="PlaceholderText"/>
              <w:color w:val="FFFFFF" w:themeColor="background1"/>
            </w:rPr>
            <w:t>Click here to enter text.</w:t>
          </w:r>
        </w:p>
      </w:docPartBody>
    </w:docPart>
    <w:docPart>
      <w:docPartPr>
        <w:name w:val="663FF231D7E64DDB99383C3E78981ED9"/>
        <w:category>
          <w:name w:val="General"/>
          <w:gallery w:val="placeholder"/>
        </w:category>
        <w:types>
          <w:type w:val="bbPlcHdr"/>
        </w:types>
        <w:behaviors>
          <w:behavior w:val="content"/>
        </w:behaviors>
        <w:guid w:val="{062710CB-3992-42E3-B262-1093FDC553F9}"/>
      </w:docPartPr>
      <w:docPartBody>
        <w:p w:rsidR="00637894" w:rsidRDefault="00637894">
          <w:pPr>
            <w:pStyle w:val="663FF231D7E64DDB99383C3E78981ED9"/>
          </w:pPr>
          <w:r w:rsidRPr="009A6F63">
            <w:rPr>
              <w:rStyle w:val="PlaceholderText"/>
              <w:color w:val="FFFFFF" w:themeColor="background1"/>
            </w:rPr>
            <w:t>Click here to enter text.</w:t>
          </w:r>
        </w:p>
      </w:docPartBody>
    </w:docPart>
    <w:docPart>
      <w:docPartPr>
        <w:name w:val="4138FDE8933142698DFF279D7B71AD56"/>
        <w:category>
          <w:name w:val="General"/>
          <w:gallery w:val="placeholder"/>
        </w:category>
        <w:types>
          <w:type w:val="bbPlcHdr"/>
        </w:types>
        <w:behaviors>
          <w:behavior w:val="content"/>
        </w:behaviors>
        <w:guid w:val="{F8D53FB8-4951-41EE-B578-8E3359F1ED3B}"/>
      </w:docPartPr>
      <w:docPartBody>
        <w:p w:rsidR="00637894" w:rsidRDefault="00637894">
          <w:pPr>
            <w:pStyle w:val="4138FDE8933142698DFF279D7B71AD56"/>
          </w:pPr>
          <w:r w:rsidRPr="009A6F63">
            <w:rPr>
              <w:rStyle w:val="PlaceholderText"/>
              <w:color w:val="FFFFFF" w:themeColor="background1"/>
            </w:rPr>
            <w:t>Click here to enter text.</w:t>
          </w:r>
        </w:p>
      </w:docPartBody>
    </w:docPart>
    <w:docPart>
      <w:docPartPr>
        <w:name w:val="19572A7A92704E10A841F621152CD1D0"/>
        <w:category>
          <w:name w:val="General"/>
          <w:gallery w:val="placeholder"/>
        </w:category>
        <w:types>
          <w:type w:val="bbPlcHdr"/>
        </w:types>
        <w:behaviors>
          <w:behavior w:val="content"/>
        </w:behaviors>
        <w:guid w:val="{780F2869-2EF7-497B-AED1-57ECEDA0ED48}"/>
      </w:docPartPr>
      <w:docPartBody>
        <w:p w:rsidR="00637894" w:rsidRDefault="00637894">
          <w:pPr>
            <w:pStyle w:val="19572A7A92704E10A841F621152CD1D0"/>
          </w:pPr>
          <w:r w:rsidRPr="009A6F63">
            <w:rPr>
              <w:rStyle w:val="PlaceholderText"/>
              <w:color w:val="FFFFFF" w:themeColor="background1"/>
            </w:rPr>
            <w:t>Click here to enter text.</w:t>
          </w:r>
        </w:p>
      </w:docPartBody>
    </w:docPart>
    <w:docPart>
      <w:docPartPr>
        <w:name w:val="7281485D3DA0406BA6C37EC52C10CF67"/>
        <w:category>
          <w:name w:val="General"/>
          <w:gallery w:val="placeholder"/>
        </w:category>
        <w:types>
          <w:type w:val="bbPlcHdr"/>
        </w:types>
        <w:behaviors>
          <w:behavior w:val="content"/>
        </w:behaviors>
        <w:guid w:val="{ED9B9496-9406-4CCA-B437-D645A60DFBCD}"/>
      </w:docPartPr>
      <w:docPartBody>
        <w:p w:rsidR="00637894" w:rsidRDefault="00637894">
          <w:pPr>
            <w:pStyle w:val="7281485D3DA0406BA6C37EC52C10CF67"/>
          </w:pPr>
          <w:r w:rsidRPr="009A6F63">
            <w:rPr>
              <w:rStyle w:val="PlaceholderText"/>
              <w:color w:val="FFFFFF" w:themeColor="background1"/>
            </w:rPr>
            <w:t>Click here to enter text.</w:t>
          </w:r>
        </w:p>
      </w:docPartBody>
    </w:docPart>
    <w:docPart>
      <w:docPartPr>
        <w:name w:val="2079F7BC3380452BB36D91B5A0023B53"/>
        <w:category>
          <w:name w:val="General"/>
          <w:gallery w:val="placeholder"/>
        </w:category>
        <w:types>
          <w:type w:val="bbPlcHdr"/>
        </w:types>
        <w:behaviors>
          <w:behavior w:val="content"/>
        </w:behaviors>
        <w:guid w:val="{14F90EC2-1112-459D-B784-89B89B93DE6C}"/>
      </w:docPartPr>
      <w:docPartBody>
        <w:p w:rsidR="00637894" w:rsidRDefault="00637894">
          <w:pPr>
            <w:pStyle w:val="2079F7BC3380452BB36D91B5A0023B53"/>
          </w:pPr>
          <w:r w:rsidRPr="009A6F63">
            <w:rPr>
              <w:rStyle w:val="PlaceholderText"/>
              <w:color w:val="FFFFFF" w:themeColor="background1"/>
            </w:rPr>
            <w:t>Click here to enter text.</w:t>
          </w:r>
        </w:p>
      </w:docPartBody>
    </w:docPart>
    <w:docPart>
      <w:docPartPr>
        <w:name w:val="5918CD95C58F437186D94393EF9C8250"/>
        <w:category>
          <w:name w:val="General"/>
          <w:gallery w:val="placeholder"/>
        </w:category>
        <w:types>
          <w:type w:val="bbPlcHdr"/>
        </w:types>
        <w:behaviors>
          <w:behavior w:val="content"/>
        </w:behaviors>
        <w:guid w:val="{F388400F-67B8-40FB-B326-E4C38E1E13EE}"/>
      </w:docPartPr>
      <w:docPartBody>
        <w:p w:rsidR="00637894" w:rsidRDefault="00637894">
          <w:pPr>
            <w:pStyle w:val="5918CD95C58F437186D94393EF9C8250"/>
          </w:pPr>
          <w:r w:rsidRPr="009A6F63">
            <w:rPr>
              <w:rStyle w:val="PlaceholderText"/>
              <w:color w:val="FFFFFF" w:themeColor="background1"/>
            </w:rPr>
            <w:t>Click here to enter text.</w:t>
          </w:r>
        </w:p>
      </w:docPartBody>
    </w:docPart>
    <w:docPart>
      <w:docPartPr>
        <w:name w:val="D7BA7993A9884DEBAD9F62D5D2C5848F"/>
        <w:category>
          <w:name w:val="General"/>
          <w:gallery w:val="placeholder"/>
        </w:category>
        <w:types>
          <w:type w:val="bbPlcHdr"/>
        </w:types>
        <w:behaviors>
          <w:behavior w:val="content"/>
        </w:behaviors>
        <w:guid w:val="{6C0CBB20-9027-42EC-8107-1DE5354C675C}"/>
      </w:docPartPr>
      <w:docPartBody>
        <w:p w:rsidR="00637894" w:rsidRDefault="00637894">
          <w:pPr>
            <w:pStyle w:val="D7BA7993A9884DEBAD9F62D5D2C5848F"/>
          </w:pPr>
          <w:r w:rsidRPr="009A6F63">
            <w:rPr>
              <w:rStyle w:val="PlaceholderText"/>
              <w:color w:val="FFFFFF" w:themeColor="background1"/>
            </w:rPr>
            <w:t>Click here to enter text.</w:t>
          </w:r>
        </w:p>
      </w:docPartBody>
    </w:docPart>
    <w:docPart>
      <w:docPartPr>
        <w:name w:val="D60FC98D68F9450EB540C2C9028CE929"/>
        <w:category>
          <w:name w:val="General"/>
          <w:gallery w:val="placeholder"/>
        </w:category>
        <w:types>
          <w:type w:val="bbPlcHdr"/>
        </w:types>
        <w:behaviors>
          <w:behavior w:val="content"/>
        </w:behaviors>
        <w:guid w:val="{01B3B48B-3D82-405D-B5F1-291FB4DF0E77}"/>
      </w:docPartPr>
      <w:docPartBody>
        <w:p w:rsidR="00637894" w:rsidRDefault="00637894">
          <w:pPr>
            <w:pStyle w:val="D60FC98D68F9450EB540C2C9028CE929"/>
          </w:pPr>
          <w:r w:rsidRPr="009A6F63">
            <w:rPr>
              <w:rStyle w:val="PlaceholderText"/>
              <w:color w:val="FFFFFF" w:themeColor="background1"/>
            </w:rPr>
            <w:t>Click here to enter text.</w:t>
          </w:r>
        </w:p>
      </w:docPartBody>
    </w:docPart>
    <w:docPart>
      <w:docPartPr>
        <w:name w:val="0CADF161976341218FA2D2370CCB5555"/>
        <w:category>
          <w:name w:val="General"/>
          <w:gallery w:val="placeholder"/>
        </w:category>
        <w:types>
          <w:type w:val="bbPlcHdr"/>
        </w:types>
        <w:behaviors>
          <w:behavior w:val="content"/>
        </w:behaviors>
        <w:guid w:val="{40FE26C3-28E4-4AC4-8115-FDF924767768}"/>
      </w:docPartPr>
      <w:docPartBody>
        <w:p w:rsidR="00637894" w:rsidRDefault="00637894">
          <w:pPr>
            <w:pStyle w:val="0CADF161976341218FA2D2370CCB5555"/>
          </w:pPr>
          <w:r w:rsidRPr="009A6F63">
            <w:rPr>
              <w:rStyle w:val="PlaceholderText"/>
              <w:color w:val="FFFFFF" w:themeColor="background1"/>
            </w:rPr>
            <w:t>Click here to enter text.</w:t>
          </w:r>
        </w:p>
      </w:docPartBody>
    </w:docPart>
    <w:docPart>
      <w:docPartPr>
        <w:name w:val="6E98DDD006644802BB79823627017E1B"/>
        <w:category>
          <w:name w:val="General"/>
          <w:gallery w:val="placeholder"/>
        </w:category>
        <w:types>
          <w:type w:val="bbPlcHdr"/>
        </w:types>
        <w:behaviors>
          <w:behavior w:val="content"/>
        </w:behaviors>
        <w:guid w:val="{DD294C27-3824-453C-858E-6FA74E811212}"/>
      </w:docPartPr>
      <w:docPartBody>
        <w:p w:rsidR="00637894" w:rsidRDefault="00637894">
          <w:pPr>
            <w:pStyle w:val="6E98DDD006644802BB79823627017E1B"/>
          </w:pPr>
          <w:r w:rsidRPr="009A6F63">
            <w:rPr>
              <w:rStyle w:val="PlaceholderText"/>
              <w:color w:val="FFFFFF" w:themeColor="background1"/>
            </w:rPr>
            <w:t>Click here to enter text.</w:t>
          </w:r>
        </w:p>
      </w:docPartBody>
    </w:docPart>
    <w:docPart>
      <w:docPartPr>
        <w:name w:val="67B971A0E5D749E48B42E57804CDEC3C"/>
        <w:category>
          <w:name w:val="General"/>
          <w:gallery w:val="placeholder"/>
        </w:category>
        <w:types>
          <w:type w:val="bbPlcHdr"/>
        </w:types>
        <w:behaviors>
          <w:behavior w:val="content"/>
        </w:behaviors>
        <w:guid w:val="{75A80D66-9A43-4D2B-9896-4CB7ABE38603}"/>
      </w:docPartPr>
      <w:docPartBody>
        <w:p w:rsidR="00637894" w:rsidRDefault="00637894">
          <w:pPr>
            <w:pStyle w:val="67B971A0E5D749E48B42E57804CDEC3C"/>
          </w:pPr>
          <w:r w:rsidRPr="009A6F63">
            <w:rPr>
              <w:rStyle w:val="PlaceholderText"/>
              <w:color w:val="FFFFFF" w:themeColor="background1"/>
            </w:rPr>
            <w:t>Click here to enter text.</w:t>
          </w:r>
        </w:p>
      </w:docPartBody>
    </w:docPart>
    <w:docPart>
      <w:docPartPr>
        <w:name w:val="14002D82DE0B40F589C6DF50B655B056"/>
        <w:category>
          <w:name w:val="General"/>
          <w:gallery w:val="placeholder"/>
        </w:category>
        <w:types>
          <w:type w:val="bbPlcHdr"/>
        </w:types>
        <w:behaviors>
          <w:behavior w:val="content"/>
        </w:behaviors>
        <w:guid w:val="{274D907C-8372-4CB5-BA37-084FE1CEF317}"/>
      </w:docPartPr>
      <w:docPartBody>
        <w:p w:rsidR="00637894" w:rsidRDefault="00637894">
          <w:pPr>
            <w:pStyle w:val="14002D82DE0B40F589C6DF50B655B056"/>
          </w:pPr>
          <w:r w:rsidRPr="00AE250A">
            <w:rPr>
              <w:rStyle w:val="PlaceholderText"/>
              <w:color w:val="FFFFFF" w:themeColor="background1"/>
            </w:rPr>
            <w:t>Click here to enter text.</w:t>
          </w:r>
        </w:p>
      </w:docPartBody>
    </w:docPart>
    <w:docPart>
      <w:docPartPr>
        <w:name w:val="72533421360C47EBBCAA9CD81D9A3068"/>
        <w:category>
          <w:name w:val="General"/>
          <w:gallery w:val="placeholder"/>
        </w:category>
        <w:types>
          <w:type w:val="bbPlcHdr"/>
        </w:types>
        <w:behaviors>
          <w:behavior w:val="content"/>
        </w:behaviors>
        <w:guid w:val="{8A90B178-D98A-4226-8747-677FC8178328}"/>
      </w:docPartPr>
      <w:docPartBody>
        <w:p w:rsidR="00637894" w:rsidRDefault="00637894">
          <w:pPr>
            <w:pStyle w:val="72533421360C47EBBCAA9CD81D9A3068"/>
          </w:pPr>
          <w:r w:rsidRPr="009A6F63">
            <w:rPr>
              <w:rStyle w:val="PlaceholderText"/>
              <w:color w:val="FFFFFF" w:themeColor="background1"/>
            </w:rPr>
            <w:t>Click here to enter text.</w:t>
          </w:r>
        </w:p>
      </w:docPartBody>
    </w:docPart>
    <w:docPart>
      <w:docPartPr>
        <w:name w:val="754F2457DBFA4978AC863A00D141C477"/>
        <w:category>
          <w:name w:val="General"/>
          <w:gallery w:val="placeholder"/>
        </w:category>
        <w:types>
          <w:type w:val="bbPlcHdr"/>
        </w:types>
        <w:behaviors>
          <w:behavior w:val="content"/>
        </w:behaviors>
        <w:guid w:val="{863BD8D8-CEA5-4A73-888D-74FFE3CA43B7}"/>
      </w:docPartPr>
      <w:docPartBody>
        <w:p w:rsidR="00637894" w:rsidRDefault="00637894">
          <w:pPr>
            <w:pStyle w:val="754F2457DBFA4978AC863A00D141C477"/>
          </w:pPr>
          <w:r w:rsidRPr="009A6F63">
            <w:rPr>
              <w:rStyle w:val="PlaceholderText"/>
              <w:color w:val="FFFFFF" w:themeColor="background1"/>
            </w:rPr>
            <w:t>Click here to enter text.</w:t>
          </w:r>
        </w:p>
      </w:docPartBody>
    </w:docPart>
    <w:docPart>
      <w:docPartPr>
        <w:name w:val="71DFD0D302DF400CB2258954C2CB806E"/>
        <w:category>
          <w:name w:val="General"/>
          <w:gallery w:val="placeholder"/>
        </w:category>
        <w:types>
          <w:type w:val="bbPlcHdr"/>
        </w:types>
        <w:behaviors>
          <w:behavior w:val="content"/>
        </w:behaviors>
        <w:guid w:val="{386644B4-FBF0-4420-9F14-A1D2903BCD67}"/>
      </w:docPartPr>
      <w:docPartBody>
        <w:p w:rsidR="00637894" w:rsidRDefault="00637894">
          <w:pPr>
            <w:pStyle w:val="71DFD0D302DF400CB2258954C2CB806E"/>
          </w:pPr>
          <w:r w:rsidRPr="00AE250A">
            <w:rPr>
              <w:rStyle w:val="PlaceholderText"/>
              <w:color w:val="FFFFFF" w:themeColor="background1"/>
            </w:rPr>
            <w:t>Click here to enter text.</w:t>
          </w:r>
        </w:p>
      </w:docPartBody>
    </w:docPart>
    <w:docPart>
      <w:docPartPr>
        <w:name w:val="CCC7DA49AC0347BD84483CB422282E59"/>
        <w:category>
          <w:name w:val="General"/>
          <w:gallery w:val="placeholder"/>
        </w:category>
        <w:types>
          <w:type w:val="bbPlcHdr"/>
        </w:types>
        <w:behaviors>
          <w:behavior w:val="content"/>
        </w:behaviors>
        <w:guid w:val="{1F9E5F66-729F-4E82-A089-BF406A6C22D0}"/>
      </w:docPartPr>
      <w:docPartBody>
        <w:p w:rsidR="00637894" w:rsidRDefault="00637894">
          <w:pPr>
            <w:pStyle w:val="CCC7DA49AC0347BD84483CB422282E59"/>
          </w:pPr>
          <w:r w:rsidRPr="009A6F63">
            <w:rPr>
              <w:rStyle w:val="PlaceholderText"/>
              <w:color w:val="FFFFFF" w:themeColor="background1"/>
            </w:rPr>
            <w:t>Click here to enter text.</w:t>
          </w:r>
        </w:p>
      </w:docPartBody>
    </w:docPart>
    <w:docPart>
      <w:docPartPr>
        <w:name w:val="6ABA9C99C49846CD8B34CFC397CF9F50"/>
        <w:category>
          <w:name w:val="General"/>
          <w:gallery w:val="placeholder"/>
        </w:category>
        <w:types>
          <w:type w:val="bbPlcHdr"/>
        </w:types>
        <w:behaviors>
          <w:behavior w:val="content"/>
        </w:behaviors>
        <w:guid w:val="{D6AC09FA-9B6E-40D0-B2E4-EB6FC8FA8F9D}"/>
      </w:docPartPr>
      <w:docPartBody>
        <w:p w:rsidR="00637894" w:rsidRDefault="00637894">
          <w:pPr>
            <w:pStyle w:val="6ABA9C99C49846CD8B34CFC397CF9F50"/>
          </w:pPr>
          <w:r w:rsidRPr="009A6F63">
            <w:rPr>
              <w:rStyle w:val="PlaceholderText"/>
              <w:color w:val="FFFFFF" w:themeColor="background1"/>
            </w:rPr>
            <w:t>Click here to enter text.</w:t>
          </w:r>
        </w:p>
      </w:docPartBody>
    </w:docPart>
    <w:docPart>
      <w:docPartPr>
        <w:name w:val="7310037EAD484EE88734EF3DBB3AC68D"/>
        <w:category>
          <w:name w:val="General"/>
          <w:gallery w:val="placeholder"/>
        </w:category>
        <w:types>
          <w:type w:val="bbPlcHdr"/>
        </w:types>
        <w:behaviors>
          <w:behavior w:val="content"/>
        </w:behaviors>
        <w:guid w:val="{CBEECCE5-463B-46CE-BBEC-92AB379AD468}"/>
      </w:docPartPr>
      <w:docPartBody>
        <w:p w:rsidR="00637894" w:rsidRDefault="00637894">
          <w:pPr>
            <w:pStyle w:val="7310037EAD484EE88734EF3DBB3AC68D"/>
          </w:pPr>
          <w:r w:rsidRPr="009A6F63">
            <w:rPr>
              <w:rStyle w:val="PlaceholderText"/>
              <w:color w:val="FFFFFF" w:themeColor="background1"/>
            </w:rPr>
            <w:t>Click here to enter text.</w:t>
          </w:r>
        </w:p>
      </w:docPartBody>
    </w:docPart>
    <w:docPart>
      <w:docPartPr>
        <w:name w:val="6E578E29DBA3452B8BF48830B63BF1BE"/>
        <w:category>
          <w:name w:val="General"/>
          <w:gallery w:val="placeholder"/>
        </w:category>
        <w:types>
          <w:type w:val="bbPlcHdr"/>
        </w:types>
        <w:behaviors>
          <w:behavior w:val="content"/>
        </w:behaviors>
        <w:guid w:val="{7D27E493-E52C-43D5-B1F0-A899695D4634}"/>
      </w:docPartPr>
      <w:docPartBody>
        <w:p w:rsidR="00637894" w:rsidRDefault="00637894">
          <w:pPr>
            <w:pStyle w:val="6E578E29DBA3452B8BF48830B63BF1BE"/>
          </w:pPr>
          <w:r w:rsidRPr="00CE5876">
            <w:rPr>
              <w:rStyle w:val="PlaceholderText"/>
              <w:color w:val="FFFFFF" w:themeColor="background1"/>
            </w:rPr>
            <w:t>Click here to enter a date.</w:t>
          </w:r>
        </w:p>
      </w:docPartBody>
    </w:docPart>
    <w:docPart>
      <w:docPartPr>
        <w:name w:val="7B8DED965D6845DC99B3E6D75D9475CC"/>
        <w:category>
          <w:name w:val="General"/>
          <w:gallery w:val="placeholder"/>
        </w:category>
        <w:types>
          <w:type w:val="bbPlcHdr"/>
        </w:types>
        <w:behaviors>
          <w:behavior w:val="content"/>
        </w:behaviors>
        <w:guid w:val="{2F8EA2E1-4066-4A76-91E8-872DC50A867F}"/>
      </w:docPartPr>
      <w:docPartBody>
        <w:p w:rsidR="00637894" w:rsidRDefault="00637894">
          <w:pPr>
            <w:pStyle w:val="7B8DED965D6845DC99B3E6D75D9475CC"/>
          </w:pPr>
          <w:r w:rsidRPr="009A6F63">
            <w:rPr>
              <w:rStyle w:val="PlaceholderText"/>
              <w:color w:val="FFFFFF" w:themeColor="background1"/>
            </w:rPr>
            <w:t>Click here to enter text.</w:t>
          </w:r>
        </w:p>
      </w:docPartBody>
    </w:docPart>
    <w:docPart>
      <w:docPartPr>
        <w:name w:val="19C6F4013C5845EA838EB4016BC222DC"/>
        <w:category>
          <w:name w:val="General"/>
          <w:gallery w:val="placeholder"/>
        </w:category>
        <w:types>
          <w:type w:val="bbPlcHdr"/>
        </w:types>
        <w:behaviors>
          <w:behavior w:val="content"/>
        </w:behaviors>
        <w:guid w:val="{4809E25D-6626-4E44-97A9-A4464C4203AB}"/>
      </w:docPartPr>
      <w:docPartBody>
        <w:p w:rsidR="00637894" w:rsidRDefault="00637894">
          <w:pPr>
            <w:pStyle w:val="19C6F4013C5845EA838EB4016BC222DC"/>
          </w:pPr>
          <w:r w:rsidRPr="00CE5876">
            <w:rPr>
              <w:rStyle w:val="PlaceholderText"/>
              <w:color w:val="FFFFFF" w:themeColor="background1"/>
            </w:rPr>
            <w:t>Click here to enter a date.</w:t>
          </w:r>
        </w:p>
      </w:docPartBody>
    </w:docPart>
    <w:docPart>
      <w:docPartPr>
        <w:name w:val="6838511981CB4BDDB04E2D4E86C45081"/>
        <w:category>
          <w:name w:val="General"/>
          <w:gallery w:val="placeholder"/>
        </w:category>
        <w:types>
          <w:type w:val="bbPlcHdr"/>
        </w:types>
        <w:behaviors>
          <w:behavior w:val="content"/>
        </w:behaviors>
        <w:guid w:val="{E42811EE-E7C9-45E4-92F7-F001F81DFE3B}"/>
      </w:docPartPr>
      <w:docPartBody>
        <w:p w:rsidR="00637894" w:rsidRDefault="00637894">
          <w:pPr>
            <w:pStyle w:val="6838511981CB4BDDB04E2D4E86C45081"/>
          </w:pPr>
          <w:r w:rsidRPr="009A6F63">
            <w:rPr>
              <w:rStyle w:val="PlaceholderText"/>
              <w:color w:val="FFFFFF" w:themeColor="background1"/>
            </w:rPr>
            <w:t>Click here to enter text.</w:t>
          </w:r>
        </w:p>
      </w:docPartBody>
    </w:docPart>
    <w:docPart>
      <w:docPartPr>
        <w:name w:val="9A99E4D27C7348F186591D80244EA588"/>
        <w:category>
          <w:name w:val="General"/>
          <w:gallery w:val="placeholder"/>
        </w:category>
        <w:types>
          <w:type w:val="bbPlcHdr"/>
        </w:types>
        <w:behaviors>
          <w:behavior w:val="content"/>
        </w:behaviors>
        <w:guid w:val="{4ABEA9BF-BADE-47AD-A0A5-34C865FB6104}"/>
      </w:docPartPr>
      <w:docPartBody>
        <w:p w:rsidR="00637894" w:rsidRDefault="00637894">
          <w:pPr>
            <w:pStyle w:val="9A99E4D27C7348F186591D80244EA588"/>
          </w:pPr>
          <w:r w:rsidRPr="004647F9">
            <w:rPr>
              <w:rStyle w:val="PlaceholderText"/>
              <w:color w:val="FFFFFF" w:themeColor="background1"/>
            </w:rPr>
            <w:t>Click here to enter text.</w:t>
          </w:r>
        </w:p>
      </w:docPartBody>
    </w:docPart>
    <w:docPart>
      <w:docPartPr>
        <w:name w:val="EA0385B194EA4C5BB70ACC64525C1523"/>
        <w:category>
          <w:name w:val="General"/>
          <w:gallery w:val="placeholder"/>
        </w:category>
        <w:types>
          <w:type w:val="bbPlcHdr"/>
        </w:types>
        <w:behaviors>
          <w:behavior w:val="content"/>
        </w:behaviors>
        <w:guid w:val="{30AEB122-A20C-4B85-B393-2CE35D02F4CA}"/>
      </w:docPartPr>
      <w:docPartBody>
        <w:p w:rsidR="00637894" w:rsidRDefault="00637894">
          <w:pPr>
            <w:pStyle w:val="EA0385B194EA4C5BB70ACC64525C1523"/>
          </w:pPr>
          <w:r w:rsidRPr="004647F9">
            <w:rPr>
              <w:rStyle w:val="PlaceholderText"/>
              <w:color w:val="FFFFFF" w:themeColor="background1"/>
            </w:rPr>
            <w:t>Click here to enter text.</w:t>
          </w:r>
        </w:p>
      </w:docPartBody>
    </w:docPart>
    <w:docPart>
      <w:docPartPr>
        <w:name w:val="6FD910AD69F740A2B04909F3228F4C8F"/>
        <w:category>
          <w:name w:val="General"/>
          <w:gallery w:val="placeholder"/>
        </w:category>
        <w:types>
          <w:type w:val="bbPlcHdr"/>
        </w:types>
        <w:behaviors>
          <w:behavior w:val="content"/>
        </w:behaviors>
        <w:guid w:val="{698EA58C-6345-4478-88DB-68133D1BDB4F}"/>
      </w:docPartPr>
      <w:docPartBody>
        <w:p w:rsidR="00637894" w:rsidRDefault="00637894">
          <w:pPr>
            <w:pStyle w:val="6FD910AD69F740A2B04909F3228F4C8F"/>
          </w:pPr>
          <w:r w:rsidRPr="00B148FC">
            <w:rPr>
              <w:rStyle w:val="PlaceholderText"/>
              <w:color w:val="FFFFFF" w:themeColor="background1"/>
            </w:rPr>
            <w:t>Click here to enter text.</w:t>
          </w:r>
        </w:p>
      </w:docPartBody>
    </w:docPart>
    <w:docPart>
      <w:docPartPr>
        <w:name w:val="E1023ECB352B492696D1D0FFB82B5A68"/>
        <w:category>
          <w:name w:val="General"/>
          <w:gallery w:val="placeholder"/>
        </w:category>
        <w:types>
          <w:type w:val="bbPlcHdr"/>
        </w:types>
        <w:behaviors>
          <w:behavior w:val="content"/>
        </w:behaviors>
        <w:guid w:val="{4EFC47E4-479C-428E-A995-5FA28F261693}"/>
      </w:docPartPr>
      <w:docPartBody>
        <w:p w:rsidR="00637894" w:rsidRDefault="00637894">
          <w:pPr>
            <w:pStyle w:val="E1023ECB352B492696D1D0FFB82B5A68"/>
          </w:pPr>
          <w:r w:rsidRPr="004647F9">
            <w:rPr>
              <w:rStyle w:val="PlaceholderText"/>
              <w:color w:val="FFFFFF" w:themeColor="background1"/>
            </w:rPr>
            <w:t>Click here to enter text.</w:t>
          </w:r>
        </w:p>
      </w:docPartBody>
    </w:docPart>
    <w:docPart>
      <w:docPartPr>
        <w:name w:val="7EE251655F3049BB828B6AE72481CEA9"/>
        <w:category>
          <w:name w:val="General"/>
          <w:gallery w:val="placeholder"/>
        </w:category>
        <w:types>
          <w:type w:val="bbPlcHdr"/>
        </w:types>
        <w:behaviors>
          <w:behavior w:val="content"/>
        </w:behaviors>
        <w:guid w:val="{0AB3A713-B678-424A-A310-705478694D9D}"/>
      </w:docPartPr>
      <w:docPartBody>
        <w:p w:rsidR="00637894" w:rsidRDefault="00637894">
          <w:pPr>
            <w:pStyle w:val="7EE251655F3049BB828B6AE72481CEA9"/>
          </w:pPr>
          <w:r w:rsidRPr="009A6F63">
            <w:rPr>
              <w:rStyle w:val="PlaceholderText"/>
              <w:color w:val="FFFFFF" w:themeColor="background1"/>
            </w:rPr>
            <w:t>Click here to enter text.</w:t>
          </w:r>
        </w:p>
      </w:docPartBody>
    </w:docPart>
    <w:docPart>
      <w:docPartPr>
        <w:name w:val="9E1EB021E1994AC098AE01845E301CC3"/>
        <w:category>
          <w:name w:val="General"/>
          <w:gallery w:val="placeholder"/>
        </w:category>
        <w:types>
          <w:type w:val="bbPlcHdr"/>
        </w:types>
        <w:behaviors>
          <w:behavior w:val="content"/>
        </w:behaviors>
        <w:guid w:val="{1B53E66C-53D1-4778-AF91-FC6411776CEE}"/>
      </w:docPartPr>
      <w:docPartBody>
        <w:p w:rsidR="00637894" w:rsidRDefault="00637894">
          <w:pPr>
            <w:pStyle w:val="9E1EB021E1994AC098AE01845E301CC3"/>
          </w:pPr>
          <w:r w:rsidRPr="00CE5876">
            <w:rPr>
              <w:rStyle w:val="PlaceholderText"/>
              <w:color w:val="FFFFFF" w:themeColor="background1"/>
            </w:rPr>
            <w:t>Click here to enter a date.</w:t>
          </w:r>
        </w:p>
      </w:docPartBody>
    </w:docPart>
    <w:docPart>
      <w:docPartPr>
        <w:name w:val="4A9A3921E89A470E9D9384D4BDC4817B"/>
        <w:category>
          <w:name w:val="General"/>
          <w:gallery w:val="placeholder"/>
        </w:category>
        <w:types>
          <w:type w:val="bbPlcHdr"/>
        </w:types>
        <w:behaviors>
          <w:behavior w:val="content"/>
        </w:behaviors>
        <w:guid w:val="{71BBF901-24ED-4490-9585-9D910326260D}"/>
      </w:docPartPr>
      <w:docPartBody>
        <w:p w:rsidR="00637894" w:rsidRDefault="00637894">
          <w:pPr>
            <w:pStyle w:val="4A9A3921E89A470E9D9384D4BDC4817B"/>
          </w:pPr>
          <w:r w:rsidRPr="009A6F63">
            <w:rPr>
              <w:rStyle w:val="PlaceholderText"/>
              <w:color w:val="FFFFFF" w:themeColor="background1"/>
            </w:rPr>
            <w:t>Click here to enter text.</w:t>
          </w:r>
        </w:p>
      </w:docPartBody>
    </w:docPart>
    <w:docPart>
      <w:docPartPr>
        <w:name w:val="C1D4F171DDD44C8EBBC8A2E49C278281"/>
        <w:category>
          <w:name w:val="General"/>
          <w:gallery w:val="placeholder"/>
        </w:category>
        <w:types>
          <w:type w:val="bbPlcHdr"/>
        </w:types>
        <w:behaviors>
          <w:behavior w:val="content"/>
        </w:behaviors>
        <w:guid w:val="{1B5CE27E-74C3-4DE5-A9A3-D26151AA1B70}"/>
      </w:docPartPr>
      <w:docPartBody>
        <w:p w:rsidR="00637894" w:rsidRDefault="00637894">
          <w:pPr>
            <w:pStyle w:val="C1D4F171DDD44C8EBBC8A2E49C278281"/>
          </w:pPr>
          <w:r w:rsidRPr="009A6F63">
            <w:rPr>
              <w:rStyle w:val="PlaceholderText"/>
              <w:color w:val="FFFFFF" w:themeColor="background1"/>
            </w:rPr>
            <w:t>Click here to enter text.</w:t>
          </w:r>
        </w:p>
      </w:docPartBody>
    </w:docPart>
    <w:docPart>
      <w:docPartPr>
        <w:name w:val="12E46E5C592347BEBEDCDFAEF4D5CFED"/>
        <w:category>
          <w:name w:val="General"/>
          <w:gallery w:val="placeholder"/>
        </w:category>
        <w:types>
          <w:type w:val="bbPlcHdr"/>
        </w:types>
        <w:behaviors>
          <w:behavior w:val="content"/>
        </w:behaviors>
        <w:guid w:val="{026AC675-9A2D-47E9-93A3-E2F0E544826C}"/>
      </w:docPartPr>
      <w:docPartBody>
        <w:p w:rsidR="00637894" w:rsidRDefault="00637894">
          <w:pPr>
            <w:pStyle w:val="12E46E5C592347BEBEDCDFAEF4D5CFED"/>
          </w:pPr>
          <w:r w:rsidRPr="00CE5876">
            <w:rPr>
              <w:rStyle w:val="PlaceholderText"/>
              <w:color w:val="FFFFFF" w:themeColor="background1"/>
            </w:rPr>
            <w:t>Click here to enter a date.</w:t>
          </w:r>
        </w:p>
      </w:docPartBody>
    </w:docPart>
    <w:docPart>
      <w:docPartPr>
        <w:name w:val="9D736991030F4965B18FABF838993F01"/>
        <w:category>
          <w:name w:val="General"/>
          <w:gallery w:val="placeholder"/>
        </w:category>
        <w:types>
          <w:type w:val="bbPlcHdr"/>
        </w:types>
        <w:behaviors>
          <w:behavior w:val="content"/>
        </w:behaviors>
        <w:guid w:val="{63440BEE-13C4-4B55-9760-152A34AC3E4C}"/>
      </w:docPartPr>
      <w:docPartBody>
        <w:p w:rsidR="00637894" w:rsidRDefault="00637894">
          <w:pPr>
            <w:pStyle w:val="9D736991030F4965B18FABF838993F01"/>
          </w:pPr>
          <w:r w:rsidRPr="009A6F63">
            <w:rPr>
              <w:rStyle w:val="PlaceholderText"/>
              <w:color w:val="FFFFFF" w:themeColor="background1"/>
            </w:rPr>
            <w:t>Click here to enter text.</w:t>
          </w:r>
        </w:p>
      </w:docPartBody>
    </w:docPart>
    <w:docPart>
      <w:docPartPr>
        <w:name w:val="AC27B5776BFE418FA176E7D7FB5DCE86"/>
        <w:category>
          <w:name w:val="General"/>
          <w:gallery w:val="placeholder"/>
        </w:category>
        <w:types>
          <w:type w:val="bbPlcHdr"/>
        </w:types>
        <w:behaviors>
          <w:behavior w:val="content"/>
        </w:behaviors>
        <w:guid w:val="{5D74D997-7C8C-4F20-A880-4696B88ADBC3}"/>
      </w:docPartPr>
      <w:docPartBody>
        <w:p w:rsidR="00637894" w:rsidRDefault="00637894">
          <w:pPr>
            <w:pStyle w:val="AC27B5776BFE418FA176E7D7FB5DCE86"/>
          </w:pPr>
          <w:r w:rsidRPr="00AE250A">
            <w:rPr>
              <w:rStyle w:val="PlaceholderText"/>
              <w:color w:val="FFFFFF" w:themeColor="background1"/>
            </w:rPr>
            <w:t>Click here to enter text.</w:t>
          </w:r>
        </w:p>
      </w:docPartBody>
    </w:docPart>
    <w:docPart>
      <w:docPartPr>
        <w:name w:val="F8BF46B8CD8F41AC8A6E8C69572E0BB6"/>
        <w:category>
          <w:name w:val="General"/>
          <w:gallery w:val="placeholder"/>
        </w:category>
        <w:types>
          <w:type w:val="bbPlcHdr"/>
        </w:types>
        <w:behaviors>
          <w:behavior w:val="content"/>
        </w:behaviors>
        <w:guid w:val="{289932E0-B3F1-4484-BE43-8C37A3480901}"/>
      </w:docPartPr>
      <w:docPartBody>
        <w:p w:rsidR="00637894" w:rsidRDefault="00637894">
          <w:pPr>
            <w:pStyle w:val="F8BF46B8CD8F41AC8A6E8C69572E0BB6"/>
          </w:pPr>
          <w:r w:rsidRPr="00AE250A">
            <w:rPr>
              <w:rStyle w:val="PlaceholderText"/>
              <w:color w:val="FFFFFF" w:themeColor="background1"/>
            </w:rPr>
            <w:t>Click here to enter text.</w:t>
          </w:r>
        </w:p>
      </w:docPartBody>
    </w:docPart>
    <w:docPart>
      <w:docPartPr>
        <w:name w:val="74D0442570854D968F21EC80E7A6931A"/>
        <w:category>
          <w:name w:val="General"/>
          <w:gallery w:val="placeholder"/>
        </w:category>
        <w:types>
          <w:type w:val="bbPlcHdr"/>
        </w:types>
        <w:behaviors>
          <w:behavior w:val="content"/>
        </w:behaviors>
        <w:guid w:val="{E96B8A62-3EAC-485A-8592-23F401D542BD}"/>
      </w:docPartPr>
      <w:docPartBody>
        <w:p w:rsidR="00637894" w:rsidRDefault="00637894">
          <w:pPr>
            <w:pStyle w:val="74D0442570854D968F21EC80E7A6931A"/>
          </w:pPr>
          <w:r w:rsidRPr="00F87756">
            <w:rPr>
              <w:rStyle w:val="PlaceholderText"/>
              <w:color w:val="FFFFFF" w:themeColor="background1"/>
            </w:rPr>
            <w:t>Click here to enter text.</w:t>
          </w:r>
        </w:p>
      </w:docPartBody>
    </w:docPart>
    <w:docPart>
      <w:docPartPr>
        <w:name w:val="702A03E5B1954EFAA152AF79E986C01B"/>
        <w:category>
          <w:name w:val="General"/>
          <w:gallery w:val="placeholder"/>
        </w:category>
        <w:types>
          <w:type w:val="bbPlcHdr"/>
        </w:types>
        <w:behaviors>
          <w:behavior w:val="content"/>
        </w:behaviors>
        <w:guid w:val="{5D28C7DB-DD60-4FE9-8577-F2170A5EC854}"/>
      </w:docPartPr>
      <w:docPartBody>
        <w:p w:rsidR="00637894" w:rsidRDefault="00637894">
          <w:pPr>
            <w:pStyle w:val="702A03E5B1954EFAA152AF79E986C01B"/>
          </w:pPr>
          <w:r w:rsidRPr="009545D1">
            <w:rPr>
              <w:rStyle w:val="PlaceholderText"/>
              <w:color w:val="FFFFFF" w:themeColor="background1"/>
            </w:rPr>
            <w:t>Click here to enter text.</w:t>
          </w:r>
        </w:p>
      </w:docPartBody>
    </w:docPart>
    <w:docPart>
      <w:docPartPr>
        <w:name w:val="75B4E5FF6DDF4471849911AB9CB5631B"/>
        <w:category>
          <w:name w:val="General"/>
          <w:gallery w:val="placeholder"/>
        </w:category>
        <w:types>
          <w:type w:val="bbPlcHdr"/>
        </w:types>
        <w:behaviors>
          <w:behavior w:val="content"/>
        </w:behaviors>
        <w:guid w:val="{A90F5F19-8348-4ABF-A3BB-2CEF22115D26}"/>
      </w:docPartPr>
      <w:docPartBody>
        <w:p w:rsidR="00637894" w:rsidRDefault="00637894">
          <w:pPr>
            <w:pStyle w:val="75B4E5FF6DDF4471849911AB9CB5631B"/>
          </w:pPr>
          <w:r w:rsidRPr="009A6F63">
            <w:rPr>
              <w:rStyle w:val="PlaceholderText"/>
              <w:color w:val="FFFFFF" w:themeColor="background1"/>
            </w:rPr>
            <w:t>Click here to enter text.</w:t>
          </w:r>
        </w:p>
      </w:docPartBody>
    </w:docPart>
    <w:docPart>
      <w:docPartPr>
        <w:name w:val="340680D43C814544AE9D510790C8A71B"/>
        <w:category>
          <w:name w:val="General"/>
          <w:gallery w:val="placeholder"/>
        </w:category>
        <w:types>
          <w:type w:val="bbPlcHdr"/>
        </w:types>
        <w:behaviors>
          <w:behavior w:val="content"/>
        </w:behaviors>
        <w:guid w:val="{7B7F5F12-5740-4387-BDEC-43F25F79B2E0}"/>
      </w:docPartPr>
      <w:docPartBody>
        <w:p w:rsidR="00637894" w:rsidRDefault="00637894">
          <w:pPr>
            <w:pStyle w:val="340680D43C814544AE9D510790C8A71B"/>
          </w:pPr>
          <w:r w:rsidRPr="001B0A7C">
            <w:rPr>
              <w:rStyle w:val="PlaceholderText"/>
              <w:color w:val="FFFFFF" w:themeColor="background1"/>
            </w:rPr>
            <w:t>Click here to enter a date.</w:t>
          </w:r>
        </w:p>
      </w:docPartBody>
    </w:docPart>
    <w:docPart>
      <w:docPartPr>
        <w:name w:val="92D8E40DA0064D119EA84F5474B6D131"/>
        <w:category>
          <w:name w:val="General"/>
          <w:gallery w:val="placeholder"/>
        </w:category>
        <w:types>
          <w:type w:val="bbPlcHdr"/>
        </w:types>
        <w:behaviors>
          <w:behavior w:val="content"/>
        </w:behaviors>
        <w:guid w:val="{24DEB89F-F650-44B1-A17E-46C2D668F1DD}"/>
      </w:docPartPr>
      <w:docPartBody>
        <w:p w:rsidR="00637894" w:rsidRDefault="00637894">
          <w:pPr>
            <w:pStyle w:val="92D8E40DA0064D119EA84F5474B6D131"/>
          </w:pPr>
          <w:r w:rsidRPr="009A6F63">
            <w:rPr>
              <w:rStyle w:val="PlaceholderText"/>
              <w:color w:val="FFFFFF" w:themeColor="background1"/>
            </w:rPr>
            <w:t>Click here to enter text.</w:t>
          </w:r>
        </w:p>
      </w:docPartBody>
    </w:docPart>
    <w:docPart>
      <w:docPartPr>
        <w:name w:val="6480EE3608F8457BAF38CCC17849342E"/>
        <w:category>
          <w:name w:val="General"/>
          <w:gallery w:val="placeholder"/>
        </w:category>
        <w:types>
          <w:type w:val="bbPlcHdr"/>
        </w:types>
        <w:behaviors>
          <w:behavior w:val="content"/>
        </w:behaviors>
        <w:guid w:val="{24EFE1BE-5E51-4F70-AF77-0DC4E166ACE7}"/>
      </w:docPartPr>
      <w:docPartBody>
        <w:p w:rsidR="00637894" w:rsidRDefault="00637894">
          <w:pPr>
            <w:pStyle w:val="6480EE3608F8457BAF38CCC17849342E"/>
          </w:pPr>
          <w:r w:rsidRPr="00CE5876">
            <w:rPr>
              <w:rStyle w:val="PlaceholderText"/>
              <w:color w:val="FFFFFF" w:themeColor="background1"/>
            </w:rPr>
            <w:t>Click here to enter a date.</w:t>
          </w:r>
        </w:p>
      </w:docPartBody>
    </w:docPart>
    <w:docPart>
      <w:docPartPr>
        <w:name w:val="7A476D00E980416EAC76DBF9D22D772D"/>
        <w:category>
          <w:name w:val="General"/>
          <w:gallery w:val="placeholder"/>
        </w:category>
        <w:types>
          <w:type w:val="bbPlcHdr"/>
        </w:types>
        <w:behaviors>
          <w:behavior w:val="content"/>
        </w:behaviors>
        <w:guid w:val="{408995B7-5826-4B7E-8043-AC486614E286}"/>
      </w:docPartPr>
      <w:docPartBody>
        <w:p w:rsidR="00637894" w:rsidRDefault="00637894">
          <w:pPr>
            <w:pStyle w:val="7A476D00E980416EAC76DBF9D22D772D"/>
          </w:pPr>
          <w:r w:rsidRPr="009A6F63">
            <w:rPr>
              <w:rStyle w:val="PlaceholderText"/>
              <w:color w:val="FFFFFF" w:themeColor="background1"/>
            </w:rPr>
            <w:t>Click here to enter text.</w:t>
          </w:r>
        </w:p>
      </w:docPartBody>
    </w:docPart>
    <w:docPart>
      <w:docPartPr>
        <w:name w:val="7F682FC1EE624E65A86564A2F9C659B9"/>
        <w:category>
          <w:name w:val="General"/>
          <w:gallery w:val="placeholder"/>
        </w:category>
        <w:types>
          <w:type w:val="bbPlcHdr"/>
        </w:types>
        <w:behaviors>
          <w:behavior w:val="content"/>
        </w:behaviors>
        <w:guid w:val="{90DD6BAA-5575-4A51-97C9-B477F57510DB}"/>
      </w:docPartPr>
      <w:docPartBody>
        <w:p w:rsidR="00637894" w:rsidRDefault="00637894">
          <w:pPr>
            <w:pStyle w:val="7F682FC1EE624E65A86564A2F9C659B9"/>
          </w:pPr>
          <w:r w:rsidRPr="00111150">
            <w:rPr>
              <w:rStyle w:val="PlaceholderText"/>
              <w:color w:val="FFFFFF" w:themeColor="background1"/>
            </w:rPr>
            <w:t>Click here to enter text.</w:t>
          </w:r>
        </w:p>
      </w:docPartBody>
    </w:docPart>
    <w:docPart>
      <w:docPartPr>
        <w:name w:val="5A12D6CB3959411C887D252A940139C6"/>
        <w:category>
          <w:name w:val="General"/>
          <w:gallery w:val="placeholder"/>
        </w:category>
        <w:types>
          <w:type w:val="bbPlcHdr"/>
        </w:types>
        <w:behaviors>
          <w:behavior w:val="content"/>
        </w:behaviors>
        <w:guid w:val="{F672EE45-22F5-43BA-B95B-FD2E1615FC3B}"/>
      </w:docPartPr>
      <w:docPartBody>
        <w:p w:rsidR="00637894" w:rsidRDefault="00637894">
          <w:pPr>
            <w:pStyle w:val="5A12D6CB3959411C887D252A940139C6"/>
          </w:pPr>
          <w:r w:rsidRPr="009545D1">
            <w:rPr>
              <w:rStyle w:val="PlaceholderText"/>
              <w:color w:val="FFFFFF" w:themeColor="background1"/>
            </w:rPr>
            <w:t>Click here to enter text.</w:t>
          </w:r>
        </w:p>
      </w:docPartBody>
    </w:docPart>
    <w:docPart>
      <w:docPartPr>
        <w:name w:val="9E3EF67EFAE64EEF9476E129A5541A28"/>
        <w:category>
          <w:name w:val="General"/>
          <w:gallery w:val="placeholder"/>
        </w:category>
        <w:types>
          <w:type w:val="bbPlcHdr"/>
        </w:types>
        <w:behaviors>
          <w:behavior w:val="content"/>
        </w:behaviors>
        <w:guid w:val="{69061D1F-14E4-473D-B962-B1AE4EFB2023}"/>
      </w:docPartPr>
      <w:docPartBody>
        <w:p w:rsidR="00637894" w:rsidRDefault="00637894">
          <w:pPr>
            <w:pStyle w:val="9E3EF67EFAE64EEF9476E129A5541A28"/>
          </w:pPr>
          <w:r w:rsidRPr="009A6F63">
            <w:rPr>
              <w:rStyle w:val="PlaceholderText"/>
              <w:color w:val="FFFFFF" w:themeColor="background1"/>
            </w:rPr>
            <w:t>Click here to enter text.</w:t>
          </w:r>
        </w:p>
      </w:docPartBody>
    </w:docPart>
    <w:docPart>
      <w:docPartPr>
        <w:name w:val="55F2C80D4C7640DD9E5325BD1C85E0FB"/>
        <w:category>
          <w:name w:val="General"/>
          <w:gallery w:val="placeholder"/>
        </w:category>
        <w:types>
          <w:type w:val="bbPlcHdr"/>
        </w:types>
        <w:behaviors>
          <w:behavior w:val="content"/>
        </w:behaviors>
        <w:guid w:val="{C49D56AE-EF8A-4EF7-997B-0D15B08F5DAB}"/>
      </w:docPartPr>
      <w:docPartBody>
        <w:p w:rsidR="00637894" w:rsidRDefault="00637894">
          <w:pPr>
            <w:pStyle w:val="55F2C80D4C7640DD9E5325BD1C85E0FB"/>
          </w:pPr>
          <w:r w:rsidRPr="001B0A7C">
            <w:rPr>
              <w:rStyle w:val="PlaceholderText"/>
              <w:color w:val="FFFFFF" w:themeColor="background1"/>
            </w:rPr>
            <w:t>Click here to enter a date.</w:t>
          </w:r>
        </w:p>
      </w:docPartBody>
    </w:docPart>
    <w:docPart>
      <w:docPartPr>
        <w:name w:val="8852CA18E6DB47AE8B5F1D46A38D8E5C"/>
        <w:category>
          <w:name w:val="General"/>
          <w:gallery w:val="placeholder"/>
        </w:category>
        <w:types>
          <w:type w:val="bbPlcHdr"/>
        </w:types>
        <w:behaviors>
          <w:behavior w:val="content"/>
        </w:behaviors>
        <w:guid w:val="{632CFCAA-67B2-4C31-8FEE-E684D1823F68}"/>
      </w:docPartPr>
      <w:docPartBody>
        <w:p w:rsidR="00637894" w:rsidRDefault="00637894">
          <w:pPr>
            <w:pStyle w:val="8852CA18E6DB47AE8B5F1D46A38D8E5C"/>
          </w:pPr>
          <w:r w:rsidRPr="009A6F63">
            <w:rPr>
              <w:rStyle w:val="PlaceholderText"/>
              <w:color w:val="FFFFFF" w:themeColor="background1"/>
            </w:rPr>
            <w:t>Click here to enter text.</w:t>
          </w:r>
        </w:p>
      </w:docPartBody>
    </w:docPart>
    <w:docPart>
      <w:docPartPr>
        <w:name w:val="3AC5B6BE141C46B0973236FD6FE5DF1D"/>
        <w:category>
          <w:name w:val="General"/>
          <w:gallery w:val="placeholder"/>
        </w:category>
        <w:types>
          <w:type w:val="bbPlcHdr"/>
        </w:types>
        <w:behaviors>
          <w:behavior w:val="content"/>
        </w:behaviors>
        <w:guid w:val="{FE503CAB-BDF1-4493-93F1-7F11D51725E2}"/>
      </w:docPartPr>
      <w:docPartBody>
        <w:p w:rsidR="00637894" w:rsidRDefault="00637894">
          <w:pPr>
            <w:pStyle w:val="3AC5B6BE141C46B0973236FD6FE5DF1D"/>
          </w:pPr>
          <w:r>
            <w:t xml:space="preserve">  </w:t>
          </w:r>
        </w:p>
      </w:docPartBody>
    </w:docPart>
    <w:docPart>
      <w:docPartPr>
        <w:name w:val="A51D6B290E50463C88786C302323F0C5"/>
        <w:category>
          <w:name w:val="General"/>
          <w:gallery w:val="placeholder"/>
        </w:category>
        <w:types>
          <w:type w:val="bbPlcHdr"/>
        </w:types>
        <w:behaviors>
          <w:behavior w:val="content"/>
        </w:behaviors>
        <w:guid w:val="{EDE12F76-CFB0-47E3-89EC-09D8675AAC2C}"/>
      </w:docPartPr>
      <w:docPartBody>
        <w:p w:rsidR="00637894" w:rsidRDefault="00637894">
          <w:pPr>
            <w:pStyle w:val="A51D6B290E50463C88786C302323F0C5"/>
          </w:pPr>
          <w:r w:rsidRPr="00DA36C5">
            <w:t xml:space="preserve">  </w:t>
          </w:r>
        </w:p>
      </w:docPartBody>
    </w:docPart>
    <w:docPart>
      <w:docPartPr>
        <w:name w:val="DDB61801BB084B6CB2E938A24F789303"/>
        <w:category>
          <w:name w:val="General"/>
          <w:gallery w:val="placeholder"/>
        </w:category>
        <w:types>
          <w:type w:val="bbPlcHdr"/>
        </w:types>
        <w:behaviors>
          <w:behavior w:val="content"/>
        </w:behaviors>
        <w:guid w:val="{EA613573-16F7-41D7-B9D6-CB35510C54D3}"/>
      </w:docPartPr>
      <w:docPartBody>
        <w:p w:rsidR="00637894" w:rsidRDefault="00637894">
          <w:pPr>
            <w:pStyle w:val="DDB61801BB084B6CB2E938A24F789303"/>
          </w:pPr>
          <w:r w:rsidRPr="00DA36C5">
            <w:t xml:space="preserve">  </w:t>
          </w:r>
        </w:p>
      </w:docPartBody>
    </w:docPart>
    <w:docPart>
      <w:docPartPr>
        <w:name w:val="40F5C73E6D3D499A8BA4C32443C87D8F"/>
        <w:category>
          <w:name w:val="General"/>
          <w:gallery w:val="placeholder"/>
        </w:category>
        <w:types>
          <w:type w:val="bbPlcHdr"/>
        </w:types>
        <w:behaviors>
          <w:behavior w:val="content"/>
        </w:behaviors>
        <w:guid w:val="{6D41F7D8-7670-417C-8906-0E7C7D086798}"/>
      </w:docPartPr>
      <w:docPartBody>
        <w:p w:rsidR="00637894" w:rsidRDefault="00637894">
          <w:pPr>
            <w:pStyle w:val="40F5C73E6D3D499A8BA4C32443C87D8F"/>
          </w:pPr>
          <w:r w:rsidRPr="00DA36C5">
            <w:t xml:space="preserve">  </w:t>
          </w:r>
        </w:p>
      </w:docPartBody>
    </w:docPart>
    <w:docPart>
      <w:docPartPr>
        <w:name w:val="F4B1FFAF830B4582BC2D00CB586215B7"/>
        <w:category>
          <w:name w:val="General"/>
          <w:gallery w:val="placeholder"/>
        </w:category>
        <w:types>
          <w:type w:val="bbPlcHdr"/>
        </w:types>
        <w:behaviors>
          <w:behavior w:val="content"/>
        </w:behaviors>
        <w:guid w:val="{2CA5ECB2-89A5-4903-8FA2-4B3687E0660E}"/>
      </w:docPartPr>
      <w:docPartBody>
        <w:p w:rsidR="00637894" w:rsidRDefault="00637894">
          <w:pPr>
            <w:pStyle w:val="F4B1FFAF830B4582BC2D00CB586215B7"/>
          </w:pPr>
          <w:r w:rsidRPr="00AE250A">
            <w:rPr>
              <w:rStyle w:val="PlaceholderText"/>
              <w:color w:val="FFFFFF" w:themeColor="background1"/>
            </w:rPr>
            <w:t>Click here to enter text.</w:t>
          </w:r>
        </w:p>
      </w:docPartBody>
    </w:docPart>
    <w:docPart>
      <w:docPartPr>
        <w:name w:val="02C5A121912A4F19A44B9519C54F5A21"/>
        <w:category>
          <w:name w:val="General"/>
          <w:gallery w:val="placeholder"/>
        </w:category>
        <w:types>
          <w:type w:val="bbPlcHdr"/>
        </w:types>
        <w:behaviors>
          <w:behavior w:val="content"/>
        </w:behaviors>
        <w:guid w:val="{4CC9FE43-6061-4E98-AF61-2CBE1AFD7C45}"/>
      </w:docPartPr>
      <w:docPartBody>
        <w:p w:rsidR="00637894" w:rsidRDefault="00637894">
          <w:pPr>
            <w:pStyle w:val="02C5A121912A4F19A44B9519C54F5A21"/>
          </w:pPr>
          <w:r w:rsidRPr="00AE250A">
            <w:rPr>
              <w:rStyle w:val="PlaceholderText"/>
              <w:color w:val="FFFFFF" w:themeColor="background1"/>
            </w:rPr>
            <w:t>Click here to enter text.</w:t>
          </w:r>
        </w:p>
      </w:docPartBody>
    </w:docPart>
    <w:docPart>
      <w:docPartPr>
        <w:name w:val="DB63AA62D9AF48B4AB5B5AB7FDF5801F"/>
        <w:category>
          <w:name w:val="General"/>
          <w:gallery w:val="placeholder"/>
        </w:category>
        <w:types>
          <w:type w:val="bbPlcHdr"/>
        </w:types>
        <w:behaviors>
          <w:behavior w:val="content"/>
        </w:behaviors>
        <w:guid w:val="{8B81C2BD-07D6-4055-9932-8A7269D207D8}"/>
      </w:docPartPr>
      <w:docPartBody>
        <w:p w:rsidR="00637894" w:rsidRDefault="00637894">
          <w:pPr>
            <w:pStyle w:val="DB63AA62D9AF48B4AB5B5AB7FDF5801F"/>
          </w:pPr>
          <w:r w:rsidRPr="009545D1">
            <w:rPr>
              <w:rStyle w:val="PlaceholderText"/>
              <w:color w:val="FFFFFF" w:themeColor="background1"/>
            </w:rPr>
            <w:t>Click here to enter text.</w:t>
          </w:r>
        </w:p>
      </w:docPartBody>
    </w:docPart>
    <w:docPart>
      <w:docPartPr>
        <w:name w:val="8FE7F18D8F9043F7BB74BE6A8A3AD080"/>
        <w:category>
          <w:name w:val="General"/>
          <w:gallery w:val="placeholder"/>
        </w:category>
        <w:types>
          <w:type w:val="bbPlcHdr"/>
        </w:types>
        <w:behaviors>
          <w:behavior w:val="content"/>
        </w:behaviors>
        <w:guid w:val="{87BA4D83-5B5D-485F-BCD0-7C0CF3CC58D4}"/>
      </w:docPartPr>
      <w:docPartBody>
        <w:p w:rsidR="00637894" w:rsidRDefault="00637894">
          <w:pPr>
            <w:pStyle w:val="8FE7F18D8F9043F7BB74BE6A8A3AD080"/>
          </w:pPr>
          <w:r w:rsidRPr="009A6F63">
            <w:rPr>
              <w:rStyle w:val="PlaceholderText"/>
              <w:color w:val="FFFFFF" w:themeColor="background1"/>
            </w:rPr>
            <w:t>Click here to enter text.</w:t>
          </w:r>
        </w:p>
      </w:docPartBody>
    </w:docPart>
    <w:docPart>
      <w:docPartPr>
        <w:name w:val="B8BDE25FAC704BE3AE03D8E69D2C8BB9"/>
        <w:category>
          <w:name w:val="General"/>
          <w:gallery w:val="placeholder"/>
        </w:category>
        <w:types>
          <w:type w:val="bbPlcHdr"/>
        </w:types>
        <w:behaviors>
          <w:behavior w:val="content"/>
        </w:behaviors>
        <w:guid w:val="{D1D24A28-C836-407F-B8A6-F598D75956D8}"/>
      </w:docPartPr>
      <w:docPartBody>
        <w:p w:rsidR="00637894" w:rsidRDefault="00637894">
          <w:pPr>
            <w:pStyle w:val="B8BDE25FAC704BE3AE03D8E69D2C8BB9"/>
          </w:pPr>
          <w:r w:rsidRPr="001B0A7C">
            <w:rPr>
              <w:rStyle w:val="PlaceholderText"/>
              <w:color w:val="FFFFFF" w:themeColor="background1"/>
            </w:rPr>
            <w:t>Click here to enter a date.</w:t>
          </w:r>
        </w:p>
      </w:docPartBody>
    </w:docPart>
    <w:docPart>
      <w:docPartPr>
        <w:name w:val="692F7149A97844359BE1BAF037FBAAD0"/>
        <w:category>
          <w:name w:val="General"/>
          <w:gallery w:val="placeholder"/>
        </w:category>
        <w:types>
          <w:type w:val="bbPlcHdr"/>
        </w:types>
        <w:behaviors>
          <w:behavior w:val="content"/>
        </w:behaviors>
        <w:guid w:val="{C36D3274-55E3-4E68-9258-4B5E24D14DA0}"/>
      </w:docPartPr>
      <w:docPartBody>
        <w:p w:rsidR="00637894" w:rsidRDefault="00637894">
          <w:pPr>
            <w:pStyle w:val="692F7149A97844359BE1BAF037FBAAD0"/>
          </w:pPr>
          <w:r w:rsidRPr="009A6F63">
            <w:rPr>
              <w:rStyle w:val="PlaceholderText"/>
              <w:color w:val="FFFFFF" w:themeColor="background1"/>
            </w:rPr>
            <w:t>Click here to enter text.</w:t>
          </w:r>
        </w:p>
      </w:docPartBody>
    </w:docPart>
    <w:docPart>
      <w:docPartPr>
        <w:name w:val="DA257180D55248F89E0FFE7A9BA16499"/>
        <w:category>
          <w:name w:val="General"/>
          <w:gallery w:val="placeholder"/>
        </w:category>
        <w:types>
          <w:type w:val="bbPlcHdr"/>
        </w:types>
        <w:behaviors>
          <w:behavior w:val="content"/>
        </w:behaviors>
        <w:guid w:val="{DC0BDA84-A62B-462C-8788-A62C600B9179}"/>
      </w:docPartPr>
      <w:docPartBody>
        <w:p w:rsidR="00637894" w:rsidRDefault="00637894">
          <w:pPr>
            <w:pStyle w:val="DA257180D55248F89E0FFE7A9BA1649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EEDFFA1F28634186A67C1DEF0BFA286A"/>
        <w:category>
          <w:name w:val="General"/>
          <w:gallery w:val="placeholder"/>
        </w:category>
        <w:types>
          <w:type w:val="bbPlcHdr"/>
        </w:types>
        <w:behaviors>
          <w:behavior w:val="content"/>
        </w:behaviors>
        <w:guid w:val="{78818E11-5EC1-485C-9BBB-435F7E7B18BA}"/>
      </w:docPartPr>
      <w:docPartBody>
        <w:p w:rsidR="00637894" w:rsidRDefault="00637894">
          <w:pPr>
            <w:pStyle w:val="EEDFFA1F28634186A67C1DEF0BFA286A"/>
          </w:pPr>
          <w:r w:rsidRPr="00C70133">
            <w:rPr>
              <w:rStyle w:val="PlaceholderText"/>
              <w:color w:val="FFFFFF" w:themeColor="background1"/>
            </w:rPr>
            <w:t>Click here to enter text.</w:t>
          </w:r>
        </w:p>
      </w:docPartBody>
    </w:docPart>
    <w:docPart>
      <w:docPartPr>
        <w:name w:val="97BB03F8E4CC41E4AE67D72E41862F96"/>
        <w:category>
          <w:name w:val="General"/>
          <w:gallery w:val="placeholder"/>
        </w:category>
        <w:types>
          <w:type w:val="bbPlcHdr"/>
        </w:types>
        <w:behaviors>
          <w:behavior w:val="content"/>
        </w:behaviors>
        <w:guid w:val="{D28F7765-FF48-4BB0-BB2D-0DDBB0CCE207}"/>
      </w:docPartPr>
      <w:docPartBody>
        <w:p w:rsidR="00637894" w:rsidRDefault="00637894">
          <w:pPr>
            <w:pStyle w:val="97BB03F8E4CC41E4AE67D72E41862F96"/>
          </w:pPr>
          <w:r w:rsidRPr="00C70133">
            <w:rPr>
              <w:rStyle w:val="PlaceholderText"/>
              <w:color w:val="FFFFFF" w:themeColor="background1"/>
            </w:rPr>
            <w:t>Click here to enter text.</w:t>
          </w:r>
        </w:p>
      </w:docPartBody>
    </w:docPart>
    <w:docPart>
      <w:docPartPr>
        <w:name w:val="406DCB0A67C9473696BC01FA60DCF07A"/>
        <w:category>
          <w:name w:val="General"/>
          <w:gallery w:val="placeholder"/>
        </w:category>
        <w:types>
          <w:type w:val="bbPlcHdr"/>
        </w:types>
        <w:behaviors>
          <w:behavior w:val="content"/>
        </w:behaviors>
        <w:guid w:val="{FA44BFAC-2E91-4AD0-B944-4FB741DA29A4}"/>
      </w:docPartPr>
      <w:docPartBody>
        <w:p w:rsidR="00637894" w:rsidRDefault="00637894">
          <w:pPr>
            <w:pStyle w:val="406DCB0A67C9473696BC01FA60DCF07A"/>
          </w:pPr>
          <w:r w:rsidRPr="00C70133">
            <w:rPr>
              <w:rStyle w:val="PlaceholderText"/>
              <w:color w:val="FFFFFF" w:themeColor="background1"/>
            </w:rPr>
            <w:t>Click here to enter text.</w:t>
          </w:r>
        </w:p>
      </w:docPartBody>
    </w:docPart>
    <w:docPart>
      <w:docPartPr>
        <w:name w:val="F974F71F74CD476A82AC3085E9D760D8"/>
        <w:category>
          <w:name w:val="General"/>
          <w:gallery w:val="placeholder"/>
        </w:category>
        <w:types>
          <w:type w:val="bbPlcHdr"/>
        </w:types>
        <w:behaviors>
          <w:behavior w:val="content"/>
        </w:behaviors>
        <w:guid w:val="{EFFE7B8F-02E9-410A-99C2-2BFDE7FBC092}"/>
      </w:docPartPr>
      <w:docPartBody>
        <w:p w:rsidR="00637894" w:rsidRDefault="00637894">
          <w:pPr>
            <w:pStyle w:val="F974F71F74CD476A82AC3085E9D760D8"/>
          </w:pPr>
          <w:r w:rsidRPr="00C70133">
            <w:rPr>
              <w:rStyle w:val="PlaceholderText"/>
              <w:color w:val="FFFFFF" w:themeColor="background1"/>
            </w:rPr>
            <w:t>Click here to enter text.</w:t>
          </w:r>
        </w:p>
      </w:docPartBody>
    </w:docPart>
    <w:docPart>
      <w:docPartPr>
        <w:name w:val="A8A546EEE41F4D7E9FFA6ABEA2626646"/>
        <w:category>
          <w:name w:val="General"/>
          <w:gallery w:val="placeholder"/>
        </w:category>
        <w:types>
          <w:type w:val="bbPlcHdr"/>
        </w:types>
        <w:behaviors>
          <w:behavior w:val="content"/>
        </w:behaviors>
        <w:guid w:val="{47A610AD-1A78-4924-8019-A8A0333A6E86}"/>
      </w:docPartPr>
      <w:docPartBody>
        <w:p w:rsidR="00637894" w:rsidRDefault="00637894">
          <w:pPr>
            <w:pStyle w:val="A8A546EEE41F4D7E9FFA6ABEA2626646"/>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D313D3EA38924D3D84A8949BFFC7E0C5"/>
        <w:category>
          <w:name w:val="General"/>
          <w:gallery w:val="placeholder"/>
        </w:category>
        <w:types>
          <w:type w:val="bbPlcHdr"/>
        </w:types>
        <w:behaviors>
          <w:behavior w:val="content"/>
        </w:behaviors>
        <w:guid w:val="{6364BAAC-EB44-4635-B3DF-4EA868A0F005}"/>
      </w:docPartPr>
      <w:docPartBody>
        <w:p w:rsidR="00CE6A81" w:rsidRDefault="00CE6A81" w:rsidP="00CE6A81">
          <w:pPr>
            <w:pStyle w:val="D313D3EA38924D3D84A8949BFFC7E0C5"/>
          </w:pPr>
          <w:r>
            <w:rPr>
              <w:rStyle w:val="PlaceholderText"/>
            </w:rPr>
            <w:t>Click here to enter text.</w:t>
          </w:r>
        </w:p>
      </w:docPartBody>
    </w:docPart>
    <w:docPart>
      <w:docPartPr>
        <w:name w:val="4722BFCFD75145F1BD15744727B232FB"/>
        <w:category>
          <w:name w:val="General"/>
          <w:gallery w:val="placeholder"/>
        </w:category>
        <w:types>
          <w:type w:val="bbPlcHdr"/>
        </w:types>
        <w:behaviors>
          <w:behavior w:val="content"/>
        </w:behaviors>
        <w:guid w:val="{AF064211-4B8D-48EC-BF6C-355A9026F3EB}"/>
      </w:docPartPr>
      <w:docPartBody>
        <w:p w:rsidR="00CE6A81" w:rsidRDefault="00CE6A81" w:rsidP="00CE6A81">
          <w:pPr>
            <w:pStyle w:val="4722BFCFD75145F1BD15744727B232FB"/>
          </w:pPr>
          <w:r>
            <w:rPr>
              <w:rStyle w:val="PlaceholderText"/>
            </w:rPr>
            <w:t>Click here to enter text.</w:t>
          </w:r>
        </w:p>
      </w:docPartBody>
    </w:docPart>
    <w:docPart>
      <w:docPartPr>
        <w:name w:val="D0CD642C6D9F4049A35C3D7610B5E10E"/>
        <w:category>
          <w:name w:val="General"/>
          <w:gallery w:val="placeholder"/>
        </w:category>
        <w:types>
          <w:type w:val="bbPlcHdr"/>
        </w:types>
        <w:behaviors>
          <w:behavior w:val="content"/>
        </w:behaviors>
        <w:guid w:val="{4A7F7637-7EBB-44DF-8338-4C91A6B232F0}"/>
      </w:docPartPr>
      <w:docPartBody>
        <w:p w:rsidR="00CE6A81" w:rsidRDefault="00CE6A81" w:rsidP="00CE6A81">
          <w:pPr>
            <w:pStyle w:val="D0CD642C6D9F4049A35C3D7610B5E10E"/>
          </w:pPr>
          <w:r>
            <w:rPr>
              <w:rStyle w:val="PlaceholderText"/>
            </w:rPr>
            <w:t>Click here to enter text.</w:t>
          </w:r>
        </w:p>
      </w:docPartBody>
    </w:docPart>
    <w:docPart>
      <w:docPartPr>
        <w:name w:val="479C7BF678FB445081A02C19ADEF61E1"/>
        <w:category>
          <w:name w:val="General"/>
          <w:gallery w:val="placeholder"/>
        </w:category>
        <w:types>
          <w:type w:val="bbPlcHdr"/>
        </w:types>
        <w:behaviors>
          <w:behavior w:val="content"/>
        </w:behaviors>
        <w:guid w:val="{0DC46237-8A2A-47C9-B4AD-1BFD7686BB79}"/>
      </w:docPartPr>
      <w:docPartBody>
        <w:p w:rsidR="00CE6A81" w:rsidRDefault="00CE6A81" w:rsidP="00CE6A81">
          <w:pPr>
            <w:pStyle w:val="479C7BF678FB445081A02C19ADEF61E1"/>
          </w:pPr>
          <w:r>
            <w:rPr>
              <w:rStyle w:val="PlaceholderText"/>
            </w:rPr>
            <w:t>Click here to enter text.</w:t>
          </w:r>
        </w:p>
      </w:docPartBody>
    </w:docPart>
    <w:docPart>
      <w:docPartPr>
        <w:name w:val="8D6D497D51014001A68D00E48854E9DD"/>
        <w:category>
          <w:name w:val="General"/>
          <w:gallery w:val="placeholder"/>
        </w:category>
        <w:types>
          <w:type w:val="bbPlcHdr"/>
        </w:types>
        <w:behaviors>
          <w:behavior w:val="content"/>
        </w:behaviors>
        <w:guid w:val="{07518064-8FFD-4A97-AD60-77B960A6F282}"/>
      </w:docPartPr>
      <w:docPartBody>
        <w:p w:rsidR="00CE6A81" w:rsidRDefault="00CE6A81" w:rsidP="00CE6A81">
          <w:pPr>
            <w:pStyle w:val="8D6D497D51014001A68D00E48854E9DD"/>
          </w:pPr>
          <w:r>
            <w:rPr>
              <w:rStyle w:val="PlaceholderText"/>
            </w:rPr>
            <w:t>Click here to enter text.</w:t>
          </w:r>
        </w:p>
      </w:docPartBody>
    </w:docPart>
    <w:docPart>
      <w:docPartPr>
        <w:name w:val="055D65AF82CB4E39A0E0AAC12842F09A"/>
        <w:category>
          <w:name w:val="General"/>
          <w:gallery w:val="placeholder"/>
        </w:category>
        <w:types>
          <w:type w:val="bbPlcHdr"/>
        </w:types>
        <w:behaviors>
          <w:behavior w:val="content"/>
        </w:behaviors>
        <w:guid w:val="{0C1D7F8E-AA08-4676-BDA1-34A69F1BACC5}"/>
      </w:docPartPr>
      <w:docPartBody>
        <w:p w:rsidR="00CE6A81" w:rsidRDefault="00CE6A81" w:rsidP="00CE6A81">
          <w:pPr>
            <w:pStyle w:val="055D65AF82CB4E39A0E0AAC12842F09A"/>
          </w:pPr>
          <w:r>
            <w:rPr>
              <w:rStyle w:val="PlaceholderText"/>
            </w:rPr>
            <w:t>Click here to enter text.</w:t>
          </w:r>
        </w:p>
      </w:docPartBody>
    </w:docPart>
    <w:docPart>
      <w:docPartPr>
        <w:name w:val="7614E08F6095451DAAA6B7427932432B"/>
        <w:category>
          <w:name w:val="General"/>
          <w:gallery w:val="placeholder"/>
        </w:category>
        <w:types>
          <w:type w:val="bbPlcHdr"/>
        </w:types>
        <w:behaviors>
          <w:behavior w:val="content"/>
        </w:behaviors>
        <w:guid w:val="{7B16D624-006C-479C-8855-36278A6743C7}"/>
      </w:docPartPr>
      <w:docPartBody>
        <w:p w:rsidR="00CE6A81" w:rsidRDefault="00CE6A81" w:rsidP="00CE6A81">
          <w:pPr>
            <w:pStyle w:val="7614E08F6095451DAAA6B7427932432B"/>
          </w:pPr>
          <w:r>
            <w:rPr>
              <w:rStyle w:val="PlaceholderText"/>
            </w:rPr>
            <w:t>Click here to enter text.</w:t>
          </w:r>
        </w:p>
      </w:docPartBody>
    </w:docPart>
    <w:docPart>
      <w:docPartPr>
        <w:name w:val="D99E5A46252E46C5895F0D876D20E7F3"/>
        <w:category>
          <w:name w:val="General"/>
          <w:gallery w:val="placeholder"/>
        </w:category>
        <w:types>
          <w:type w:val="bbPlcHdr"/>
        </w:types>
        <w:behaviors>
          <w:behavior w:val="content"/>
        </w:behaviors>
        <w:guid w:val="{E388D5F1-6E6D-4655-9DD6-5C4447CAB2D1}"/>
      </w:docPartPr>
      <w:docPartBody>
        <w:p w:rsidR="00CE6A81" w:rsidRDefault="00CE6A81" w:rsidP="00CE6A81">
          <w:pPr>
            <w:pStyle w:val="D99E5A46252E46C5895F0D876D20E7F3"/>
          </w:pPr>
          <w:r>
            <w:rPr>
              <w:rStyle w:val="PlaceholderText"/>
            </w:rPr>
            <w:t>Click here to enter text.</w:t>
          </w:r>
        </w:p>
      </w:docPartBody>
    </w:docPart>
    <w:docPart>
      <w:docPartPr>
        <w:name w:val="8E60E56698A7496AA1626AFD45C5A638"/>
        <w:category>
          <w:name w:val="General"/>
          <w:gallery w:val="placeholder"/>
        </w:category>
        <w:types>
          <w:type w:val="bbPlcHdr"/>
        </w:types>
        <w:behaviors>
          <w:behavior w:val="content"/>
        </w:behaviors>
        <w:guid w:val="{92AAABF6-21FD-4266-AC69-EEEDAE150E7E}"/>
      </w:docPartPr>
      <w:docPartBody>
        <w:p w:rsidR="00CE6A81" w:rsidRDefault="00CE6A81" w:rsidP="00CE6A81">
          <w:pPr>
            <w:pStyle w:val="8E60E56698A7496AA1626AFD45C5A638"/>
          </w:pPr>
          <w:r>
            <w:rPr>
              <w:rStyle w:val="PlaceholderText"/>
            </w:rPr>
            <w:t>Click here to enter text.</w:t>
          </w:r>
        </w:p>
      </w:docPartBody>
    </w:docPart>
    <w:docPart>
      <w:docPartPr>
        <w:name w:val="A93E796CA42C4E7097C3ACBCE7DA948F"/>
        <w:category>
          <w:name w:val="General"/>
          <w:gallery w:val="placeholder"/>
        </w:category>
        <w:types>
          <w:type w:val="bbPlcHdr"/>
        </w:types>
        <w:behaviors>
          <w:behavior w:val="content"/>
        </w:behaviors>
        <w:guid w:val="{6D319BED-0D27-493D-99DA-2DCCC57CBF52}"/>
      </w:docPartPr>
      <w:docPartBody>
        <w:p w:rsidR="00CE6A81" w:rsidRDefault="00CE6A81" w:rsidP="00CE6A81">
          <w:pPr>
            <w:pStyle w:val="A93E796CA42C4E7097C3ACBCE7DA948F"/>
          </w:pPr>
          <w:r>
            <w:rPr>
              <w:rStyle w:val="PlaceholderText"/>
            </w:rPr>
            <w:t>Click here to enter text.</w:t>
          </w:r>
        </w:p>
      </w:docPartBody>
    </w:docPart>
    <w:docPart>
      <w:docPartPr>
        <w:name w:val="D03236751B4B4D4D8EE7A143763D07ED"/>
        <w:category>
          <w:name w:val="General"/>
          <w:gallery w:val="placeholder"/>
        </w:category>
        <w:types>
          <w:type w:val="bbPlcHdr"/>
        </w:types>
        <w:behaviors>
          <w:behavior w:val="content"/>
        </w:behaviors>
        <w:guid w:val="{A30D5C77-BB30-48E4-BA21-8FFDE15E140D}"/>
      </w:docPartPr>
      <w:docPartBody>
        <w:p w:rsidR="00CE6A81" w:rsidRDefault="00CE6A81" w:rsidP="00CE6A81">
          <w:pPr>
            <w:pStyle w:val="D03236751B4B4D4D8EE7A143763D07ED"/>
          </w:pPr>
          <w:r>
            <w:rPr>
              <w:rStyle w:val="PlaceholderText"/>
            </w:rPr>
            <w:t>Click here to enter text.</w:t>
          </w:r>
        </w:p>
      </w:docPartBody>
    </w:docPart>
    <w:docPart>
      <w:docPartPr>
        <w:name w:val="9815633666394652862EFAC18CCF48FA"/>
        <w:category>
          <w:name w:val="General"/>
          <w:gallery w:val="placeholder"/>
        </w:category>
        <w:types>
          <w:type w:val="bbPlcHdr"/>
        </w:types>
        <w:behaviors>
          <w:behavior w:val="content"/>
        </w:behaviors>
        <w:guid w:val="{1FF2DB8C-EE63-4DE0-883C-DB68E69AA2A3}"/>
      </w:docPartPr>
      <w:docPartBody>
        <w:p w:rsidR="00CE6A81" w:rsidRDefault="00CE6A81" w:rsidP="00CE6A81">
          <w:pPr>
            <w:pStyle w:val="9815633666394652862EFAC18CCF48FA"/>
          </w:pPr>
          <w:r>
            <w:rPr>
              <w:rStyle w:val="PlaceholderText"/>
            </w:rPr>
            <w:t>Click here to enter text.</w:t>
          </w:r>
        </w:p>
      </w:docPartBody>
    </w:docPart>
    <w:docPart>
      <w:docPartPr>
        <w:name w:val="6F2CDE406A324F20A01CCF0D20FD4F47"/>
        <w:category>
          <w:name w:val="General"/>
          <w:gallery w:val="placeholder"/>
        </w:category>
        <w:types>
          <w:type w:val="bbPlcHdr"/>
        </w:types>
        <w:behaviors>
          <w:behavior w:val="content"/>
        </w:behaviors>
        <w:guid w:val="{25A58C20-46A7-4407-B32F-C95799763648}"/>
      </w:docPartPr>
      <w:docPartBody>
        <w:p w:rsidR="00CE6A81" w:rsidRDefault="00CE6A81" w:rsidP="00CE6A81">
          <w:pPr>
            <w:pStyle w:val="6F2CDE406A324F20A01CCF0D20FD4F47"/>
          </w:pPr>
          <w:r>
            <w:rPr>
              <w:rStyle w:val="PlaceholderText"/>
            </w:rPr>
            <w:t>Click here to enter text.</w:t>
          </w:r>
        </w:p>
      </w:docPartBody>
    </w:docPart>
    <w:docPart>
      <w:docPartPr>
        <w:name w:val="9E404C2237A8402FAD744644C82E7792"/>
        <w:category>
          <w:name w:val="General"/>
          <w:gallery w:val="placeholder"/>
        </w:category>
        <w:types>
          <w:type w:val="bbPlcHdr"/>
        </w:types>
        <w:behaviors>
          <w:behavior w:val="content"/>
        </w:behaviors>
        <w:guid w:val="{328AD001-EB69-4F5C-8D6D-73A8AD3066C7}"/>
      </w:docPartPr>
      <w:docPartBody>
        <w:p w:rsidR="00CE6A81" w:rsidRDefault="00CE6A81" w:rsidP="00CE6A81">
          <w:pPr>
            <w:pStyle w:val="9E404C2237A8402FAD744644C82E7792"/>
          </w:pPr>
          <w:r>
            <w:rPr>
              <w:rStyle w:val="PlaceholderText"/>
            </w:rPr>
            <w:t>Click here to enter text.</w:t>
          </w:r>
        </w:p>
      </w:docPartBody>
    </w:docPart>
    <w:docPart>
      <w:docPartPr>
        <w:name w:val="3BF66CAC766D43B5BFF21A9D07DC8687"/>
        <w:category>
          <w:name w:val="General"/>
          <w:gallery w:val="placeholder"/>
        </w:category>
        <w:types>
          <w:type w:val="bbPlcHdr"/>
        </w:types>
        <w:behaviors>
          <w:behavior w:val="content"/>
        </w:behaviors>
        <w:guid w:val="{BAF6E412-DE65-42B2-A9FA-635C26270952}"/>
      </w:docPartPr>
      <w:docPartBody>
        <w:p w:rsidR="00CE6A81" w:rsidRDefault="00CE6A81" w:rsidP="00CE6A81">
          <w:pPr>
            <w:pStyle w:val="3BF66CAC766D43B5BFF21A9D07DC8687"/>
          </w:pPr>
          <w:r>
            <w:rPr>
              <w:rStyle w:val="PlaceholderText"/>
            </w:rPr>
            <w:t>Click here to enter text.</w:t>
          </w:r>
        </w:p>
      </w:docPartBody>
    </w:docPart>
    <w:docPart>
      <w:docPartPr>
        <w:name w:val="A463ED6CB74145C39D104B62EC6F9C1C"/>
        <w:category>
          <w:name w:val="General"/>
          <w:gallery w:val="placeholder"/>
        </w:category>
        <w:types>
          <w:type w:val="bbPlcHdr"/>
        </w:types>
        <w:behaviors>
          <w:behavior w:val="content"/>
        </w:behaviors>
        <w:guid w:val="{8EEBA217-55CB-46B7-A0D2-3DCC4768138E}"/>
      </w:docPartPr>
      <w:docPartBody>
        <w:p w:rsidR="00CE6A81" w:rsidRDefault="00CE6A81" w:rsidP="00CE6A81">
          <w:pPr>
            <w:pStyle w:val="A463ED6CB74145C39D104B62EC6F9C1C"/>
          </w:pPr>
          <w:r>
            <w:rPr>
              <w:rStyle w:val="PlaceholderText"/>
            </w:rPr>
            <w:t>Click here to enter text.</w:t>
          </w:r>
        </w:p>
      </w:docPartBody>
    </w:docPart>
    <w:docPart>
      <w:docPartPr>
        <w:name w:val="9F583429B7194A4EA8F5083EA9FD1B68"/>
        <w:category>
          <w:name w:val="General"/>
          <w:gallery w:val="placeholder"/>
        </w:category>
        <w:types>
          <w:type w:val="bbPlcHdr"/>
        </w:types>
        <w:behaviors>
          <w:behavior w:val="content"/>
        </w:behaviors>
        <w:guid w:val="{BB26E56A-1B8D-4DF8-B5C7-71F94B74A7DD}"/>
      </w:docPartPr>
      <w:docPartBody>
        <w:p w:rsidR="00CE6A81" w:rsidRDefault="00CE6A81" w:rsidP="00CE6A81">
          <w:pPr>
            <w:pStyle w:val="9F583429B7194A4EA8F5083EA9FD1B68"/>
          </w:pPr>
          <w:r>
            <w:rPr>
              <w:rStyle w:val="PlaceholderText"/>
            </w:rPr>
            <w:t>Click here to enter text.</w:t>
          </w:r>
        </w:p>
      </w:docPartBody>
    </w:docPart>
    <w:docPart>
      <w:docPartPr>
        <w:name w:val="2A59D49ECE0C4A06B408686AAA81470E"/>
        <w:category>
          <w:name w:val="General"/>
          <w:gallery w:val="placeholder"/>
        </w:category>
        <w:types>
          <w:type w:val="bbPlcHdr"/>
        </w:types>
        <w:behaviors>
          <w:behavior w:val="content"/>
        </w:behaviors>
        <w:guid w:val="{00337D43-1558-440A-81F3-E987376B85A7}"/>
      </w:docPartPr>
      <w:docPartBody>
        <w:p w:rsidR="00CE6A81" w:rsidRDefault="00CE6A81" w:rsidP="00CE6A81">
          <w:pPr>
            <w:pStyle w:val="2A59D49ECE0C4A06B408686AAA81470E"/>
          </w:pPr>
          <w:r>
            <w:rPr>
              <w:rStyle w:val="PlaceholderText"/>
            </w:rPr>
            <w:t>Click here to enter text.</w:t>
          </w:r>
        </w:p>
      </w:docPartBody>
    </w:docPart>
    <w:docPart>
      <w:docPartPr>
        <w:name w:val="3AEBAB939D5E435598E5684E9EE848F5"/>
        <w:category>
          <w:name w:val="General"/>
          <w:gallery w:val="placeholder"/>
        </w:category>
        <w:types>
          <w:type w:val="bbPlcHdr"/>
        </w:types>
        <w:behaviors>
          <w:behavior w:val="content"/>
        </w:behaviors>
        <w:guid w:val="{22C7DB43-009C-4407-874D-D09D43D1F48A}"/>
      </w:docPartPr>
      <w:docPartBody>
        <w:p w:rsidR="00CE6A81" w:rsidRDefault="00CE6A81" w:rsidP="00CE6A81">
          <w:pPr>
            <w:pStyle w:val="3AEBAB939D5E435598E5684E9EE848F5"/>
          </w:pPr>
          <w:r>
            <w:rPr>
              <w:rStyle w:val="PlaceholderText"/>
            </w:rPr>
            <w:t>Click here to enter text.</w:t>
          </w:r>
        </w:p>
      </w:docPartBody>
    </w:docPart>
    <w:docPart>
      <w:docPartPr>
        <w:name w:val="A7A8D99AD39C478A8D68A218ADAE00A2"/>
        <w:category>
          <w:name w:val="General"/>
          <w:gallery w:val="placeholder"/>
        </w:category>
        <w:types>
          <w:type w:val="bbPlcHdr"/>
        </w:types>
        <w:behaviors>
          <w:behavior w:val="content"/>
        </w:behaviors>
        <w:guid w:val="{CAF9F75F-6581-4469-881A-5F6E7BDCAFA1}"/>
      </w:docPartPr>
      <w:docPartBody>
        <w:p w:rsidR="00CE6A81" w:rsidRDefault="00CE6A81" w:rsidP="00CE6A81">
          <w:pPr>
            <w:pStyle w:val="A7A8D99AD39C478A8D68A218ADAE00A2"/>
          </w:pPr>
          <w:r>
            <w:rPr>
              <w:rStyle w:val="PlaceholderText"/>
            </w:rPr>
            <w:t>Click here to enter text.</w:t>
          </w:r>
        </w:p>
      </w:docPartBody>
    </w:docPart>
    <w:docPart>
      <w:docPartPr>
        <w:name w:val="50B64FC7D94B4772B219EC5292C09E3E"/>
        <w:category>
          <w:name w:val="General"/>
          <w:gallery w:val="placeholder"/>
        </w:category>
        <w:types>
          <w:type w:val="bbPlcHdr"/>
        </w:types>
        <w:behaviors>
          <w:behavior w:val="content"/>
        </w:behaviors>
        <w:guid w:val="{676A7D30-C450-40F5-ADFB-11AC20D39B3C}"/>
      </w:docPartPr>
      <w:docPartBody>
        <w:p w:rsidR="00000000" w:rsidRDefault="003C3708" w:rsidP="003C3708">
          <w:pPr>
            <w:pStyle w:val="50B64FC7D94B4772B219EC5292C09E3E"/>
          </w:pPr>
          <w:r w:rsidRPr="00745493">
            <w:rPr>
              <w:rStyle w:val="PlaceholderText"/>
              <w:color w:val="FFFFFF" w:themeColor="background1"/>
            </w:rPr>
            <w:t>Click here to enter a date.</w:t>
          </w:r>
        </w:p>
      </w:docPartBody>
    </w:docPart>
    <w:docPart>
      <w:docPartPr>
        <w:name w:val="2B71A8DA868644A5B07AE662B41911D2"/>
        <w:category>
          <w:name w:val="General"/>
          <w:gallery w:val="placeholder"/>
        </w:category>
        <w:types>
          <w:type w:val="bbPlcHdr"/>
        </w:types>
        <w:behaviors>
          <w:behavior w:val="content"/>
        </w:behaviors>
        <w:guid w:val="{E2E5A9DE-B06C-4314-A44E-DF2DD8FA3588}"/>
      </w:docPartPr>
      <w:docPartBody>
        <w:p w:rsidR="00000000" w:rsidRDefault="003C3708" w:rsidP="003C3708">
          <w:pPr>
            <w:pStyle w:val="2B71A8DA868644A5B07AE662B41911D2"/>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894"/>
    <w:rsid w:val="0019190D"/>
    <w:rsid w:val="003C3708"/>
    <w:rsid w:val="00637894"/>
    <w:rsid w:val="007B135E"/>
    <w:rsid w:val="00822D64"/>
    <w:rsid w:val="00CE6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C3708"/>
    <w:rPr>
      <w:color w:val="808080"/>
    </w:rPr>
  </w:style>
  <w:style w:type="paragraph" w:customStyle="1" w:styleId="E334713AC19340E89F8F107965A8AB85">
    <w:name w:val="E334713AC19340E89F8F107965A8AB85"/>
  </w:style>
  <w:style w:type="paragraph" w:customStyle="1" w:styleId="573523A2B9EC460493497667FC81E8F5">
    <w:name w:val="573523A2B9EC460493497667FC81E8F5"/>
  </w:style>
  <w:style w:type="paragraph" w:customStyle="1" w:styleId="DA1DBBA3282649A991EA7B3C04AE7557">
    <w:name w:val="DA1DBBA3282649A991EA7B3C04AE7557"/>
  </w:style>
  <w:style w:type="paragraph" w:customStyle="1" w:styleId="517A086A3122489397079DC3F1293191">
    <w:name w:val="517A086A3122489397079DC3F1293191"/>
  </w:style>
  <w:style w:type="paragraph" w:customStyle="1" w:styleId="99BEBC01071841459CFFDF20D8DA06BD">
    <w:name w:val="99BEBC01071841459CFFDF20D8DA06BD"/>
  </w:style>
  <w:style w:type="paragraph" w:customStyle="1" w:styleId="EABF040274FC49739ACDC979906C4001">
    <w:name w:val="EABF040274FC49739ACDC979906C4001"/>
  </w:style>
  <w:style w:type="paragraph" w:customStyle="1" w:styleId="F7BA9AC8B27546578BEECEDB5BF88C4E">
    <w:name w:val="F7BA9AC8B27546578BEECEDB5BF88C4E"/>
  </w:style>
  <w:style w:type="paragraph" w:customStyle="1" w:styleId="036C110DC72344B09440EE4A6002DEB2">
    <w:name w:val="036C110DC72344B09440EE4A6002DEB2"/>
  </w:style>
  <w:style w:type="paragraph" w:customStyle="1" w:styleId="663FF231D7E64DDB99383C3E78981ED9">
    <w:name w:val="663FF231D7E64DDB99383C3E78981ED9"/>
  </w:style>
  <w:style w:type="paragraph" w:customStyle="1" w:styleId="4138FDE8933142698DFF279D7B71AD56">
    <w:name w:val="4138FDE8933142698DFF279D7B71AD56"/>
  </w:style>
  <w:style w:type="paragraph" w:customStyle="1" w:styleId="19572A7A92704E10A841F621152CD1D0">
    <w:name w:val="19572A7A92704E10A841F621152CD1D0"/>
  </w:style>
  <w:style w:type="paragraph" w:customStyle="1" w:styleId="7281485D3DA0406BA6C37EC52C10CF67">
    <w:name w:val="7281485D3DA0406BA6C37EC52C10CF67"/>
  </w:style>
  <w:style w:type="paragraph" w:customStyle="1" w:styleId="2079F7BC3380452BB36D91B5A0023B53">
    <w:name w:val="2079F7BC3380452BB36D91B5A0023B53"/>
  </w:style>
  <w:style w:type="paragraph" w:customStyle="1" w:styleId="5918CD95C58F437186D94393EF9C8250">
    <w:name w:val="5918CD95C58F437186D94393EF9C8250"/>
  </w:style>
  <w:style w:type="paragraph" w:customStyle="1" w:styleId="D7BA7993A9884DEBAD9F62D5D2C5848F">
    <w:name w:val="D7BA7993A9884DEBAD9F62D5D2C5848F"/>
  </w:style>
  <w:style w:type="paragraph" w:customStyle="1" w:styleId="D60FC98D68F9450EB540C2C9028CE929">
    <w:name w:val="D60FC98D68F9450EB540C2C9028CE929"/>
  </w:style>
  <w:style w:type="paragraph" w:customStyle="1" w:styleId="0CADF161976341218FA2D2370CCB5555">
    <w:name w:val="0CADF161976341218FA2D2370CCB5555"/>
  </w:style>
  <w:style w:type="paragraph" w:customStyle="1" w:styleId="6E98DDD006644802BB79823627017E1B">
    <w:name w:val="6E98DDD006644802BB79823627017E1B"/>
  </w:style>
  <w:style w:type="paragraph" w:customStyle="1" w:styleId="67B971A0E5D749E48B42E57804CDEC3C">
    <w:name w:val="67B971A0E5D749E48B42E57804CDEC3C"/>
  </w:style>
  <w:style w:type="paragraph" w:customStyle="1" w:styleId="14002D82DE0B40F589C6DF50B655B056">
    <w:name w:val="14002D82DE0B40F589C6DF50B655B056"/>
  </w:style>
  <w:style w:type="paragraph" w:customStyle="1" w:styleId="72533421360C47EBBCAA9CD81D9A3068">
    <w:name w:val="72533421360C47EBBCAA9CD81D9A3068"/>
  </w:style>
  <w:style w:type="paragraph" w:customStyle="1" w:styleId="754F2457DBFA4978AC863A00D141C477">
    <w:name w:val="754F2457DBFA4978AC863A00D141C477"/>
  </w:style>
  <w:style w:type="paragraph" w:customStyle="1" w:styleId="71DFD0D302DF400CB2258954C2CB806E">
    <w:name w:val="71DFD0D302DF400CB2258954C2CB806E"/>
  </w:style>
  <w:style w:type="paragraph" w:customStyle="1" w:styleId="CCC7DA49AC0347BD84483CB422282E59">
    <w:name w:val="CCC7DA49AC0347BD84483CB422282E59"/>
  </w:style>
  <w:style w:type="paragraph" w:customStyle="1" w:styleId="6ABA9C99C49846CD8B34CFC397CF9F50">
    <w:name w:val="6ABA9C99C49846CD8B34CFC397CF9F50"/>
  </w:style>
  <w:style w:type="paragraph" w:customStyle="1" w:styleId="7310037EAD484EE88734EF3DBB3AC68D">
    <w:name w:val="7310037EAD484EE88734EF3DBB3AC68D"/>
  </w:style>
  <w:style w:type="paragraph" w:customStyle="1" w:styleId="6E578E29DBA3452B8BF48830B63BF1BE">
    <w:name w:val="6E578E29DBA3452B8BF48830B63BF1BE"/>
  </w:style>
  <w:style w:type="paragraph" w:customStyle="1" w:styleId="7B8DED965D6845DC99B3E6D75D9475CC">
    <w:name w:val="7B8DED965D6845DC99B3E6D75D9475CC"/>
  </w:style>
  <w:style w:type="paragraph" w:customStyle="1" w:styleId="19C6F4013C5845EA838EB4016BC222DC">
    <w:name w:val="19C6F4013C5845EA838EB4016BC222DC"/>
  </w:style>
  <w:style w:type="paragraph" w:customStyle="1" w:styleId="6838511981CB4BDDB04E2D4E86C45081">
    <w:name w:val="6838511981CB4BDDB04E2D4E86C45081"/>
  </w:style>
  <w:style w:type="paragraph" w:customStyle="1" w:styleId="9A99E4D27C7348F186591D80244EA588">
    <w:name w:val="9A99E4D27C7348F186591D80244EA588"/>
  </w:style>
  <w:style w:type="paragraph" w:customStyle="1" w:styleId="EA0385B194EA4C5BB70ACC64525C1523">
    <w:name w:val="EA0385B194EA4C5BB70ACC64525C1523"/>
  </w:style>
  <w:style w:type="paragraph" w:customStyle="1" w:styleId="6FD910AD69F740A2B04909F3228F4C8F">
    <w:name w:val="6FD910AD69F740A2B04909F3228F4C8F"/>
  </w:style>
  <w:style w:type="paragraph" w:customStyle="1" w:styleId="E1023ECB352B492696D1D0FFB82B5A68">
    <w:name w:val="E1023ECB352B492696D1D0FFB82B5A68"/>
  </w:style>
  <w:style w:type="paragraph" w:customStyle="1" w:styleId="7EE251655F3049BB828B6AE72481CEA9">
    <w:name w:val="7EE251655F3049BB828B6AE72481CEA9"/>
  </w:style>
  <w:style w:type="paragraph" w:customStyle="1" w:styleId="9E1EB021E1994AC098AE01845E301CC3">
    <w:name w:val="9E1EB021E1994AC098AE01845E301CC3"/>
  </w:style>
  <w:style w:type="paragraph" w:customStyle="1" w:styleId="4A9A3921E89A470E9D9384D4BDC4817B">
    <w:name w:val="4A9A3921E89A470E9D9384D4BDC4817B"/>
  </w:style>
  <w:style w:type="paragraph" w:customStyle="1" w:styleId="C1D4F171DDD44C8EBBC8A2E49C278281">
    <w:name w:val="C1D4F171DDD44C8EBBC8A2E49C278281"/>
  </w:style>
  <w:style w:type="paragraph" w:customStyle="1" w:styleId="12E46E5C592347BEBEDCDFAEF4D5CFED">
    <w:name w:val="12E46E5C592347BEBEDCDFAEF4D5CFED"/>
  </w:style>
  <w:style w:type="paragraph" w:customStyle="1" w:styleId="9D736991030F4965B18FABF838993F01">
    <w:name w:val="9D736991030F4965B18FABF838993F01"/>
  </w:style>
  <w:style w:type="paragraph" w:customStyle="1" w:styleId="AC27B5776BFE418FA176E7D7FB5DCE86">
    <w:name w:val="AC27B5776BFE418FA176E7D7FB5DCE86"/>
  </w:style>
  <w:style w:type="paragraph" w:customStyle="1" w:styleId="F8BF46B8CD8F41AC8A6E8C69572E0BB6">
    <w:name w:val="F8BF46B8CD8F41AC8A6E8C69572E0BB6"/>
  </w:style>
  <w:style w:type="paragraph" w:customStyle="1" w:styleId="74D0442570854D968F21EC80E7A6931A">
    <w:name w:val="74D0442570854D968F21EC80E7A6931A"/>
  </w:style>
  <w:style w:type="paragraph" w:customStyle="1" w:styleId="702A03E5B1954EFAA152AF79E986C01B">
    <w:name w:val="702A03E5B1954EFAA152AF79E986C01B"/>
  </w:style>
  <w:style w:type="paragraph" w:customStyle="1" w:styleId="75B4E5FF6DDF4471849911AB9CB5631B">
    <w:name w:val="75B4E5FF6DDF4471849911AB9CB5631B"/>
  </w:style>
  <w:style w:type="paragraph" w:customStyle="1" w:styleId="340680D43C814544AE9D510790C8A71B">
    <w:name w:val="340680D43C814544AE9D510790C8A71B"/>
  </w:style>
  <w:style w:type="paragraph" w:customStyle="1" w:styleId="92D8E40DA0064D119EA84F5474B6D131">
    <w:name w:val="92D8E40DA0064D119EA84F5474B6D131"/>
  </w:style>
  <w:style w:type="paragraph" w:customStyle="1" w:styleId="6480EE3608F8457BAF38CCC17849342E">
    <w:name w:val="6480EE3608F8457BAF38CCC17849342E"/>
  </w:style>
  <w:style w:type="paragraph" w:customStyle="1" w:styleId="7A476D00E980416EAC76DBF9D22D772D">
    <w:name w:val="7A476D00E980416EAC76DBF9D22D772D"/>
  </w:style>
  <w:style w:type="paragraph" w:customStyle="1" w:styleId="7F682FC1EE624E65A86564A2F9C659B9">
    <w:name w:val="7F682FC1EE624E65A86564A2F9C659B9"/>
  </w:style>
  <w:style w:type="paragraph" w:customStyle="1" w:styleId="5A12D6CB3959411C887D252A940139C6">
    <w:name w:val="5A12D6CB3959411C887D252A940139C6"/>
  </w:style>
  <w:style w:type="paragraph" w:customStyle="1" w:styleId="9E3EF67EFAE64EEF9476E129A5541A28">
    <w:name w:val="9E3EF67EFAE64EEF9476E129A5541A28"/>
  </w:style>
  <w:style w:type="paragraph" w:customStyle="1" w:styleId="55F2C80D4C7640DD9E5325BD1C85E0FB">
    <w:name w:val="55F2C80D4C7640DD9E5325BD1C85E0FB"/>
  </w:style>
  <w:style w:type="paragraph" w:customStyle="1" w:styleId="8852CA18E6DB47AE8B5F1D46A38D8E5C">
    <w:name w:val="8852CA18E6DB47AE8B5F1D46A38D8E5C"/>
  </w:style>
  <w:style w:type="paragraph" w:customStyle="1" w:styleId="3AC5B6BE141C46B0973236FD6FE5DF1D">
    <w:name w:val="3AC5B6BE141C46B0973236FD6FE5DF1D"/>
  </w:style>
  <w:style w:type="paragraph" w:customStyle="1" w:styleId="A51D6B290E50463C88786C302323F0C5">
    <w:name w:val="A51D6B290E50463C88786C302323F0C5"/>
  </w:style>
  <w:style w:type="paragraph" w:customStyle="1" w:styleId="DDB61801BB084B6CB2E938A24F789303">
    <w:name w:val="DDB61801BB084B6CB2E938A24F789303"/>
  </w:style>
  <w:style w:type="paragraph" w:customStyle="1" w:styleId="40F5C73E6D3D499A8BA4C32443C87D8F">
    <w:name w:val="40F5C73E6D3D499A8BA4C32443C87D8F"/>
  </w:style>
  <w:style w:type="paragraph" w:customStyle="1" w:styleId="F4B1FFAF830B4582BC2D00CB586215B7">
    <w:name w:val="F4B1FFAF830B4582BC2D00CB586215B7"/>
  </w:style>
  <w:style w:type="paragraph" w:customStyle="1" w:styleId="02C5A121912A4F19A44B9519C54F5A21">
    <w:name w:val="02C5A121912A4F19A44B9519C54F5A21"/>
  </w:style>
  <w:style w:type="paragraph" w:customStyle="1" w:styleId="B8525DFEEF094FCCBE3D6D5C4F5023F2">
    <w:name w:val="B8525DFEEF094FCCBE3D6D5C4F5023F2"/>
  </w:style>
  <w:style w:type="paragraph" w:customStyle="1" w:styleId="24B29070444842CBBFB9A1BD472D5156">
    <w:name w:val="24B29070444842CBBFB9A1BD472D5156"/>
  </w:style>
  <w:style w:type="paragraph" w:customStyle="1" w:styleId="DB63AA62D9AF48B4AB5B5AB7FDF5801F">
    <w:name w:val="DB63AA62D9AF48B4AB5B5AB7FDF5801F"/>
  </w:style>
  <w:style w:type="paragraph" w:customStyle="1" w:styleId="8FE7F18D8F9043F7BB74BE6A8A3AD080">
    <w:name w:val="8FE7F18D8F9043F7BB74BE6A8A3AD080"/>
  </w:style>
  <w:style w:type="paragraph" w:customStyle="1" w:styleId="B8BDE25FAC704BE3AE03D8E69D2C8BB9">
    <w:name w:val="B8BDE25FAC704BE3AE03D8E69D2C8BB9"/>
  </w:style>
  <w:style w:type="paragraph" w:customStyle="1" w:styleId="692F7149A97844359BE1BAF037FBAAD0">
    <w:name w:val="692F7149A97844359BE1BAF037FBAAD0"/>
  </w:style>
  <w:style w:type="paragraph" w:customStyle="1" w:styleId="DA257180D55248F89E0FFE7A9BA16499">
    <w:name w:val="DA257180D55248F89E0FFE7A9BA16499"/>
  </w:style>
  <w:style w:type="paragraph" w:customStyle="1" w:styleId="EEDFFA1F28634186A67C1DEF0BFA286A">
    <w:name w:val="EEDFFA1F28634186A67C1DEF0BFA286A"/>
  </w:style>
  <w:style w:type="paragraph" w:customStyle="1" w:styleId="97BB03F8E4CC41E4AE67D72E41862F96">
    <w:name w:val="97BB03F8E4CC41E4AE67D72E41862F96"/>
  </w:style>
  <w:style w:type="paragraph" w:customStyle="1" w:styleId="406DCB0A67C9473696BC01FA60DCF07A">
    <w:name w:val="406DCB0A67C9473696BC01FA60DCF07A"/>
  </w:style>
  <w:style w:type="paragraph" w:customStyle="1" w:styleId="F974F71F74CD476A82AC3085E9D760D8">
    <w:name w:val="F974F71F74CD476A82AC3085E9D760D8"/>
  </w:style>
  <w:style w:type="paragraph" w:customStyle="1" w:styleId="A8A546EEE41F4D7E9FFA6ABEA2626646">
    <w:name w:val="A8A546EEE41F4D7E9FFA6ABEA2626646"/>
  </w:style>
  <w:style w:type="paragraph" w:customStyle="1" w:styleId="CC1637B4182349BF86D90A58A75F92FF">
    <w:name w:val="CC1637B4182349BF86D90A58A75F92FF"/>
  </w:style>
  <w:style w:type="paragraph" w:customStyle="1" w:styleId="3CB9300B01624301BCCD1A9BB65C359B">
    <w:name w:val="3CB9300B01624301BCCD1A9BB65C359B"/>
  </w:style>
  <w:style w:type="paragraph" w:customStyle="1" w:styleId="067A3F95D9804F99B3F9799ADD92C47C">
    <w:name w:val="067A3F95D9804F99B3F9799ADD92C47C"/>
  </w:style>
  <w:style w:type="paragraph" w:customStyle="1" w:styleId="4F043B507B2F452AB7B9D77F72A5F7A1">
    <w:name w:val="4F043B507B2F452AB7B9D77F72A5F7A1"/>
  </w:style>
  <w:style w:type="paragraph" w:customStyle="1" w:styleId="CCB28E835813450AB6C209CF4092AB95">
    <w:name w:val="CCB28E835813450AB6C209CF4092AB95"/>
  </w:style>
  <w:style w:type="paragraph" w:customStyle="1" w:styleId="121DA1F5B610460983DBB9EFC19F5A8A">
    <w:name w:val="121DA1F5B610460983DBB9EFC19F5A8A"/>
  </w:style>
  <w:style w:type="paragraph" w:customStyle="1" w:styleId="52D1B9757620450BA0FBB2BF5F862AC1">
    <w:name w:val="52D1B9757620450BA0FBB2BF5F862AC1"/>
  </w:style>
  <w:style w:type="paragraph" w:customStyle="1" w:styleId="59B138482D03492496D9DB833C47BE3A">
    <w:name w:val="59B138482D03492496D9DB833C47BE3A"/>
  </w:style>
  <w:style w:type="paragraph" w:customStyle="1" w:styleId="B0165F2F114742CF8309530A7A6FDD2C">
    <w:name w:val="B0165F2F114742CF8309530A7A6FDD2C"/>
  </w:style>
  <w:style w:type="paragraph" w:customStyle="1" w:styleId="423DCBD8B1334855B9E0977166C74507">
    <w:name w:val="423DCBD8B1334855B9E0977166C74507"/>
  </w:style>
  <w:style w:type="paragraph" w:customStyle="1" w:styleId="62C17C288EF6425BA25604FB82E89BEE">
    <w:name w:val="62C17C288EF6425BA25604FB82E89BEE"/>
  </w:style>
  <w:style w:type="paragraph" w:customStyle="1" w:styleId="828E8C5B5005496086ABC3D2B94E7F38">
    <w:name w:val="828E8C5B5005496086ABC3D2B94E7F38"/>
  </w:style>
  <w:style w:type="paragraph" w:customStyle="1" w:styleId="CAD16F4100BF49AE98D0826AD2504507">
    <w:name w:val="CAD16F4100BF49AE98D0826AD2504507"/>
  </w:style>
  <w:style w:type="paragraph" w:customStyle="1" w:styleId="32BEED7542B5407EBBAA102B158790E1">
    <w:name w:val="32BEED7542B5407EBBAA102B158790E1"/>
  </w:style>
  <w:style w:type="paragraph" w:customStyle="1" w:styleId="08107DC690884860A5C077530FF4330D">
    <w:name w:val="08107DC690884860A5C077530FF4330D"/>
  </w:style>
  <w:style w:type="paragraph" w:customStyle="1" w:styleId="B6D6807C949340CCA6EA1532853B89DE">
    <w:name w:val="B6D6807C949340CCA6EA1532853B89DE"/>
  </w:style>
  <w:style w:type="paragraph" w:customStyle="1" w:styleId="F4098934A4404E868D21F6C187F121E1">
    <w:name w:val="F4098934A4404E868D21F6C187F121E1"/>
  </w:style>
  <w:style w:type="paragraph" w:customStyle="1" w:styleId="E2C0FC736FF74094B5E623FBFF2E5DC0">
    <w:name w:val="E2C0FC736FF74094B5E623FBFF2E5DC0"/>
  </w:style>
  <w:style w:type="paragraph" w:customStyle="1" w:styleId="66EA1AC1CBA24310AC972D134D924B05">
    <w:name w:val="66EA1AC1CBA24310AC972D134D924B05"/>
  </w:style>
  <w:style w:type="paragraph" w:customStyle="1" w:styleId="AEF5FD17B11A4157A02DFCF85415F0E6">
    <w:name w:val="AEF5FD17B11A4157A02DFCF85415F0E6"/>
  </w:style>
  <w:style w:type="paragraph" w:customStyle="1" w:styleId="74451D84B9364E878BC5FF38915A931B">
    <w:name w:val="74451D84B9364E878BC5FF38915A931B"/>
  </w:style>
  <w:style w:type="paragraph" w:customStyle="1" w:styleId="2B6F03AE9AA34A768176DF1E27ABE2BE">
    <w:name w:val="2B6F03AE9AA34A768176DF1E27ABE2BE"/>
  </w:style>
  <w:style w:type="paragraph" w:customStyle="1" w:styleId="E1380D4E246440E592A58A860CCB4A23">
    <w:name w:val="E1380D4E246440E592A58A860CCB4A23"/>
  </w:style>
  <w:style w:type="paragraph" w:customStyle="1" w:styleId="3D7C6691F4EB43818A1C7804AB4B62C5">
    <w:name w:val="3D7C6691F4EB43818A1C7804AB4B62C5"/>
  </w:style>
  <w:style w:type="paragraph" w:customStyle="1" w:styleId="81EA5C98A0E0417D80C04511854A4496">
    <w:name w:val="81EA5C98A0E0417D80C04511854A4496"/>
  </w:style>
  <w:style w:type="paragraph" w:customStyle="1" w:styleId="AB0894B402EE472B91EF74B28C87C4A7">
    <w:name w:val="AB0894B402EE472B91EF74B28C87C4A7"/>
  </w:style>
  <w:style w:type="paragraph" w:customStyle="1" w:styleId="790A4F3570D14B72B7E7AD20DE587FBC">
    <w:name w:val="790A4F3570D14B72B7E7AD20DE587FBC"/>
  </w:style>
  <w:style w:type="paragraph" w:customStyle="1" w:styleId="ACFDF1C25B2744E9A21A82B6F50C7DDC">
    <w:name w:val="ACFDF1C25B2744E9A21A82B6F50C7DDC"/>
  </w:style>
  <w:style w:type="paragraph" w:customStyle="1" w:styleId="C70819C397BA43FE8579A74F98BB7793">
    <w:name w:val="C70819C397BA43FE8579A74F98BB7793"/>
  </w:style>
  <w:style w:type="paragraph" w:customStyle="1" w:styleId="A4B559908141472C936F27BC55A75877">
    <w:name w:val="A4B559908141472C936F27BC55A75877"/>
  </w:style>
  <w:style w:type="paragraph" w:customStyle="1" w:styleId="4D64FED960BF422390D277616011E7B6">
    <w:name w:val="4D64FED960BF422390D277616011E7B6"/>
  </w:style>
  <w:style w:type="paragraph" w:customStyle="1" w:styleId="48687730D5CE4706B34719E5542CCA9B">
    <w:name w:val="48687730D5CE4706B34719E5542CCA9B"/>
  </w:style>
  <w:style w:type="paragraph" w:customStyle="1" w:styleId="189AC0AEC2E34600A34219B4C8BE8953">
    <w:name w:val="189AC0AEC2E34600A34219B4C8BE8953"/>
  </w:style>
  <w:style w:type="paragraph" w:customStyle="1" w:styleId="8DE430F4191947C1A7F1474C3B752548">
    <w:name w:val="8DE430F4191947C1A7F1474C3B752548"/>
  </w:style>
  <w:style w:type="paragraph" w:customStyle="1" w:styleId="021E027F2FA94541A552F688AF886FC6">
    <w:name w:val="021E027F2FA94541A552F688AF886FC6"/>
  </w:style>
  <w:style w:type="paragraph" w:customStyle="1" w:styleId="E3EB860FDD4B4218839585BA3F7E8F73">
    <w:name w:val="E3EB860FDD4B4218839585BA3F7E8F73"/>
  </w:style>
  <w:style w:type="paragraph" w:customStyle="1" w:styleId="54684C50E2B14A61887DE568ABCA6D3A">
    <w:name w:val="54684C50E2B14A61887DE568ABCA6D3A"/>
  </w:style>
  <w:style w:type="paragraph" w:customStyle="1" w:styleId="B4DB1AB19C494702BEE5E4806F548981">
    <w:name w:val="B4DB1AB19C494702BEE5E4806F548981"/>
  </w:style>
  <w:style w:type="paragraph" w:customStyle="1" w:styleId="B74DA18467AF4A07A4A7CF8039EE8716">
    <w:name w:val="B74DA18467AF4A07A4A7CF8039EE8716"/>
  </w:style>
  <w:style w:type="paragraph" w:customStyle="1" w:styleId="99B75C9D17494CC0956F8F1A91839898">
    <w:name w:val="99B75C9D17494CC0956F8F1A91839898"/>
  </w:style>
  <w:style w:type="paragraph" w:customStyle="1" w:styleId="A5AF55BD15FD4A2F868D51663645CE44">
    <w:name w:val="A5AF55BD15FD4A2F868D51663645CE44"/>
  </w:style>
  <w:style w:type="paragraph" w:customStyle="1" w:styleId="0575B621CE144EBA83D35DC0DF90AEAA">
    <w:name w:val="0575B621CE144EBA83D35DC0DF90AEAA"/>
  </w:style>
  <w:style w:type="paragraph" w:customStyle="1" w:styleId="E8753743061D49EC9F1E622A9ACB09D7">
    <w:name w:val="E8753743061D49EC9F1E622A9ACB09D7"/>
  </w:style>
  <w:style w:type="paragraph" w:customStyle="1" w:styleId="32939F1964AB44EF8790263062F5D2E2">
    <w:name w:val="32939F1964AB44EF8790263062F5D2E2"/>
  </w:style>
  <w:style w:type="paragraph" w:customStyle="1" w:styleId="F12058D895D44AEEBC984BD3C1E30A38">
    <w:name w:val="F12058D895D44AEEBC984BD3C1E30A38"/>
  </w:style>
  <w:style w:type="paragraph" w:customStyle="1" w:styleId="F844617279344F5684F4908ED0E709D9">
    <w:name w:val="F844617279344F5684F4908ED0E709D9"/>
  </w:style>
  <w:style w:type="paragraph" w:customStyle="1" w:styleId="FE776120D79D4960A8CD14B388D58AEF">
    <w:name w:val="FE776120D79D4960A8CD14B388D58AEF"/>
    <w:rsid w:val="00637894"/>
  </w:style>
  <w:style w:type="paragraph" w:customStyle="1" w:styleId="607AD1B8F1E14140AAFD36ED1B4EC032">
    <w:name w:val="607AD1B8F1E14140AAFD36ED1B4EC032"/>
    <w:rsid w:val="00637894"/>
  </w:style>
  <w:style w:type="paragraph" w:customStyle="1" w:styleId="95028621E6BA4F75B5B218A85EFFB836">
    <w:name w:val="95028621E6BA4F75B5B218A85EFFB836"/>
    <w:rsid w:val="00637894"/>
  </w:style>
  <w:style w:type="paragraph" w:customStyle="1" w:styleId="786B1A6B29304AF89BEBCF7A3DBC8310">
    <w:name w:val="786B1A6B29304AF89BEBCF7A3DBC8310"/>
    <w:rsid w:val="00637894"/>
  </w:style>
  <w:style w:type="paragraph" w:customStyle="1" w:styleId="379BBD0BE1414722B05F940EBD48E2E3">
    <w:name w:val="379BBD0BE1414722B05F940EBD48E2E3"/>
    <w:rsid w:val="00637894"/>
  </w:style>
  <w:style w:type="paragraph" w:customStyle="1" w:styleId="19B5F7D07B3241BB91E9FB56F60BB308">
    <w:name w:val="19B5F7D07B3241BB91E9FB56F60BB308"/>
    <w:rsid w:val="00637894"/>
  </w:style>
  <w:style w:type="paragraph" w:customStyle="1" w:styleId="79B5B29034794D39A2827BA266CF0360">
    <w:name w:val="79B5B29034794D39A2827BA266CF0360"/>
    <w:rsid w:val="00637894"/>
  </w:style>
  <w:style w:type="paragraph" w:customStyle="1" w:styleId="A1E35F82DD1846EE80F762616CC48FD8">
    <w:name w:val="A1E35F82DD1846EE80F762616CC48FD8"/>
    <w:rsid w:val="00637894"/>
  </w:style>
  <w:style w:type="paragraph" w:customStyle="1" w:styleId="718EC564B6314F37A8E804BE21D2F3C5">
    <w:name w:val="718EC564B6314F37A8E804BE21D2F3C5"/>
    <w:rsid w:val="00637894"/>
  </w:style>
  <w:style w:type="paragraph" w:customStyle="1" w:styleId="3F6DAC694FA14CF49D4D1CF96389DAAF">
    <w:name w:val="3F6DAC694FA14CF49D4D1CF96389DAAF"/>
    <w:rsid w:val="00637894"/>
  </w:style>
  <w:style w:type="paragraph" w:customStyle="1" w:styleId="8A6D9D46FD6C4DD4BFAFAC0CE63B6651">
    <w:name w:val="8A6D9D46FD6C4DD4BFAFAC0CE63B6651"/>
    <w:rsid w:val="00637894"/>
  </w:style>
  <w:style w:type="paragraph" w:customStyle="1" w:styleId="C9AD88625B504A65A79973BD5A7A06CE">
    <w:name w:val="C9AD88625B504A65A79973BD5A7A06CE"/>
    <w:rsid w:val="00637894"/>
  </w:style>
  <w:style w:type="paragraph" w:customStyle="1" w:styleId="46751DB4004B4EB2A2C74D66018CB01C">
    <w:name w:val="46751DB4004B4EB2A2C74D66018CB01C"/>
    <w:rsid w:val="00637894"/>
  </w:style>
  <w:style w:type="paragraph" w:customStyle="1" w:styleId="B8BFF50C0EBC4F01A9DD1C0E9F154043">
    <w:name w:val="B8BFF50C0EBC4F01A9DD1C0E9F154043"/>
    <w:rsid w:val="00637894"/>
  </w:style>
  <w:style w:type="paragraph" w:customStyle="1" w:styleId="DB940520F44C4C9D8BEC7BB028502348">
    <w:name w:val="DB940520F44C4C9D8BEC7BB028502348"/>
    <w:rsid w:val="00637894"/>
  </w:style>
  <w:style w:type="paragraph" w:customStyle="1" w:styleId="1262C536C88745F1A46BA571CF71126A">
    <w:name w:val="1262C536C88745F1A46BA571CF71126A"/>
    <w:rsid w:val="00637894"/>
  </w:style>
  <w:style w:type="paragraph" w:customStyle="1" w:styleId="092204CF6FE4436EBE1778EE0E00C24E">
    <w:name w:val="092204CF6FE4436EBE1778EE0E00C24E"/>
    <w:rsid w:val="00637894"/>
  </w:style>
  <w:style w:type="paragraph" w:customStyle="1" w:styleId="B8D022C5EA15437EACAC6B5F20CE1704">
    <w:name w:val="B8D022C5EA15437EACAC6B5F20CE1704"/>
    <w:rsid w:val="00637894"/>
  </w:style>
  <w:style w:type="paragraph" w:customStyle="1" w:styleId="B06DBEE6AAF74BBB9EA0BF78F7B98243">
    <w:name w:val="B06DBEE6AAF74BBB9EA0BF78F7B98243"/>
    <w:rsid w:val="00637894"/>
  </w:style>
  <w:style w:type="paragraph" w:customStyle="1" w:styleId="97DF527570664B06AAA87CBD63E1B0B9">
    <w:name w:val="97DF527570664B06AAA87CBD63E1B0B9"/>
    <w:rsid w:val="00637894"/>
  </w:style>
  <w:style w:type="paragraph" w:customStyle="1" w:styleId="F6BC6B6C6E814331A9F5E5E552F0DA6A">
    <w:name w:val="F6BC6B6C6E814331A9F5E5E552F0DA6A"/>
    <w:rsid w:val="00637894"/>
  </w:style>
  <w:style w:type="paragraph" w:customStyle="1" w:styleId="F6A3F509AB204BF3A856BD86AB94FC61">
    <w:name w:val="F6A3F509AB204BF3A856BD86AB94FC61"/>
    <w:rsid w:val="00637894"/>
  </w:style>
  <w:style w:type="paragraph" w:customStyle="1" w:styleId="BB2601C235754BEEB3D42A407AE88877">
    <w:name w:val="BB2601C235754BEEB3D42A407AE88877"/>
    <w:rsid w:val="00637894"/>
  </w:style>
  <w:style w:type="paragraph" w:customStyle="1" w:styleId="E287B212924C43D0A37899E145D4D034">
    <w:name w:val="E287B212924C43D0A37899E145D4D034"/>
    <w:rsid w:val="00637894"/>
  </w:style>
  <w:style w:type="paragraph" w:customStyle="1" w:styleId="3BD9304DA3A3440C983C1AA20E7DC409">
    <w:name w:val="3BD9304DA3A3440C983C1AA20E7DC409"/>
    <w:rsid w:val="00637894"/>
  </w:style>
  <w:style w:type="paragraph" w:customStyle="1" w:styleId="CFA61FA722604483B2611E099CAFCC06">
    <w:name w:val="CFA61FA722604483B2611E099CAFCC06"/>
    <w:rsid w:val="00637894"/>
  </w:style>
  <w:style w:type="paragraph" w:customStyle="1" w:styleId="081EA8A2164B4E54896FD21F35CAA6F6">
    <w:name w:val="081EA8A2164B4E54896FD21F35CAA6F6"/>
    <w:rsid w:val="00637894"/>
  </w:style>
  <w:style w:type="paragraph" w:customStyle="1" w:styleId="47FB53DF22AC4BEEA61622E5A49131CA">
    <w:name w:val="47FB53DF22AC4BEEA61622E5A49131CA"/>
    <w:rsid w:val="00637894"/>
  </w:style>
  <w:style w:type="paragraph" w:customStyle="1" w:styleId="A858C2C7C56C45E5BACACC41EBEEE853">
    <w:name w:val="A858C2C7C56C45E5BACACC41EBEEE853"/>
    <w:rsid w:val="00637894"/>
  </w:style>
  <w:style w:type="paragraph" w:customStyle="1" w:styleId="2AB59EC279CB4AEE94FDE1A4305E3F27">
    <w:name w:val="2AB59EC279CB4AEE94FDE1A4305E3F27"/>
    <w:rsid w:val="00637894"/>
  </w:style>
  <w:style w:type="paragraph" w:customStyle="1" w:styleId="16368C28886A405ABF9A4EE6869A2A0B">
    <w:name w:val="16368C28886A405ABF9A4EE6869A2A0B"/>
    <w:rsid w:val="00637894"/>
  </w:style>
  <w:style w:type="paragraph" w:customStyle="1" w:styleId="B5739B7A991E45AD9E26C9A96BF1AB0C">
    <w:name w:val="B5739B7A991E45AD9E26C9A96BF1AB0C"/>
    <w:rsid w:val="00637894"/>
  </w:style>
  <w:style w:type="paragraph" w:customStyle="1" w:styleId="5FCADD3B12104A5DA67475FDDF1F39FD">
    <w:name w:val="5FCADD3B12104A5DA67475FDDF1F39FD"/>
    <w:rsid w:val="00637894"/>
  </w:style>
  <w:style w:type="paragraph" w:customStyle="1" w:styleId="D86119D1EA7C4A0FB6C66FB028DEBE45">
    <w:name w:val="D86119D1EA7C4A0FB6C66FB028DEBE45"/>
    <w:rsid w:val="00637894"/>
  </w:style>
  <w:style w:type="paragraph" w:customStyle="1" w:styleId="1D650B4F34A24B7A977D031BB218BA09">
    <w:name w:val="1D650B4F34A24B7A977D031BB218BA09"/>
    <w:rsid w:val="00637894"/>
  </w:style>
  <w:style w:type="paragraph" w:customStyle="1" w:styleId="454840312CC043088DF3B1C11E65C234">
    <w:name w:val="454840312CC043088DF3B1C11E65C234"/>
    <w:rsid w:val="00637894"/>
  </w:style>
  <w:style w:type="paragraph" w:customStyle="1" w:styleId="EB361944E958400989DBEE7224EA1B00">
    <w:name w:val="EB361944E958400989DBEE7224EA1B00"/>
    <w:rsid w:val="00637894"/>
  </w:style>
  <w:style w:type="paragraph" w:customStyle="1" w:styleId="D12D3452C5D6417CAB104046A8D9E078">
    <w:name w:val="D12D3452C5D6417CAB104046A8D9E078"/>
    <w:rsid w:val="00637894"/>
  </w:style>
  <w:style w:type="paragraph" w:customStyle="1" w:styleId="C3F580CCC6AC4070AB31AE59F73923A0">
    <w:name w:val="C3F580CCC6AC4070AB31AE59F73923A0"/>
    <w:rsid w:val="00637894"/>
  </w:style>
  <w:style w:type="paragraph" w:customStyle="1" w:styleId="DDED39107F4A49E681E1D194A4A1DDB8">
    <w:name w:val="DDED39107F4A49E681E1D194A4A1DDB8"/>
    <w:rsid w:val="00637894"/>
  </w:style>
  <w:style w:type="paragraph" w:customStyle="1" w:styleId="7012313DE2AE40018AA7F49DB473F4FA">
    <w:name w:val="7012313DE2AE40018AA7F49DB473F4FA"/>
    <w:rsid w:val="00637894"/>
  </w:style>
  <w:style w:type="paragraph" w:customStyle="1" w:styleId="51B2C1CF64B547D1B26D522A548AD303">
    <w:name w:val="51B2C1CF64B547D1B26D522A548AD303"/>
    <w:rsid w:val="00637894"/>
  </w:style>
  <w:style w:type="paragraph" w:customStyle="1" w:styleId="B6ACBE2340784D6CA9E09F6ACB91EF51">
    <w:name w:val="B6ACBE2340784D6CA9E09F6ACB91EF51"/>
    <w:rsid w:val="00637894"/>
  </w:style>
  <w:style w:type="paragraph" w:customStyle="1" w:styleId="DB9F7FC34E6A4C6F8FD7F428B6F02BDF">
    <w:name w:val="DB9F7FC34E6A4C6F8FD7F428B6F02BDF"/>
    <w:rsid w:val="00637894"/>
  </w:style>
  <w:style w:type="paragraph" w:customStyle="1" w:styleId="C4990BF4D3BD4725AABD56D94759E0DE">
    <w:name w:val="C4990BF4D3BD4725AABD56D94759E0DE"/>
    <w:rsid w:val="00637894"/>
  </w:style>
  <w:style w:type="paragraph" w:customStyle="1" w:styleId="C0045DE2DD0A4042A926626E151612B1">
    <w:name w:val="C0045DE2DD0A4042A926626E151612B1"/>
    <w:rsid w:val="00637894"/>
  </w:style>
  <w:style w:type="paragraph" w:customStyle="1" w:styleId="3E2A6B702F54482687D16CC703F4BD8B">
    <w:name w:val="3E2A6B702F54482687D16CC703F4BD8B"/>
    <w:rsid w:val="00637894"/>
  </w:style>
  <w:style w:type="paragraph" w:customStyle="1" w:styleId="E663FD7F971345F1BF6AE8FEEA5FC39D">
    <w:name w:val="E663FD7F971345F1BF6AE8FEEA5FC39D"/>
    <w:rsid w:val="00637894"/>
  </w:style>
  <w:style w:type="paragraph" w:customStyle="1" w:styleId="E02FD5C137774D84963BBD5D64DC0D18">
    <w:name w:val="E02FD5C137774D84963BBD5D64DC0D18"/>
    <w:rsid w:val="00637894"/>
  </w:style>
  <w:style w:type="paragraph" w:customStyle="1" w:styleId="C587969BAB7B4EBEAA44F74797BEBCB2">
    <w:name w:val="C587969BAB7B4EBEAA44F74797BEBCB2"/>
    <w:rsid w:val="00637894"/>
  </w:style>
  <w:style w:type="paragraph" w:customStyle="1" w:styleId="96F7FB081E784CBDBB86CF1323631285">
    <w:name w:val="96F7FB081E784CBDBB86CF1323631285"/>
    <w:rsid w:val="00637894"/>
  </w:style>
  <w:style w:type="paragraph" w:customStyle="1" w:styleId="177907DDF78A43049FAABF3E06ECEAED">
    <w:name w:val="177907DDF78A43049FAABF3E06ECEAED"/>
    <w:rsid w:val="00637894"/>
  </w:style>
  <w:style w:type="paragraph" w:customStyle="1" w:styleId="1A3E8BCAE57546EE820B5B2B4E519E84">
    <w:name w:val="1A3E8BCAE57546EE820B5B2B4E519E84"/>
    <w:rsid w:val="00637894"/>
  </w:style>
  <w:style w:type="paragraph" w:customStyle="1" w:styleId="195B534903DA4F398FB530F535A2693D">
    <w:name w:val="195B534903DA4F398FB530F535A2693D"/>
    <w:rsid w:val="00637894"/>
  </w:style>
  <w:style w:type="paragraph" w:customStyle="1" w:styleId="C107BA4DC70F42489EB3FE6453E740E6">
    <w:name w:val="C107BA4DC70F42489EB3FE6453E740E6"/>
    <w:rsid w:val="00637894"/>
  </w:style>
  <w:style w:type="paragraph" w:customStyle="1" w:styleId="AC076623E4074C73BAE84271C7DDCE36">
    <w:name w:val="AC076623E4074C73BAE84271C7DDCE36"/>
    <w:rsid w:val="00637894"/>
  </w:style>
  <w:style w:type="paragraph" w:customStyle="1" w:styleId="9257FD1562D04290BAAC1C420C1CDC48">
    <w:name w:val="9257FD1562D04290BAAC1C420C1CDC48"/>
    <w:rsid w:val="00637894"/>
  </w:style>
  <w:style w:type="paragraph" w:customStyle="1" w:styleId="8EB0942605D14F53BAB16DB74DD753DB">
    <w:name w:val="8EB0942605D14F53BAB16DB74DD753DB"/>
    <w:rsid w:val="00637894"/>
  </w:style>
  <w:style w:type="paragraph" w:customStyle="1" w:styleId="D44BB17C4ADD46BA9B15C5B05BF5D602">
    <w:name w:val="D44BB17C4ADD46BA9B15C5B05BF5D602"/>
    <w:rsid w:val="00637894"/>
  </w:style>
  <w:style w:type="paragraph" w:customStyle="1" w:styleId="89F04AF5123C4FF3963A77D8E936EDE7">
    <w:name w:val="89F04AF5123C4FF3963A77D8E936EDE7"/>
    <w:rsid w:val="00637894"/>
  </w:style>
  <w:style w:type="paragraph" w:customStyle="1" w:styleId="B18F237D2F2F4C63B0A4935928073A9D">
    <w:name w:val="B18F237D2F2F4C63B0A4935928073A9D"/>
    <w:rsid w:val="00637894"/>
  </w:style>
  <w:style w:type="paragraph" w:customStyle="1" w:styleId="5A2F998A0B7D439AB64A7F536AC29124">
    <w:name w:val="5A2F998A0B7D439AB64A7F536AC29124"/>
    <w:rsid w:val="00637894"/>
  </w:style>
  <w:style w:type="paragraph" w:customStyle="1" w:styleId="738F4C6321E343C28A1A6277969ED217">
    <w:name w:val="738F4C6321E343C28A1A6277969ED217"/>
    <w:rsid w:val="00637894"/>
  </w:style>
  <w:style w:type="paragraph" w:customStyle="1" w:styleId="BEAA82D52A6E4C7A8508DF09B65EC036">
    <w:name w:val="BEAA82D52A6E4C7A8508DF09B65EC036"/>
    <w:rsid w:val="00637894"/>
  </w:style>
  <w:style w:type="paragraph" w:customStyle="1" w:styleId="0D79C778A0B24071A5E3FEB95488D56D">
    <w:name w:val="0D79C778A0B24071A5E3FEB95488D56D"/>
    <w:rsid w:val="00637894"/>
  </w:style>
  <w:style w:type="paragraph" w:customStyle="1" w:styleId="C50730EC10164A31950CD91242BBC5BF">
    <w:name w:val="C50730EC10164A31950CD91242BBC5BF"/>
    <w:rsid w:val="00637894"/>
  </w:style>
  <w:style w:type="paragraph" w:customStyle="1" w:styleId="C027B302BD72468282AC1BA5F730F5A2">
    <w:name w:val="C027B302BD72468282AC1BA5F730F5A2"/>
    <w:rsid w:val="00637894"/>
  </w:style>
  <w:style w:type="paragraph" w:customStyle="1" w:styleId="E8EEA224BFE84D0197B49572969D1999">
    <w:name w:val="E8EEA224BFE84D0197B49572969D1999"/>
    <w:rsid w:val="00637894"/>
  </w:style>
  <w:style w:type="paragraph" w:customStyle="1" w:styleId="23569A15749741C5A6BEA3BE6872201C">
    <w:name w:val="23569A15749741C5A6BEA3BE6872201C"/>
    <w:rsid w:val="00637894"/>
  </w:style>
  <w:style w:type="paragraph" w:customStyle="1" w:styleId="B93000C44102479B9DCF5218EA06D671">
    <w:name w:val="B93000C44102479B9DCF5218EA06D671"/>
    <w:rsid w:val="00637894"/>
  </w:style>
  <w:style w:type="paragraph" w:customStyle="1" w:styleId="D313D3EA38924D3D84A8949BFFC7E0C5">
    <w:name w:val="D313D3EA38924D3D84A8949BFFC7E0C5"/>
    <w:rsid w:val="00CE6A81"/>
  </w:style>
  <w:style w:type="paragraph" w:customStyle="1" w:styleId="4722BFCFD75145F1BD15744727B232FB">
    <w:name w:val="4722BFCFD75145F1BD15744727B232FB"/>
    <w:rsid w:val="00CE6A81"/>
  </w:style>
  <w:style w:type="paragraph" w:customStyle="1" w:styleId="D0CD642C6D9F4049A35C3D7610B5E10E">
    <w:name w:val="D0CD642C6D9F4049A35C3D7610B5E10E"/>
    <w:rsid w:val="00CE6A81"/>
  </w:style>
  <w:style w:type="paragraph" w:customStyle="1" w:styleId="479C7BF678FB445081A02C19ADEF61E1">
    <w:name w:val="479C7BF678FB445081A02C19ADEF61E1"/>
    <w:rsid w:val="00CE6A81"/>
  </w:style>
  <w:style w:type="paragraph" w:customStyle="1" w:styleId="8D6D497D51014001A68D00E48854E9DD">
    <w:name w:val="8D6D497D51014001A68D00E48854E9DD"/>
    <w:rsid w:val="00CE6A81"/>
  </w:style>
  <w:style w:type="paragraph" w:customStyle="1" w:styleId="055D65AF82CB4E39A0E0AAC12842F09A">
    <w:name w:val="055D65AF82CB4E39A0E0AAC12842F09A"/>
    <w:rsid w:val="00CE6A81"/>
  </w:style>
  <w:style w:type="paragraph" w:customStyle="1" w:styleId="7614E08F6095451DAAA6B7427932432B">
    <w:name w:val="7614E08F6095451DAAA6B7427932432B"/>
    <w:rsid w:val="00CE6A81"/>
  </w:style>
  <w:style w:type="paragraph" w:customStyle="1" w:styleId="D99E5A46252E46C5895F0D876D20E7F3">
    <w:name w:val="D99E5A46252E46C5895F0D876D20E7F3"/>
    <w:rsid w:val="00CE6A81"/>
  </w:style>
  <w:style w:type="paragraph" w:customStyle="1" w:styleId="8E60E56698A7496AA1626AFD45C5A638">
    <w:name w:val="8E60E56698A7496AA1626AFD45C5A638"/>
    <w:rsid w:val="00CE6A81"/>
  </w:style>
  <w:style w:type="paragraph" w:customStyle="1" w:styleId="A93E796CA42C4E7097C3ACBCE7DA948F">
    <w:name w:val="A93E796CA42C4E7097C3ACBCE7DA948F"/>
    <w:rsid w:val="00CE6A81"/>
  </w:style>
  <w:style w:type="paragraph" w:customStyle="1" w:styleId="D03236751B4B4D4D8EE7A143763D07ED">
    <w:name w:val="D03236751B4B4D4D8EE7A143763D07ED"/>
    <w:rsid w:val="00CE6A81"/>
  </w:style>
  <w:style w:type="paragraph" w:customStyle="1" w:styleId="9815633666394652862EFAC18CCF48FA">
    <w:name w:val="9815633666394652862EFAC18CCF48FA"/>
    <w:rsid w:val="00CE6A81"/>
  </w:style>
  <w:style w:type="paragraph" w:customStyle="1" w:styleId="6F2CDE406A324F20A01CCF0D20FD4F47">
    <w:name w:val="6F2CDE406A324F20A01CCF0D20FD4F47"/>
    <w:rsid w:val="00CE6A81"/>
  </w:style>
  <w:style w:type="paragraph" w:customStyle="1" w:styleId="9E404C2237A8402FAD744644C82E7792">
    <w:name w:val="9E404C2237A8402FAD744644C82E7792"/>
    <w:rsid w:val="00CE6A81"/>
  </w:style>
  <w:style w:type="paragraph" w:customStyle="1" w:styleId="3BF66CAC766D43B5BFF21A9D07DC8687">
    <w:name w:val="3BF66CAC766D43B5BFF21A9D07DC8687"/>
    <w:rsid w:val="00CE6A81"/>
  </w:style>
  <w:style w:type="paragraph" w:customStyle="1" w:styleId="A463ED6CB74145C39D104B62EC6F9C1C">
    <w:name w:val="A463ED6CB74145C39D104B62EC6F9C1C"/>
    <w:rsid w:val="00CE6A81"/>
  </w:style>
  <w:style w:type="paragraph" w:customStyle="1" w:styleId="A8E62FEF50B04D1C973EF8588BAF3A6B">
    <w:name w:val="A8E62FEF50B04D1C973EF8588BAF3A6B"/>
    <w:rsid w:val="00CE6A81"/>
  </w:style>
  <w:style w:type="paragraph" w:customStyle="1" w:styleId="BC91316586334A6FBBE4BAB5AE608C04">
    <w:name w:val="BC91316586334A6FBBE4BAB5AE608C04"/>
    <w:rsid w:val="00CE6A81"/>
  </w:style>
  <w:style w:type="paragraph" w:customStyle="1" w:styleId="F4C974C876B54C4A84C72D29A8089922">
    <w:name w:val="F4C974C876B54C4A84C72D29A8089922"/>
    <w:rsid w:val="00CE6A81"/>
  </w:style>
  <w:style w:type="paragraph" w:customStyle="1" w:styleId="487F0D2707C3488889BC1F580BAC11AC">
    <w:name w:val="487F0D2707C3488889BC1F580BAC11AC"/>
    <w:rsid w:val="00CE6A81"/>
  </w:style>
  <w:style w:type="paragraph" w:customStyle="1" w:styleId="9F583429B7194A4EA8F5083EA9FD1B68">
    <w:name w:val="9F583429B7194A4EA8F5083EA9FD1B68"/>
    <w:rsid w:val="00CE6A81"/>
  </w:style>
  <w:style w:type="paragraph" w:customStyle="1" w:styleId="2A59D49ECE0C4A06B408686AAA81470E">
    <w:name w:val="2A59D49ECE0C4A06B408686AAA81470E"/>
    <w:rsid w:val="00CE6A81"/>
  </w:style>
  <w:style w:type="paragraph" w:customStyle="1" w:styleId="3AEBAB939D5E435598E5684E9EE848F5">
    <w:name w:val="3AEBAB939D5E435598E5684E9EE848F5"/>
    <w:rsid w:val="00CE6A81"/>
  </w:style>
  <w:style w:type="paragraph" w:customStyle="1" w:styleId="A7A8D99AD39C478A8D68A218ADAE00A2">
    <w:name w:val="A7A8D99AD39C478A8D68A218ADAE00A2"/>
    <w:rsid w:val="00CE6A81"/>
  </w:style>
  <w:style w:type="paragraph" w:customStyle="1" w:styleId="037873C948F846E69B66A55720865EE5">
    <w:name w:val="037873C948F846E69B66A55720865EE5"/>
    <w:rsid w:val="00CE6A81"/>
  </w:style>
  <w:style w:type="paragraph" w:customStyle="1" w:styleId="8B6384F278944FC29ECBFFB9A93B2628">
    <w:name w:val="8B6384F278944FC29ECBFFB9A93B2628"/>
    <w:rsid w:val="00CE6A81"/>
  </w:style>
  <w:style w:type="paragraph" w:customStyle="1" w:styleId="5A2583F9AF434A45A8F584BA77F90079">
    <w:name w:val="5A2583F9AF434A45A8F584BA77F90079"/>
    <w:rsid w:val="00CE6A81"/>
  </w:style>
  <w:style w:type="paragraph" w:customStyle="1" w:styleId="F60B909C305F4F37AB8697FA4141A55E">
    <w:name w:val="F60B909C305F4F37AB8697FA4141A55E"/>
    <w:rsid w:val="00CE6A81"/>
  </w:style>
  <w:style w:type="paragraph" w:customStyle="1" w:styleId="33AAB85019F84978B7C02F90CC50E463">
    <w:name w:val="33AAB85019F84978B7C02F90CC50E463"/>
    <w:rsid w:val="00CE6A81"/>
  </w:style>
  <w:style w:type="paragraph" w:customStyle="1" w:styleId="01B81B0E43BE4B02AF96A204E95623A9">
    <w:name w:val="01B81B0E43BE4B02AF96A204E95623A9"/>
    <w:rsid w:val="00CE6A81"/>
  </w:style>
  <w:style w:type="paragraph" w:customStyle="1" w:styleId="B1C1CF11ED47478294C2D9480EB378C9">
    <w:name w:val="B1C1CF11ED47478294C2D9480EB378C9"/>
    <w:rsid w:val="00CE6A81"/>
  </w:style>
  <w:style w:type="paragraph" w:customStyle="1" w:styleId="AE4C6C3C64434B1FAA8B656A605401DA">
    <w:name w:val="AE4C6C3C64434B1FAA8B656A605401DA"/>
    <w:rsid w:val="00CE6A81"/>
  </w:style>
  <w:style w:type="paragraph" w:customStyle="1" w:styleId="552B97D6DBD24E00AE6A77C5F779E682">
    <w:name w:val="552B97D6DBD24E00AE6A77C5F779E682"/>
    <w:rsid w:val="00CE6A81"/>
  </w:style>
  <w:style w:type="paragraph" w:customStyle="1" w:styleId="4C01B528ADCF4ABBB07639CFD95AECFB">
    <w:name w:val="4C01B528ADCF4ABBB07639CFD95AECFB"/>
    <w:rsid w:val="00CE6A81"/>
  </w:style>
  <w:style w:type="paragraph" w:customStyle="1" w:styleId="FA03052FFD494899800219644302B075">
    <w:name w:val="FA03052FFD494899800219644302B075"/>
    <w:rsid w:val="00CE6A81"/>
  </w:style>
  <w:style w:type="paragraph" w:customStyle="1" w:styleId="AB756B83396445898151F4E9AA2ABC15">
    <w:name w:val="AB756B83396445898151F4E9AA2ABC15"/>
    <w:rsid w:val="00CE6A81"/>
  </w:style>
  <w:style w:type="paragraph" w:customStyle="1" w:styleId="50B64FC7D94B4772B219EC5292C09E3E">
    <w:name w:val="50B64FC7D94B4772B219EC5292C09E3E"/>
    <w:rsid w:val="003C3708"/>
  </w:style>
  <w:style w:type="paragraph" w:customStyle="1" w:styleId="2B71A8DA868644A5B07AE662B41911D2">
    <w:name w:val="2B71A8DA868644A5B07AE662B41911D2"/>
    <w:rsid w:val="003C37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root>
  <Component>
  </Component>
  <NQSA>
  </NQSA>
  <Date>
  </Date>
  <Application>
  </Application>
</root>
</file>

<file path=customXml/item4.xml><?xml version="1.0" encoding="utf-8"?>
<root>
  <Component>
  </Component>
  <NQSA>
  </NQSA>
  <Date>
  </Date>
  <Application>  </Application>
</root>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485C4B-B41D-4775-BBEE-A2F5CC71F5E9}">
  <ds:schemaRefs>
    <ds:schemaRef ds:uri="http://schemas.microsoft.com/sharepoint/v3/contenttype/forms"/>
  </ds:schemaRefs>
</ds:datastoreItem>
</file>

<file path=customXml/itemProps2.xml><?xml version="1.0" encoding="utf-8"?>
<ds:datastoreItem xmlns:ds="http://schemas.openxmlformats.org/officeDocument/2006/customXml" ds:itemID="{6B9A0537-C495-4471-A2FE-3378F978B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B4D5A02-BD6C-4035-974B-AAE6C7490659}">
  <ds:schemaRefs/>
</ds:datastoreItem>
</file>

<file path=customXml/itemProps4.xml><?xml version="1.0" encoding="utf-8"?>
<ds:datastoreItem xmlns:ds="http://schemas.openxmlformats.org/officeDocument/2006/customXml" ds:itemID="{EB4D5A02-BD6C-4035-974B-AAE6C7490659}">
  <ds:schemaRefs/>
</ds:datastoreItem>
</file>

<file path=customXml/itemProps5.xml><?xml version="1.0" encoding="utf-8"?>
<ds:datastoreItem xmlns:ds="http://schemas.openxmlformats.org/officeDocument/2006/customXml" ds:itemID="{A86CF44A-2A8E-4BCA-AF13-896340E763F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application_for_escc_qualification_approval3404.dotx</Template>
  <TotalTime>0</TotalTime>
  <Pages>7</Pages>
  <Words>1595</Words>
  <Characters>9096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James Weiss</cp:lastModifiedBy>
  <cp:revision>2</cp:revision>
  <cp:lastPrinted>2013-11-15T10:10:00Z</cp:lastPrinted>
  <dcterms:created xsi:type="dcterms:W3CDTF">2020-06-08T07:50:00Z</dcterms:created>
  <dcterms:modified xsi:type="dcterms:W3CDTF">2020-06-08T07:50:00Z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