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15125CEF" wp14:editId="15125C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44D3B">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00BB6CE94C8E4111958320997D335C12"/>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0964238927954E4395910823547AD773"/>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9C870BE9EA844393A9F7568EC49C2525"/>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270FC934A15B4EEF9292A92766A7ABC1"/>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BE6CB6A451674C3C926838A69297B5E3"/>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297D7A87DB734CA593F9193203B44448"/>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FDD7FD4AD67B44AF92BF573E317E5CCC"/>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E51BE57567D042678D72B9A8700AE28B"/>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A3D6189D31084BF1A969C37E5B95F6D0"/>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6E6E8553DC0C4FD9BC85676CD9E1B981"/>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0D6DB4C43F9C4F43901EF25FC453C7D4"/>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AFAFBD57D7ED49ECBCBE1EF0025BFB54"/>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A21D46A919324FDDBA7730FE38090FB3"/>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0A2336AC01FA4DD0B41C041BE51ADB2A"/>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A07B514A1940494094EED94C5510858B"/>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F9E1597D6299454CA3E436754C17E039"/>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F6521A709404400B9F0D58D7A06FC6B9"/>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F6521A709404400B9F0D58D7A06FC6B9"/>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F6521A709404400B9F0D58D7A06FC6B9"/>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F6521A709404400B9F0D58D7A06FC6B9"/>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F6521A709404400B9F0D58D7A06FC6B9"/>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F6521A709404400B9F0D58D7A06FC6B9"/>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E913D750BEF54BA3A5267EFD002DB102"/>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E913D750BEF54BA3A5267EFD002DB102"/>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E913D750BEF54BA3A5267EFD002DB102"/>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E913D750BEF54BA3A5267EFD002DB102"/>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E913D750BEF54BA3A5267EFD002DB102"/>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E913D750BEF54BA3A5267EFD002DB102"/>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74B7E2EC74D445F79924E7D55D4D773C"/>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D6810FE71B5F44CE9D153B01E49D839F"/>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02A19436C4634D26813E18B29DC981BC"/>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10FD149E48804C158309438C80026095"/>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E50BDC33FBFB4309829D3EF3850429FE"/>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D8767F1D1E0C4EF5AA7A3D29D978AD56"/>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5EA6D2D73A464CC5924ADEF3E0BC878A"/>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F0C4FDB2C21D4C38ACF3B1E68E7C3EF5"/>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275FE46D098E4DB29FC5AA14A5ABF508"/>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9A4596A68C714E2F9B7A2BF8AB0B2C12"/>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D8A73C81556E42F59109D318B93DE1BF"/>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BDAD7083799D4028B46DB6B8F11FF4E9"/>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4F8E45A4B69346CCBDCDA6FCC9B93D5E"/>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247E72422A4045CABB6773AA3DE4B722"/>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D063BFA904E1443D877744E5890371D2"/>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198C11A4D3D74DAC96A4955C535CD852"/>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2E24C6864F1B43988AEE6297416A2F85"/>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5E84C9D2F5E941DB9F8B98EF8F62DF94"/>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0CB81B01560142DC8192EF3D2A694C40"/>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D5212C" w:rsidRDefault="006776BF" w:rsidP="00090E47">
            <w:pPr>
              <w:rPr>
                <w:lang w:val="fr-FR"/>
              </w:rPr>
            </w:pPr>
            <w:proofErr w:type="spellStart"/>
            <w:r w:rsidRPr="00D5212C">
              <w:rPr>
                <w:lang w:val="fr-FR"/>
              </w:rPr>
              <w:t>Failure</w:t>
            </w:r>
            <w:proofErr w:type="spellEnd"/>
            <w:r w:rsidRPr="00D5212C">
              <w:rPr>
                <w:lang w:val="fr-FR"/>
              </w:rPr>
              <w:t xml:space="preserve"> </w:t>
            </w:r>
            <w:proofErr w:type="spellStart"/>
            <w:r w:rsidRPr="00D5212C">
              <w:rPr>
                <w:lang w:val="fr-FR"/>
              </w:rPr>
              <w:t>analysis</w:t>
            </w:r>
            <w:proofErr w:type="spellEnd"/>
            <w:r w:rsidRPr="00D5212C">
              <w:rPr>
                <w:lang w:val="fr-FR"/>
              </w:rPr>
              <w:t xml:space="preserve">, DPA, NCCS </w:t>
            </w:r>
            <w:proofErr w:type="spellStart"/>
            <w:r w:rsidRPr="00D5212C">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80C2B371970F46F5A1580D317C73172E"/>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62DDC983501C428CBD6B7976E6102314"/>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98F7BABA1F65459BBA3BD8DEC27E4A78"/>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8816F84E740A49078B3DB239D5654C59"/>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80"/>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D263560F4E534171BB3D4E324C37887B"/>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80"/>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111C25D7743D4C3DBD590E7CB4BE2B46"/>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1" wp14:editId="15125CF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68113D6DB5484C4CA3B01229940329DB"/>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B35BD62481634552B1AB7FE8141A9A87"/>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6E7B6F13FC704607A4553BCF3ACC9921"/>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B7DBB384F4AB4F1B84C3FF59F143E033"/>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EE9D9A8EB8464E00B37DEE5770AF06B6"/>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BCC21BEC02D941C9A3325F398794F5AF"/>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1801C63717314AFCB0CBD393C4DEF169"/>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15125CF3" wp14:editId="15125CF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9C0990F4C6BD44948C2216529820DE9E"/>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3908B047EE02473CA5036B61B80C2515"/>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D1C7A5E5B82647FAB7E5FAC0BF5B16A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E98AD604AD0C441FBD77A93D4F4DC4BD"/>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proofErr w:type="spellStart"/>
            <w:r w:rsidRPr="0008562F">
              <w:t>Non compliance</w:t>
            </w:r>
            <w:proofErr w:type="spellEnd"/>
            <w:r w:rsidRPr="0008562F">
              <w:t xml:space="preserv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32E6E14BC725464592084BB0BC18EAA1"/>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83F8ADE715E04C80BE5B8EAA2036EC1A"/>
            </w:placeholder>
            <w:showingPlcHdr/>
          </w:sdtPr>
          <w:sdtEndPr/>
          <w:sdtContent>
            <w:tc>
              <w:tcPr>
                <w:tcW w:w="2850" w:type="dxa"/>
                <w:gridSpan w:val="6"/>
              </w:tcPr>
              <w:p w:rsidR="00F97957" w:rsidRDefault="00F97957">
                <w:r w:rsidRPr="00DA36C5">
                  <w:t xml:space="preserve">  </w:t>
                </w:r>
              </w:p>
            </w:tc>
          </w:sdtContent>
        </w:sdt>
        <w:sdt>
          <w:sdtPr>
            <w:id w:val="-2086061230"/>
            <w:placeholder>
              <w:docPart w:val="AA6C066349B746BEAE8737946A46B913"/>
            </w:placeholder>
            <w:showingPlcHdr/>
          </w:sdtPr>
          <w:sdtEndPr/>
          <w:sdtContent>
            <w:tc>
              <w:tcPr>
                <w:tcW w:w="2900" w:type="dxa"/>
                <w:gridSpan w:val="4"/>
              </w:tcPr>
              <w:p w:rsidR="00F97957" w:rsidRDefault="00F97957">
                <w:r w:rsidRPr="00DA36C5">
                  <w:t xml:space="preserve">  </w:t>
                </w:r>
              </w:p>
            </w:tc>
          </w:sdtContent>
        </w:sdt>
        <w:sdt>
          <w:sdtPr>
            <w:id w:val="-180441650"/>
            <w:placeholder>
              <w:docPart w:val="B51886E57A0944618D08359620CD0973"/>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E8147353F98F490B838E9BAF3CB57DF9"/>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C37B6A4EEBAA4B3BB0AC5CDC5F5AB15F"/>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B53121" w:rsidRPr="0008562F" w:rsidTr="00B53121">
        <w:trPr>
          <w:gridBefore w:val="1"/>
          <w:wBefore w:w="9" w:type="dxa"/>
          <w:trHeight w:val="113"/>
        </w:trPr>
        <w:tc>
          <w:tcPr>
            <w:tcW w:w="665" w:type="dxa"/>
            <w:tcBorders>
              <w:top w:val="nil"/>
              <w:bottom w:val="nil"/>
              <w:right w:val="nil"/>
            </w:tcBorders>
          </w:tcPr>
          <w:p w:rsidR="00B53121" w:rsidRPr="0008562F" w:rsidRDefault="00B53121" w:rsidP="00A508F4">
            <w:r w:rsidRPr="0008562F">
              <w:t>Date:</w:t>
            </w:r>
          </w:p>
        </w:tc>
        <w:sdt>
          <w:sdtPr>
            <w:id w:val="491909840"/>
            <w:placeholder>
              <w:docPart w:val="085FE326B3C94DB5A580325A67D9B903"/>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B53121" w:rsidRPr="0008562F" w:rsidRDefault="00B53121" w:rsidP="00A508F4">
                <w:r w:rsidRPr="00745493">
                  <w:rPr>
                    <w:rStyle w:val="PlaceholderText"/>
                    <w:color w:val="FFFFFF" w:themeColor="background1"/>
                  </w:rPr>
                  <w:t>Click here to enter a date.</w:t>
                </w:r>
              </w:p>
            </w:tc>
          </w:sdtContent>
        </w:sdt>
        <w:sdt>
          <w:sdtPr>
            <w:id w:val="-1212810355"/>
            <w:placeholder>
              <w:docPart w:val="0FE162DC946245608185FA5C9F92BF73"/>
            </w:placeholder>
            <w:showingPlcHdr/>
          </w:sdtPr>
          <w:sdtContent>
            <w:tc>
              <w:tcPr>
                <w:tcW w:w="2484" w:type="dxa"/>
                <w:gridSpan w:val="4"/>
                <w:tcBorders>
                  <w:top w:val="nil"/>
                  <w:left w:val="nil"/>
                  <w:bottom w:val="single" w:sz="4" w:space="0" w:color="auto"/>
                  <w:right w:val="nil"/>
                </w:tcBorders>
              </w:tcPr>
              <w:p w:rsidR="00B53121" w:rsidRPr="0008562F" w:rsidRDefault="00B53121"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B53121" w:rsidRPr="0008562F" w:rsidRDefault="00B53121" w:rsidP="00A508F4"/>
        </w:tc>
        <w:tc>
          <w:tcPr>
            <w:tcW w:w="480" w:type="dxa"/>
            <w:tcBorders>
              <w:top w:val="nil"/>
              <w:left w:val="nil"/>
              <w:bottom w:val="nil"/>
            </w:tcBorders>
          </w:tcPr>
          <w:p w:rsidR="00B53121" w:rsidRPr="0008562F" w:rsidRDefault="00B53121" w:rsidP="00A508F4"/>
        </w:tc>
      </w:tr>
      <w:tr w:rsidR="00B53121" w:rsidRPr="0008562F" w:rsidTr="00B53121">
        <w:trPr>
          <w:gridBefore w:val="1"/>
          <w:wBefore w:w="9" w:type="dxa"/>
          <w:trHeight w:val="113"/>
        </w:trPr>
        <w:tc>
          <w:tcPr>
            <w:tcW w:w="665" w:type="dxa"/>
            <w:tcBorders>
              <w:top w:val="nil"/>
              <w:bottom w:val="nil"/>
              <w:right w:val="nil"/>
            </w:tcBorders>
          </w:tcPr>
          <w:p w:rsidR="00B53121" w:rsidRPr="0008562F" w:rsidRDefault="00B53121" w:rsidP="00A508F4"/>
        </w:tc>
        <w:tc>
          <w:tcPr>
            <w:tcW w:w="5953" w:type="dxa"/>
            <w:gridSpan w:val="12"/>
            <w:tcBorders>
              <w:top w:val="nil"/>
              <w:left w:val="nil"/>
              <w:bottom w:val="nil"/>
              <w:right w:val="nil"/>
            </w:tcBorders>
          </w:tcPr>
          <w:p w:rsidR="00B53121" w:rsidRPr="0008562F" w:rsidRDefault="00B53121" w:rsidP="00A508F4"/>
        </w:tc>
        <w:tc>
          <w:tcPr>
            <w:tcW w:w="3442" w:type="dxa"/>
            <w:gridSpan w:val="6"/>
            <w:tcBorders>
              <w:top w:val="nil"/>
              <w:left w:val="nil"/>
              <w:bottom w:val="nil"/>
            </w:tcBorders>
          </w:tcPr>
          <w:p w:rsidR="00B53121" w:rsidRDefault="00B53121"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B53121" w:rsidRPr="0008562F" w:rsidRDefault="00B53121" w:rsidP="00A508F4">
            <w:pPr>
              <w:ind w:left="-233"/>
              <w:jc w:val="center"/>
            </w:pPr>
            <w:r>
              <w:rPr>
                <w:rFonts w:ascii="ArialMT" w:hAnsi="ArialMT" w:cs="ArialMT"/>
                <w:szCs w:val="14"/>
                <w:lang w:val="en-GB"/>
              </w:rPr>
              <w:t>and Safety Department</w:t>
            </w:r>
          </w:p>
        </w:tc>
      </w:tr>
      <w:tr w:rsidR="00B53121" w:rsidRPr="0008562F" w:rsidTr="00B53121">
        <w:trPr>
          <w:gridBefore w:val="1"/>
          <w:wBefore w:w="9" w:type="dxa"/>
          <w:trHeight w:val="113"/>
        </w:trPr>
        <w:tc>
          <w:tcPr>
            <w:tcW w:w="665" w:type="dxa"/>
            <w:tcBorders>
              <w:top w:val="nil"/>
              <w:right w:val="nil"/>
            </w:tcBorders>
          </w:tcPr>
          <w:p w:rsidR="00B53121" w:rsidRPr="0008562F" w:rsidRDefault="00B53121" w:rsidP="00A508F4"/>
        </w:tc>
        <w:tc>
          <w:tcPr>
            <w:tcW w:w="5953" w:type="dxa"/>
            <w:gridSpan w:val="12"/>
            <w:tcBorders>
              <w:top w:val="nil"/>
              <w:left w:val="nil"/>
              <w:right w:val="nil"/>
            </w:tcBorders>
          </w:tcPr>
          <w:p w:rsidR="00B53121" w:rsidRPr="0008562F" w:rsidRDefault="00B53121" w:rsidP="00A508F4"/>
        </w:tc>
        <w:tc>
          <w:tcPr>
            <w:tcW w:w="3442" w:type="dxa"/>
            <w:gridSpan w:val="6"/>
            <w:tcBorders>
              <w:top w:val="nil"/>
              <w:left w:val="nil"/>
            </w:tcBorders>
          </w:tcPr>
          <w:p w:rsidR="00B53121" w:rsidRPr="0008562F" w:rsidRDefault="00B53121" w:rsidP="00A508F4"/>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341D42">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5" wp14:editId="15125CF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341D42">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BADCC977C92B4E33A8A9572C49809B76"/>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341D42">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81282217C563427489271E1A75ED5E17"/>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6D63FA0131314476A2849CFBE8E844B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FA9F8D8FD6324373ADA60CF707E5A821"/>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C3103F">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F97957">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341D42">
        <w:trPr>
          <w:gridBefore w:val="1"/>
          <w:wBefore w:w="10" w:type="dxa"/>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D37F78">
              <w:t>3409</w:t>
            </w:r>
            <w:r>
              <w:t xml:space="preserve"> generic specification; Chart  F4  (for ESCC/QPL parts); </w:t>
            </w:r>
          </w:p>
          <w:p w:rsidR="00136C43" w:rsidRPr="00111150" w:rsidRDefault="00C70133" w:rsidP="00136C43">
            <w:pPr>
              <w:pStyle w:val="ListParagraph"/>
              <w:numPr>
                <w:ilvl w:val="0"/>
                <w:numId w:val="1"/>
              </w:numPr>
            </w:pPr>
            <w:r>
              <w:t xml:space="preserve">Or PID-TFD </w:t>
            </w:r>
            <w:sdt>
              <w:sdtPr>
                <w:id w:val="812140095"/>
                <w:placeholder>
                  <w:docPart w:val="E176390079AC498B9613851E26137249"/>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341D42">
        <w:trPr>
          <w:gridBefore w:val="1"/>
          <w:wBefore w:w="10" w:type="dxa"/>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341D42">
        <w:trPr>
          <w:gridBefore w:val="1"/>
          <w:wBefore w:w="10" w:type="dxa"/>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rsidTr="000D6D3E">
              <w:trPr>
                <w:trHeight w:val="327"/>
              </w:trPr>
              <w:sdt>
                <w:sdtPr>
                  <w:rPr>
                    <w:color w:val="FFFFFF" w:themeColor="background1"/>
                  </w:rPr>
                  <w:id w:val="602082768"/>
                  <w:placeholder>
                    <w:docPart w:val="4F3AC0FCF6194EE99600AAC4EE72BD36"/>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4A54F52844D84314A4B1A1B3584E7C5C"/>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rsidTr="000D6D3E">
              <w:trPr>
                <w:trHeight w:val="389"/>
              </w:trPr>
              <w:sdt>
                <w:sdtPr>
                  <w:rPr>
                    <w:color w:val="FFFFFF" w:themeColor="background1"/>
                  </w:rPr>
                  <w:id w:val="2130053961"/>
                  <w:placeholder>
                    <w:docPart w:val="555DAED8EA3C4F7286C582C18B0E2A73"/>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F675C495B681438E99EEB16A0A7B3629"/>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rsidR="00136C43" w:rsidRPr="00111150" w:rsidRDefault="00136C43" w:rsidP="00136C43"/>
        </w:tc>
      </w:tr>
      <w:tr w:rsidR="00C70133" w:rsidTr="00341D42">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2D32936DE51A4D7885225B7FEC5753D9"/>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3F307E" w:rsidRDefault="003F307E" w:rsidP="00136C43">
      <w:pPr>
        <w:sectPr w:rsidR="003F307E"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D37F78">
        <w:trPr>
          <w:trHeight w:val="9255"/>
        </w:trPr>
        <w:tc>
          <w:tcPr>
            <w:tcW w:w="10059" w:type="dxa"/>
            <w:tcBorders>
              <w:top w:val="single" w:sz="4" w:space="0" w:color="auto"/>
            </w:tcBorders>
          </w:tcPr>
          <w:p w:rsidR="00136C43" w:rsidRDefault="00136C43" w:rsidP="00136C43"/>
          <w:tbl>
            <w:tblPr>
              <w:tblStyle w:val="TableGrid"/>
              <w:tblW w:w="9837" w:type="dxa"/>
              <w:tblLayout w:type="fixed"/>
              <w:tblCellMar>
                <w:top w:w="28" w:type="dxa"/>
                <w:left w:w="57" w:type="dxa"/>
                <w:bottom w:w="28" w:type="dxa"/>
                <w:right w:w="57" w:type="dxa"/>
              </w:tblCellMar>
              <w:tblLook w:val="04A0" w:firstRow="1" w:lastRow="0" w:firstColumn="1" w:lastColumn="0" w:noHBand="0" w:noVBand="1"/>
            </w:tblPr>
            <w:tblGrid>
              <w:gridCol w:w="817"/>
              <w:gridCol w:w="1703"/>
              <w:gridCol w:w="709"/>
              <w:gridCol w:w="1844"/>
              <w:gridCol w:w="907"/>
              <w:gridCol w:w="737"/>
              <w:gridCol w:w="737"/>
              <w:gridCol w:w="2383"/>
            </w:tblGrid>
            <w:tr w:rsidR="00D44D3B" w:rsidRPr="00DA461C" w:rsidTr="00D37F78">
              <w:trPr>
                <w:cantSplit/>
                <w:trHeight w:val="388"/>
                <w:tblHeader/>
              </w:trPr>
              <w:tc>
                <w:tcPr>
                  <w:tcW w:w="817" w:type="dxa"/>
                  <w:tcBorders>
                    <w:bottom w:val="single" w:sz="4" w:space="0" w:color="auto"/>
                  </w:tcBorders>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3"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Tick when done</w:t>
                  </w:r>
                </w:p>
              </w:tc>
              <w:tc>
                <w:tcPr>
                  <w:tcW w:w="1844"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No. of Rejects</w:t>
                  </w:r>
                </w:p>
              </w:tc>
              <w:tc>
                <w:tcPr>
                  <w:tcW w:w="2383"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Comments if not performed.</w:t>
                  </w:r>
                </w:p>
                <w:p w:rsidR="00D44D3B" w:rsidRPr="00DA461C" w:rsidRDefault="00D44D3B" w:rsidP="00D44D3B">
                  <w:pPr>
                    <w:pStyle w:val="Bodyjustified"/>
                    <w:spacing w:line="240" w:lineRule="auto"/>
                    <w:rPr>
                      <w:rFonts w:cs="Arial"/>
                      <w:sz w:val="16"/>
                      <w:szCs w:val="16"/>
                    </w:rPr>
                  </w:pPr>
                  <w:r w:rsidRPr="00DA461C">
                    <w:rPr>
                      <w:rFonts w:cs="Arial"/>
                      <w:sz w:val="16"/>
                      <w:szCs w:val="16"/>
                    </w:rPr>
                    <w:t>Comments on Rejection</w:t>
                  </w:r>
                </w:p>
              </w:tc>
            </w:tr>
            <w:tr w:rsidR="00313058" w:rsidRPr="00DA461C" w:rsidTr="000B7E88">
              <w:trPr>
                <w:cantSplit/>
                <w:trHeight w:val="340"/>
              </w:trPr>
              <w:tc>
                <w:tcPr>
                  <w:tcW w:w="817" w:type="dxa"/>
                  <w:vMerge w:val="restart"/>
                  <w:shd w:val="clear" w:color="auto" w:fill="B8CCE4" w:themeFill="accent1" w:themeFillTint="66"/>
                  <w:textDirection w:val="btLr"/>
                </w:tcPr>
                <w:p w:rsidR="00313058" w:rsidRPr="00DA461C" w:rsidRDefault="00313058" w:rsidP="00313058">
                  <w:pPr>
                    <w:pStyle w:val="Bodyjustified"/>
                    <w:keepNext/>
                    <w:keepLines/>
                    <w:widowControl/>
                    <w:spacing w:line="240" w:lineRule="auto"/>
                    <w:ind w:left="113" w:right="113"/>
                    <w:rPr>
                      <w:rFonts w:cs="Arial"/>
                      <w:sz w:val="16"/>
                      <w:szCs w:val="16"/>
                    </w:rPr>
                  </w:pPr>
                  <w:r>
                    <w:rPr>
                      <w:rFonts w:cs="Arial"/>
                      <w:sz w:val="16"/>
                      <w:szCs w:val="16"/>
                    </w:rPr>
                    <w:t>Column 2</w:t>
                  </w:r>
                  <w:r>
                    <w:rPr>
                      <w:rFonts w:cs="Arial"/>
                      <w:sz w:val="16"/>
                      <w:szCs w:val="16"/>
                    </w:rPr>
                    <w:br/>
                    <w:t>3 TVs</w:t>
                  </w:r>
                </w:p>
              </w:tc>
              <w:tc>
                <w:tcPr>
                  <w:tcW w:w="1703" w:type="dxa"/>
                  <w:shd w:val="clear" w:color="auto" w:fill="B8CCE4" w:themeFill="accent1" w:themeFillTint="66"/>
                  <w:vAlign w:val="center"/>
                </w:tcPr>
                <w:p w:rsidR="00313058" w:rsidRPr="00DA461C" w:rsidRDefault="00D37F78" w:rsidP="00D44D3B">
                  <w:pPr>
                    <w:pStyle w:val="Bodyjustified"/>
                    <w:keepNext/>
                    <w:keepLines/>
                    <w:widowControl/>
                    <w:spacing w:line="240" w:lineRule="auto"/>
                    <w:rPr>
                      <w:rFonts w:cs="Arial"/>
                      <w:sz w:val="16"/>
                      <w:szCs w:val="16"/>
                    </w:rPr>
                  </w:pPr>
                  <w:r>
                    <w:rPr>
                      <w:rFonts w:cs="Arial"/>
                      <w:sz w:val="16"/>
                      <w:szCs w:val="16"/>
                    </w:rPr>
                    <w:t>Shielding Effectiveness</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rsidR="00313058" w:rsidRPr="00DA461C" w:rsidRDefault="00313058"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13058" w:rsidRPr="00DA461C" w:rsidRDefault="000C3450" w:rsidP="00AB02AC">
                  <w:pPr>
                    <w:pStyle w:val="Bodyjustified"/>
                    <w:keepNext/>
                    <w:keepLines/>
                    <w:widowControl/>
                    <w:spacing w:line="240" w:lineRule="auto"/>
                    <w:jc w:val="left"/>
                    <w:rPr>
                      <w:rFonts w:cs="Arial"/>
                      <w:sz w:val="16"/>
                      <w:szCs w:val="16"/>
                    </w:rPr>
                  </w:pPr>
                  <w:r>
                    <w:rPr>
                      <w:rFonts w:cs="Arial"/>
                      <w:sz w:val="16"/>
                      <w:szCs w:val="16"/>
                    </w:rPr>
                    <w:t xml:space="preserve">IEC </w:t>
                  </w:r>
                  <w:r w:rsidR="002F33FD">
                    <w:rPr>
                      <w:rFonts w:cs="Arial"/>
                      <w:sz w:val="16"/>
                      <w:szCs w:val="16"/>
                    </w:rPr>
                    <w:t xml:space="preserve">Publication </w:t>
                  </w:r>
                  <w:r w:rsidR="00AB02AC">
                    <w:rPr>
                      <w:rFonts w:cs="Arial"/>
                      <w:sz w:val="16"/>
                      <w:szCs w:val="16"/>
                    </w:rPr>
                    <w:t>No.</w:t>
                  </w:r>
                  <w:r>
                    <w:rPr>
                      <w:rFonts w:cs="Arial"/>
                      <w:sz w:val="16"/>
                      <w:szCs w:val="16"/>
                    </w:rPr>
                    <w:t xml:space="preserve"> 61726</w:t>
                  </w:r>
                </w:p>
              </w:tc>
              <w:sdt>
                <w:sdtPr>
                  <w:rPr>
                    <w:rFonts w:cs="Arial"/>
                    <w:sz w:val="16"/>
                    <w:szCs w:val="16"/>
                  </w:rPr>
                  <w:id w:val="136853995"/>
                  <w:placeholder>
                    <w:docPart w:val="F84269A395DA4B2BADF78CA183FAF594"/>
                  </w:placeholder>
                  <w:text/>
                </w:sdtPr>
                <w:sdtEndPr/>
                <w:sdtContent>
                  <w:tc>
                    <w:tcPr>
                      <w:tcW w:w="907" w:type="dxa"/>
                      <w:vAlign w:val="center"/>
                    </w:tcPr>
                    <w:p w:rsidR="00313058" w:rsidRPr="00DA461C" w:rsidRDefault="00313058"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A5CDBB160E5C4ADB976BB517ABDFE2A3"/>
                  </w:placeholder>
                  <w:text/>
                </w:sdtPr>
                <w:sdtEndPr/>
                <w:sdtContent>
                  <w:tc>
                    <w:tcPr>
                      <w:tcW w:w="737" w:type="dxa"/>
                      <w:vAlign w:val="center"/>
                    </w:tcPr>
                    <w:p w:rsidR="00313058" w:rsidRPr="00DA461C" w:rsidRDefault="00313058"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FAFF3A5BF4B6436B8C06A74F5A6FC172"/>
                  </w:placeholder>
                  <w:text/>
                </w:sdtPr>
                <w:sdtEndPr/>
                <w:sdtContent>
                  <w:tc>
                    <w:tcPr>
                      <w:tcW w:w="737" w:type="dxa"/>
                      <w:vAlign w:val="center"/>
                    </w:tcPr>
                    <w:p w:rsidR="00313058" w:rsidRPr="00DA461C" w:rsidRDefault="00313058"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647BDAFE558645F0AA89292830C2486D"/>
                  </w:placeholder>
                  <w:text/>
                </w:sdtPr>
                <w:sdtEndPr/>
                <w:sdtContent>
                  <w:tc>
                    <w:tcPr>
                      <w:tcW w:w="2383" w:type="dxa"/>
                      <w:vAlign w:val="center"/>
                    </w:tcPr>
                    <w:p w:rsidR="00313058" w:rsidRPr="00DA461C" w:rsidRDefault="00313058"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C5513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D37F78" w:rsidP="00C55139">
                  <w:pPr>
                    <w:pStyle w:val="Bodyjustified"/>
                    <w:keepNext/>
                    <w:keepLines/>
                    <w:widowControl/>
                    <w:spacing w:line="240" w:lineRule="auto"/>
                    <w:rPr>
                      <w:rFonts w:cs="Arial"/>
                      <w:sz w:val="16"/>
                      <w:szCs w:val="16"/>
                    </w:rPr>
                  </w:pPr>
                  <w:r>
                    <w:rPr>
                      <w:rFonts w:cs="Arial"/>
                      <w:sz w:val="16"/>
                      <w:szCs w:val="16"/>
                    </w:rPr>
                    <w:t>Cable Retention Force</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rsidR="00313058" w:rsidRPr="00DA461C" w:rsidRDefault="00313058"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13058" w:rsidRPr="00DA461C" w:rsidRDefault="00AB02AC" w:rsidP="00C55139">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156110678"/>
                  <w:placeholder>
                    <w:docPart w:val="D0AEB28EA2C94DDC914A48971EB6D403"/>
                  </w:placeholder>
                  <w:text/>
                </w:sdtPr>
                <w:sdtEndPr/>
                <w:sdtContent>
                  <w:tc>
                    <w:tcPr>
                      <w:tcW w:w="90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9A9097CB2DF54AA0BDDF42E17CC6163E"/>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975DB58C4800494FAC34F366F50B87FE"/>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F581058324104D23B2DC4321FB1A4E32"/>
                  </w:placeholder>
                  <w:text/>
                </w:sdtPr>
                <w:sdtEndPr/>
                <w:sdtContent>
                  <w:tc>
                    <w:tcPr>
                      <w:tcW w:w="2383" w:type="dxa"/>
                      <w:vAlign w:val="center"/>
                    </w:tcPr>
                    <w:p w:rsidR="00313058" w:rsidRPr="00DA461C" w:rsidRDefault="00313058"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C5513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D37F78" w:rsidP="00C55139">
                  <w:pPr>
                    <w:pStyle w:val="Bodyjustified"/>
                    <w:keepNext/>
                    <w:keepLines/>
                    <w:widowControl/>
                    <w:spacing w:line="240" w:lineRule="auto"/>
                    <w:rPr>
                      <w:rFonts w:cs="Arial"/>
                      <w:sz w:val="16"/>
                      <w:szCs w:val="16"/>
                    </w:rPr>
                  </w:pPr>
                  <w:r>
                    <w:rPr>
                      <w:rFonts w:cs="Arial"/>
                      <w:sz w:val="16"/>
                      <w:szCs w:val="16"/>
                    </w:rPr>
                    <w:t>Ageing</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rsidR="00313058" w:rsidRPr="00DA461C" w:rsidRDefault="00313058"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13058" w:rsidRPr="00DA461C" w:rsidRDefault="00AB02AC" w:rsidP="00C55139">
                  <w:pPr>
                    <w:pStyle w:val="Bodyjustified"/>
                    <w:keepNext/>
                    <w:keepLines/>
                    <w:widowControl/>
                    <w:spacing w:line="240" w:lineRule="auto"/>
                    <w:jc w:val="left"/>
                    <w:rPr>
                      <w:rFonts w:cs="Arial"/>
                      <w:sz w:val="16"/>
                      <w:szCs w:val="16"/>
                    </w:rPr>
                  </w:pPr>
                  <w:r>
                    <w:rPr>
                      <w:rFonts w:cs="Arial"/>
                      <w:sz w:val="16"/>
                      <w:szCs w:val="16"/>
                    </w:rPr>
                    <w:t>MIL-STD-202</w:t>
                  </w:r>
                  <w:r w:rsidR="00F47216">
                    <w:rPr>
                      <w:rFonts w:cs="Arial"/>
                      <w:sz w:val="16"/>
                      <w:szCs w:val="16"/>
                    </w:rPr>
                    <w:t>, Test Method 108</w:t>
                  </w:r>
                </w:p>
              </w:tc>
              <w:sdt>
                <w:sdtPr>
                  <w:rPr>
                    <w:rFonts w:cs="Arial"/>
                    <w:sz w:val="16"/>
                    <w:szCs w:val="16"/>
                  </w:rPr>
                  <w:id w:val="1258560006"/>
                  <w:placeholder>
                    <w:docPart w:val="BE8B7DDD6C944FB28369255B37C38D14"/>
                  </w:placeholder>
                  <w:text/>
                </w:sdtPr>
                <w:sdtEndPr/>
                <w:sdtContent>
                  <w:tc>
                    <w:tcPr>
                      <w:tcW w:w="90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7613BFC6BE774631A48173946F8CB196"/>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0B00CB6314544300AECDA7B21A7C372B"/>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94CA3955ABD74600ADEF230FBEB298AF"/>
                  </w:placeholder>
                  <w:text/>
                </w:sdtPr>
                <w:sdtEndPr/>
                <w:sdtContent>
                  <w:tc>
                    <w:tcPr>
                      <w:tcW w:w="2383" w:type="dxa"/>
                      <w:vAlign w:val="center"/>
                    </w:tcPr>
                    <w:p w:rsidR="00313058" w:rsidRPr="00DA461C" w:rsidRDefault="00313058"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C55139">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D37F78" w:rsidP="00C55139">
                  <w:pPr>
                    <w:pStyle w:val="Bodyjustified"/>
                    <w:keepNext/>
                    <w:keepLines/>
                    <w:widowControl/>
                    <w:tabs>
                      <w:tab w:val="left" w:pos="1404"/>
                    </w:tabs>
                    <w:spacing w:line="240" w:lineRule="auto"/>
                    <w:rPr>
                      <w:rFonts w:cs="Arial"/>
                      <w:sz w:val="16"/>
                      <w:szCs w:val="16"/>
                    </w:rPr>
                  </w:pPr>
                  <w:r>
                    <w:rPr>
                      <w:rFonts w:cs="Arial"/>
                      <w:sz w:val="16"/>
                      <w:szCs w:val="16"/>
                    </w:rPr>
                    <w:t>Mating Endurance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rsidR="00313058" w:rsidRPr="00DA461C" w:rsidRDefault="00313058" w:rsidP="00C5513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313058" w:rsidRPr="00DA461C" w:rsidRDefault="00AB02AC" w:rsidP="00C55139">
                  <w:pPr>
                    <w:pStyle w:val="Bodyjustified"/>
                    <w:keepNext/>
                    <w:keepLines/>
                    <w:widowControl/>
                    <w:spacing w:line="240" w:lineRule="auto"/>
                    <w:jc w:val="left"/>
                    <w:rPr>
                      <w:rFonts w:cs="Arial"/>
                      <w:sz w:val="16"/>
                      <w:szCs w:val="16"/>
                    </w:rPr>
                  </w:pPr>
                  <w:r>
                    <w:rPr>
                      <w:rFonts w:cs="Arial"/>
                      <w:sz w:val="16"/>
                      <w:szCs w:val="16"/>
                    </w:rPr>
                    <w:t>ESCC Generic Specification No. 3401</w:t>
                  </w:r>
                </w:p>
              </w:tc>
              <w:sdt>
                <w:sdtPr>
                  <w:rPr>
                    <w:rFonts w:cs="Arial"/>
                    <w:sz w:val="16"/>
                    <w:szCs w:val="16"/>
                  </w:rPr>
                  <w:id w:val="-1411389639"/>
                  <w:placeholder>
                    <w:docPart w:val="0DEF3F61D79D409E81E23B276E069D01"/>
                  </w:placeholder>
                  <w:text/>
                </w:sdtPr>
                <w:sdtEndPr/>
                <w:sdtContent>
                  <w:tc>
                    <w:tcPr>
                      <w:tcW w:w="90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A9E7E4FE84B7452B9FA04F4FC2ADBE35"/>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D961284D2EB84C848ED0C980DD683306"/>
                  </w:placeholder>
                  <w:text/>
                </w:sdtPr>
                <w:sdtEndPr/>
                <w:sdtContent>
                  <w:tc>
                    <w:tcPr>
                      <w:tcW w:w="737" w:type="dxa"/>
                      <w:vAlign w:val="center"/>
                    </w:tcPr>
                    <w:p w:rsidR="00313058" w:rsidRPr="00DA461C" w:rsidRDefault="00313058" w:rsidP="00C5513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230D5234A2354D6BA9597854015D966D"/>
                  </w:placeholder>
                  <w:text/>
                </w:sdtPr>
                <w:sdtEndPr/>
                <w:sdtContent>
                  <w:tc>
                    <w:tcPr>
                      <w:tcW w:w="2383" w:type="dxa"/>
                      <w:vAlign w:val="center"/>
                    </w:tcPr>
                    <w:p w:rsidR="00313058" w:rsidRPr="00DA461C" w:rsidRDefault="00313058" w:rsidP="00C5513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313058">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D37F78" w:rsidP="00313058">
                  <w:pPr>
                    <w:pStyle w:val="Bodyjustified"/>
                    <w:keepNext/>
                    <w:keepLines/>
                    <w:widowControl/>
                    <w:spacing w:line="240" w:lineRule="auto"/>
                    <w:rPr>
                      <w:rFonts w:cs="Arial"/>
                      <w:sz w:val="16"/>
                      <w:szCs w:val="16"/>
                    </w:rPr>
                  </w:pPr>
                  <w:r>
                    <w:rPr>
                      <w:rFonts w:cs="Arial"/>
                      <w:sz w:val="16"/>
                      <w:szCs w:val="16"/>
                    </w:rPr>
                    <w:t xml:space="preserve">Contact Retention </w:t>
                  </w:r>
                  <w:r>
                    <w:rPr>
                      <w:rFonts w:cs="Arial"/>
                      <w:sz w:val="16"/>
                      <w:szCs w:val="16"/>
                    </w:rPr>
                    <w:br/>
                    <w:t>(in Insert)</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rsidR="00313058" w:rsidRDefault="00313058" w:rsidP="00313058">
                      <w:pPr>
                        <w:jc w:val="center"/>
                      </w:pPr>
                      <w:r w:rsidRPr="00D660AC">
                        <w:rPr>
                          <w:rFonts w:ascii="MS Gothic" w:eastAsia="MS Gothic" w:hAnsi="MS Gothic" w:cs="Arial" w:hint="eastAsia"/>
                          <w:sz w:val="16"/>
                          <w:szCs w:val="16"/>
                        </w:rPr>
                        <w:t>☐</w:t>
                      </w:r>
                    </w:p>
                  </w:tc>
                </w:sdtContent>
              </w:sdt>
              <w:tc>
                <w:tcPr>
                  <w:tcW w:w="1844" w:type="dxa"/>
                  <w:vAlign w:val="center"/>
                </w:tcPr>
                <w:p w:rsidR="00313058" w:rsidRPr="00DA461C" w:rsidRDefault="00AB02AC" w:rsidP="00313058">
                  <w:pPr>
                    <w:pStyle w:val="Bodyjustified"/>
                    <w:keepNext/>
                    <w:keepLines/>
                    <w:widowControl/>
                    <w:spacing w:line="240" w:lineRule="auto"/>
                    <w:jc w:val="left"/>
                    <w:rPr>
                      <w:rFonts w:cs="Arial"/>
                      <w:sz w:val="16"/>
                      <w:szCs w:val="16"/>
                    </w:rPr>
                  </w:pPr>
                  <w:r>
                    <w:rPr>
                      <w:rFonts w:cs="Arial"/>
                      <w:sz w:val="16"/>
                      <w:szCs w:val="16"/>
                    </w:rPr>
                    <w:t>ESCC Generic Specification No. 3401</w:t>
                  </w:r>
                </w:p>
              </w:tc>
              <w:sdt>
                <w:sdtPr>
                  <w:rPr>
                    <w:rFonts w:cs="Arial"/>
                    <w:sz w:val="16"/>
                    <w:szCs w:val="16"/>
                  </w:rPr>
                  <w:id w:val="1939871955"/>
                  <w:placeholder>
                    <w:docPart w:val="2010BFE37E024EFDB2BEC32B96DCA2BB"/>
                  </w:placeholder>
                  <w:text/>
                </w:sdtPr>
                <w:sdtEndPr/>
                <w:sdtContent>
                  <w:tc>
                    <w:tcPr>
                      <w:tcW w:w="907" w:type="dxa"/>
                      <w:vAlign w:val="center"/>
                    </w:tcPr>
                    <w:p w:rsidR="00313058" w:rsidRPr="00DA461C" w:rsidRDefault="00313058" w:rsidP="0031305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46F080D94EEF41EFB1CDEA6EB119D96B"/>
                  </w:placeholder>
                  <w:text/>
                </w:sdtPr>
                <w:sdtEndPr/>
                <w:sdtContent>
                  <w:tc>
                    <w:tcPr>
                      <w:tcW w:w="737" w:type="dxa"/>
                      <w:vAlign w:val="center"/>
                    </w:tcPr>
                    <w:p w:rsidR="00313058" w:rsidRPr="00DA461C" w:rsidRDefault="00313058" w:rsidP="0031305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BF165313393E436E926250D9F13BF520"/>
                  </w:placeholder>
                  <w:text/>
                </w:sdtPr>
                <w:sdtEndPr/>
                <w:sdtContent>
                  <w:tc>
                    <w:tcPr>
                      <w:tcW w:w="737" w:type="dxa"/>
                      <w:vAlign w:val="center"/>
                    </w:tcPr>
                    <w:p w:rsidR="00313058" w:rsidRPr="00DA461C" w:rsidRDefault="00313058" w:rsidP="00313058">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B0624CCD255946199BD894C6F052F181"/>
                  </w:placeholder>
                  <w:text/>
                </w:sdtPr>
                <w:sdtEndPr/>
                <w:sdtContent>
                  <w:tc>
                    <w:tcPr>
                      <w:tcW w:w="2383" w:type="dxa"/>
                      <w:vAlign w:val="center"/>
                    </w:tcPr>
                    <w:p w:rsidR="00313058" w:rsidRPr="00DA461C" w:rsidRDefault="00313058" w:rsidP="00313058">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313058">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D37F78" w:rsidP="00313058">
                  <w:pPr>
                    <w:pStyle w:val="Bodyjustified"/>
                    <w:keepNext/>
                    <w:keepLines/>
                    <w:widowControl/>
                    <w:spacing w:line="240" w:lineRule="auto"/>
                    <w:rPr>
                      <w:rFonts w:cs="Arial"/>
                      <w:sz w:val="16"/>
                      <w:szCs w:val="16"/>
                    </w:rPr>
                  </w:pPr>
                  <w:r>
                    <w:rPr>
                      <w:rFonts w:cs="Arial"/>
                      <w:sz w:val="16"/>
                      <w:szCs w:val="16"/>
                    </w:rPr>
                    <w:t>Bending</w:t>
                  </w:r>
                </w:p>
              </w:tc>
              <w:sdt>
                <w:sdtPr>
                  <w:rPr>
                    <w:rFonts w:cs="Arial"/>
                    <w:sz w:val="16"/>
                    <w:szCs w:val="16"/>
                  </w:rPr>
                  <w:id w:val="1765804326"/>
                  <w14:checkbox>
                    <w14:checked w14:val="0"/>
                    <w14:checkedState w14:val="2612" w14:font="MS Gothic"/>
                    <w14:uncheckedState w14:val="2610" w14:font="MS Gothic"/>
                  </w14:checkbox>
                </w:sdtPr>
                <w:sdtEndPr/>
                <w:sdtContent>
                  <w:tc>
                    <w:tcPr>
                      <w:tcW w:w="709" w:type="dxa"/>
                      <w:vAlign w:val="center"/>
                    </w:tcPr>
                    <w:p w:rsidR="00313058" w:rsidRDefault="00313058" w:rsidP="00313058">
                      <w:pPr>
                        <w:jc w:val="center"/>
                      </w:pPr>
                      <w:r w:rsidRPr="00D660AC">
                        <w:rPr>
                          <w:rFonts w:ascii="MS Gothic" w:eastAsia="MS Gothic" w:hAnsi="MS Gothic" w:cs="Arial" w:hint="eastAsia"/>
                          <w:sz w:val="16"/>
                          <w:szCs w:val="16"/>
                        </w:rPr>
                        <w:t>☐</w:t>
                      </w:r>
                    </w:p>
                  </w:tc>
                </w:sdtContent>
              </w:sdt>
              <w:tc>
                <w:tcPr>
                  <w:tcW w:w="1844" w:type="dxa"/>
                  <w:vAlign w:val="center"/>
                </w:tcPr>
                <w:p w:rsidR="00313058" w:rsidRPr="00DA461C" w:rsidRDefault="00AB02AC" w:rsidP="00313058">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313058" w:rsidRDefault="00313058" w:rsidP="00313058">
                  <w:pPr>
                    <w:pStyle w:val="Bodyjustified"/>
                    <w:keepNext/>
                    <w:keepLines/>
                    <w:widowControl/>
                    <w:spacing w:line="240" w:lineRule="auto"/>
                    <w:rPr>
                      <w:rFonts w:cs="Arial"/>
                      <w:sz w:val="16"/>
                      <w:szCs w:val="16"/>
                    </w:rPr>
                  </w:pPr>
                </w:p>
              </w:tc>
              <w:tc>
                <w:tcPr>
                  <w:tcW w:w="737" w:type="dxa"/>
                  <w:vAlign w:val="center"/>
                </w:tcPr>
                <w:p w:rsidR="00313058" w:rsidRDefault="00313058" w:rsidP="00313058">
                  <w:pPr>
                    <w:pStyle w:val="Bodyjustified"/>
                    <w:keepNext/>
                    <w:keepLines/>
                    <w:widowControl/>
                    <w:spacing w:line="240" w:lineRule="auto"/>
                    <w:rPr>
                      <w:rFonts w:cs="Arial"/>
                      <w:sz w:val="16"/>
                      <w:szCs w:val="16"/>
                    </w:rPr>
                  </w:pPr>
                </w:p>
              </w:tc>
              <w:tc>
                <w:tcPr>
                  <w:tcW w:w="737" w:type="dxa"/>
                  <w:vAlign w:val="center"/>
                </w:tcPr>
                <w:p w:rsidR="00313058" w:rsidRDefault="00313058" w:rsidP="00313058">
                  <w:pPr>
                    <w:pStyle w:val="Bodyjustified"/>
                    <w:keepNext/>
                    <w:keepLines/>
                    <w:widowControl/>
                    <w:spacing w:line="240" w:lineRule="auto"/>
                    <w:rPr>
                      <w:rFonts w:cs="Arial"/>
                      <w:sz w:val="16"/>
                      <w:szCs w:val="16"/>
                    </w:rPr>
                  </w:pPr>
                </w:p>
              </w:tc>
              <w:tc>
                <w:tcPr>
                  <w:tcW w:w="2383" w:type="dxa"/>
                  <w:vAlign w:val="center"/>
                </w:tcPr>
                <w:p w:rsidR="00313058" w:rsidRDefault="00313058" w:rsidP="00313058">
                  <w:pPr>
                    <w:pStyle w:val="Bodyjustified"/>
                    <w:keepNext/>
                    <w:keepLines/>
                    <w:widowControl/>
                    <w:spacing w:line="240" w:lineRule="auto"/>
                    <w:jc w:val="left"/>
                    <w:rPr>
                      <w:rFonts w:cs="Arial"/>
                      <w:sz w:val="16"/>
                      <w:szCs w:val="16"/>
                    </w:rPr>
                  </w:pPr>
                </w:p>
              </w:tc>
            </w:tr>
            <w:tr w:rsidR="00313058" w:rsidRPr="00DA461C" w:rsidTr="000B7E88">
              <w:trPr>
                <w:cantSplit/>
                <w:trHeight w:val="340"/>
              </w:trPr>
              <w:tc>
                <w:tcPr>
                  <w:tcW w:w="817" w:type="dxa"/>
                  <w:vMerge/>
                  <w:shd w:val="clear" w:color="auto" w:fill="B8CCE4" w:themeFill="accent1" w:themeFillTint="66"/>
                  <w:textDirection w:val="btLr"/>
                </w:tcPr>
                <w:p w:rsidR="00313058" w:rsidRPr="00DA461C" w:rsidRDefault="00313058" w:rsidP="00313058">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313058" w:rsidRPr="00DA461C" w:rsidRDefault="00D37F78" w:rsidP="00313058">
                  <w:pPr>
                    <w:pStyle w:val="Bodyjustified"/>
                    <w:keepNext/>
                    <w:keepLines/>
                    <w:widowControl/>
                    <w:spacing w:line="240" w:lineRule="auto"/>
                    <w:rPr>
                      <w:rFonts w:cs="Arial"/>
                      <w:sz w:val="16"/>
                      <w:szCs w:val="16"/>
                    </w:rPr>
                  </w:pPr>
                  <w:r>
                    <w:rPr>
                      <w:rFonts w:cs="Arial"/>
                      <w:sz w:val="16"/>
                      <w:szCs w:val="16"/>
                    </w:rPr>
                    <w:t>Vibration</w:t>
                  </w:r>
                  <w:r>
                    <w:rPr>
                      <w:rFonts w:cs="Arial"/>
                      <w:sz w:val="16"/>
                      <w:szCs w:val="16"/>
                    </w:rPr>
                    <w:br/>
                    <w:t>(Random and Sine)</w:t>
                  </w:r>
                </w:p>
              </w:tc>
              <w:sdt>
                <w:sdtPr>
                  <w:rPr>
                    <w:rFonts w:cs="Arial"/>
                    <w:sz w:val="16"/>
                    <w:szCs w:val="16"/>
                  </w:rPr>
                  <w:id w:val="286549347"/>
                  <w14:checkbox>
                    <w14:checked w14:val="0"/>
                    <w14:checkedState w14:val="2612" w14:font="MS Gothic"/>
                    <w14:uncheckedState w14:val="2610" w14:font="MS Gothic"/>
                  </w14:checkbox>
                </w:sdtPr>
                <w:sdtEndPr/>
                <w:sdtContent>
                  <w:tc>
                    <w:tcPr>
                      <w:tcW w:w="709" w:type="dxa"/>
                      <w:vAlign w:val="center"/>
                    </w:tcPr>
                    <w:p w:rsidR="00313058" w:rsidRDefault="00313058" w:rsidP="00313058">
                      <w:pPr>
                        <w:jc w:val="center"/>
                      </w:pPr>
                      <w:r w:rsidRPr="00D660AC">
                        <w:rPr>
                          <w:rFonts w:ascii="MS Gothic" w:eastAsia="MS Gothic" w:hAnsi="MS Gothic" w:cs="Arial" w:hint="eastAsia"/>
                          <w:sz w:val="16"/>
                          <w:szCs w:val="16"/>
                        </w:rPr>
                        <w:t>☐</w:t>
                      </w:r>
                    </w:p>
                  </w:tc>
                </w:sdtContent>
              </w:sdt>
              <w:tc>
                <w:tcPr>
                  <w:tcW w:w="1844" w:type="dxa"/>
                  <w:vAlign w:val="center"/>
                </w:tcPr>
                <w:p w:rsidR="00313058" w:rsidRPr="00DA461C" w:rsidRDefault="00AB02AC" w:rsidP="002F33FD">
                  <w:pPr>
                    <w:pStyle w:val="Bodyjustified"/>
                    <w:keepNext/>
                    <w:keepLines/>
                    <w:widowControl/>
                    <w:spacing w:line="240" w:lineRule="auto"/>
                    <w:jc w:val="left"/>
                    <w:rPr>
                      <w:rFonts w:cs="Arial"/>
                      <w:sz w:val="16"/>
                      <w:szCs w:val="16"/>
                    </w:rPr>
                  </w:pPr>
                  <w:r>
                    <w:rPr>
                      <w:rFonts w:cs="Arial"/>
                      <w:sz w:val="16"/>
                      <w:szCs w:val="16"/>
                    </w:rPr>
                    <w:t xml:space="preserve">MIL-STD-202 Test Method 214 </w:t>
                  </w:r>
                  <w:r w:rsidR="002F33FD">
                    <w:rPr>
                      <w:rFonts w:cs="Arial"/>
                      <w:sz w:val="16"/>
                      <w:szCs w:val="16"/>
                    </w:rPr>
                    <w:t xml:space="preserve">&amp; </w:t>
                  </w:r>
                  <w:r>
                    <w:rPr>
                      <w:rFonts w:cs="Arial"/>
                      <w:sz w:val="16"/>
                      <w:szCs w:val="16"/>
                    </w:rPr>
                    <w:t>204</w:t>
                  </w:r>
                </w:p>
              </w:tc>
              <w:tc>
                <w:tcPr>
                  <w:tcW w:w="907" w:type="dxa"/>
                  <w:vAlign w:val="center"/>
                </w:tcPr>
                <w:p w:rsidR="00313058" w:rsidRDefault="00313058" w:rsidP="00313058">
                  <w:pPr>
                    <w:pStyle w:val="Bodyjustified"/>
                    <w:keepNext/>
                    <w:keepLines/>
                    <w:widowControl/>
                    <w:spacing w:line="240" w:lineRule="auto"/>
                    <w:rPr>
                      <w:rFonts w:cs="Arial"/>
                      <w:sz w:val="16"/>
                      <w:szCs w:val="16"/>
                    </w:rPr>
                  </w:pPr>
                </w:p>
              </w:tc>
              <w:tc>
                <w:tcPr>
                  <w:tcW w:w="737" w:type="dxa"/>
                  <w:vAlign w:val="center"/>
                </w:tcPr>
                <w:p w:rsidR="00313058" w:rsidRDefault="00313058" w:rsidP="00313058">
                  <w:pPr>
                    <w:pStyle w:val="Bodyjustified"/>
                    <w:keepNext/>
                    <w:keepLines/>
                    <w:widowControl/>
                    <w:spacing w:line="240" w:lineRule="auto"/>
                    <w:rPr>
                      <w:rFonts w:cs="Arial"/>
                      <w:sz w:val="16"/>
                      <w:szCs w:val="16"/>
                    </w:rPr>
                  </w:pPr>
                </w:p>
              </w:tc>
              <w:tc>
                <w:tcPr>
                  <w:tcW w:w="737" w:type="dxa"/>
                  <w:vAlign w:val="center"/>
                </w:tcPr>
                <w:p w:rsidR="00313058" w:rsidRDefault="00313058" w:rsidP="00313058">
                  <w:pPr>
                    <w:pStyle w:val="Bodyjustified"/>
                    <w:keepNext/>
                    <w:keepLines/>
                    <w:widowControl/>
                    <w:spacing w:line="240" w:lineRule="auto"/>
                    <w:rPr>
                      <w:rFonts w:cs="Arial"/>
                      <w:sz w:val="16"/>
                      <w:szCs w:val="16"/>
                    </w:rPr>
                  </w:pPr>
                </w:p>
              </w:tc>
              <w:tc>
                <w:tcPr>
                  <w:tcW w:w="2383" w:type="dxa"/>
                  <w:vAlign w:val="center"/>
                </w:tcPr>
                <w:p w:rsidR="00313058" w:rsidRDefault="00313058" w:rsidP="00313058">
                  <w:pPr>
                    <w:pStyle w:val="Bodyjustified"/>
                    <w:keepNext/>
                    <w:keepLines/>
                    <w:widowControl/>
                    <w:spacing w:line="240" w:lineRule="auto"/>
                    <w:jc w:val="left"/>
                    <w:rPr>
                      <w:rFonts w:cs="Arial"/>
                      <w:sz w:val="16"/>
                      <w:szCs w:val="16"/>
                    </w:rPr>
                  </w:pPr>
                </w:p>
              </w:tc>
            </w:tr>
            <w:tr w:rsidR="002F33FD" w:rsidRPr="00DA461C" w:rsidTr="000B7E88">
              <w:trPr>
                <w:cantSplit/>
                <w:trHeight w:val="340"/>
              </w:trPr>
              <w:tc>
                <w:tcPr>
                  <w:tcW w:w="817" w:type="dxa"/>
                  <w:vMerge/>
                  <w:shd w:val="clear" w:color="auto" w:fill="B8CCE4" w:themeFill="accent1" w:themeFillTint="66"/>
                  <w:textDirection w:val="btLr"/>
                </w:tcPr>
                <w:p w:rsidR="002F33FD" w:rsidRPr="00DA461C" w:rsidRDefault="002F33FD" w:rsidP="002F33FD">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2F33FD" w:rsidRPr="00DA461C" w:rsidRDefault="002F33FD" w:rsidP="002F33FD">
                  <w:pPr>
                    <w:pStyle w:val="Bodyjustified"/>
                    <w:keepNext/>
                    <w:keepLines/>
                    <w:widowControl/>
                    <w:spacing w:line="240" w:lineRule="auto"/>
                    <w:rPr>
                      <w:rFonts w:cs="Arial"/>
                      <w:sz w:val="16"/>
                      <w:szCs w:val="16"/>
                    </w:rPr>
                  </w:pPr>
                  <w:r>
                    <w:rPr>
                      <w:rFonts w:cs="Arial"/>
                      <w:sz w:val="16"/>
                      <w:szCs w:val="16"/>
                    </w:rPr>
                    <w:t>Temperature Cycling</w:t>
                  </w:r>
                  <w:r>
                    <w:rPr>
                      <w:rFonts w:cs="Arial"/>
                      <w:sz w:val="16"/>
                      <w:szCs w:val="16"/>
                    </w:rPr>
                    <w:br/>
                    <w:t>(200 cycles)</w:t>
                  </w:r>
                </w:p>
              </w:tc>
              <w:sdt>
                <w:sdtPr>
                  <w:rPr>
                    <w:rFonts w:cs="Arial"/>
                    <w:sz w:val="16"/>
                    <w:szCs w:val="16"/>
                  </w:rPr>
                  <w:id w:val="-1442143882"/>
                  <w14:checkbox>
                    <w14:checked w14:val="0"/>
                    <w14:checkedState w14:val="2612" w14:font="MS Gothic"/>
                    <w14:uncheckedState w14:val="2610" w14:font="MS Gothic"/>
                  </w14:checkbox>
                </w:sdtPr>
                <w:sdtEndPr/>
                <w:sdtContent>
                  <w:tc>
                    <w:tcPr>
                      <w:tcW w:w="709" w:type="dxa"/>
                      <w:vAlign w:val="center"/>
                    </w:tcPr>
                    <w:p w:rsidR="002F33FD" w:rsidRDefault="002F33FD" w:rsidP="002F33FD">
                      <w:pPr>
                        <w:jc w:val="center"/>
                      </w:pPr>
                      <w:r w:rsidRPr="00D660AC">
                        <w:rPr>
                          <w:rFonts w:ascii="MS Gothic" w:eastAsia="MS Gothic" w:hAnsi="MS Gothic" w:cs="Arial" w:hint="eastAsia"/>
                          <w:sz w:val="16"/>
                          <w:szCs w:val="16"/>
                        </w:rPr>
                        <w:t>☐</w:t>
                      </w:r>
                    </w:p>
                  </w:tc>
                </w:sdtContent>
              </w:sdt>
              <w:tc>
                <w:tcPr>
                  <w:tcW w:w="1844" w:type="dxa"/>
                  <w:vAlign w:val="center"/>
                </w:tcPr>
                <w:p w:rsidR="002F33FD" w:rsidRPr="00DA461C" w:rsidRDefault="002F33FD" w:rsidP="002F33FD">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2383" w:type="dxa"/>
                  <w:vAlign w:val="center"/>
                </w:tcPr>
                <w:p w:rsidR="002F33FD" w:rsidRDefault="002F33FD" w:rsidP="002F33FD">
                  <w:pPr>
                    <w:pStyle w:val="Bodyjustified"/>
                    <w:keepNext/>
                    <w:keepLines/>
                    <w:widowControl/>
                    <w:spacing w:line="240" w:lineRule="auto"/>
                    <w:jc w:val="left"/>
                    <w:rPr>
                      <w:rFonts w:cs="Arial"/>
                      <w:sz w:val="16"/>
                      <w:szCs w:val="16"/>
                    </w:rPr>
                  </w:pPr>
                </w:p>
              </w:tc>
            </w:tr>
            <w:tr w:rsidR="002F33FD" w:rsidRPr="00DA461C" w:rsidTr="000B7E88">
              <w:trPr>
                <w:cantSplit/>
                <w:trHeight w:val="340"/>
              </w:trPr>
              <w:tc>
                <w:tcPr>
                  <w:tcW w:w="817" w:type="dxa"/>
                  <w:vMerge/>
                  <w:shd w:val="clear" w:color="auto" w:fill="B8CCE4" w:themeFill="accent1" w:themeFillTint="66"/>
                  <w:textDirection w:val="btLr"/>
                </w:tcPr>
                <w:p w:rsidR="002F33FD" w:rsidRPr="00DA461C" w:rsidRDefault="002F33FD" w:rsidP="002F33FD">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2F33FD" w:rsidRPr="00DA461C" w:rsidRDefault="002F33FD" w:rsidP="002F33FD">
                  <w:pPr>
                    <w:pStyle w:val="Bodyjustified"/>
                    <w:keepNext/>
                    <w:keepLines/>
                    <w:widowControl/>
                    <w:spacing w:line="240" w:lineRule="auto"/>
                    <w:rPr>
                      <w:rFonts w:cs="Arial"/>
                      <w:sz w:val="16"/>
                      <w:szCs w:val="16"/>
                    </w:rPr>
                  </w:pPr>
                  <w:r>
                    <w:rPr>
                      <w:rFonts w:cs="Arial"/>
                      <w:sz w:val="16"/>
                      <w:szCs w:val="16"/>
                    </w:rPr>
                    <w:t>Thermal Stability and Skew</w:t>
                  </w:r>
                </w:p>
              </w:tc>
              <w:sdt>
                <w:sdtPr>
                  <w:rPr>
                    <w:rFonts w:cs="Arial"/>
                    <w:sz w:val="16"/>
                    <w:szCs w:val="16"/>
                  </w:rPr>
                  <w:id w:val="-1068489310"/>
                  <w14:checkbox>
                    <w14:checked w14:val="0"/>
                    <w14:checkedState w14:val="2612" w14:font="MS Gothic"/>
                    <w14:uncheckedState w14:val="2610" w14:font="MS Gothic"/>
                  </w14:checkbox>
                </w:sdtPr>
                <w:sdtEndPr/>
                <w:sdtContent>
                  <w:tc>
                    <w:tcPr>
                      <w:tcW w:w="709" w:type="dxa"/>
                      <w:vAlign w:val="center"/>
                    </w:tcPr>
                    <w:p w:rsidR="002F33FD" w:rsidRDefault="002F33FD" w:rsidP="002F33FD">
                      <w:pPr>
                        <w:jc w:val="center"/>
                      </w:pPr>
                      <w:r w:rsidRPr="00D660AC">
                        <w:rPr>
                          <w:rFonts w:ascii="MS Gothic" w:eastAsia="MS Gothic" w:hAnsi="MS Gothic" w:cs="Arial" w:hint="eastAsia"/>
                          <w:sz w:val="16"/>
                          <w:szCs w:val="16"/>
                        </w:rPr>
                        <w:t>☐</w:t>
                      </w:r>
                    </w:p>
                  </w:tc>
                </w:sdtContent>
              </w:sdt>
              <w:tc>
                <w:tcPr>
                  <w:tcW w:w="1844" w:type="dxa"/>
                  <w:vAlign w:val="center"/>
                </w:tcPr>
                <w:p w:rsidR="002F33FD" w:rsidRPr="00DA461C" w:rsidRDefault="002F33FD" w:rsidP="002F33FD">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2383" w:type="dxa"/>
                  <w:vAlign w:val="center"/>
                </w:tcPr>
                <w:p w:rsidR="002F33FD" w:rsidRDefault="002F33FD" w:rsidP="002F33FD">
                  <w:pPr>
                    <w:pStyle w:val="Bodyjustified"/>
                    <w:keepNext/>
                    <w:keepLines/>
                    <w:widowControl/>
                    <w:spacing w:line="240" w:lineRule="auto"/>
                    <w:jc w:val="left"/>
                    <w:rPr>
                      <w:rFonts w:cs="Arial"/>
                      <w:sz w:val="16"/>
                      <w:szCs w:val="16"/>
                    </w:rPr>
                  </w:pPr>
                </w:p>
              </w:tc>
            </w:tr>
            <w:tr w:rsidR="002F33FD" w:rsidRPr="00DA461C" w:rsidTr="000B7E88">
              <w:trPr>
                <w:cantSplit/>
                <w:trHeight w:val="340"/>
              </w:trPr>
              <w:tc>
                <w:tcPr>
                  <w:tcW w:w="817" w:type="dxa"/>
                  <w:vMerge/>
                  <w:shd w:val="clear" w:color="auto" w:fill="B8CCE4" w:themeFill="accent1" w:themeFillTint="66"/>
                  <w:textDirection w:val="btLr"/>
                </w:tcPr>
                <w:p w:rsidR="002F33FD" w:rsidRPr="00DA461C" w:rsidRDefault="002F33FD" w:rsidP="002F33FD">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2F33FD" w:rsidRPr="00DA461C" w:rsidRDefault="002F33FD" w:rsidP="002F33FD">
                  <w:pPr>
                    <w:pStyle w:val="Bodyjustified"/>
                    <w:keepNext/>
                    <w:keepLines/>
                    <w:widowControl/>
                    <w:spacing w:line="240" w:lineRule="auto"/>
                    <w:rPr>
                      <w:rFonts w:cs="Arial"/>
                      <w:sz w:val="16"/>
                      <w:szCs w:val="16"/>
                    </w:rPr>
                  </w:pPr>
                  <w:r>
                    <w:rPr>
                      <w:rFonts w:cs="Arial"/>
                      <w:sz w:val="16"/>
                      <w:szCs w:val="16"/>
                    </w:rPr>
                    <w:t>Shielding Effectiveness</w:t>
                  </w:r>
                </w:p>
              </w:tc>
              <w:sdt>
                <w:sdtPr>
                  <w:rPr>
                    <w:rFonts w:cs="Arial"/>
                    <w:sz w:val="16"/>
                    <w:szCs w:val="16"/>
                  </w:rPr>
                  <w:id w:val="-1705716140"/>
                  <w14:checkbox>
                    <w14:checked w14:val="0"/>
                    <w14:checkedState w14:val="2612" w14:font="MS Gothic"/>
                    <w14:uncheckedState w14:val="2610" w14:font="MS Gothic"/>
                  </w14:checkbox>
                </w:sdtPr>
                <w:sdtEndPr/>
                <w:sdtContent>
                  <w:tc>
                    <w:tcPr>
                      <w:tcW w:w="709" w:type="dxa"/>
                      <w:vAlign w:val="center"/>
                    </w:tcPr>
                    <w:p w:rsidR="002F33FD" w:rsidRDefault="002F33FD" w:rsidP="002F33FD">
                      <w:pPr>
                        <w:jc w:val="center"/>
                      </w:pPr>
                      <w:r w:rsidRPr="00D660AC">
                        <w:rPr>
                          <w:rFonts w:ascii="MS Gothic" w:eastAsia="MS Gothic" w:hAnsi="MS Gothic" w:cs="Arial" w:hint="eastAsia"/>
                          <w:sz w:val="16"/>
                          <w:szCs w:val="16"/>
                        </w:rPr>
                        <w:t>☐</w:t>
                      </w:r>
                    </w:p>
                  </w:tc>
                </w:sdtContent>
              </w:sdt>
              <w:tc>
                <w:tcPr>
                  <w:tcW w:w="1844" w:type="dxa"/>
                  <w:vAlign w:val="center"/>
                </w:tcPr>
                <w:p w:rsidR="002F33FD" w:rsidRPr="00DA461C" w:rsidRDefault="002F33FD" w:rsidP="002F33FD">
                  <w:pPr>
                    <w:pStyle w:val="Bodyjustified"/>
                    <w:keepNext/>
                    <w:keepLines/>
                    <w:widowControl/>
                    <w:spacing w:line="240" w:lineRule="auto"/>
                    <w:jc w:val="left"/>
                    <w:rPr>
                      <w:rFonts w:cs="Arial"/>
                      <w:sz w:val="16"/>
                      <w:szCs w:val="16"/>
                    </w:rPr>
                  </w:pPr>
                  <w:r>
                    <w:rPr>
                      <w:rFonts w:cs="Arial"/>
                      <w:sz w:val="16"/>
                      <w:szCs w:val="16"/>
                    </w:rPr>
                    <w:t>IEC Publication No. 61726</w:t>
                  </w:r>
                </w:p>
              </w:tc>
              <w:tc>
                <w:tcPr>
                  <w:tcW w:w="90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2383" w:type="dxa"/>
                  <w:vAlign w:val="center"/>
                </w:tcPr>
                <w:p w:rsidR="002F33FD" w:rsidRDefault="002F33FD" w:rsidP="002F33FD">
                  <w:pPr>
                    <w:pStyle w:val="Bodyjustified"/>
                    <w:keepNext/>
                    <w:keepLines/>
                    <w:widowControl/>
                    <w:spacing w:line="240" w:lineRule="auto"/>
                    <w:jc w:val="left"/>
                    <w:rPr>
                      <w:rFonts w:cs="Arial"/>
                      <w:sz w:val="16"/>
                      <w:szCs w:val="16"/>
                    </w:rPr>
                  </w:pPr>
                </w:p>
              </w:tc>
            </w:tr>
            <w:tr w:rsidR="002F33FD" w:rsidRPr="00DA461C" w:rsidTr="000B7E88">
              <w:trPr>
                <w:cantSplit/>
                <w:trHeight w:val="340"/>
              </w:trPr>
              <w:tc>
                <w:tcPr>
                  <w:tcW w:w="817" w:type="dxa"/>
                  <w:vMerge/>
                  <w:shd w:val="clear" w:color="auto" w:fill="B8CCE4" w:themeFill="accent1" w:themeFillTint="66"/>
                  <w:textDirection w:val="btLr"/>
                </w:tcPr>
                <w:p w:rsidR="002F33FD" w:rsidRPr="00DA461C" w:rsidRDefault="002F33FD" w:rsidP="002F33FD">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2F33FD" w:rsidRPr="00DA461C" w:rsidRDefault="002F33FD" w:rsidP="002F33FD">
                  <w:pPr>
                    <w:pStyle w:val="Bodyjustified"/>
                    <w:keepNext/>
                    <w:keepLines/>
                    <w:widowControl/>
                    <w:spacing w:line="240" w:lineRule="auto"/>
                    <w:rPr>
                      <w:rFonts w:cs="Arial"/>
                      <w:sz w:val="16"/>
                      <w:szCs w:val="16"/>
                    </w:rPr>
                  </w:pPr>
                  <w:r>
                    <w:rPr>
                      <w:rFonts w:cs="Arial"/>
                      <w:sz w:val="16"/>
                      <w:szCs w:val="16"/>
                    </w:rPr>
                    <w:t>Electrical Measurements at Room, High and Low Temperatures</w:t>
                  </w:r>
                </w:p>
              </w:tc>
              <w:sdt>
                <w:sdtPr>
                  <w:rPr>
                    <w:rFonts w:cs="Arial"/>
                    <w:sz w:val="16"/>
                    <w:szCs w:val="16"/>
                  </w:rPr>
                  <w:id w:val="1437099250"/>
                  <w14:checkbox>
                    <w14:checked w14:val="0"/>
                    <w14:checkedState w14:val="2612" w14:font="MS Gothic"/>
                    <w14:uncheckedState w14:val="2610" w14:font="MS Gothic"/>
                  </w14:checkbox>
                </w:sdtPr>
                <w:sdtEndPr/>
                <w:sdtContent>
                  <w:tc>
                    <w:tcPr>
                      <w:tcW w:w="709" w:type="dxa"/>
                      <w:vAlign w:val="center"/>
                    </w:tcPr>
                    <w:p w:rsidR="002F33FD" w:rsidRDefault="002F33FD" w:rsidP="002F33FD">
                      <w:pPr>
                        <w:jc w:val="center"/>
                      </w:pPr>
                      <w:r w:rsidRPr="00D660AC">
                        <w:rPr>
                          <w:rFonts w:ascii="MS Gothic" w:eastAsia="MS Gothic" w:hAnsi="MS Gothic" w:cs="Arial" w:hint="eastAsia"/>
                          <w:sz w:val="16"/>
                          <w:szCs w:val="16"/>
                        </w:rPr>
                        <w:t>☐</w:t>
                      </w:r>
                    </w:p>
                  </w:tc>
                </w:sdtContent>
              </w:sdt>
              <w:tc>
                <w:tcPr>
                  <w:tcW w:w="1844" w:type="dxa"/>
                  <w:vAlign w:val="center"/>
                </w:tcPr>
                <w:p w:rsidR="002F33FD" w:rsidRPr="00DA461C" w:rsidRDefault="002B60C5" w:rsidP="002F33FD">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2383" w:type="dxa"/>
                  <w:vAlign w:val="center"/>
                </w:tcPr>
                <w:p w:rsidR="002F33FD" w:rsidRDefault="002F33FD" w:rsidP="002F33FD">
                  <w:pPr>
                    <w:pStyle w:val="Bodyjustified"/>
                    <w:keepNext/>
                    <w:keepLines/>
                    <w:widowControl/>
                    <w:spacing w:line="240" w:lineRule="auto"/>
                    <w:jc w:val="left"/>
                    <w:rPr>
                      <w:rFonts w:cs="Arial"/>
                      <w:sz w:val="16"/>
                      <w:szCs w:val="16"/>
                    </w:rPr>
                  </w:pPr>
                </w:p>
              </w:tc>
            </w:tr>
            <w:tr w:rsidR="002F33FD" w:rsidRPr="00DA461C" w:rsidTr="000B7E88">
              <w:trPr>
                <w:cantSplit/>
                <w:trHeight w:val="340"/>
              </w:trPr>
              <w:tc>
                <w:tcPr>
                  <w:tcW w:w="817" w:type="dxa"/>
                  <w:vMerge/>
                  <w:shd w:val="clear" w:color="auto" w:fill="B8CCE4" w:themeFill="accent1" w:themeFillTint="66"/>
                  <w:textDirection w:val="btLr"/>
                </w:tcPr>
                <w:p w:rsidR="002F33FD" w:rsidRPr="00DA461C" w:rsidRDefault="002F33FD" w:rsidP="002F33FD">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2F33FD" w:rsidRPr="00DA461C" w:rsidRDefault="002F33FD" w:rsidP="002F33FD">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209690582"/>
                  <w14:checkbox>
                    <w14:checked w14:val="0"/>
                    <w14:checkedState w14:val="2612" w14:font="MS Gothic"/>
                    <w14:uncheckedState w14:val="2610" w14:font="MS Gothic"/>
                  </w14:checkbox>
                </w:sdtPr>
                <w:sdtEndPr/>
                <w:sdtContent>
                  <w:tc>
                    <w:tcPr>
                      <w:tcW w:w="709" w:type="dxa"/>
                      <w:vAlign w:val="center"/>
                    </w:tcPr>
                    <w:p w:rsidR="002F33FD" w:rsidRDefault="002F33FD" w:rsidP="002F33FD">
                      <w:pPr>
                        <w:jc w:val="center"/>
                      </w:pPr>
                      <w:r w:rsidRPr="00D660AC">
                        <w:rPr>
                          <w:rFonts w:ascii="MS Gothic" w:eastAsia="MS Gothic" w:hAnsi="MS Gothic" w:cs="Arial" w:hint="eastAsia"/>
                          <w:sz w:val="16"/>
                          <w:szCs w:val="16"/>
                        </w:rPr>
                        <w:t>☐</w:t>
                      </w:r>
                    </w:p>
                  </w:tc>
                </w:sdtContent>
              </w:sdt>
              <w:tc>
                <w:tcPr>
                  <w:tcW w:w="1844" w:type="dxa"/>
                  <w:vAlign w:val="center"/>
                </w:tcPr>
                <w:p w:rsidR="002F33FD" w:rsidRPr="00DA461C" w:rsidRDefault="002B60C5" w:rsidP="002F33FD">
                  <w:pPr>
                    <w:pStyle w:val="Bodyjustified"/>
                    <w:keepNext/>
                    <w:keepLines/>
                    <w:widowControl/>
                    <w:spacing w:line="240" w:lineRule="auto"/>
                    <w:jc w:val="left"/>
                    <w:rPr>
                      <w:rFonts w:cs="Arial"/>
                      <w:sz w:val="16"/>
                      <w:szCs w:val="16"/>
                    </w:rPr>
                  </w:pPr>
                  <w:r>
                    <w:rPr>
                      <w:rFonts w:cs="Arial"/>
                      <w:sz w:val="16"/>
                      <w:szCs w:val="16"/>
                    </w:rPr>
                    <w:t>ESCC Basic Specification No. 20500</w:t>
                  </w:r>
                </w:p>
              </w:tc>
              <w:tc>
                <w:tcPr>
                  <w:tcW w:w="90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737" w:type="dxa"/>
                  <w:vAlign w:val="center"/>
                </w:tcPr>
                <w:p w:rsidR="002F33FD" w:rsidRDefault="002F33FD" w:rsidP="002F33FD">
                  <w:pPr>
                    <w:pStyle w:val="Bodyjustified"/>
                    <w:keepNext/>
                    <w:keepLines/>
                    <w:widowControl/>
                    <w:spacing w:line="240" w:lineRule="auto"/>
                    <w:rPr>
                      <w:rFonts w:cs="Arial"/>
                      <w:sz w:val="16"/>
                      <w:szCs w:val="16"/>
                    </w:rPr>
                  </w:pPr>
                </w:p>
              </w:tc>
              <w:tc>
                <w:tcPr>
                  <w:tcW w:w="2383" w:type="dxa"/>
                  <w:vAlign w:val="center"/>
                </w:tcPr>
                <w:p w:rsidR="002F33FD" w:rsidRDefault="002F33FD" w:rsidP="002F33FD">
                  <w:pPr>
                    <w:pStyle w:val="Bodyjustified"/>
                    <w:keepNext/>
                    <w:keepLines/>
                    <w:widowControl/>
                    <w:spacing w:line="240" w:lineRule="auto"/>
                    <w:jc w:val="left"/>
                    <w:rPr>
                      <w:rFonts w:cs="Arial"/>
                      <w:sz w:val="16"/>
                      <w:szCs w:val="16"/>
                    </w:rPr>
                  </w:pPr>
                </w:p>
              </w:tc>
            </w:tr>
            <w:tr w:rsidR="002B60C5" w:rsidRPr="00DA461C" w:rsidTr="000B7E88">
              <w:trPr>
                <w:cantSplit/>
                <w:trHeight w:val="340"/>
              </w:trPr>
              <w:tc>
                <w:tcPr>
                  <w:tcW w:w="817" w:type="dxa"/>
                  <w:vMerge/>
                  <w:shd w:val="clear" w:color="auto" w:fill="B8CCE4" w:themeFill="accent1" w:themeFillTint="66"/>
                  <w:textDirection w:val="btLr"/>
                </w:tcPr>
                <w:p w:rsidR="002B60C5" w:rsidRPr="00DA461C" w:rsidRDefault="002B60C5" w:rsidP="002B60C5">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2B60C5" w:rsidRPr="00DA461C" w:rsidRDefault="002B60C5" w:rsidP="002B60C5">
                  <w:pPr>
                    <w:pStyle w:val="Bodyjustified"/>
                    <w:keepNext/>
                    <w:keepLines/>
                    <w:widowControl/>
                    <w:spacing w:line="240" w:lineRule="auto"/>
                    <w:rPr>
                      <w:rFonts w:cs="Arial"/>
                      <w:sz w:val="16"/>
                      <w:szCs w:val="16"/>
                    </w:rPr>
                  </w:pPr>
                  <w:r>
                    <w:rPr>
                      <w:rFonts w:cs="Arial"/>
                      <w:sz w:val="16"/>
                      <w:szCs w:val="16"/>
                    </w:rPr>
                    <w:t xml:space="preserve">Radiographic Inspection </w:t>
                  </w:r>
                </w:p>
              </w:tc>
              <w:sdt>
                <w:sdtPr>
                  <w:rPr>
                    <w:rFonts w:cs="Arial"/>
                    <w:sz w:val="16"/>
                    <w:szCs w:val="16"/>
                  </w:rPr>
                  <w:id w:val="1155572224"/>
                  <w14:checkbox>
                    <w14:checked w14:val="0"/>
                    <w14:checkedState w14:val="2612" w14:font="MS Gothic"/>
                    <w14:uncheckedState w14:val="2610" w14:font="MS Gothic"/>
                  </w14:checkbox>
                </w:sdtPr>
                <w:sdtEndPr/>
                <w:sdtContent>
                  <w:tc>
                    <w:tcPr>
                      <w:tcW w:w="709" w:type="dxa"/>
                      <w:vAlign w:val="center"/>
                    </w:tcPr>
                    <w:p w:rsidR="002B60C5" w:rsidRDefault="002B60C5" w:rsidP="002B60C5">
                      <w:pPr>
                        <w:jc w:val="center"/>
                      </w:pPr>
                      <w:r w:rsidRPr="00D660AC">
                        <w:rPr>
                          <w:rFonts w:ascii="MS Gothic" w:eastAsia="MS Gothic" w:hAnsi="MS Gothic" w:cs="Arial" w:hint="eastAsia"/>
                          <w:sz w:val="16"/>
                          <w:szCs w:val="16"/>
                        </w:rPr>
                        <w:t>☐</w:t>
                      </w:r>
                    </w:p>
                  </w:tc>
                </w:sdtContent>
              </w:sdt>
              <w:tc>
                <w:tcPr>
                  <w:tcW w:w="1844" w:type="dxa"/>
                  <w:vAlign w:val="center"/>
                </w:tcPr>
                <w:p w:rsidR="002B60C5" w:rsidRPr="00DA461C" w:rsidRDefault="002B60C5" w:rsidP="002B60C5">
                  <w:pPr>
                    <w:pStyle w:val="Bodyjustified"/>
                    <w:keepNext/>
                    <w:keepLines/>
                    <w:widowControl/>
                    <w:spacing w:line="240" w:lineRule="auto"/>
                    <w:jc w:val="left"/>
                    <w:rPr>
                      <w:rFonts w:cs="Arial"/>
                      <w:sz w:val="16"/>
                      <w:szCs w:val="16"/>
                    </w:rPr>
                  </w:pPr>
                  <w:r>
                    <w:rPr>
                      <w:rFonts w:cs="Arial"/>
                      <w:sz w:val="16"/>
                      <w:szCs w:val="16"/>
                    </w:rPr>
                    <w:t>ESCC Basic Specification No. 20900</w:t>
                  </w:r>
                </w:p>
              </w:tc>
              <w:tc>
                <w:tcPr>
                  <w:tcW w:w="907" w:type="dxa"/>
                  <w:vAlign w:val="center"/>
                </w:tcPr>
                <w:p w:rsidR="002B60C5" w:rsidRDefault="002B60C5" w:rsidP="002B60C5">
                  <w:pPr>
                    <w:pStyle w:val="Bodyjustified"/>
                    <w:keepNext/>
                    <w:keepLines/>
                    <w:widowControl/>
                    <w:spacing w:line="240" w:lineRule="auto"/>
                    <w:rPr>
                      <w:rFonts w:cs="Arial"/>
                      <w:sz w:val="16"/>
                      <w:szCs w:val="16"/>
                    </w:rPr>
                  </w:pPr>
                </w:p>
              </w:tc>
              <w:tc>
                <w:tcPr>
                  <w:tcW w:w="737" w:type="dxa"/>
                  <w:vAlign w:val="center"/>
                </w:tcPr>
                <w:p w:rsidR="002B60C5" w:rsidRDefault="002B60C5" w:rsidP="002B60C5">
                  <w:pPr>
                    <w:pStyle w:val="Bodyjustified"/>
                    <w:keepNext/>
                    <w:keepLines/>
                    <w:widowControl/>
                    <w:spacing w:line="240" w:lineRule="auto"/>
                    <w:rPr>
                      <w:rFonts w:cs="Arial"/>
                      <w:sz w:val="16"/>
                      <w:szCs w:val="16"/>
                    </w:rPr>
                  </w:pPr>
                </w:p>
              </w:tc>
              <w:tc>
                <w:tcPr>
                  <w:tcW w:w="737" w:type="dxa"/>
                  <w:vAlign w:val="center"/>
                </w:tcPr>
                <w:p w:rsidR="002B60C5" w:rsidRDefault="002B60C5" w:rsidP="002B60C5">
                  <w:pPr>
                    <w:pStyle w:val="Bodyjustified"/>
                    <w:keepNext/>
                    <w:keepLines/>
                    <w:widowControl/>
                    <w:spacing w:line="240" w:lineRule="auto"/>
                    <w:rPr>
                      <w:rFonts w:cs="Arial"/>
                      <w:sz w:val="16"/>
                      <w:szCs w:val="16"/>
                    </w:rPr>
                  </w:pPr>
                </w:p>
              </w:tc>
              <w:tc>
                <w:tcPr>
                  <w:tcW w:w="2383" w:type="dxa"/>
                  <w:vAlign w:val="center"/>
                </w:tcPr>
                <w:p w:rsidR="002B60C5" w:rsidRDefault="002B60C5" w:rsidP="002B60C5">
                  <w:pPr>
                    <w:pStyle w:val="Bodyjustified"/>
                    <w:keepNext/>
                    <w:keepLines/>
                    <w:widowControl/>
                    <w:spacing w:line="240" w:lineRule="auto"/>
                    <w:jc w:val="left"/>
                    <w:rPr>
                      <w:rFonts w:cs="Arial"/>
                      <w:sz w:val="16"/>
                      <w:szCs w:val="16"/>
                    </w:rPr>
                  </w:pPr>
                </w:p>
              </w:tc>
            </w:tr>
            <w:tr w:rsidR="002B60C5" w:rsidRPr="00DA461C" w:rsidTr="000B7E88">
              <w:trPr>
                <w:cantSplit/>
                <w:trHeight w:val="340"/>
              </w:trPr>
              <w:tc>
                <w:tcPr>
                  <w:tcW w:w="817" w:type="dxa"/>
                  <w:vMerge/>
                  <w:shd w:val="clear" w:color="auto" w:fill="B8CCE4" w:themeFill="accent1" w:themeFillTint="66"/>
                  <w:textDirection w:val="btLr"/>
                </w:tcPr>
                <w:p w:rsidR="002B60C5" w:rsidRPr="00DA461C" w:rsidRDefault="002B60C5" w:rsidP="002B60C5">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rsidR="002B60C5" w:rsidRPr="00DA461C" w:rsidRDefault="002B60C5" w:rsidP="002B60C5">
                  <w:pPr>
                    <w:pStyle w:val="Bodyjustified"/>
                    <w:keepNext/>
                    <w:keepLines/>
                    <w:widowControl/>
                    <w:spacing w:line="240" w:lineRule="auto"/>
                    <w:rPr>
                      <w:rFonts w:cs="Arial"/>
                      <w:sz w:val="16"/>
                      <w:szCs w:val="16"/>
                    </w:rPr>
                  </w:pPr>
                  <w:r>
                    <w:rPr>
                      <w:rFonts w:cs="Arial"/>
                      <w:sz w:val="16"/>
                      <w:szCs w:val="16"/>
                    </w:rPr>
                    <w:t>Destructive Physical Analysis</w:t>
                  </w:r>
                </w:p>
              </w:tc>
              <w:sdt>
                <w:sdtPr>
                  <w:rPr>
                    <w:rFonts w:cs="Arial"/>
                    <w:sz w:val="16"/>
                    <w:szCs w:val="16"/>
                  </w:rPr>
                  <w:id w:val="1287386270"/>
                  <w14:checkbox>
                    <w14:checked w14:val="0"/>
                    <w14:checkedState w14:val="2612" w14:font="MS Gothic"/>
                    <w14:uncheckedState w14:val="2610" w14:font="MS Gothic"/>
                  </w14:checkbox>
                </w:sdtPr>
                <w:sdtEndPr/>
                <w:sdtContent>
                  <w:tc>
                    <w:tcPr>
                      <w:tcW w:w="709" w:type="dxa"/>
                      <w:vAlign w:val="center"/>
                    </w:tcPr>
                    <w:p w:rsidR="002B60C5" w:rsidRDefault="002B60C5" w:rsidP="002B60C5">
                      <w:pPr>
                        <w:jc w:val="center"/>
                      </w:pPr>
                      <w:r w:rsidRPr="00D660AC">
                        <w:rPr>
                          <w:rFonts w:ascii="MS Gothic" w:eastAsia="MS Gothic" w:hAnsi="MS Gothic" w:cs="Arial" w:hint="eastAsia"/>
                          <w:sz w:val="16"/>
                          <w:szCs w:val="16"/>
                        </w:rPr>
                        <w:t>☐</w:t>
                      </w:r>
                    </w:p>
                  </w:tc>
                </w:sdtContent>
              </w:sdt>
              <w:tc>
                <w:tcPr>
                  <w:tcW w:w="1844" w:type="dxa"/>
                  <w:vAlign w:val="center"/>
                </w:tcPr>
                <w:p w:rsidR="002B60C5" w:rsidRPr="00DA461C" w:rsidRDefault="002B60C5" w:rsidP="002B60C5">
                  <w:pPr>
                    <w:pStyle w:val="Bodyjustified"/>
                    <w:keepNext/>
                    <w:keepLines/>
                    <w:widowControl/>
                    <w:spacing w:line="240" w:lineRule="auto"/>
                    <w:jc w:val="left"/>
                    <w:rPr>
                      <w:rFonts w:cs="Arial"/>
                      <w:sz w:val="16"/>
                      <w:szCs w:val="16"/>
                    </w:rPr>
                  </w:pPr>
                  <w:r>
                    <w:rPr>
                      <w:rFonts w:cs="Arial"/>
                      <w:sz w:val="16"/>
                      <w:szCs w:val="16"/>
                    </w:rPr>
                    <w:t>ESCC Basic Specification No. 21001</w:t>
                  </w:r>
                </w:p>
              </w:tc>
              <w:tc>
                <w:tcPr>
                  <w:tcW w:w="907" w:type="dxa"/>
                  <w:vAlign w:val="center"/>
                </w:tcPr>
                <w:p w:rsidR="002B60C5" w:rsidRDefault="002B60C5" w:rsidP="002B60C5">
                  <w:pPr>
                    <w:pStyle w:val="Bodyjustified"/>
                    <w:keepNext/>
                    <w:keepLines/>
                    <w:widowControl/>
                    <w:spacing w:line="240" w:lineRule="auto"/>
                    <w:rPr>
                      <w:rFonts w:cs="Arial"/>
                      <w:sz w:val="16"/>
                      <w:szCs w:val="16"/>
                    </w:rPr>
                  </w:pPr>
                </w:p>
              </w:tc>
              <w:tc>
                <w:tcPr>
                  <w:tcW w:w="737" w:type="dxa"/>
                  <w:vAlign w:val="center"/>
                </w:tcPr>
                <w:p w:rsidR="002B60C5" w:rsidRDefault="002B60C5" w:rsidP="002B60C5">
                  <w:pPr>
                    <w:pStyle w:val="Bodyjustified"/>
                    <w:keepNext/>
                    <w:keepLines/>
                    <w:widowControl/>
                    <w:spacing w:line="240" w:lineRule="auto"/>
                    <w:rPr>
                      <w:rFonts w:cs="Arial"/>
                      <w:sz w:val="16"/>
                      <w:szCs w:val="16"/>
                    </w:rPr>
                  </w:pPr>
                </w:p>
              </w:tc>
              <w:tc>
                <w:tcPr>
                  <w:tcW w:w="737" w:type="dxa"/>
                  <w:vAlign w:val="center"/>
                </w:tcPr>
                <w:p w:rsidR="002B60C5" w:rsidRDefault="002B60C5" w:rsidP="002B60C5">
                  <w:pPr>
                    <w:pStyle w:val="Bodyjustified"/>
                    <w:keepNext/>
                    <w:keepLines/>
                    <w:widowControl/>
                    <w:spacing w:line="240" w:lineRule="auto"/>
                    <w:rPr>
                      <w:rFonts w:cs="Arial"/>
                      <w:sz w:val="16"/>
                      <w:szCs w:val="16"/>
                    </w:rPr>
                  </w:pPr>
                </w:p>
              </w:tc>
              <w:tc>
                <w:tcPr>
                  <w:tcW w:w="2383" w:type="dxa"/>
                  <w:vAlign w:val="center"/>
                </w:tcPr>
                <w:p w:rsidR="002B60C5" w:rsidRDefault="002B60C5" w:rsidP="002B60C5">
                  <w:pPr>
                    <w:pStyle w:val="Bodyjustified"/>
                    <w:keepNext/>
                    <w:keepLines/>
                    <w:widowControl/>
                    <w:spacing w:line="240" w:lineRule="auto"/>
                    <w:jc w:val="left"/>
                    <w:rPr>
                      <w:rFonts w:cs="Arial"/>
                      <w:sz w:val="16"/>
                      <w:szCs w:val="16"/>
                    </w:rPr>
                  </w:pPr>
                </w:p>
              </w:tc>
            </w:tr>
            <w:tr w:rsidR="002B60C5" w:rsidRPr="00DA461C" w:rsidTr="00D37F78">
              <w:trPr>
                <w:cantSplit/>
                <w:trHeight w:val="1039"/>
              </w:trPr>
              <w:tc>
                <w:tcPr>
                  <w:tcW w:w="817" w:type="dxa"/>
                  <w:shd w:val="clear" w:color="auto" w:fill="B8CCE4" w:themeFill="accent1" w:themeFillTint="66"/>
                  <w:textDirection w:val="btLr"/>
                </w:tcPr>
                <w:p w:rsidR="002B60C5" w:rsidRPr="00DA461C" w:rsidRDefault="002B60C5" w:rsidP="002B60C5">
                  <w:pPr>
                    <w:pStyle w:val="Bodyjustified"/>
                    <w:keepNext/>
                    <w:keepLines/>
                    <w:widowControl/>
                    <w:spacing w:line="240" w:lineRule="auto"/>
                    <w:ind w:left="113" w:right="113"/>
                    <w:rPr>
                      <w:rFonts w:cs="Arial"/>
                      <w:sz w:val="16"/>
                      <w:szCs w:val="16"/>
                    </w:rPr>
                  </w:pPr>
                  <w:r>
                    <w:rPr>
                      <w:rFonts w:cs="Arial"/>
                      <w:sz w:val="16"/>
                      <w:szCs w:val="16"/>
                    </w:rPr>
                    <w:t>Column 3</w:t>
                  </w:r>
                  <w:r>
                    <w:rPr>
                      <w:rFonts w:cs="Arial"/>
                      <w:sz w:val="16"/>
                      <w:szCs w:val="16"/>
                    </w:rPr>
                    <w:br/>
                    <w:t xml:space="preserve">1 TV </w:t>
                  </w:r>
                </w:p>
              </w:tc>
              <w:tc>
                <w:tcPr>
                  <w:tcW w:w="1703" w:type="dxa"/>
                  <w:shd w:val="clear" w:color="auto" w:fill="B8CCE4" w:themeFill="accent1" w:themeFillTint="66"/>
                  <w:vAlign w:val="center"/>
                </w:tcPr>
                <w:p w:rsidR="002B60C5" w:rsidRPr="00DA461C" w:rsidRDefault="002B60C5" w:rsidP="002B60C5">
                  <w:pPr>
                    <w:pStyle w:val="Bodyjustified"/>
                    <w:keepNext/>
                    <w:keepLines/>
                    <w:widowControl/>
                    <w:spacing w:line="240" w:lineRule="auto"/>
                    <w:rPr>
                      <w:rFonts w:cs="Arial"/>
                      <w:sz w:val="16"/>
                      <w:szCs w:val="16"/>
                    </w:rPr>
                  </w:pPr>
                  <w:r>
                    <w:rPr>
                      <w:rFonts w:cs="Arial"/>
                      <w:sz w:val="16"/>
                      <w:szCs w:val="16"/>
                    </w:rPr>
                    <w:t>Radiation</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rsidR="002B60C5" w:rsidRPr="00DA461C" w:rsidRDefault="002B60C5" w:rsidP="002B60C5">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rsidR="002B60C5" w:rsidRPr="00DA461C" w:rsidRDefault="002B60C5" w:rsidP="002B60C5">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076125475"/>
                  <w:placeholder>
                    <w:docPart w:val="A722333AD12C47758B925B924850C1FB"/>
                  </w:placeholder>
                  <w:text/>
                </w:sdtPr>
                <w:sdtEndPr/>
                <w:sdtContent>
                  <w:tc>
                    <w:tcPr>
                      <w:tcW w:w="907" w:type="dxa"/>
                      <w:vAlign w:val="center"/>
                    </w:tcPr>
                    <w:p w:rsidR="002B60C5" w:rsidRPr="00DA461C"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3779C97CCD4446609C600C76F034E13C"/>
                  </w:placeholder>
                  <w:text/>
                </w:sdtPr>
                <w:sdtEndPr/>
                <w:sdtContent>
                  <w:tc>
                    <w:tcPr>
                      <w:tcW w:w="737" w:type="dxa"/>
                      <w:vAlign w:val="center"/>
                    </w:tcPr>
                    <w:p w:rsidR="002B60C5" w:rsidRPr="00DA461C"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7" w:type="dxa"/>
                      <w:vAlign w:val="center"/>
                    </w:tcPr>
                    <w:p w:rsidR="002B60C5" w:rsidRPr="00DA461C"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3" w:type="dxa"/>
                      <w:vAlign w:val="center"/>
                    </w:tcPr>
                    <w:p w:rsidR="002B60C5" w:rsidRPr="00DA461C"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44D3B" w:rsidRDefault="00D44D3B" w:rsidP="00136C43"/>
        </w:tc>
      </w:tr>
    </w:tbl>
    <w:p w:rsidR="00275FBC" w:rsidRDefault="00275FBC"/>
    <w:p w:rsidR="00275FBC" w:rsidRDefault="00275FBC">
      <w:r>
        <w:br w:type="page"/>
      </w:r>
    </w:p>
    <w:p w:rsidR="000B6B50" w:rsidRDefault="000B6B50"/>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D44D3B" w:rsidTr="00D44D3B">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rsidR="00D44D3B" w:rsidRDefault="00D44D3B">
            <w:pPr>
              <w:jc w:val="center"/>
            </w:pPr>
            <w:r>
              <w:rPr>
                <w:noProof/>
                <w:lang w:val="en-GB" w:eastAsia="en-GB"/>
              </w:rPr>
              <w:drawing>
                <wp:inline distT="0" distB="0" distL="0" distR="0" wp14:anchorId="06DFAB98" wp14:editId="2A920D9E">
                  <wp:extent cx="1456055"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rsidR="00D44D3B" w:rsidRDefault="00D44D3B">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rsidR="00D44D3B" w:rsidRDefault="00D44D3B">
            <w:pPr>
              <w:jc w:val="center"/>
            </w:pPr>
            <w:r>
              <w:rPr>
                <w:lang w:val="en-GB"/>
              </w:rPr>
              <w:t>Page 5</w:t>
            </w:r>
          </w:p>
        </w:tc>
      </w:tr>
      <w:tr w:rsidR="00D44D3B" w:rsidTr="00D44D3B">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321" w:type="dxa"/>
            <w:tcBorders>
              <w:top w:val="nil"/>
              <w:left w:val="single" w:sz="4" w:space="0" w:color="auto"/>
              <w:bottom w:val="nil"/>
              <w:right w:val="nil"/>
            </w:tcBorders>
            <w:hideMark/>
          </w:tcPr>
          <w:p w:rsidR="00D44D3B" w:rsidRDefault="00D44D3B">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rsidR="00D44D3B" w:rsidRDefault="00D44D3B">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rsidR="00D44D3B" w:rsidRDefault="00D44D3B">
            <w:pPr>
              <w:jc w:val="center"/>
              <w:rPr>
                <w:szCs w:val="14"/>
              </w:rPr>
            </w:pPr>
            <w:r>
              <w:rPr>
                <w:szCs w:val="14"/>
              </w:rPr>
              <w:t>Appl. No.</w:t>
            </w:r>
          </w:p>
        </w:tc>
      </w:tr>
      <w:tr w:rsidR="00D44D3B" w:rsidTr="00D44D3B">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456" w:type="dxa"/>
            <w:gridSpan w:val="2"/>
            <w:tcBorders>
              <w:top w:val="nil"/>
              <w:left w:val="single" w:sz="4" w:space="0" w:color="auto"/>
              <w:bottom w:val="single" w:sz="4" w:space="0" w:color="auto"/>
              <w:right w:val="nil"/>
            </w:tcBorders>
            <w:hideMark/>
          </w:tcPr>
          <w:p w:rsidR="00D44D3B" w:rsidRDefault="00D44D3B">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rsidR="00D44D3B" w:rsidRDefault="00D44D3B">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rsidR="00D44D3B" w:rsidRDefault="00D44D3B">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rsidR="00D44D3B" w:rsidRDefault="00D44D3B">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rsidR="00D44D3B" w:rsidRDefault="00D44D3B">
                <w:pPr>
                  <w:jc w:val="center"/>
                </w:pPr>
                <w:r>
                  <w:rPr>
                    <w:rStyle w:val="PlaceholderText"/>
                    <w:color w:val="FFFFFF" w:themeColor="background1"/>
                  </w:rPr>
                  <w:t>Click here to enter text.</w:t>
                </w:r>
              </w:p>
            </w:tc>
          </w:sdtContent>
        </w:sdt>
      </w:tr>
      <w:tr w:rsidR="00D44D3B" w:rsidTr="00275FBC">
        <w:trPr>
          <w:gridAfter w:val="1"/>
          <w:wAfter w:w="8" w:type="dxa"/>
          <w:trHeight w:val="5800"/>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rsidR="00D44D3B" w:rsidRDefault="00D44D3B">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D44D3B">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rsidP="00D44D3B">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Comments if not performed.</w:t>
                  </w:r>
                </w:p>
                <w:p w:rsidR="00D44D3B" w:rsidRDefault="00D44D3B">
                  <w:pPr>
                    <w:pStyle w:val="Bodyjustified"/>
                    <w:spacing w:line="240" w:lineRule="auto"/>
                    <w:rPr>
                      <w:rFonts w:cs="Arial"/>
                      <w:sz w:val="16"/>
                      <w:szCs w:val="16"/>
                    </w:rPr>
                  </w:pPr>
                  <w:r>
                    <w:rPr>
                      <w:rFonts w:cs="Arial"/>
                      <w:sz w:val="16"/>
                      <w:szCs w:val="16"/>
                    </w:rPr>
                    <w:t>Comments on Rejection</w:t>
                  </w:r>
                </w:p>
              </w:tc>
            </w:tr>
            <w:tr w:rsidR="002B60C5" w:rsidTr="00313058">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rsidR="002B60C5" w:rsidRPr="00DA461C" w:rsidRDefault="002B60C5" w:rsidP="002B60C5">
                  <w:pPr>
                    <w:pStyle w:val="Bodyjustified"/>
                    <w:keepNext/>
                    <w:keepLines/>
                    <w:widowControl/>
                    <w:spacing w:line="240" w:lineRule="auto"/>
                    <w:ind w:left="113" w:right="113"/>
                    <w:rPr>
                      <w:rFonts w:cs="Arial"/>
                      <w:sz w:val="16"/>
                      <w:szCs w:val="16"/>
                    </w:rPr>
                  </w:pPr>
                  <w:r>
                    <w:rPr>
                      <w:rFonts w:cs="Arial"/>
                      <w:sz w:val="16"/>
                      <w:szCs w:val="16"/>
                    </w:rPr>
                    <w:t>Column 4</w:t>
                  </w:r>
                  <w:r>
                    <w:rPr>
                      <w:rFonts w:cs="Arial"/>
                      <w:sz w:val="16"/>
                      <w:szCs w:val="16"/>
                    </w:rPr>
                    <w:br/>
                    <w:t xml:space="preserve">2 TVs </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2B60C5" w:rsidRDefault="002B60C5" w:rsidP="002B60C5">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23581894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jc w:val="cente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2B60C5" w:rsidRPr="00DA461C" w:rsidRDefault="002B60C5" w:rsidP="002B60C5">
                  <w:pPr>
                    <w:pStyle w:val="Bodyjustified"/>
                    <w:keepNext/>
                    <w:keepLines/>
                    <w:widowControl/>
                    <w:spacing w:line="240" w:lineRule="auto"/>
                    <w:jc w:val="left"/>
                    <w:rPr>
                      <w:rFonts w:cs="Arial"/>
                      <w:sz w:val="16"/>
                      <w:szCs w:val="16"/>
                    </w:rPr>
                  </w:pPr>
                  <w:r>
                    <w:rPr>
                      <w:rFonts w:cs="Arial"/>
                      <w:sz w:val="16"/>
                      <w:szCs w:val="16"/>
                    </w:rPr>
                    <w:t>ESCC Basic Specification No. 24800</w:t>
                  </w:r>
                </w:p>
              </w:tc>
              <w:tc>
                <w:tcPr>
                  <w:tcW w:w="994"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jc w:val="left"/>
                    <w:rPr>
                      <w:rFonts w:cs="Arial"/>
                      <w:sz w:val="16"/>
                      <w:szCs w:val="16"/>
                    </w:rPr>
                  </w:pPr>
                </w:p>
              </w:tc>
            </w:tr>
            <w:tr w:rsidR="002B60C5" w:rsidTr="00313058">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rsidR="002B60C5" w:rsidRDefault="002B60C5" w:rsidP="002B60C5">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Mating and </w:t>
                  </w:r>
                  <w:proofErr w:type="spellStart"/>
                  <w:r>
                    <w:rPr>
                      <w:rFonts w:cs="Arial"/>
                      <w:sz w:val="16"/>
                      <w:szCs w:val="16"/>
                    </w:rPr>
                    <w:t>Unmating</w:t>
                  </w:r>
                  <w:proofErr w:type="spellEnd"/>
                  <w:r>
                    <w:rPr>
                      <w:rFonts w:cs="Arial"/>
                      <w:sz w:val="16"/>
                      <w:szCs w:val="16"/>
                    </w:rPr>
                    <w:t xml:space="preserve"> Forces</w:t>
                  </w:r>
                </w:p>
              </w:tc>
              <w:sdt>
                <w:sdtPr>
                  <w:rPr>
                    <w:rFonts w:cs="Arial"/>
                    <w:sz w:val="16"/>
                    <w:szCs w:val="16"/>
                  </w:rPr>
                  <w:id w:val="-406696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2B60C5" w:rsidRPr="00DA461C" w:rsidRDefault="002B60C5" w:rsidP="002B60C5">
                  <w:pPr>
                    <w:pStyle w:val="Bodyjustified"/>
                    <w:keepNext/>
                    <w:keepLines/>
                    <w:widowControl/>
                    <w:spacing w:line="240" w:lineRule="auto"/>
                    <w:jc w:val="left"/>
                    <w:rPr>
                      <w:rFonts w:cs="Arial"/>
                      <w:sz w:val="16"/>
                      <w:szCs w:val="16"/>
                    </w:rPr>
                  </w:pPr>
                  <w:r>
                    <w:rPr>
                      <w:rFonts w:cs="Arial"/>
                      <w:sz w:val="16"/>
                      <w:szCs w:val="16"/>
                    </w:rPr>
                    <w:t>ESCC Generic Specification No. 3401</w:t>
                  </w:r>
                </w:p>
              </w:tc>
              <w:tc>
                <w:tcPr>
                  <w:tcW w:w="994"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jc w:val="left"/>
                    <w:rPr>
                      <w:rFonts w:cs="Arial"/>
                      <w:sz w:val="16"/>
                      <w:szCs w:val="16"/>
                    </w:rPr>
                  </w:pPr>
                </w:p>
              </w:tc>
            </w:tr>
            <w:tr w:rsidR="002B60C5" w:rsidTr="00313058">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rsidR="002B60C5" w:rsidRDefault="002B60C5" w:rsidP="002B60C5">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2B60C5" w:rsidRDefault="002B60C5" w:rsidP="002B60C5">
                  <w:pPr>
                    <w:pStyle w:val="Bodyjustified"/>
                    <w:keepNext/>
                    <w:keepLines/>
                    <w:widowControl/>
                    <w:spacing w:line="240" w:lineRule="auto"/>
                    <w:rPr>
                      <w:rFonts w:cs="Arial"/>
                      <w:sz w:val="16"/>
                      <w:szCs w:val="16"/>
                    </w:rPr>
                  </w:pPr>
                  <w:r>
                    <w:rPr>
                      <w:rFonts w:cs="Arial"/>
                      <w:sz w:val="16"/>
                      <w:szCs w:val="16"/>
                    </w:rPr>
                    <w:t>Insert Retention</w:t>
                  </w:r>
                  <w:r>
                    <w:rPr>
                      <w:rFonts w:cs="Arial"/>
                      <w:sz w:val="16"/>
                      <w:szCs w:val="16"/>
                    </w:rPr>
                    <w:br/>
                    <w:t>(in Shell)</w:t>
                  </w:r>
                </w:p>
              </w:tc>
              <w:sdt>
                <w:sdtPr>
                  <w:rPr>
                    <w:rFonts w:cs="Arial"/>
                    <w:sz w:val="16"/>
                    <w:szCs w:val="16"/>
                  </w:rPr>
                  <w:id w:val="-28181087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2B60C5" w:rsidRPr="00DA461C" w:rsidRDefault="002B60C5" w:rsidP="002B60C5">
                  <w:pPr>
                    <w:pStyle w:val="Bodyjustified"/>
                    <w:keepNext/>
                    <w:keepLines/>
                    <w:widowControl/>
                    <w:spacing w:line="240" w:lineRule="auto"/>
                    <w:jc w:val="left"/>
                    <w:rPr>
                      <w:rFonts w:cs="Arial"/>
                      <w:sz w:val="16"/>
                      <w:szCs w:val="16"/>
                    </w:rPr>
                  </w:pPr>
                  <w:r>
                    <w:rPr>
                      <w:rFonts w:cs="Arial"/>
                      <w:sz w:val="16"/>
                      <w:szCs w:val="16"/>
                    </w:rPr>
                    <w:t>ESCC Generic Specification No. 3401</w:t>
                  </w:r>
                </w:p>
              </w:tc>
              <w:sdt>
                <w:sdtPr>
                  <w:rPr>
                    <w:rFonts w:cs="Arial"/>
                    <w:sz w:val="16"/>
                    <w:szCs w:val="16"/>
                  </w:rPr>
                  <w:id w:val="930247456"/>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617498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322368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4640265"/>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B60C5" w:rsidTr="00313058">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rsidR="002B60C5" w:rsidRDefault="002B60C5" w:rsidP="002B60C5">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2B60C5" w:rsidRDefault="002B60C5" w:rsidP="002B60C5">
                  <w:pPr>
                    <w:pStyle w:val="Bodyjustified"/>
                    <w:keepNext/>
                    <w:keepLines/>
                    <w:widowControl/>
                    <w:spacing w:line="240" w:lineRule="auto"/>
                    <w:rPr>
                      <w:rFonts w:cs="Arial"/>
                      <w:sz w:val="16"/>
                      <w:szCs w:val="16"/>
                    </w:rPr>
                  </w:pPr>
                  <w:r>
                    <w:rPr>
                      <w:rFonts w:cs="Arial"/>
                      <w:sz w:val="16"/>
                      <w:szCs w:val="16"/>
                    </w:rPr>
                    <w:t>Crimp Contact Tensile Strength</w:t>
                  </w:r>
                </w:p>
              </w:tc>
              <w:sdt>
                <w:sdtPr>
                  <w:rPr>
                    <w:rFonts w:cs="Arial"/>
                    <w:sz w:val="16"/>
                    <w:szCs w:val="16"/>
                  </w:rPr>
                  <w:id w:val="108110697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ESCC-Q-ST-70-26</w:t>
                  </w:r>
                </w:p>
              </w:tc>
              <w:tc>
                <w:tcPr>
                  <w:tcW w:w="994"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2B60C5" w:rsidRDefault="002B60C5" w:rsidP="002B60C5">
                  <w:pPr>
                    <w:pStyle w:val="Bodyjustified"/>
                    <w:keepNext/>
                    <w:keepLines/>
                    <w:widowControl/>
                    <w:spacing w:line="240" w:lineRule="auto"/>
                    <w:jc w:val="left"/>
                    <w:rPr>
                      <w:rFonts w:cs="Arial"/>
                      <w:sz w:val="16"/>
                      <w:szCs w:val="16"/>
                    </w:rPr>
                  </w:pPr>
                </w:p>
              </w:tc>
            </w:tr>
            <w:tr w:rsidR="002B60C5">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rsidR="002B60C5" w:rsidRDefault="002B60C5" w:rsidP="002B60C5">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B60C5">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B60C5">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2B60C5" w:rsidRDefault="002B60C5" w:rsidP="002B60C5">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44D3B" w:rsidRDefault="00D44D3B">
            <w:pPr>
              <w:ind w:right="72"/>
              <w:jc w:val="center"/>
              <w:rPr>
                <w:szCs w:val="14"/>
                <w:lang w:val="en-GB"/>
              </w:rPr>
            </w:pPr>
          </w:p>
          <w:p w:rsidR="00D44D3B" w:rsidRDefault="00D44D3B">
            <w:pPr>
              <w:ind w:right="72"/>
              <w:jc w:val="center"/>
              <w:rPr>
                <w:szCs w:val="14"/>
                <w:lang w:val="en-GB"/>
              </w:rPr>
            </w:pPr>
          </w:p>
        </w:tc>
      </w:tr>
    </w:tbl>
    <w:p w:rsidR="00D44D3B" w:rsidRDefault="00D44D3B">
      <w:r>
        <w:br w:type="page"/>
      </w:r>
    </w:p>
    <w:p w:rsidR="00D44D3B" w:rsidRDefault="00D44D3B"/>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drawing>
                <wp:inline distT="0" distB="0" distL="0" distR="0" wp14:anchorId="15125CF7" wp14:editId="15125CF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D44D3B">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3F307E" w:rsidRDefault="003F307E" w:rsidP="00AC0DD2">
      <w:pPr>
        <w:sectPr w:rsidR="003F307E" w:rsidSect="003F307E">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5125CF9" wp14:editId="15125CF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D44D3B">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w:t>
                  </w:r>
                  <w:proofErr w:type="spellStart"/>
                  <w:r w:rsidRPr="003468C0">
                    <w:rPr>
                      <w:rFonts w:cs="Arial"/>
                      <w:sz w:val="14"/>
                      <w:szCs w:val="14"/>
                    </w:rPr>
                    <w:t>Non conformance</w:t>
                  </w:r>
                  <w:proofErr w:type="spellEnd"/>
                  <w:r w:rsidRPr="003468C0">
                    <w:rPr>
                      <w:rFonts w:cs="Arial"/>
                      <w:sz w:val="14"/>
                      <w:szCs w:val="14"/>
                    </w:rPr>
                    <w:t xml:space="preserv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3F307E">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6F7"/>
    <w:rsid w:val="0002540D"/>
    <w:rsid w:val="00031541"/>
    <w:rsid w:val="00066667"/>
    <w:rsid w:val="000727D4"/>
    <w:rsid w:val="00075363"/>
    <w:rsid w:val="0008562F"/>
    <w:rsid w:val="00090E47"/>
    <w:rsid w:val="000B6B50"/>
    <w:rsid w:val="000B7E88"/>
    <w:rsid w:val="000C3450"/>
    <w:rsid w:val="000C7523"/>
    <w:rsid w:val="000C7734"/>
    <w:rsid w:val="000D6D3E"/>
    <w:rsid w:val="000F645C"/>
    <w:rsid w:val="001045B0"/>
    <w:rsid w:val="00111150"/>
    <w:rsid w:val="00123849"/>
    <w:rsid w:val="00136C43"/>
    <w:rsid w:val="00137AA9"/>
    <w:rsid w:val="00143474"/>
    <w:rsid w:val="00146C2B"/>
    <w:rsid w:val="00180CC4"/>
    <w:rsid w:val="00192C59"/>
    <w:rsid w:val="00193004"/>
    <w:rsid w:val="001B0A7C"/>
    <w:rsid w:val="001C4EFA"/>
    <w:rsid w:val="001D5857"/>
    <w:rsid w:val="00224C0D"/>
    <w:rsid w:val="002446A3"/>
    <w:rsid w:val="0025559B"/>
    <w:rsid w:val="00275FBC"/>
    <w:rsid w:val="002B60C5"/>
    <w:rsid w:val="002E54E9"/>
    <w:rsid w:val="002F33FD"/>
    <w:rsid w:val="00313058"/>
    <w:rsid w:val="003166CB"/>
    <w:rsid w:val="00320547"/>
    <w:rsid w:val="00332EF6"/>
    <w:rsid w:val="00333E50"/>
    <w:rsid w:val="00336204"/>
    <w:rsid w:val="00340C6D"/>
    <w:rsid w:val="00341D42"/>
    <w:rsid w:val="003468C0"/>
    <w:rsid w:val="00355E67"/>
    <w:rsid w:val="003978ED"/>
    <w:rsid w:val="003C5521"/>
    <w:rsid w:val="003F18BD"/>
    <w:rsid w:val="003F307E"/>
    <w:rsid w:val="003F4682"/>
    <w:rsid w:val="0041051C"/>
    <w:rsid w:val="00424E3A"/>
    <w:rsid w:val="004566F7"/>
    <w:rsid w:val="00466716"/>
    <w:rsid w:val="00490D06"/>
    <w:rsid w:val="004C74A9"/>
    <w:rsid w:val="004E5E6B"/>
    <w:rsid w:val="004F1805"/>
    <w:rsid w:val="005242BF"/>
    <w:rsid w:val="00525B75"/>
    <w:rsid w:val="005847DA"/>
    <w:rsid w:val="005D0036"/>
    <w:rsid w:val="00605580"/>
    <w:rsid w:val="00653CE9"/>
    <w:rsid w:val="00663726"/>
    <w:rsid w:val="006776BF"/>
    <w:rsid w:val="00690B2F"/>
    <w:rsid w:val="006959A8"/>
    <w:rsid w:val="006B72FF"/>
    <w:rsid w:val="006D5B50"/>
    <w:rsid w:val="006E19F1"/>
    <w:rsid w:val="006E79DB"/>
    <w:rsid w:val="007200A9"/>
    <w:rsid w:val="00724F77"/>
    <w:rsid w:val="00745493"/>
    <w:rsid w:val="00752319"/>
    <w:rsid w:val="007F0FF3"/>
    <w:rsid w:val="007F5A0C"/>
    <w:rsid w:val="00807DAA"/>
    <w:rsid w:val="008330BA"/>
    <w:rsid w:val="008475C9"/>
    <w:rsid w:val="00851168"/>
    <w:rsid w:val="0088106E"/>
    <w:rsid w:val="00891E47"/>
    <w:rsid w:val="008D00C4"/>
    <w:rsid w:val="00924A4A"/>
    <w:rsid w:val="00943351"/>
    <w:rsid w:val="00954434"/>
    <w:rsid w:val="009545D1"/>
    <w:rsid w:val="00960C1D"/>
    <w:rsid w:val="00964E73"/>
    <w:rsid w:val="00965E44"/>
    <w:rsid w:val="00976ABF"/>
    <w:rsid w:val="009A6F63"/>
    <w:rsid w:val="009E66AD"/>
    <w:rsid w:val="00A007AC"/>
    <w:rsid w:val="00A272FE"/>
    <w:rsid w:val="00A5202D"/>
    <w:rsid w:val="00AA6FA0"/>
    <w:rsid w:val="00AB02AC"/>
    <w:rsid w:val="00AC0DD2"/>
    <w:rsid w:val="00AC39A1"/>
    <w:rsid w:val="00AE250A"/>
    <w:rsid w:val="00B148FC"/>
    <w:rsid w:val="00B53121"/>
    <w:rsid w:val="00B555D6"/>
    <w:rsid w:val="00B650CA"/>
    <w:rsid w:val="00B9356A"/>
    <w:rsid w:val="00B93CA4"/>
    <w:rsid w:val="00B93EA9"/>
    <w:rsid w:val="00BC7B00"/>
    <w:rsid w:val="00BE326B"/>
    <w:rsid w:val="00C3103F"/>
    <w:rsid w:val="00C55139"/>
    <w:rsid w:val="00C70133"/>
    <w:rsid w:val="00C74833"/>
    <w:rsid w:val="00CD49B4"/>
    <w:rsid w:val="00CE5876"/>
    <w:rsid w:val="00CF5D84"/>
    <w:rsid w:val="00D37F78"/>
    <w:rsid w:val="00D44D3B"/>
    <w:rsid w:val="00D5212C"/>
    <w:rsid w:val="00D52B50"/>
    <w:rsid w:val="00DA1667"/>
    <w:rsid w:val="00DB5A63"/>
    <w:rsid w:val="00DC532B"/>
    <w:rsid w:val="00DF382F"/>
    <w:rsid w:val="00E233C1"/>
    <w:rsid w:val="00E8743E"/>
    <w:rsid w:val="00EB1F2E"/>
    <w:rsid w:val="00F02879"/>
    <w:rsid w:val="00F2368E"/>
    <w:rsid w:val="00F35805"/>
    <w:rsid w:val="00F47216"/>
    <w:rsid w:val="00F5214E"/>
    <w:rsid w:val="00F64163"/>
    <w:rsid w:val="00F87756"/>
    <w:rsid w:val="00F97957"/>
    <w:rsid w:val="00FA3851"/>
    <w:rsid w:val="00FD4FA4"/>
    <w:rsid w:val="00FE0CB2"/>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44D3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44D3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BB6CE94C8E4111958320997D335C12"/>
        <w:category>
          <w:name w:val="General"/>
          <w:gallery w:val="placeholder"/>
        </w:category>
        <w:types>
          <w:type w:val="bbPlcHdr"/>
        </w:types>
        <w:behaviors>
          <w:behavior w:val="content"/>
        </w:behaviors>
        <w:guid w:val="{0D2B79A2-2487-4D4B-A768-8E07EEBD483A}"/>
      </w:docPartPr>
      <w:docPartBody>
        <w:p w:rsidR="00585740" w:rsidRDefault="00585740">
          <w:pPr>
            <w:pStyle w:val="00BB6CE94C8E4111958320997D335C12"/>
          </w:pPr>
          <w:r w:rsidRPr="009545D1">
            <w:rPr>
              <w:rStyle w:val="PlaceholderText"/>
              <w:color w:val="FFFFFF" w:themeColor="background1"/>
            </w:rPr>
            <w:t>Click here to enter text.</w:t>
          </w:r>
        </w:p>
      </w:docPartBody>
    </w:docPart>
    <w:docPart>
      <w:docPartPr>
        <w:name w:val="0964238927954E4395910823547AD773"/>
        <w:category>
          <w:name w:val="General"/>
          <w:gallery w:val="placeholder"/>
        </w:category>
        <w:types>
          <w:type w:val="bbPlcHdr"/>
        </w:types>
        <w:behaviors>
          <w:behavior w:val="content"/>
        </w:behaviors>
        <w:guid w:val="{6375C2AA-4E4A-4085-9E3B-753632681307}"/>
      </w:docPartPr>
      <w:docPartBody>
        <w:p w:rsidR="00585740" w:rsidRDefault="00585740">
          <w:pPr>
            <w:pStyle w:val="0964238927954E4395910823547AD773"/>
          </w:pPr>
          <w:r w:rsidRPr="009A6F63">
            <w:rPr>
              <w:rStyle w:val="PlaceholderText"/>
              <w:color w:val="FFFFFF" w:themeColor="background1"/>
            </w:rPr>
            <w:t>Click here to enter text.</w:t>
          </w:r>
        </w:p>
      </w:docPartBody>
    </w:docPart>
    <w:docPart>
      <w:docPartPr>
        <w:name w:val="9C870BE9EA844393A9F7568EC49C2525"/>
        <w:category>
          <w:name w:val="General"/>
          <w:gallery w:val="placeholder"/>
        </w:category>
        <w:types>
          <w:type w:val="bbPlcHdr"/>
        </w:types>
        <w:behaviors>
          <w:behavior w:val="content"/>
        </w:behaviors>
        <w:guid w:val="{04AF01AB-1892-4214-AEBC-9E4BFD195313}"/>
      </w:docPartPr>
      <w:docPartBody>
        <w:p w:rsidR="00585740" w:rsidRDefault="00585740">
          <w:pPr>
            <w:pStyle w:val="9C870BE9EA844393A9F7568EC49C2525"/>
          </w:pPr>
          <w:r w:rsidRPr="001B0A7C">
            <w:rPr>
              <w:rStyle w:val="PlaceholderText"/>
              <w:color w:val="FFFFFF" w:themeColor="background1"/>
            </w:rPr>
            <w:t>Click here to enter a date.</w:t>
          </w:r>
        </w:p>
      </w:docPartBody>
    </w:docPart>
    <w:docPart>
      <w:docPartPr>
        <w:name w:val="270FC934A15B4EEF9292A92766A7ABC1"/>
        <w:category>
          <w:name w:val="General"/>
          <w:gallery w:val="placeholder"/>
        </w:category>
        <w:types>
          <w:type w:val="bbPlcHdr"/>
        </w:types>
        <w:behaviors>
          <w:behavior w:val="content"/>
        </w:behaviors>
        <w:guid w:val="{3A9D3BD4-BD47-48D4-ABB1-2860F5A48DE1}"/>
      </w:docPartPr>
      <w:docPartBody>
        <w:p w:rsidR="00585740" w:rsidRDefault="00585740">
          <w:pPr>
            <w:pStyle w:val="270FC934A15B4EEF9292A92766A7ABC1"/>
          </w:pPr>
          <w:r w:rsidRPr="009A6F63">
            <w:rPr>
              <w:rStyle w:val="PlaceholderText"/>
              <w:color w:val="FFFFFF" w:themeColor="background1"/>
            </w:rPr>
            <w:t>Click here to enter text.</w:t>
          </w:r>
        </w:p>
      </w:docPartBody>
    </w:docPart>
    <w:docPart>
      <w:docPartPr>
        <w:name w:val="BE6CB6A451674C3C926838A69297B5E3"/>
        <w:category>
          <w:name w:val="General"/>
          <w:gallery w:val="placeholder"/>
        </w:category>
        <w:types>
          <w:type w:val="bbPlcHdr"/>
        </w:types>
        <w:behaviors>
          <w:behavior w:val="content"/>
        </w:behaviors>
        <w:guid w:val="{6BD1084B-5261-470F-874C-164AA983DB33}"/>
      </w:docPartPr>
      <w:docPartBody>
        <w:p w:rsidR="00585740" w:rsidRDefault="00585740">
          <w:pPr>
            <w:pStyle w:val="BE6CB6A451674C3C926838A69297B5E3"/>
          </w:pPr>
          <w:r w:rsidRPr="009A6F63">
            <w:rPr>
              <w:rStyle w:val="PlaceholderText"/>
              <w:color w:val="FFFFFF" w:themeColor="background1"/>
            </w:rPr>
            <w:t>Click here to enter text.</w:t>
          </w:r>
        </w:p>
      </w:docPartBody>
    </w:docPart>
    <w:docPart>
      <w:docPartPr>
        <w:name w:val="297D7A87DB734CA593F9193203B44448"/>
        <w:category>
          <w:name w:val="General"/>
          <w:gallery w:val="placeholder"/>
        </w:category>
        <w:types>
          <w:type w:val="bbPlcHdr"/>
        </w:types>
        <w:behaviors>
          <w:behavior w:val="content"/>
        </w:behaviors>
        <w:guid w:val="{84A41F82-7DB9-4060-962A-015204B5B1CB}"/>
      </w:docPartPr>
      <w:docPartBody>
        <w:p w:rsidR="00585740" w:rsidRDefault="00585740">
          <w:pPr>
            <w:pStyle w:val="297D7A87DB734CA593F9193203B44448"/>
          </w:pPr>
          <w:r w:rsidRPr="009A6F63">
            <w:rPr>
              <w:rStyle w:val="PlaceholderText"/>
              <w:color w:val="FFFFFF" w:themeColor="background1"/>
            </w:rPr>
            <w:t>Click here to enter text.</w:t>
          </w:r>
        </w:p>
      </w:docPartBody>
    </w:docPart>
    <w:docPart>
      <w:docPartPr>
        <w:name w:val="FDD7FD4AD67B44AF92BF573E317E5CCC"/>
        <w:category>
          <w:name w:val="General"/>
          <w:gallery w:val="placeholder"/>
        </w:category>
        <w:types>
          <w:type w:val="bbPlcHdr"/>
        </w:types>
        <w:behaviors>
          <w:behavior w:val="content"/>
        </w:behaviors>
        <w:guid w:val="{C528310D-2779-4772-AEB8-1DE80E50D4D7}"/>
      </w:docPartPr>
      <w:docPartBody>
        <w:p w:rsidR="00585740" w:rsidRDefault="00585740">
          <w:pPr>
            <w:pStyle w:val="FDD7FD4AD67B44AF92BF573E317E5CCC"/>
          </w:pPr>
          <w:r w:rsidRPr="009A6F63">
            <w:rPr>
              <w:rStyle w:val="PlaceholderText"/>
              <w:color w:val="FFFFFF" w:themeColor="background1"/>
            </w:rPr>
            <w:t>Click here to enter text.</w:t>
          </w:r>
        </w:p>
      </w:docPartBody>
    </w:docPart>
    <w:docPart>
      <w:docPartPr>
        <w:name w:val="E51BE57567D042678D72B9A8700AE28B"/>
        <w:category>
          <w:name w:val="General"/>
          <w:gallery w:val="placeholder"/>
        </w:category>
        <w:types>
          <w:type w:val="bbPlcHdr"/>
        </w:types>
        <w:behaviors>
          <w:behavior w:val="content"/>
        </w:behaviors>
        <w:guid w:val="{960F53CF-EBC4-4A8D-9A99-8ADAFA248081}"/>
      </w:docPartPr>
      <w:docPartBody>
        <w:p w:rsidR="00585740" w:rsidRDefault="00585740">
          <w:pPr>
            <w:pStyle w:val="E51BE57567D042678D72B9A8700AE28B"/>
          </w:pPr>
          <w:r w:rsidRPr="009A6F63">
            <w:rPr>
              <w:rStyle w:val="PlaceholderText"/>
              <w:color w:val="FFFFFF" w:themeColor="background1"/>
            </w:rPr>
            <w:t>Click here to enter text.</w:t>
          </w:r>
        </w:p>
      </w:docPartBody>
    </w:docPart>
    <w:docPart>
      <w:docPartPr>
        <w:name w:val="A3D6189D31084BF1A969C37E5B95F6D0"/>
        <w:category>
          <w:name w:val="General"/>
          <w:gallery w:val="placeholder"/>
        </w:category>
        <w:types>
          <w:type w:val="bbPlcHdr"/>
        </w:types>
        <w:behaviors>
          <w:behavior w:val="content"/>
        </w:behaviors>
        <w:guid w:val="{56106A5E-D134-437D-8707-87C00637E82C}"/>
      </w:docPartPr>
      <w:docPartBody>
        <w:p w:rsidR="00585740" w:rsidRDefault="00585740">
          <w:pPr>
            <w:pStyle w:val="A3D6189D31084BF1A969C37E5B95F6D0"/>
          </w:pPr>
          <w:r w:rsidRPr="009A6F63">
            <w:rPr>
              <w:rStyle w:val="PlaceholderText"/>
              <w:color w:val="FFFFFF" w:themeColor="background1"/>
            </w:rPr>
            <w:t>Click here to enter text.</w:t>
          </w:r>
        </w:p>
      </w:docPartBody>
    </w:docPart>
    <w:docPart>
      <w:docPartPr>
        <w:name w:val="6E6E8553DC0C4FD9BC85676CD9E1B981"/>
        <w:category>
          <w:name w:val="General"/>
          <w:gallery w:val="placeholder"/>
        </w:category>
        <w:types>
          <w:type w:val="bbPlcHdr"/>
        </w:types>
        <w:behaviors>
          <w:behavior w:val="content"/>
        </w:behaviors>
        <w:guid w:val="{57D3D525-6C39-4CAB-A5A7-F965265E04E9}"/>
      </w:docPartPr>
      <w:docPartBody>
        <w:p w:rsidR="00585740" w:rsidRDefault="00585740">
          <w:pPr>
            <w:pStyle w:val="6E6E8553DC0C4FD9BC85676CD9E1B981"/>
          </w:pPr>
          <w:r w:rsidRPr="009A6F63">
            <w:rPr>
              <w:rStyle w:val="PlaceholderText"/>
              <w:color w:val="FFFFFF" w:themeColor="background1"/>
            </w:rPr>
            <w:t>Click here to enter text.</w:t>
          </w:r>
        </w:p>
      </w:docPartBody>
    </w:docPart>
    <w:docPart>
      <w:docPartPr>
        <w:name w:val="0D6DB4C43F9C4F43901EF25FC453C7D4"/>
        <w:category>
          <w:name w:val="General"/>
          <w:gallery w:val="placeholder"/>
        </w:category>
        <w:types>
          <w:type w:val="bbPlcHdr"/>
        </w:types>
        <w:behaviors>
          <w:behavior w:val="content"/>
        </w:behaviors>
        <w:guid w:val="{88DBE555-F59F-4AA3-8A71-DB2D556A4EC2}"/>
      </w:docPartPr>
      <w:docPartBody>
        <w:p w:rsidR="00585740" w:rsidRDefault="00585740">
          <w:pPr>
            <w:pStyle w:val="0D6DB4C43F9C4F43901EF25FC453C7D4"/>
          </w:pPr>
          <w:r w:rsidRPr="009A6F63">
            <w:rPr>
              <w:rStyle w:val="PlaceholderText"/>
              <w:color w:val="FFFFFF" w:themeColor="background1"/>
            </w:rPr>
            <w:t>Click here to enter text.</w:t>
          </w:r>
        </w:p>
      </w:docPartBody>
    </w:docPart>
    <w:docPart>
      <w:docPartPr>
        <w:name w:val="AFAFBD57D7ED49ECBCBE1EF0025BFB54"/>
        <w:category>
          <w:name w:val="General"/>
          <w:gallery w:val="placeholder"/>
        </w:category>
        <w:types>
          <w:type w:val="bbPlcHdr"/>
        </w:types>
        <w:behaviors>
          <w:behavior w:val="content"/>
        </w:behaviors>
        <w:guid w:val="{7628AC1F-4D49-4E6B-A734-6BB2F4A432C1}"/>
      </w:docPartPr>
      <w:docPartBody>
        <w:p w:rsidR="00585740" w:rsidRDefault="00585740">
          <w:pPr>
            <w:pStyle w:val="AFAFBD57D7ED49ECBCBE1EF0025BFB54"/>
          </w:pPr>
          <w:r w:rsidRPr="009A6F63">
            <w:rPr>
              <w:rStyle w:val="PlaceholderText"/>
              <w:color w:val="FFFFFF" w:themeColor="background1"/>
            </w:rPr>
            <w:t>Click here to enter text.</w:t>
          </w:r>
        </w:p>
      </w:docPartBody>
    </w:docPart>
    <w:docPart>
      <w:docPartPr>
        <w:name w:val="A21D46A919324FDDBA7730FE38090FB3"/>
        <w:category>
          <w:name w:val="General"/>
          <w:gallery w:val="placeholder"/>
        </w:category>
        <w:types>
          <w:type w:val="bbPlcHdr"/>
        </w:types>
        <w:behaviors>
          <w:behavior w:val="content"/>
        </w:behaviors>
        <w:guid w:val="{C2EA213D-740A-4013-A7E1-9AF6C669C2B2}"/>
      </w:docPartPr>
      <w:docPartBody>
        <w:p w:rsidR="00585740" w:rsidRDefault="00585740">
          <w:pPr>
            <w:pStyle w:val="A21D46A919324FDDBA7730FE38090FB3"/>
          </w:pPr>
          <w:r w:rsidRPr="009A6F63">
            <w:rPr>
              <w:rStyle w:val="PlaceholderText"/>
              <w:color w:val="FFFFFF" w:themeColor="background1"/>
            </w:rPr>
            <w:t>Click here to enter text.</w:t>
          </w:r>
        </w:p>
      </w:docPartBody>
    </w:docPart>
    <w:docPart>
      <w:docPartPr>
        <w:name w:val="0A2336AC01FA4DD0B41C041BE51ADB2A"/>
        <w:category>
          <w:name w:val="General"/>
          <w:gallery w:val="placeholder"/>
        </w:category>
        <w:types>
          <w:type w:val="bbPlcHdr"/>
        </w:types>
        <w:behaviors>
          <w:behavior w:val="content"/>
        </w:behaviors>
        <w:guid w:val="{A97E06E0-3E62-4DE5-99E9-29411F7C783E}"/>
      </w:docPartPr>
      <w:docPartBody>
        <w:p w:rsidR="00585740" w:rsidRDefault="00585740">
          <w:pPr>
            <w:pStyle w:val="0A2336AC01FA4DD0B41C041BE51ADB2A"/>
          </w:pPr>
          <w:r w:rsidRPr="009A6F63">
            <w:rPr>
              <w:rStyle w:val="PlaceholderText"/>
              <w:color w:val="FFFFFF" w:themeColor="background1"/>
            </w:rPr>
            <w:t>Click here to enter text.</w:t>
          </w:r>
        </w:p>
      </w:docPartBody>
    </w:docPart>
    <w:docPart>
      <w:docPartPr>
        <w:name w:val="A07B514A1940494094EED94C5510858B"/>
        <w:category>
          <w:name w:val="General"/>
          <w:gallery w:val="placeholder"/>
        </w:category>
        <w:types>
          <w:type w:val="bbPlcHdr"/>
        </w:types>
        <w:behaviors>
          <w:behavior w:val="content"/>
        </w:behaviors>
        <w:guid w:val="{326E611E-23AC-4E58-AC0B-1BAF949F6A47}"/>
      </w:docPartPr>
      <w:docPartBody>
        <w:p w:rsidR="00585740" w:rsidRDefault="00585740">
          <w:pPr>
            <w:pStyle w:val="A07B514A1940494094EED94C5510858B"/>
          </w:pPr>
          <w:r w:rsidRPr="009A6F63">
            <w:rPr>
              <w:rStyle w:val="PlaceholderText"/>
              <w:color w:val="FFFFFF" w:themeColor="background1"/>
            </w:rPr>
            <w:t>Click here to enter text.</w:t>
          </w:r>
        </w:p>
      </w:docPartBody>
    </w:docPart>
    <w:docPart>
      <w:docPartPr>
        <w:name w:val="F9E1597D6299454CA3E436754C17E039"/>
        <w:category>
          <w:name w:val="General"/>
          <w:gallery w:val="placeholder"/>
        </w:category>
        <w:types>
          <w:type w:val="bbPlcHdr"/>
        </w:types>
        <w:behaviors>
          <w:behavior w:val="content"/>
        </w:behaviors>
        <w:guid w:val="{07A8486F-C4FA-4128-B5E2-3F9E1DCE3543}"/>
      </w:docPartPr>
      <w:docPartBody>
        <w:p w:rsidR="00585740" w:rsidRDefault="00585740">
          <w:pPr>
            <w:pStyle w:val="F9E1597D6299454CA3E436754C17E039"/>
          </w:pPr>
          <w:r w:rsidRPr="009A6F63">
            <w:rPr>
              <w:rStyle w:val="PlaceholderText"/>
              <w:color w:val="FFFFFF" w:themeColor="background1"/>
            </w:rPr>
            <w:t>Click here to enter text.</w:t>
          </w:r>
        </w:p>
      </w:docPartBody>
    </w:docPart>
    <w:docPart>
      <w:docPartPr>
        <w:name w:val="F6521A709404400B9F0D58D7A06FC6B9"/>
        <w:category>
          <w:name w:val="General"/>
          <w:gallery w:val="placeholder"/>
        </w:category>
        <w:types>
          <w:type w:val="bbPlcHdr"/>
        </w:types>
        <w:behaviors>
          <w:behavior w:val="content"/>
        </w:behaviors>
        <w:guid w:val="{D65E2DC9-B029-4E65-98E0-5468C8B32671}"/>
      </w:docPartPr>
      <w:docPartBody>
        <w:p w:rsidR="00585740" w:rsidRDefault="00585740">
          <w:pPr>
            <w:pStyle w:val="F6521A709404400B9F0D58D7A06FC6B9"/>
          </w:pPr>
          <w:r w:rsidRPr="009A6F63">
            <w:rPr>
              <w:rStyle w:val="PlaceholderText"/>
              <w:color w:val="FFFFFF" w:themeColor="background1"/>
            </w:rPr>
            <w:t>Click here to enter text.</w:t>
          </w:r>
        </w:p>
      </w:docPartBody>
    </w:docPart>
    <w:docPart>
      <w:docPartPr>
        <w:name w:val="E913D750BEF54BA3A5267EFD002DB102"/>
        <w:category>
          <w:name w:val="General"/>
          <w:gallery w:val="placeholder"/>
        </w:category>
        <w:types>
          <w:type w:val="bbPlcHdr"/>
        </w:types>
        <w:behaviors>
          <w:behavior w:val="content"/>
        </w:behaviors>
        <w:guid w:val="{82DD9E26-A55D-4CE4-9121-8027349DA09E}"/>
      </w:docPartPr>
      <w:docPartBody>
        <w:p w:rsidR="00585740" w:rsidRDefault="00585740">
          <w:pPr>
            <w:pStyle w:val="E913D750BEF54BA3A5267EFD002DB102"/>
          </w:pPr>
          <w:r w:rsidRPr="009A6F63">
            <w:rPr>
              <w:rStyle w:val="PlaceholderText"/>
              <w:color w:val="FFFFFF" w:themeColor="background1"/>
            </w:rPr>
            <w:t>Click here to enter text.</w:t>
          </w:r>
        </w:p>
      </w:docPartBody>
    </w:docPart>
    <w:docPart>
      <w:docPartPr>
        <w:name w:val="74B7E2EC74D445F79924E7D55D4D773C"/>
        <w:category>
          <w:name w:val="General"/>
          <w:gallery w:val="placeholder"/>
        </w:category>
        <w:types>
          <w:type w:val="bbPlcHdr"/>
        </w:types>
        <w:behaviors>
          <w:behavior w:val="content"/>
        </w:behaviors>
        <w:guid w:val="{81187462-4316-4634-8887-CFBD99098C62}"/>
      </w:docPartPr>
      <w:docPartBody>
        <w:p w:rsidR="00585740" w:rsidRDefault="00585740">
          <w:pPr>
            <w:pStyle w:val="74B7E2EC74D445F79924E7D55D4D773C"/>
          </w:pPr>
          <w:r w:rsidRPr="009A6F63">
            <w:rPr>
              <w:rStyle w:val="PlaceholderText"/>
              <w:color w:val="FFFFFF" w:themeColor="background1"/>
            </w:rPr>
            <w:t>Click here to enter text.</w:t>
          </w:r>
        </w:p>
      </w:docPartBody>
    </w:docPart>
    <w:docPart>
      <w:docPartPr>
        <w:name w:val="D6810FE71B5F44CE9D153B01E49D839F"/>
        <w:category>
          <w:name w:val="General"/>
          <w:gallery w:val="placeholder"/>
        </w:category>
        <w:types>
          <w:type w:val="bbPlcHdr"/>
        </w:types>
        <w:behaviors>
          <w:behavior w:val="content"/>
        </w:behaviors>
        <w:guid w:val="{56562190-1413-4F76-BF65-8A3399C2A50E}"/>
      </w:docPartPr>
      <w:docPartBody>
        <w:p w:rsidR="00585740" w:rsidRDefault="00585740">
          <w:pPr>
            <w:pStyle w:val="D6810FE71B5F44CE9D153B01E49D839F"/>
          </w:pPr>
          <w:r w:rsidRPr="00AE250A">
            <w:rPr>
              <w:rStyle w:val="PlaceholderText"/>
              <w:color w:val="FFFFFF" w:themeColor="background1"/>
            </w:rPr>
            <w:t>Click here to enter text.</w:t>
          </w:r>
        </w:p>
      </w:docPartBody>
    </w:docPart>
    <w:docPart>
      <w:docPartPr>
        <w:name w:val="02A19436C4634D26813E18B29DC981BC"/>
        <w:category>
          <w:name w:val="General"/>
          <w:gallery w:val="placeholder"/>
        </w:category>
        <w:types>
          <w:type w:val="bbPlcHdr"/>
        </w:types>
        <w:behaviors>
          <w:behavior w:val="content"/>
        </w:behaviors>
        <w:guid w:val="{2FF0710A-97C3-4070-A67D-D9CC3996D30A}"/>
      </w:docPartPr>
      <w:docPartBody>
        <w:p w:rsidR="00585740" w:rsidRDefault="00585740">
          <w:pPr>
            <w:pStyle w:val="02A19436C4634D26813E18B29DC981BC"/>
          </w:pPr>
          <w:r w:rsidRPr="009A6F63">
            <w:rPr>
              <w:rStyle w:val="PlaceholderText"/>
              <w:color w:val="FFFFFF" w:themeColor="background1"/>
            </w:rPr>
            <w:t>Click here to enter text.</w:t>
          </w:r>
        </w:p>
      </w:docPartBody>
    </w:docPart>
    <w:docPart>
      <w:docPartPr>
        <w:name w:val="10FD149E48804C158309438C80026095"/>
        <w:category>
          <w:name w:val="General"/>
          <w:gallery w:val="placeholder"/>
        </w:category>
        <w:types>
          <w:type w:val="bbPlcHdr"/>
        </w:types>
        <w:behaviors>
          <w:behavior w:val="content"/>
        </w:behaviors>
        <w:guid w:val="{F9AE6E3A-B9D9-46F7-9983-5D6F6AA34815}"/>
      </w:docPartPr>
      <w:docPartBody>
        <w:p w:rsidR="00585740" w:rsidRDefault="00585740">
          <w:pPr>
            <w:pStyle w:val="10FD149E48804C158309438C80026095"/>
          </w:pPr>
          <w:r w:rsidRPr="009A6F63">
            <w:rPr>
              <w:rStyle w:val="PlaceholderText"/>
              <w:color w:val="FFFFFF" w:themeColor="background1"/>
            </w:rPr>
            <w:t>Click here to enter text.</w:t>
          </w:r>
        </w:p>
      </w:docPartBody>
    </w:docPart>
    <w:docPart>
      <w:docPartPr>
        <w:name w:val="E50BDC33FBFB4309829D3EF3850429FE"/>
        <w:category>
          <w:name w:val="General"/>
          <w:gallery w:val="placeholder"/>
        </w:category>
        <w:types>
          <w:type w:val="bbPlcHdr"/>
        </w:types>
        <w:behaviors>
          <w:behavior w:val="content"/>
        </w:behaviors>
        <w:guid w:val="{04F11B54-89A2-488B-96FF-915363E38B5B}"/>
      </w:docPartPr>
      <w:docPartBody>
        <w:p w:rsidR="00585740" w:rsidRDefault="00585740">
          <w:pPr>
            <w:pStyle w:val="E50BDC33FBFB4309829D3EF3850429FE"/>
          </w:pPr>
          <w:r w:rsidRPr="00AE250A">
            <w:rPr>
              <w:rStyle w:val="PlaceholderText"/>
              <w:color w:val="FFFFFF" w:themeColor="background1"/>
            </w:rPr>
            <w:t>Click here to enter text.</w:t>
          </w:r>
        </w:p>
      </w:docPartBody>
    </w:docPart>
    <w:docPart>
      <w:docPartPr>
        <w:name w:val="D8767F1D1E0C4EF5AA7A3D29D978AD56"/>
        <w:category>
          <w:name w:val="General"/>
          <w:gallery w:val="placeholder"/>
        </w:category>
        <w:types>
          <w:type w:val="bbPlcHdr"/>
        </w:types>
        <w:behaviors>
          <w:behavior w:val="content"/>
        </w:behaviors>
        <w:guid w:val="{1BAF0BD1-0065-4157-A181-0D3E773BA73B}"/>
      </w:docPartPr>
      <w:docPartBody>
        <w:p w:rsidR="00585740" w:rsidRDefault="00585740">
          <w:pPr>
            <w:pStyle w:val="D8767F1D1E0C4EF5AA7A3D29D978AD56"/>
          </w:pPr>
          <w:r w:rsidRPr="009A6F63">
            <w:rPr>
              <w:rStyle w:val="PlaceholderText"/>
              <w:color w:val="FFFFFF" w:themeColor="background1"/>
            </w:rPr>
            <w:t>Click here to enter text.</w:t>
          </w:r>
        </w:p>
      </w:docPartBody>
    </w:docPart>
    <w:docPart>
      <w:docPartPr>
        <w:name w:val="5EA6D2D73A464CC5924ADEF3E0BC878A"/>
        <w:category>
          <w:name w:val="General"/>
          <w:gallery w:val="placeholder"/>
        </w:category>
        <w:types>
          <w:type w:val="bbPlcHdr"/>
        </w:types>
        <w:behaviors>
          <w:behavior w:val="content"/>
        </w:behaviors>
        <w:guid w:val="{7F542845-75CE-483E-A751-A44A5FEBCD90}"/>
      </w:docPartPr>
      <w:docPartBody>
        <w:p w:rsidR="00585740" w:rsidRDefault="00585740">
          <w:pPr>
            <w:pStyle w:val="5EA6D2D73A464CC5924ADEF3E0BC878A"/>
          </w:pPr>
          <w:r w:rsidRPr="009A6F63">
            <w:rPr>
              <w:rStyle w:val="PlaceholderText"/>
              <w:color w:val="FFFFFF" w:themeColor="background1"/>
            </w:rPr>
            <w:t>Click here to enter text.</w:t>
          </w:r>
        </w:p>
      </w:docPartBody>
    </w:docPart>
    <w:docPart>
      <w:docPartPr>
        <w:name w:val="F0C4FDB2C21D4C38ACF3B1E68E7C3EF5"/>
        <w:category>
          <w:name w:val="General"/>
          <w:gallery w:val="placeholder"/>
        </w:category>
        <w:types>
          <w:type w:val="bbPlcHdr"/>
        </w:types>
        <w:behaviors>
          <w:behavior w:val="content"/>
        </w:behaviors>
        <w:guid w:val="{AC98D765-4A3F-42AD-9D90-1E70C7FCA3E7}"/>
      </w:docPartPr>
      <w:docPartBody>
        <w:p w:rsidR="00585740" w:rsidRDefault="00585740">
          <w:pPr>
            <w:pStyle w:val="F0C4FDB2C21D4C38ACF3B1E68E7C3EF5"/>
          </w:pPr>
          <w:r w:rsidRPr="009A6F63">
            <w:rPr>
              <w:rStyle w:val="PlaceholderText"/>
              <w:color w:val="FFFFFF" w:themeColor="background1"/>
            </w:rPr>
            <w:t>Click here to enter text.</w:t>
          </w:r>
        </w:p>
      </w:docPartBody>
    </w:docPart>
    <w:docPart>
      <w:docPartPr>
        <w:name w:val="275FE46D098E4DB29FC5AA14A5ABF508"/>
        <w:category>
          <w:name w:val="General"/>
          <w:gallery w:val="placeholder"/>
        </w:category>
        <w:types>
          <w:type w:val="bbPlcHdr"/>
        </w:types>
        <w:behaviors>
          <w:behavior w:val="content"/>
        </w:behaviors>
        <w:guid w:val="{C7BA3B19-997C-4100-AA52-F3C2CA3EB4C3}"/>
      </w:docPartPr>
      <w:docPartBody>
        <w:p w:rsidR="00585740" w:rsidRDefault="00585740">
          <w:pPr>
            <w:pStyle w:val="275FE46D098E4DB29FC5AA14A5ABF508"/>
          </w:pPr>
          <w:r w:rsidRPr="00CE5876">
            <w:rPr>
              <w:rStyle w:val="PlaceholderText"/>
              <w:color w:val="FFFFFF" w:themeColor="background1"/>
            </w:rPr>
            <w:t>Click here to enter a date.</w:t>
          </w:r>
        </w:p>
      </w:docPartBody>
    </w:docPart>
    <w:docPart>
      <w:docPartPr>
        <w:name w:val="9A4596A68C714E2F9B7A2BF8AB0B2C12"/>
        <w:category>
          <w:name w:val="General"/>
          <w:gallery w:val="placeholder"/>
        </w:category>
        <w:types>
          <w:type w:val="bbPlcHdr"/>
        </w:types>
        <w:behaviors>
          <w:behavior w:val="content"/>
        </w:behaviors>
        <w:guid w:val="{66FBF9DC-98F4-4E69-A53C-6D5188A62B24}"/>
      </w:docPartPr>
      <w:docPartBody>
        <w:p w:rsidR="00585740" w:rsidRDefault="00585740">
          <w:pPr>
            <w:pStyle w:val="9A4596A68C714E2F9B7A2BF8AB0B2C12"/>
          </w:pPr>
          <w:r w:rsidRPr="009A6F63">
            <w:rPr>
              <w:rStyle w:val="PlaceholderText"/>
              <w:color w:val="FFFFFF" w:themeColor="background1"/>
            </w:rPr>
            <w:t>Click here to enter text.</w:t>
          </w:r>
        </w:p>
      </w:docPartBody>
    </w:docPart>
    <w:docPart>
      <w:docPartPr>
        <w:name w:val="D8A73C81556E42F59109D318B93DE1BF"/>
        <w:category>
          <w:name w:val="General"/>
          <w:gallery w:val="placeholder"/>
        </w:category>
        <w:types>
          <w:type w:val="bbPlcHdr"/>
        </w:types>
        <w:behaviors>
          <w:behavior w:val="content"/>
        </w:behaviors>
        <w:guid w:val="{74AE29CC-1F76-4912-869F-3A4613DC928D}"/>
      </w:docPartPr>
      <w:docPartBody>
        <w:p w:rsidR="00585740" w:rsidRDefault="00585740">
          <w:pPr>
            <w:pStyle w:val="D8A73C81556E42F59109D318B93DE1BF"/>
          </w:pPr>
          <w:r w:rsidRPr="00CE5876">
            <w:rPr>
              <w:rStyle w:val="PlaceholderText"/>
              <w:color w:val="FFFFFF" w:themeColor="background1"/>
            </w:rPr>
            <w:t>Click here to enter a date.</w:t>
          </w:r>
        </w:p>
      </w:docPartBody>
    </w:docPart>
    <w:docPart>
      <w:docPartPr>
        <w:name w:val="BDAD7083799D4028B46DB6B8F11FF4E9"/>
        <w:category>
          <w:name w:val="General"/>
          <w:gallery w:val="placeholder"/>
        </w:category>
        <w:types>
          <w:type w:val="bbPlcHdr"/>
        </w:types>
        <w:behaviors>
          <w:behavior w:val="content"/>
        </w:behaviors>
        <w:guid w:val="{0675BD5E-961E-43E8-B381-D50D57CDE3D3}"/>
      </w:docPartPr>
      <w:docPartBody>
        <w:p w:rsidR="00585740" w:rsidRDefault="00585740">
          <w:pPr>
            <w:pStyle w:val="BDAD7083799D4028B46DB6B8F11FF4E9"/>
          </w:pPr>
          <w:r w:rsidRPr="009A6F63">
            <w:rPr>
              <w:rStyle w:val="PlaceholderText"/>
              <w:color w:val="FFFFFF" w:themeColor="background1"/>
            </w:rPr>
            <w:t>Click here to enter text.</w:t>
          </w:r>
        </w:p>
      </w:docPartBody>
    </w:docPart>
    <w:docPart>
      <w:docPartPr>
        <w:name w:val="4F8E45A4B69346CCBDCDA6FCC9B93D5E"/>
        <w:category>
          <w:name w:val="General"/>
          <w:gallery w:val="placeholder"/>
        </w:category>
        <w:types>
          <w:type w:val="bbPlcHdr"/>
        </w:types>
        <w:behaviors>
          <w:behavior w:val="content"/>
        </w:behaviors>
        <w:guid w:val="{D3616569-A4F7-47BC-93F5-F73AAD5B6517}"/>
      </w:docPartPr>
      <w:docPartBody>
        <w:p w:rsidR="00585740" w:rsidRDefault="00585740">
          <w:pPr>
            <w:pStyle w:val="4F8E45A4B69346CCBDCDA6FCC9B93D5E"/>
          </w:pPr>
          <w:r w:rsidRPr="004647F9">
            <w:rPr>
              <w:rStyle w:val="PlaceholderText"/>
              <w:color w:val="FFFFFF" w:themeColor="background1"/>
            </w:rPr>
            <w:t>Click here to enter text.</w:t>
          </w:r>
        </w:p>
      </w:docPartBody>
    </w:docPart>
    <w:docPart>
      <w:docPartPr>
        <w:name w:val="247E72422A4045CABB6773AA3DE4B722"/>
        <w:category>
          <w:name w:val="General"/>
          <w:gallery w:val="placeholder"/>
        </w:category>
        <w:types>
          <w:type w:val="bbPlcHdr"/>
        </w:types>
        <w:behaviors>
          <w:behavior w:val="content"/>
        </w:behaviors>
        <w:guid w:val="{C2A0DE5A-B9D2-4692-B6AD-F59A675DECA2}"/>
      </w:docPartPr>
      <w:docPartBody>
        <w:p w:rsidR="00585740" w:rsidRDefault="00585740">
          <w:pPr>
            <w:pStyle w:val="247E72422A4045CABB6773AA3DE4B722"/>
          </w:pPr>
          <w:r w:rsidRPr="004647F9">
            <w:rPr>
              <w:rStyle w:val="PlaceholderText"/>
              <w:color w:val="FFFFFF" w:themeColor="background1"/>
            </w:rPr>
            <w:t>Click here to enter text.</w:t>
          </w:r>
        </w:p>
      </w:docPartBody>
    </w:docPart>
    <w:docPart>
      <w:docPartPr>
        <w:name w:val="D063BFA904E1443D877744E5890371D2"/>
        <w:category>
          <w:name w:val="General"/>
          <w:gallery w:val="placeholder"/>
        </w:category>
        <w:types>
          <w:type w:val="bbPlcHdr"/>
        </w:types>
        <w:behaviors>
          <w:behavior w:val="content"/>
        </w:behaviors>
        <w:guid w:val="{A36CCCC2-A35A-43FC-87BE-330F23759D5B}"/>
      </w:docPartPr>
      <w:docPartBody>
        <w:p w:rsidR="00585740" w:rsidRDefault="00585740">
          <w:pPr>
            <w:pStyle w:val="D063BFA904E1443D877744E5890371D2"/>
          </w:pPr>
          <w:r w:rsidRPr="00B148FC">
            <w:rPr>
              <w:rStyle w:val="PlaceholderText"/>
              <w:color w:val="FFFFFF" w:themeColor="background1"/>
            </w:rPr>
            <w:t>Click here to enter text.</w:t>
          </w:r>
        </w:p>
      </w:docPartBody>
    </w:docPart>
    <w:docPart>
      <w:docPartPr>
        <w:name w:val="198C11A4D3D74DAC96A4955C535CD852"/>
        <w:category>
          <w:name w:val="General"/>
          <w:gallery w:val="placeholder"/>
        </w:category>
        <w:types>
          <w:type w:val="bbPlcHdr"/>
        </w:types>
        <w:behaviors>
          <w:behavior w:val="content"/>
        </w:behaviors>
        <w:guid w:val="{E971C737-7833-4A2B-876C-380F34BE1EC2}"/>
      </w:docPartPr>
      <w:docPartBody>
        <w:p w:rsidR="00585740" w:rsidRDefault="00585740">
          <w:pPr>
            <w:pStyle w:val="198C11A4D3D74DAC96A4955C535CD852"/>
          </w:pPr>
          <w:r w:rsidRPr="004647F9">
            <w:rPr>
              <w:rStyle w:val="PlaceholderText"/>
              <w:color w:val="FFFFFF" w:themeColor="background1"/>
            </w:rPr>
            <w:t>Click here to enter text.</w:t>
          </w:r>
        </w:p>
      </w:docPartBody>
    </w:docPart>
    <w:docPart>
      <w:docPartPr>
        <w:name w:val="2E24C6864F1B43988AEE6297416A2F85"/>
        <w:category>
          <w:name w:val="General"/>
          <w:gallery w:val="placeholder"/>
        </w:category>
        <w:types>
          <w:type w:val="bbPlcHdr"/>
        </w:types>
        <w:behaviors>
          <w:behavior w:val="content"/>
        </w:behaviors>
        <w:guid w:val="{D2600980-74CD-4599-A54D-ABC034395A03}"/>
      </w:docPartPr>
      <w:docPartBody>
        <w:p w:rsidR="00585740" w:rsidRDefault="00585740">
          <w:pPr>
            <w:pStyle w:val="2E24C6864F1B43988AEE6297416A2F85"/>
          </w:pPr>
          <w:r w:rsidRPr="009A6F63">
            <w:rPr>
              <w:rStyle w:val="PlaceholderText"/>
              <w:color w:val="FFFFFF" w:themeColor="background1"/>
            </w:rPr>
            <w:t>Click here to enter text.</w:t>
          </w:r>
        </w:p>
      </w:docPartBody>
    </w:docPart>
    <w:docPart>
      <w:docPartPr>
        <w:name w:val="5E84C9D2F5E941DB9F8B98EF8F62DF94"/>
        <w:category>
          <w:name w:val="General"/>
          <w:gallery w:val="placeholder"/>
        </w:category>
        <w:types>
          <w:type w:val="bbPlcHdr"/>
        </w:types>
        <w:behaviors>
          <w:behavior w:val="content"/>
        </w:behaviors>
        <w:guid w:val="{9B23B563-1DCD-4124-8F1A-F64DDE7D3950}"/>
      </w:docPartPr>
      <w:docPartBody>
        <w:p w:rsidR="00585740" w:rsidRDefault="00585740">
          <w:pPr>
            <w:pStyle w:val="5E84C9D2F5E941DB9F8B98EF8F62DF94"/>
          </w:pPr>
          <w:r w:rsidRPr="00CE5876">
            <w:rPr>
              <w:rStyle w:val="PlaceholderText"/>
              <w:color w:val="FFFFFF" w:themeColor="background1"/>
            </w:rPr>
            <w:t>Click here to enter a date.</w:t>
          </w:r>
        </w:p>
      </w:docPartBody>
    </w:docPart>
    <w:docPart>
      <w:docPartPr>
        <w:name w:val="0CB81B01560142DC8192EF3D2A694C40"/>
        <w:category>
          <w:name w:val="General"/>
          <w:gallery w:val="placeholder"/>
        </w:category>
        <w:types>
          <w:type w:val="bbPlcHdr"/>
        </w:types>
        <w:behaviors>
          <w:behavior w:val="content"/>
        </w:behaviors>
        <w:guid w:val="{6D75E7C2-F8D3-4AB3-A229-87645FB0F0EE}"/>
      </w:docPartPr>
      <w:docPartBody>
        <w:p w:rsidR="00585740" w:rsidRDefault="00585740">
          <w:pPr>
            <w:pStyle w:val="0CB81B01560142DC8192EF3D2A694C40"/>
          </w:pPr>
          <w:r w:rsidRPr="009A6F63">
            <w:rPr>
              <w:rStyle w:val="PlaceholderText"/>
              <w:color w:val="FFFFFF" w:themeColor="background1"/>
            </w:rPr>
            <w:t>Click here to enter text.</w:t>
          </w:r>
        </w:p>
      </w:docPartBody>
    </w:docPart>
    <w:docPart>
      <w:docPartPr>
        <w:name w:val="80C2B371970F46F5A1580D317C73172E"/>
        <w:category>
          <w:name w:val="General"/>
          <w:gallery w:val="placeholder"/>
        </w:category>
        <w:types>
          <w:type w:val="bbPlcHdr"/>
        </w:types>
        <w:behaviors>
          <w:behavior w:val="content"/>
        </w:behaviors>
        <w:guid w:val="{25CB4845-C4EA-41C0-9FE7-55F575099317}"/>
      </w:docPartPr>
      <w:docPartBody>
        <w:p w:rsidR="00585740" w:rsidRDefault="00585740">
          <w:pPr>
            <w:pStyle w:val="80C2B371970F46F5A1580D317C73172E"/>
          </w:pPr>
          <w:r w:rsidRPr="009A6F63">
            <w:rPr>
              <w:rStyle w:val="PlaceholderText"/>
              <w:color w:val="FFFFFF" w:themeColor="background1"/>
            </w:rPr>
            <w:t>Click here to enter text.</w:t>
          </w:r>
        </w:p>
      </w:docPartBody>
    </w:docPart>
    <w:docPart>
      <w:docPartPr>
        <w:name w:val="62DDC983501C428CBD6B7976E6102314"/>
        <w:category>
          <w:name w:val="General"/>
          <w:gallery w:val="placeholder"/>
        </w:category>
        <w:types>
          <w:type w:val="bbPlcHdr"/>
        </w:types>
        <w:behaviors>
          <w:behavior w:val="content"/>
        </w:behaviors>
        <w:guid w:val="{835C741C-C940-495F-A4E7-3B2C1DEC5DE1}"/>
      </w:docPartPr>
      <w:docPartBody>
        <w:p w:rsidR="00585740" w:rsidRDefault="00585740">
          <w:pPr>
            <w:pStyle w:val="62DDC983501C428CBD6B7976E6102314"/>
          </w:pPr>
          <w:r w:rsidRPr="00CE5876">
            <w:rPr>
              <w:rStyle w:val="PlaceholderText"/>
              <w:color w:val="FFFFFF" w:themeColor="background1"/>
            </w:rPr>
            <w:t>Click here to enter a date.</w:t>
          </w:r>
        </w:p>
      </w:docPartBody>
    </w:docPart>
    <w:docPart>
      <w:docPartPr>
        <w:name w:val="98F7BABA1F65459BBA3BD8DEC27E4A78"/>
        <w:category>
          <w:name w:val="General"/>
          <w:gallery w:val="placeholder"/>
        </w:category>
        <w:types>
          <w:type w:val="bbPlcHdr"/>
        </w:types>
        <w:behaviors>
          <w:behavior w:val="content"/>
        </w:behaviors>
        <w:guid w:val="{7BF9602A-9A4A-4711-82D7-6ED07EC85823}"/>
      </w:docPartPr>
      <w:docPartBody>
        <w:p w:rsidR="00585740" w:rsidRDefault="00585740">
          <w:pPr>
            <w:pStyle w:val="98F7BABA1F65459BBA3BD8DEC27E4A78"/>
          </w:pPr>
          <w:r w:rsidRPr="009A6F63">
            <w:rPr>
              <w:rStyle w:val="PlaceholderText"/>
              <w:color w:val="FFFFFF" w:themeColor="background1"/>
            </w:rPr>
            <w:t>Click here to enter text.</w:t>
          </w:r>
        </w:p>
      </w:docPartBody>
    </w:docPart>
    <w:docPart>
      <w:docPartPr>
        <w:name w:val="8816F84E740A49078B3DB239D5654C59"/>
        <w:category>
          <w:name w:val="General"/>
          <w:gallery w:val="placeholder"/>
        </w:category>
        <w:types>
          <w:type w:val="bbPlcHdr"/>
        </w:types>
        <w:behaviors>
          <w:behavior w:val="content"/>
        </w:behaviors>
        <w:guid w:val="{6FCFDC7E-41DC-4C2C-AC0C-272D2639F76B}"/>
      </w:docPartPr>
      <w:docPartBody>
        <w:p w:rsidR="00585740" w:rsidRDefault="00585740">
          <w:pPr>
            <w:pStyle w:val="8816F84E740A49078B3DB239D5654C59"/>
          </w:pPr>
          <w:r w:rsidRPr="00AE250A">
            <w:rPr>
              <w:rStyle w:val="PlaceholderText"/>
              <w:color w:val="FFFFFF" w:themeColor="background1"/>
            </w:rPr>
            <w:t>Click here to enter text.</w:t>
          </w:r>
        </w:p>
      </w:docPartBody>
    </w:docPart>
    <w:docPart>
      <w:docPartPr>
        <w:name w:val="D263560F4E534171BB3D4E324C37887B"/>
        <w:category>
          <w:name w:val="General"/>
          <w:gallery w:val="placeholder"/>
        </w:category>
        <w:types>
          <w:type w:val="bbPlcHdr"/>
        </w:types>
        <w:behaviors>
          <w:behavior w:val="content"/>
        </w:behaviors>
        <w:guid w:val="{7213FDB6-6DA6-4689-986A-C475A101F360}"/>
      </w:docPartPr>
      <w:docPartBody>
        <w:p w:rsidR="00585740" w:rsidRDefault="00585740">
          <w:pPr>
            <w:pStyle w:val="D263560F4E534171BB3D4E324C37887B"/>
          </w:pPr>
          <w:r w:rsidRPr="00AE250A">
            <w:rPr>
              <w:rStyle w:val="PlaceholderText"/>
              <w:color w:val="FFFFFF" w:themeColor="background1"/>
            </w:rPr>
            <w:t>Click here to enter text.</w:t>
          </w:r>
        </w:p>
      </w:docPartBody>
    </w:docPart>
    <w:docPart>
      <w:docPartPr>
        <w:name w:val="111C25D7743D4C3DBD590E7CB4BE2B46"/>
        <w:category>
          <w:name w:val="General"/>
          <w:gallery w:val="placeholder"/>
        </w:category>
        <w:types>
          <w:type w:val="bbPlcHdr"/>
        </w:types>
        <w:behaviors>
          <w:behavior w:val="content"/>
        </w:behaviors>
        <w:guid w:val="{E2A23A0E-6FE9-4D3C-B05C-EDE3F37646E4}"/>
      </w:docPartPr>
      <w:docPartBody>
        <w:p w:rsidR="00585740" w:rsidRDefault="00585740">
          <w:pPr>
            <w:pStyle w:val="111C25D7743D4C3DBD590E7CB4BE2B46"/>
          </w:pPr>
          <w:r w:rsidRPr="00F87756">
            <w:rPr>
              <w:rStyle w:val="PlaceholderText"/>
              <w:color w:val="FFFFFF" w:themeColor="background1"/>
            </w:rPr>
            <w:t>Click here to enter text.</w:t>
          </w:r>
        </w:p>
      </w:docPartBody>
    </w:docPart>
    <w:docPart>
      <w:docPartPr>
        <w:name w:val="68113D6DB5484C4CA3B01229940329DB"/>
        <w:category>
          <w:name w:val="General"/>
          <w:gallery w:val="placeholder"/>
        </w:category>
        <w:types>
          <w:type w:val="bbPlcHdr"/>
        </w:types>
        <w:behaviors>
          <w:behavior w:val="content"/>
        </w:behaviors>
        <w:guid w:val="{7E945600-5535-42D1-BF1C-49DB7C6DD96E}"/>
      </w:docPartPr>
      <w:docPartBody>
        <w:p w:rsidR="00585740" w:rsidRDefault="00585740">
          <w:pPr>
            <w:pStyle w:val="68113D6DB5484C4CA3B01229940329DB"/>
          </w:pPr>
          <w:r w:rsidRPr="009545D1">
            <w:rPr>
              <w:rStyle w:val="PlaceholderText"/>
              <w:color w:val="FFFFFF" w:themeColor="background1"/>
            </w:rPr>
            <w:t>Click here to enter text.</w:t>
          </w:r>
        </w:p>
      </w:docPartBody>
    </w:docPart>
    <w:docPart>
      <w:docPartPr>
        <w:name w:val="B35BD62481634552B1AB7FE8141A9A87"/>
        <w:category>
          <w:name w:val="General"/>
          <w:gallery w:val="placeholder"/>
        </w:category>
        <w:types>
          <w:type w:val="bbPlcHdr"/>
        </w:types>
        <w:behaviors>
          <w:behavior w:val="content"/>
        </w:behaviors>
        <w:guid w:val="{674457DE-5931-4F8A-B8B5-40328D5C5303}"/>
      </w:docPartPr>
      <w:docPartBody>
        <w:p w:rsidR="00585740" w:rsidRDefault="00585740">
          <w:pPr>
            <w:pStyle w:val="B35BD62481634552B1AB7FE8141A9A87"/>
          </w:pPr>
          <w:r w:rsidRPr="009A6F63">
            <w:rPr>
              <w:rStyle w:val="PlaceholderText"/>
              <w:color w:val="FFFFFF" w:themeColor="background1"/>
            </w:rPr>
            <w:t>Click here to enter text.</w:t>
          </w:r>
        </w:p>
      </w:docPartBody>
    </w:docPart>
    <w:docPart>
      <w:docPartPr>
        <w:name w:val="6E7B6F13FC704607A4553BCF3ACC9921"/>
        <w:category>
          <w:name w:val="General"/>
          <w:gallery w:val="placeholder"/>
        </w:category>
        <w:types>
          <w:type w:val="bbPlcHdr"/>
        </w:types>
        <w:behaviors>
          <w:behavior w:val="content"/>
        </w:behaviors>
        <w:guid w:val="{22DC59C9-7846-47F3-8FD5-7266F4CC7817}"/>
      </w:docPartPr>
      <w:docPartBody>
        <w:p w:rsidR="00585740" w:rsidRDefault="00585740">
          <w:pPr>
            <w:pStyle w:val="6E7B6F13FC704607A4553BCF3ACC9921"/>
          </w:pPr>
          <w:r w:rsidRPr="001B0A7C">
            <w:rPr>
              <w:rStyle w:val="PlaceholderText"/>
              <w:color w:val="FFFFFF" w:themeColor="background1"/>
            </w:rPr>
            <w:t>Click here to enter a date.</w:t>
          </w:r>
        </w:p>
      </w:docPartBody>
    </w:docPart>
    <w:docPart>
      <w:docPartPr>
        <w:name w:val="B7DBB384F4AB4F1B84C3FF59F143E033"/>
        <w:category>
          <w:name w:val="General"/>
          <w:gallery w:val="placeholder"/>
        </w:category>
        <w:types>
          <w:type w:val="bbPlcHdr"/>
        </w:types>
        <w:behaviors>
          <w:behavior w:val="content"/>
        </w:behaviors>
        <w:guid w:val="{CC19BD1E-B660-40A9-934B-A0B0C69420CA}"/>
      </w:docPartPr>
      <w:docPartBody>
        <w:p w:rsidR="00585740" w:rsidRDefault="00585740">
          <w:pPr>
            <w:pStyle w:val="B7DBB384F4AB4F1B84C3FF59F143E033"/>
          </w:pPr>
          <w:r w:rsidRPr="009A6F63">
            <w:rPr>
              <w:rStyle w:val="PlaceholderText"/>
              <w:color w:val="FFFFFF" w:themeColor="background1"/>
            </w:rPr>
            <w:t>Click here to enter text.</w:t>
          </w:r>
        </w:p>
      </w:docPartBody>
    </w:docPart>
    <w:docPart>
      <w:docPartPr>
        <w:name w:val="EE9D9A8EB8464E00B37DEE5770AF06B6"/>
        <w:category>
          <w:name w:val="General"/>
          <w:gallery w:val="placeholder"/>
        </w:category>
        <w:types>
          <w:type w:val="bbPlcHdr"/>
        </w:types>
        <w:behaviors>
          <w:behavior w:val="content"/>
        </w:behaviors>
        <w:guid w:val="{20CA8064-4001-4D4A-816D-649A6B660799}"/>
      </w:docPartPr>
      <w:docPartBody>
        <w:p w:rsidR="00585740" w:rsidRDefault="00585740">
          <w:pPr>
            <w:pStyle w:val="EE9D9A8EB8464E00B37DEE5770AF06B6"/>
          </w:pPr>
          <w:r w:rsidRPr="00CE5876">
            <w:rPr>
              <w:rStyle w:val="PlaceholderText"/>
              <w:color w:val="FFFFFF" w:themeColor="background1"/>
            </w:rPr>
            <w:t>Click here to enter a date.</w:t>
          </w:r>
        </w:p>
      </w:docPartBody>
    </w:docPart>
    <w:docPart>
      <w:docPartPr>
        <w:name w:val="BCC21BEC02D941C9A3325F398794F5AF"/>
        <w:category>
          <w:name w:val="General"/>
          <w:gallery w:val="placeholder"/>
        </w:category>
        <w:types>
          <w:type w:val="bbPlcHdr"/>
        </w:types>
        <w:behaviors>
          <w:behavior w:val="content"/>
        </w:behaviors>
        <w:guid w:val="{CF54A221-89B8-438D-8360-ECDCB0A0679C}"/>
      </w:docPartPr>
      <w:docPartBody>
        <w:p w:rsidR="00585740" w:rsidRDefault="00585740">
          <w:pPr>
            <w:pStyle w:val="BCC21BEC02D941C9A3325F398794F5AF"/>
          </w:pPr>
          <w:r w:rsidRPr="009A6F63">
            <w:rPr>
              <w:rStyle w:val="PlaceholderText"/>
              <w:color w:val="FFFFFF" w:themeColor="background1"/>
            </w:rPr>
            <w:t>Click here to enter text.</w:t>
          </w:r>
        </w:p>
      </w:docPartBody>
    </w:docPart>
    <w:docPart>
      <w:docPartPr>
        <w:name w:val="1801C63717314AFCB0CBD393C4DEF169"/>
        <w:category>
          <w:name w:val="General"/>
          <w:gallery w:val="placeholder"/>
        </w:category>
        <w:types>
          <w:type w:val="bbPlcHdr"/>
        </w:types>
        <w:behaviors>
          <w:behavior w:val="content"/>
        </w:behaviors>
        <w:guid w:val="{8B07230B-5E54-4F31-A691-76F46A9F7579}"/>
      </w:docPartPr>
      <w:docPartBody>
        <w:p w:rsidR="00585740" w:rsidRDefault="00585740">
          <w:pPr>
            <w:pStyle w:val="1801C63717314AFCB0CBD393C4DEF169"/>
          </w:pPr>
          <w:r w:rsidRPr="00111150">
            <w:rPr>
              <w:rStyle w:val="PlaceholderText"/>
              <w:color w:val="FFFFFF" w:themeColor="background1"/>
            </w:rPr>
            <w:t>Click here to enter text.</w:t>
          </w:r>
        </w:p>
      </w:docPartBody>
    </w:docPart>
    <w:docPart>
      <w:docPartPr>
        <w:name w:val="9C0990F4C6BD44948C2216529820DE9E"/>
        <w:category>
          <w:name w:val="General"/>
          <w:gallery w:val="placeholder"/>
        </w:category>
        <w:types>
          <w:type w:val="bbPlcHdr"/>
        </w:types>
        <w:behaviors>
          <w:behavior w:val="content"/>
        </w:behaviors>
        <w:guid w:val="{03671A3C-0212-463A-B908-FD1BB5D665CA}"/>
      </w:docPartPr>
      <w:docPartBody>
        <w:p w:rsidR="00585740" w:rsidRDefault="00585740">
          <w:pPr>
            <w:pStyle w:val="9C0990F4C6BD44948C2216529820DE9E"/>
          </w:pPr>
          <w:r w:rsidRPr="009545D1">
            <w:rPr>
              <w:rStyle w:val="PlaceholderText"/>
              <w:color w:val="FFFFFF" w:themeColor="background1"/>
            </w:rPr>
            <w:t>Click here to enter text.</w:t>
          </w:r>
        </w:p>
      </w:docPartBody>
    </w:docPart>
    <w:docPart>
      <w:docPartPr>
        <w:name w:val="3908B047EE02473CA5036B61B80C2515"/>
        <w:category>
          <w:name w:val="General"/>
          <w:gallery w:val="placeholder"/>
        </w:category>
        <w:types>
          <w:type w:val="bbPlcHdr"/>
        </w:types>
        <w:behaviors>
          <w:behavior w:val="content"/>
        </w:behaviors>
        <w:guid w:val="{43DA3230-3F4B-4E94-BE4A-9A419D9BD692}"/>
      </w:docPartPr>
      <w:docPartBody>
        <w:p w:rsidR="00585740" w:rsidRDefault="00585740">
          <w:pPr>
            <w:pStyle w:val="3908B047EE02473CA5036B61B80C2515"/>
          </w:pPr>
          <w:r w:rsidRPr="009A6F63">
            <w:rPr>
              <w:rStyle w:val="PlaceholderText"/>
              <w:color w:val="FFFFFF" w:themeColor="background1"/>
            </w:rPr>
            <w:t>Click here to enter text.</w:t>
          </w:r>
        </w:p>
      </w:docPartBody>
    </w:docPart>
    <w:docPart>
      <w:docPartPr>
        <w:name w:val="D1C7A5E5B82647FAB7E5FAC0BF5B16AB"/>
        <w:category>
          <w:name w:val="General"/>
          <w:gallery w:val="placeholder"/>
        </w:category>
        <w:types>
          <w:type w:val="bbPlcHdr"/>
        </w:types>
        <w:behaviors>
          <w:behavior w:val="content"/>
        </w:behaviors>
        <w:guid w:val="{D29F35FB-AC5D-498D-B763-DE7134EA5FA8}"/>
      </w:docPartPr>
      <w:docPartBody>
        <w:p w:rsidR="00585740" w:rsidRDefault="00585740">
          <w:pPr>
            <w:pStyle w:val="D1C7A5E5B82647FAB7E5FAC0BF5B16AB"/>
          </w:pPr>
          <w:r w:rsidRPr="001B0A7C">
            <w:rPr>
              <w:rStyle w:val="PlaceholderText"/>
              <w:color w:val="FFFFFF" w:themeColor="background1"/>
            </w:rPr>
            <w:t>Click here to enter a date.</w:t>
          </w:r>
        </w:p>
      </w:docPartBody>
    </w:docPart>
    <w:docPart>
      <w:docPartPr>
        <w:name w:val="E98AD604AD0C441FBD77A93D4F4DC4BD"/>
        <w:category>
          <w:name w:val="General"/>
          <w:gallery w:val="placeholder"/>
        </w:category>
        <w:types>
          <w:type w:val="bbPlcHdr"/>
        </w:types>
        <w:behaviors>
          <w:behavior w:val="content"/>
        </w:behaviors>
        <w:guid w:val="{EDD25DD2-B5C5-480D-A3CF-8C0A7A0D98A9}"/>
      </w:docPartPr>
      <w:docPartBody>
        <w:p w:rsidR="00585740" w:rsidRDefault="00585740">
          <w:pPr>
            <w:pStyle w:val="E98AD604AD0C441FBD77A93D4F4DC4BD"/>
          </w:pPr>
          <w:r w:rsidRPr="009A6F63">
            <w:rPr>
              <w:rStyle w:val="PlaceholderText"/>
              <w:color w:val="FFFFFF" w:themeColor="background1"/>
            </w:rPr>
            <w:t>Click here to enter text.</w:t>
          </w:r>
        </w:p>
      </w:docPartBody>
    </w:docPart>
    <w:docPart>
      <w:docPartPr>
        <w:name w:val="32E6E14BC725464592084BB0BC18EAA1"/>
        <w:category>
          <w:name w:val="General"/>
          <w:gallery w:val="placeholder"/>
        </w:category>
        <w:types>
          <w:type w:val="bbPlcHdr"/>
        </w:types>
        <w:behaviors>
          <w:behavior w:val="content"/>
        </w:behaviors>
        <w:guid w:val="{72696D41-ED15-46A8-9334-61D3224F889F}"/>
      </w:docPartPr>
      <w:docPartBody>
        <w:p w:rsidR="00585740" w:rsidRDefault="00585740">
          <w:pPr>
            <w:pStyle w:val="32E6E14BC725464592084BB0BC18EAA1"/>
          </w:pPr>
          <w:r>
            <w:t xml:space="preserve">  </w:t>
          </w:r>
        </w:p>
      </w:docPartBody>
    </w:docPart>
    <w:docPart>
      <w:docPartPr>
        <w:name w:val="83F8ADE715E04C80BE5B8EAA2036EC1A"/>
        <w:category>
          <w:name w:val="General"/>
          <w:gallery w:val="placeholder"/>
        </w:category>
        <w:types>
          <w:type w:val="bbPlcHdr"/>
        </w:types>
        <w:behaviors>
          <w:behavior w:val="content"/>
        </w:behaviors>
        <w:guid w:val="{E04412F3-F2BF-47E1-B211-712E076AFA01}"/>
      </w:docPartPr>
      <w:docPartBody>
        <w:p w:rsidR="00585740" w:rsidRDefault="00585740">
          <w:pPr>
            <w:pStyle w:val="83F8ADE715E04C80BE5B8EAA2036EC1A"/>
          </w:pPr>
          <w:r w:rsidRPr="00DA36C5">
            <w:t xml:space="preserve">  </w:t>
          </w:r>
        </w:p>
      </w:docPartBody>
    </w:docPart>
    <w:docPart>
      <w:docPartPr>
        <w:name w:val="AA6C066349B746BEAE8737946A46B913"/>
        <w:category>
          <w:name w:val="General"/>
          <w:gallery w:val="placeholder"/>
        </w:category>
        <w:types>
          <w:type w:val="bbPlcHdr"/>
        </w:types>
        <w:behaviors>
          <w:behavior w:val="content"/>
        </w:behaviors>
        <w:guid w:val="{A1FF314C-D0DF-45D8-A24F-FBB08FB12F77}"/>
      </w:docPartPr>
      <w:docPartBody>
        <w:p w:rsidR="00585740" w:rsidRDefault="00585740">
          <w:pPr>
            <w:pStyle w:val="AA6C066349B746BEAE8737946A46B913"/>
          </w:pPr>
          <w:r w:rsidRPr="00DA36C5">
            <w:t xml:space="preserve">  </w:t>
          </w:r>
        </w:p>
      </w:docPartBody>
    </w:docPart>
    <w:docPart>
      <w:docPartPr>
        <w:name w:val="B51886E57A0944618D08359620CD0973"/>
        <w:category>
          <w:name w:val="General"/>
          <w:gallery w:val="placeholder"/>
        </w:category>
        <w:types>
          <w:type w:val="bbPlcHdr"/>
        </w:types>
        <w:behaviors>
          <w:behavior w:val="content"/>
        </w:behaviors>
        <w:guid w:val="{482FAB6B-BF57-4A86-AE50-DEB18E50EAA7}"/>
      </w:docPartPr>
      <w:docPartBody>
        <w:p w:rsidR="00585740" w:rsidRDefault="00585740">
          <w:pPr>
            <w:pStyle w:val="B51886E57A0944618D08359620CD0973"/>
          </w:pPr>
          <w:r w:rsidRPr="00DA36C5">
            <w:t xml:space="preserve">  </w:t>
          </w:r>
        </w:p>
      </w:docPartBody>
    </w:docPart>
    <w:docPart>
      <w:docPartPr>
        <w:name w:val="E8147353F98F490B838E9BAF3CB57DF9"/>
        <w:category>
          <w:name w:val="General"/>
          <w:gallery w:val="placeholder"/>
        </w:category>
        <w:types>
          <w:type w:val="bbPlcHdr"/>
        </w:types>
        <w:behaviors>
          <w:behavior w:val="content"/>
        </w:behaviors>
        <w:guid w:val="{17CC1F21-3DA3-4BAF-90FD-51996F5FEB0B}"/>
      </w:docPartPr>
      <w:docPartBody>
        <w:p w:rsidR="00585740" w:rsidRDefault="00585740">
          <w:pPr>
            <w:pStyle w:val="E8147353F98F490B838E9BAF3CB57DF9"/>
          </w:pPr>
          <w:r w:rsidRPr="00AE250A">
            <w:rPr>
              <w:rStyle w:val="PlaceholderText"/>
              <w:color w:val="FFFFFF" w:themeColor="background1"/>
            </w:rPr>
            <w:t>Click here to enter text.</w:t>
          </w:r>
        </w:p>
      </w:docPartBody>
    </w:docPart>
    <w:docPart>
      <w:docPartPr>
        <w:name w:val="C37B6A4EEBAA4B3BB0AC5CDC5F5AB15F"/>
        <w:category>
          <w:name w:val="General"/>
          <w:gallery w:val="placeholder"/>
        </w:category>
        <w:types>
          <w:type w:val="bbPlcHdr"/>
        </w:types>
        <w:behaviors>
          <w:behavior w:val="content"/>
        </w:behaviors>
        <w:guid w:val="{4F4F4D39-8FA6-43BB-AD7E-F7DE4778DC07}"/>
      </w:docPartPr>
      <w:docPartBody>
        <w:p w:rsidR="00585740" w:rsidRDefault="00585740">
          <w:pPr>
            <w:pStyle w:val="C37B6A4EEBAA4B3BB0AC5CDC5F5AB15F"/>
          </w:pPr>
          <w:r w:rsidRPr="00AE250A">
            <w:rPr>
              <w:rStyle w:val="PlaceholderText"/>
              <w:color w:val="FFFFFF" w:themeColor="background1"/>
            </w:rPr>
            <w:t>Click here to enter text.</w:t>
          </w:r>
        </w:p>
      </w:docPartBody>
    </w:docPart>
    <w:docPart>
      <w:docPartPr>
        <w:name w:val="BADCC977C92B4E33A8A9572C49809B76"/>
        <w:category>
          <w:name w:val="General"/>
          <w:gallery w:val="placeholder"/>
        </w:category>
        <w:types>
          <w:type w:val="bbPlcHdr"/>
        </w:types>
        <w:behaviors>
          <w:behavior w:val="content"/>
        </w:behaviors>
        <w:guid w:val="{EBA1F893-577C-459E-9ACB-28BB656B0725}"/>
      </w:docPartPr>
      <w:docPartBody>
        <w:p w:rsidR="00585740" w:rsidRDefault="00585740">
          <w:pPr>
            <w:pStyle w:val="BADCC977C92B4E33A8A9572C49809B76"/>
          </w:pPr>
          <w:r w:rsidRPr="009545D1">
            <w:rPr>
              <w:rStyle w:val="PlaceholderText"/>
              <w:color w:val="FFFFFF" w:themeColor="background1"/>
            </w:rPr>
            <w:t>Click here to enter text.</w:t>
          </w:r>
        </w:p>
      </w:docPartBody>
    </w:docPart>
    <w:docPart>
      <w:docPartPr>
        <w:name w:val="81282217C563427489271E1A75ED5E17"/>
        <w:category>
          <w:name w:val="General"/>
          <w:gallery w:val="placeholder"/>
        </w:category>
        <w:types>
          <w:type w:val="bbPlcHdr"/>
        </w:types>
        <w:behaviors>
          <w:behavior w:val="content"/>
        </w:behaviors>
        <w:guid w:val="{20EDD8DF-431D-4B97-BC34-5DE2C4A17B07}"/>
      </w:docPartPr>
      <w:docPartBody>
        <w:p w:rsidR="00585740" w:rsidRDefault="00585740">
          <w:pPr>
            <w:pStyle w:val="81282217C563427489271E1A75ED5E17"/>
          </w:pPr>
          <w:r w:rsidRPr="009A6F63">
            <w:rPr>
              <w:rStyle w:val="PlaceholderText"/>
              <w:color w:val="FFFFFF" w:themeColor="background1"/>
            </w:rPr>
            <w:t>Click here to enter text.</w:t>
          </w:r>
        </w:p>
      </w:docPartBody>
    </w:docPart>
    <w:docPart>
      <w:docPartPr>
        <w:name w:val="6D63FA0131314476A2849CFBE8E844B4"/>
        <w:category>
          <w:name w:val="General"/>
          <w:gallery w:val="placeholder"/>
        </w:category>
        <w:types>
          <w:type w:val="bbPlcHdr"/>
        </w:types>
        <w:behaviors>
          <w:behavior w:val="content"/>
        </w:behaviors>
        <w:guid w:val="{BCFF67D2-A7CB-4603-B314-09F6D76E8B32}"/>
      </w:docPartPr>
      <w:docPartBody>
        <w:p w:rsidR="00585740" w:rsidRDefault="00585740">
          <w:pPr>
            <w:pStyle w:val="6D63FA0131314476A2849CFBE8E844B4"/>
          </w:pPr>
          <w:r w:rsidRPr="001B0A7C">
            <w:rPr>
              <w:rStyle w:val="PlaceholderText"/>
              <w:color w:val="FFFFFF" w:themeColor="background1"/>
            </w:rPr>
            <w:t>Click here to enter a date.</w:t>
          </w:r>
        </w:p>
      </w:docPartBody>
    </w:docPart>
    <w:docPart>
      <w:docPartPr>
        <w:name w:val="FA9F8D8FD6324373ADA60CF707E5A821"/>
        <w:category>
          <w:name w:val="General"/>
          <w:gallery w:val="placeholder"/>
        </w:category>
        <w:types>
          <w:type w:val="bbPlcHdr"/>
        </w:types>
        <w:behaviors>
          <w:behavior w:val="content"/>
        </w:behaviors>
        <w:guid w:val="{D6F75A9E-362C-4313-A418-762B7B4AF9BD}"/>
      </w:docPartPr>
      <w:docPartBody>
        <w:p w:rsidR="00585740" w:rsidRDefault="00585740">
          <w:pPr>
            <w:pStyle w:val="FA9F8D8FD6324373ADA60CF707E5A821"/>
          </w:pPr>
          <w:r w:rsidRPr="009A6F63">
            <w:rPr>
              <w:rStyle w:val="PlaceholderText"/>
              <w:color w:val="FFFFFF" w:themeColor="background1"/>
            </w:rPr>
            <w:t>Click here to enter text.</w:t>
          </w:r>
        </w:p>
      </w:docPartBody>
    </w:docPart>
    <w:docPart>
      <w:docPartPr>
        <w:name w:val="E176390079AC498B9613851E26137249"/>
        <w:category>
          <w:name w:val="General"/>
          <w:gallery w:val="placeholder"/>
        </w:category>
        <w:types>
          <w:type w:val="bbPlcHdr"/>
        </w:types>
        <w:behaviors>
          <w:behavior w:val="content"/>
        </w:behaviors>
        <w:guid w:val="{CDFF0BF1-FC09-4798-8418-42CA52C44EB8}"/>
      </w:docPartPr>
      <w:docPartBody>
        <w:p w:rsidR="00585740" w:rsidRDefault="00585740">
          <w:pPr>
            <w:pStyle w:val="E176390079AC498B9613851E2613724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4F3AC0FCF6194EE99600AAC4EE72BD36"/>
        <w:category>
          <w:name w:val="General"/>
          <w:gallery w:val="placeholder"/>
        </w:category>
        <w:types>
          <w:type w:val="bbPlcHdr"/>
        </w:types>
        <w:behaviors>
          <w:behavior w:val="content"/>
        </w:behaviors>
        <w:guid w:val="{1191B1B8-7A2B-46D6-8C11-12880AEAE471}"/>
      </w:docPartPr>
      <w:docPartBody>
        <w:p w:rsidR="00585740" w:rsidRDefault="00585740">
          <w:pPr>
            <w:pStyle w:val="4F3AC0FCF6194EE99600AAC4EE72BD36"/>
          </w:pPr>
          <w:r w:rsidRPr="00C70133">
            <w:rPr>
              <w:rStyle w:val="PlaceholderText"/>
              <w:color w:val="FFFFFF" w:themeColor="background1"/>
            </w:rPr>
            <w:t>Click here to enter text.</w:t>
          </w:r>
        </w:p>
      </w:docPartBody>
    </w:docPart>
    <w:docPart>
      <w:docPartPr>
        <w:name w:val="4A54F52844D84314A4B1A1B3584E7C5C"/>
        <w:category>
          <w:name w:val="General"/>
          <w:gallery w:val="placeholder"/>
        </w:category>
        <w:types>
          <w:type w:val="bbPlcHdr"/>
        </w:types>
        <w:behaviors>
          <w:behavior w:val="content"/>
        </w:behaviors>
        <w:guid w:val="{A2073461-47F1-4958-9864-A3FD9F257FCF}"/>
      </w:docPartPr>
      <w:docPartBody>
        <w:p w:rsidR="00585740" w:rsidRDefault="00585740">
          <w:pPr>
            <w:pStyle w:val="4A54F52844D84314A4B1A1B3584E7C5C"/>
          </w:pPr>
          <w:r w:rsidRPr="00C70133">
            <w:rPr>
              <w:rStyle w:val="PlaceholderText"/>
              <w:color w:val="FFFFFF" w:themeColor="background1"/>
            </w:rPr>
            <w:t>Click here to enter text.</w:t>
          </w:r>
        </w:p>
      </w:docPartBody>
    </w:docPart>
    <w:docPart>
      <w:docPartPr>
        <w:name w:val="555DAED8EA3C4F7286C582C18B0E2A73"/>
        <w:category>
          <w:name w:val="General"/>
          <w:gallery w:val="placeholder"/>
        </w:category>
        <w:types>
          <w:type w:val="bbPlcHdr"/>
        </w:types>
        <w:behaviors>
          <w:behavior w:val="content"/>
        </w:behaviors>
        <w:guid w:val="{A689AB2F-515A-4D7C-9CFA-272C976B7125}"/>
      </w:docPartPr>
      <w:docPartBody>
        <w:p w:rsidR="00585740" w:rsidRDefault="00585740">
          <w:pPr>
            <w:pStyle w:val="555DAED8EA3C4F7286C582C18B0E2A73"/>
          </w:pPr>
          <w:r w:rsidRPr="00C70133">
            <w:rPr>
              <w:rStyle w:val="PlaceholderText"/>
              <w:color w:val="FFFFFF" w:themeColor="background1"/>
            </w:rPr>
            <w:t>Click here to enter text.</w:t>
          </w:r>
        </w:p>
      </w:docPartBody>
    </w:docPart>
    <w:docPart>
      <w:docPartPr>
        <w:name w:val="F675C495B681438E99EEB16A0A7B3629"/>
        <w:category>
          <w:name w:val="General"/>
          <w:gallery w:val="placeholder"/>
        </w:category>
        <w:types>
          <w:type w:val="bbPlcHdr"/>
        </w:types>
        <w:behaviors>
          <w:behavior w:val="content"/>
        </w:behaviors>
        <w:guid w:val="{8BFC1EDA-D530-44A5-A06E-5DE0DC0146B9}"/>
      </w:docPartPr>
      <w:docPartBody>
        <w:p w:rsidR="00585740" w:rsidRDefault="00585740">
          <w:pPr>
            <w:pStyle w:val="F675C495B681438E99EEB16A0A7B3629"/>
          </w:pPr>
          <w:r w:rsidRPr="00C70133">
            <w:rPr>
              <w:rStyle w:val="PlaceholderText"/>
              <w:color w:val="FFFFFF" w:themeColor="background1"/>
            </w:rPr>
            <w:t>Click here to enter text.</w:t>
          </w:r>
        </w:p>
      </w:docPartBody>
    </w:docPart>
    <w:docPart>
      <w:docPartPr>
        <w:name w:val="2D32936DE51A4D7885225B7FEC5753D9"/>
        <w:category>
          <w:name w:val="General"/>
          <w:gallery w:val="placeholder"/>
        </w:category>
        <w:types>
          <w:type w:val="bbPlcHdr"/>
        </w:types>
        <w:behaviors>
          <w:behavior w:val="content"/>
        </w:behaviors>
        <w:guid w:val="{3934F55C-CC18-4C02-95FF-3174EDF998BA}"/>
      </w:docPartPr>
      <w:docPartBody>
        <w:p w:rsidR="00585740" w:rsidRDefault="00585740">
          <w:pPr>
            <w:pStyle w:val="2D32936DE51A4D7885225B7FEC5753D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84269A395DA4B2BADF78CA183FAF594"/>
        <w:category>
          <w:name w:val="General"/>
          <w:gallery w:val="placeholder"/>
        </w:category>
        <w:types>
          <w:type w:val="bbPlcHdr"/>
        </w:types>
        <w:behaviors>
          <w:behavior w:val="content"/>
        </w:behaviors>
        <w:guid w:val="{2D5FF914-A61A-4750-95CB-3E8CB135502B}"/>
      </w:docPartPr>
      <w:docPartBody>
        <w:p w:rsidR="00585740" w:rsidRDefault="00585740">
          <w:pPr>
            <w:pStyle w:val="F84269A395DA4B2BADF78CA183FAF594"/>
          </w:pPr>
          <w:r>
            <w:rPr>
              <w:rStyle w:val="PlaceholderText"/>
            </w:rPr>
            <w:t>Click here to enter text.</w:t>
          </w:r>
        </w:p>
      </w:docPartBody>
    </w:docPart>
    <w:docPart>
      <w:docPartPr>
        <w:name w:val="A5CDBB160E5C4ADB976BB517ABDFE2A3"/>
        <w:category>
          <w:name w:val="General"/>
          <w:gallery w:val="placeholder"/>
        </w:category>
        <w:types>
          <w:type w:val="bbPlcHdr"/>
        </w:types>
        <w:behaviors>
          <w:behavior w:val="content"/>
        </w:behaviors>
        <w:guid w:val="{D232AEA5-ABDD-42FA-88CC-C50713C600C9}"/>
      </w:docPartPr>
      <w:docPartBody>
        <w:p w:rsidR="00585740" w:rsidRDefault="00585740">
          <w:pPr>
            <w:pStyle w:val="A5CDBB160E5C4ADB976BB517ABDFE2A3"/>
          </w:pPr>
          <w:r>
            <w:rPr>
              <w:rStyle w:val="PlaceholderText"/>
            </w:rPr>
            <w:t>Click here to enter text.</w:t>
          </w:r>
        </w:p>
      </w:docPartBody>
    </w:docPart>
    <w:docPart>
      <w:docPartPr>
        <w:name w:val="FAFF3A5BF4B6436B8C06A74F5A6FC172"/>
        <w:category>
          <w:name w:val="General"/>
          <w:gallery w:val="placeholder"/>
        </w:category>
        <w:types>
          <w:type w:val="bbPlcHdr"/>
        </w:types>
        <w:behaviors>
          <w:behavior w:val="content"/>
        </w:behaviors>
        <w:guid w:val="{054DC296-D116-413A-B710-EBBC0B862B70}"/>
      </w:docPartPr>
      <w:docPartBody>
        <w:p w:rsidR="00585740" w:rsidRDefault="00585740">
          <w:pPr>
            <w:pStyle w:val="FAFF3A5BF4B6436B8C06A74F5A6FC172"/>
          </w:pPr>
          <w:r>
            <w:rPr>
              <w:rStyle w:val="PlaceholderText"/>
            </w:rPr>
            <w:t>Click here to enter text.</w:t>
          </w:r>
        </w:p>
      </w:docPartBody>
    </w:docPart>
    <w:docPart>
      <w:docPartPr>
        <w:name w:val="647BDAFE558645F0AA89292830C2486D"/>
        <w:category>
          <w:name w:val="General"/>
          <w:gallery w:val="placeholder"/>
        </w:category>
        <w:types>
          <w:type w:val="bbPlcHdr"/>
        </w:types>
        <w:behaviors>
          <w:behavior w:val="content"/>
        </w:behaviors>
        <w:guid w:val="{7A1D3131-3ADE-4B14-9FA2-8D92FE3F6A6E}"/>
      </w:docPartPr>
      <w:docPartBody>
        <w:p w:rsidR="00585740" w:rsidRDefault="00585740">
          <w:pPr>
            <w:pStyle w:val="647BDAFE558645F0AA89292830C2486D"/>
          </w:pPr>
          <w:r>
            <w:rPr>
              <w:rStyle w:val="PlaceholderText"/>
            </w:rPr>
            <w:t>Click here to enter text.</w:t>
          </w:r>
        </w:p>
      </w:docPartBody>
    </w:docPart>
    <w:docPart>
      <w:docPartPr>
        <w:name w:val="D0AEB28EA2C94DDC914A48971EB6D403"/>
        <w:category>
          <w:name w:val="General"/>
          <w:gallery w:val="placeholder"/>
        </w:category>
        <w:types>
          <w:type w:val="bbPlcHdr"/>
        </w:types>
        <w:behaviors>
          <w:behavior w:val="content"/>
        </w:behaviors>
        <w:guid w:val="{4E2E7162-9068-4BA5-B615-944B1CC1A93D}"/>
      </w:docPartPr>
      <w:docPartBody>
        <w:p w:rsidR="00585740" w:rsidRDefault="00585740">
          <w:pPr>
            <w:pStyle w:val="D0AEB28EA2C94DDC914A48971EB6D403"/>
          </w:pPr>
          <w:r>
            <w:rPr>
              <w:rStyle w:val="PlaceholderText"/>
            </w:rPr>
            <w:t>Click here to enter text.</w:t>
          </w:r>
        </w:p>
      </w:docPartBody>
    </w:docPart>
    <w:docPart>
      <w:docPartPr>
        <w:name w:val="9A9097CB2DF54AA0BDDF42E17CC6163E"/>
        <w:category>
          <w:name w:val="General"/>
          <w:gallery w:val="placeholder"/>
        </w:category>
        <w:types>
          <w:type w:val="bbPlcHdr"/>
        </w:types>
        <w:behaviors>
          <w:behavior w:val="content"/>
        </w:behaviors>
        <w:guid w:val="{34FA6B65-1DFB-4174-8891-EF5F1D8B7CBC}"/>
      </w:docPartPr>
      <w:docPartBody>
        <w:p w:rsidR="00585740" w:rsidRDefault="00585740">
          <w:pPr>
            <w:pStyle w:val="9A9097CB2DF54AA0BDDF42E17CC6163E"/>
          </w:pPr>
          <w:r>
            <w:rPr>
              <w:rStyle w:val="PlaceholderText"/>
            </w:rPr>
            <w:t>Click here to enter text.</w:t>
          </w:r>
        </w:p>
      </w:docPartBody>
    </w:docPart>
    <w:docPart>
      <w:docPartPr>
        <w:name w:val="975DB58C4800494FAC34F366F50B87FE"/>
        <w:category>
          <w:name w:val="General"/>
          <w:gallery w:val="placeholder"/>
        </w:category>
        <w:types>
          <w:type w:val="bbPlcHdr"/>
        </w:types>
        <w:behaviors>
          <w:behavior w:val="content"/>
        </w:behaviors>
        <w:guid w:val="{64891EB5-5292-42A0-8D10-42EDC0BB3F91}"/>
      </w:docPartPr>
      <w:docPartBody>
        <w:p w:rsidR="00585740" w:rsidRDefault="00585740">
          <w:pPr>
            <w:pStyle w:val="975DB58C4800494FAC34F366F50B87FE"/>
          </w:pPr>
          <w:r>
            <w:rPr>
              <w:rStyle w:val="PlaceholderText"/>
            </w:rPr>
            <w:t>Click here to enter text.</w:t>
          </w:r>
        </w:p>
      </w:docPartBody>
    </w:docPart>
    <w:docPart>
      <w:docPartPr>
        <w:name w:val="F581058324104D23B2DC4321FB1A4E32"/>
        <w:category>
          <w:name w:val="General"/>
          <w:gallery w:val="placeholder"/>
        </w:category>
        <w:types>
          <w:type w:val="bbPlcHdr"/>
        </w:types>
        <w:behaviors>
          <w:behavior w:val="content"/>
        </w:behaviors>
        <w:guid w:val="{C12B2356-713F-48EE-A4D7-ACAABA62C3BB}"/>
      </w:docPartPr>
      <w:docPartBody>
        <w:p w:rsidR="00585740" w:rsidRDefault="00585740">
          <w:pPr>
            <w:pStyle w:val="F581058324104D23B2DC4321FB1A4E32"/>
          </w:pPr>
          <w:r>
            <w:rPr>
              <w:rStyle w:val="PlaceholderText"/>
            </w:rPr>
            <w:t>Click here to enter text.</w:t>
          </w:r>
        </w:p>
      </w:docPartBody>
    </w:docPart>
    <w:docPart>
      <w:docPartPr>
        <w:name w:val="BE8B7DDD6C944FB28369255B37C38D14"/>
        <w:category>
          <w:name w:val="General"/>
          <w:gallery w:val="placeholder"/>
        </w:category>
        <w:types>
          <w:type w:val="bbPlcHdr"/>
        </w:types>
        <w:behaviors>
          <w:behavior w:val="content"/>
        </w:behaviors>
        <w:guid w:val="{D112D530-CEA8-4C3D-8EBC-038FD3C23118}"/>
      </w:docPartPr>
      <w:docPartBody>
        <w:p w:rsidR="00585740" w:rsidRDefault="00585740">
          <w:pPr>
            <w:pStyle w:val="BE8B7DDD6C944FB28369255B37C38D14"/>
          </w:pPr>
          <w:r>
            <w:rPr>
              <w:rStyle w:val="PlaceholderText"/>
            </w:rPr>
            <w:t>Click here to enter text.</w:t>
          </w:r>
        </w:p>
      </w:docPartBody>
    </w:docPart>
    <w:docPart>
      <w:docPartPr>
        <w:name w:val="7613BFC6BE774631A48173946F8CB196"/>
        <w:category>
          <w:name w:val="General"/>
          <w:gallery w:val="placeholder"/>
        </w:category>
        <w:types>
          <w:type w:val="bbPlcHdr"/>
        </w:types>
        <w:behaviors>
          <w:behavior w:val="content"/>
        </w:behaviors>
        <w:guid w:val="{B640C80D-6CB4-4915-A130-C37AD13F0403}"/>
      </w:docPartPr>
      <w:docPartBody>
        <w:p w:rsidR="00585740" w:rsidRDefault="00585740">
          <w:pPr>
            <w:pStyle w:val="7613BFC6BE774631A48173946F8CB196"/>
          </w:pPr>
          <w:r>
            <w:rPr>
              <w:rStyle w:val="PlaceholderText"/>
            </w:rPr>
            <w:t>Click here to enter text.</w:t>
          </w:r>
        </w:p>
      </w:docPartBody>
    </w:docPart>
    <w:docPart>
      <w:docPartPr>
        <w:name w:val="0B00CB6314544300AECDA7B21A7C372B"/>
        <w:category>
          <w:name w:val="General"/>
          <w:gallery w:val="placeholder"/>
        </w:category>
        <w:types>
          <w:type w:val="bbPlcHdr"/>
        </w:types>
        <w:behaviors>
          <w:behavior w:val="content"/>
        </w:behaviors>
        <w:guid w:val="{B2CC206D-05E8-4B0F-ACE1-1D52D957319D}"/>
      </w:docPartPr>
      <w:docPartBody>
        <w:p w:rsidR="00585740" w:rsidRDefault="00585740">
          <w:pPr>
            <w:pStyle w:val="0B00CB6314544300AECDA7B21A7C372B"/>
          </w:pPr>
          <w:r>
            <w:rPr>
              <w:rStyle w:val="PlaceholderText"/>
            </w:rPr>
            <w:t>Click here to enter text.</w:t>
          </w:r>
        </w:p>
      </w:docPartBody>
    </w:docPart>
    <w:docPart>
      <w:docPartPr>
        <w:name w:val="94CA3955ABD74600ADEF230FBEB298AF"/>
        <w:category>
          <w:name w:val="General"/>
          <w:gallery w:val="placeholder"/>
        </w:category>
        <w:types>
          <w:type w:val="bbPlcHdr"/>
        </w:types>
        <w:behaviors>
          <w:behavior w:val="content"/>
        </w:behaviors>
        <w:guid w:val="{C2CE95BB-B956-417B-8EF1-17EA0A5DBF98}"/>
      </w:docPartPr>
      <w:docPartBody>
        <w:p w:rsidR="00585740" w:rsidRDefault="00585740">
          <w:pPr>
            <w:pStyle w:val="94CA3955ABD74600ADEF230FBEB298AF"/>
          </w:pPr>
          <w:r>
            <w:rPr>
              <w:rStyle w:val="PlaceholderText"/>
            </w:rPr>
            <w:t>Click here to enter text.</w:t>
          </w:r>
        </w:p>
      </w:docPartBody>
    </w:docPart>
    <w:docPart>
      <w:docPartPr>
        <w:name w:val="0DEF3F61D79D409E81E23B276E069D01"/>
        <w:category>
          <w:name w:val="General"/>
          <w:gallery w:val="placeholder"/>
        </w:category>
        <w:types>
          <w:type w:val="bbPlcHdr"/>
        </w:types>
        <w:behaviors>
          <w:behavior w:val="content"/>
        </w:behaviors>
        <w:guid w:val="{55AC0E9F-B83D-4494-8DBC-91C3B07F854F}"/>
      </w:docPartPr>
      <w:docPartBody>
        <w:p w:rsidR="00585740" w:rsidRDefault="00585740">
          <w:pPr>
            <w:pStyle w:val="0DEF3F61D79D409E81E23B276E069D01"/>
          </w:pPr>
          <w:r>
            <w:rPr>
              <w:rStyle w:val="PlaceholderText"/>
            </w:rPr>
            <w:t>Click here to enter text.</w:t>
          </w:r>
        </w:p>
      </w:docPartBody>
    </w:docPart>
    <w:docPart>
      <w:docPartPr>
        <w:name w:val="A9E7E4FE84B7452B9FA04F4FC2ADBE35"/>
        <w:category>
          <w:name w:val="General"/>
          <w:gallery w:val="placeholder"/>
        </w:category>
        <w:types>
          <w:type w:val="bbPlcHdr"/>
        </w:types>
        <w:behaviors>
          <w:behavior w:val="content"/>
        </w:behaviors>
        <w:guid w:val="{27422777-BB31-47DE-A1E8-B3EF3610D9E2}"/>
      </w:docPartPr>
      <w:docPartBody>
        <w:p w:rsidR="00585740" w:rsidRDefault="00585740">
          <w:pPr>
            <w:pStyle w:val="A9E7E4FE84B7452B9FA04F4FC2ADBE35"/>
          </w:pPr>
          <w:r>
            <w:rPr>
              <w:rStyle w:val="PlaceholderText"/>
            </w:rPr>
            <w:t>Click here to enter text.</w:t>
          </w:r>
        </w:p>
      </w:docPartBody>
    </w:docPart>
    <w:docPart>
      <w:docPartPr>
        <w:name w:val="D961284D2EB84C848ED0C980DD683306"/>
        <w:category>
          <w:name w:val="General"/>
          <w:gallery w:val="placeholder"/>
        </w:category>
        <w:types>
          <w:type w:val="bbPlcHdr"/>
        </w:types>
        <w:behaviors>
          <w:behavior w:val="content"/>
        </w:behaviors>
        <w:guid w:val="{468ACC43-BD81-43AF-B82D-5E0350CEB275}"/>
      </w:docPartPr>
      <w:docPartBody>
        <w:p w:rsidR="00585740" w:rsidRDefault="00585740">
          <w:pPr>
            <w:pStyle w:val="D961284D2EB84C848ED0C980DD683306"/>
          </w:pPr>
          <w:r>
            <w:rPr>
              <w:rStyle w:val="PlaceholderText"/>
            </w:rPr>
            <w:t>Click here to enter text.</w:t>
          </w:r>
        </w:p>
      </w:docPartBody>
    </w:docPart>
    <w:docPart>
      <w:docPartPr>
        <w:name w:val="230D5234A2354D6BA9597854015D966D"/>
        <w:category>
          <w:name w:val="General"/>
          <w:gallery w:val="placeholder"/>
        </w:category>
        <w:types>
          <w:type w:val="bbPlcHdr"/>
        </w:types>
        <w:behaviors>
          <w:behavior w:val="content"/>
        </w:behaviors>
        <w:guid w:val="{034B6FA3-D898-41E1-B5B7-22CD116DF3F2}"/>
      </w:docPartPr>
      <w:docPartBody>
        <w:p w:rsidR="00585740" w:rsidRDefault="00585740">
          <w:pPr>
            <w:pStyle w:val="230D5234A2354D6BA9597854015D966D"/>
          </w:pPr>
          <w:r>
            <w:rPr>
              <w:rStyle w:val="PlaceholderText"/>
            </w:rPr>
            <w:t>Click here to enter text.</w:t>
          </w:r>
        </w:p>
      </w:docPartBody>
    </w:docPart>
    <w:docPart>
      <w:docPartPr>
        <w:name w:val="2010BFE37E024EFDB2BEC32B96DCA2BB"/>
        <w:category>
          <w:name w:val="General"/>
          <w:gallery w:val="placeholder"/>
        </w:category>
        <w:types>
          <w:type w:val="bbPlcHdr"/>
        </w:types>
        <w:behaviors>
          <w:behavior w:val="content"/>
        </w:behaviors>
        <w:guid w:val="{8357FCE9-08F9-4653-97B3-0B4A8F2C1A62}"/>
      </w:docPartPr>
      <w:docPartBody>
        <w:p w:rsidR="00585740" w:rsidRDefault="00585740">
          <w:pPr>
            <w:pStyle w:val="2010BFE37E024EFDB2BEC32B96DCA2BB"/>
          </w:pPr>
          <w:r>
            <w:rPr>
              <w:rStyle w:val="PlaceholderText"/>
            </w:rPr>
            <w:t>Click here to enter text.</w:t>
          </w:r>
        </w:p>
      </w:docPartBody>
    </w:docPart>
    <w:docPart>
      <w:docPartPr>
        <w:name w:val="46F080D94EEF41EFB1CDEA6EB119D96B"/>
        <w:category>
          <w:name w:val="General"/>
          <w:gallery w:val="placeholder"/>
        </w:category>
        <w:types>
          <w:type w:val="bbPlcHdr"/>
        </w:types>
        <w:behaviors>
          <w:behavior w:val="content"/>
        </w:behaviors>
        <w:guid w:val="{2E0322AF-2736-41DE-BE32-5CA85C100EAE}"/>
      </w:docPartPr>
      <w:docPartBody>
        <w:p w:rsidR="00585740" w:rsidRDefault="00585740">
          <w:pPr>
            <w:pStyle w:val="46F080D94EEF41EFB1CDEA6EB119D96B"/>
          </w:pPr>
          <w:r>
            <w:rPr>
              <w:rStyle w:val="PlaceholderText"/>
            </w:rPr>
            <w:t>Click here to enter text.</w:t>
          </w:r>
        </w:p>
      </w:docPartBody>
    </w:docPart>
    <w:docPart>
      <w:docPartPr>
        <w:name w:val="BF165313393E436E926250D9F13BF520"/>
        <w:category>
          <w:name w:val="General"/>
          <w:gallery w:val="placeholder"/>
        </w:category>
        <w:types>
          <w:type w:val="bbPlcHdr"/>
        </w:types>
        <w:behaviors>
          <w:behavior w:val="content"/>
        </w:behaviors>
        <w:guid w:val="{C3970B07-EF0F-4834-9EB2-866A52E5644A}"/>
      </w:docPartPr>
      <w:docPartBody>
        <w:p w:rsidR="00585740" w:rsidRDefault="00585740">
          <w:pPr>
            <w:pStyle w:val="BF165313393E436E926250D9F13BF520"/>
          </w:pPr>
          <w:r>
            <w:rPr>
              <w:rStyle w:val="PlaceholderText"/>
            </w:rPr>
            <w:t>Click here to enter text.</w:t>
          </w:r>
        </w:p>
      </w:docPartBody>
    </w:docPart>
    <w:docPart>
      <w:docPartPr>
        <w:name w:val="B0624CCD255946199BD894C6F052F181"/>
        <w:category>
          <w:name w:val="General"/>
          <w:gallery w:val="placeholder"/>
        </w:category>
        <w:types>
          <w:type w:val="bbPlcHdr"/>
        </w:types>
        <w:behaviors>
          <w:behavior w:val="content"/>
        </w:behaviors>
        <w:guid w:val="{B042DE82-C6A1-4EBA-B241-52E731C1D13C}"/>
      </w:docPartPr>
      <w:docPartBody>
        <w:p w:rsidR="00585740" w:rsidRDefault="00585740">
          <w:pPr>
            <w:pStyle w:val="B0624CCD255946199BD894C6F052F181"/>
          </w:pPr>
          <w:r>
            <w:rPr>
              <w:rStyle w:val="PlaceholderText"/>
            </w:rPr>
            <w:t>Click here to enter text.</w:t>
          </w:r>
        </w:p>
      </w:docPartBody>
    </w:docPart>
    <w:docPart>
      <w:docPartPr>
        <w:name w:val="A722333AD12C47758B925B924850C1FB"/>
        <w:category>
          <w:name w:val="General"/>
          <w:gallery w:val="placeholder"/>
        </w:category>
        <w:types>
          <w:type w:val="bbPlcHdr"/>
        </w:types>
        <w:behaviors>
          <w:behavior w:val="content"/>
        </w:behaviors>
        <w:guid w:val="{1457E753-0C60-4D0B-A1D9-40248E4D48FB}"/>
      </w:docPartPr>
      <w:docPartBody>
        <w:p w:rsidR="00585740" w:rsidRDefault="00585740">
          <w:pPr>
            <w:pStyle w:val="A722333AD12C47758B925B924850C1FB"/>
          </w:pPr>
          <w:r>
            <w:rPr>
              <w:rStyle w:val="PlaceholderText"/>
            </w:rPr>
            <w:t>Click here to enter text.</w:t>
          </w:r>
        </w:p>
      </w:docPartBody>
    </w:docPart>
    <w:docPart>
      <w:docPartPr>
        <w:name w:val="3779C97CCD4446609C600C76F034E13C"/>
        <w:category>
          <w:name w:val="General"/>
          <w:gallery w:val="placeholder"/>
        </w:category>
        <w:types>
          <w:type w:val="bbPlcHdr"/>
        </w:types>
        <w:behaviors>
          <w:behavior w:val="content"/>
        </w:behaviors>
        <w:guid w:val="{801B8BAA-3BBA-4EE1-82A9-1167ECF46BDA}"/>
      </w:docPartPr>
      <w:docPartBody>
        <w:p w:rsidR="00585740" w:rsidRDefault="00585740">
          <w:pPr>
            <w:pStyle w:val="3779C97CCD4446609C600C76F034E13C"/>
          </w:pPr>
          <w:r>
            <w:rPr>
              <w:rStyle w:val="PlaceholderText"/>
            </w:rPr>
            <w:t>Click here to enter text.</w:t>
          </w:r>
        </w:p>
      </w:docPartBody>
    </w:docPart>
    <w:docPart>
      <w:docPartPr>
        <w:name w:val="085FE326B3C94DB5A580325A67D9B903"/>
        <w:category>
          <w:name w:val="General"/>
          <w:gallery w:val="placeholder"/>
        </w:category>
        <w:types>
          <w:type w:val="bbPlcHdr"/>
        </w:types>
        <w:behaviors>
          <w:behavior w:val="content"/>
        </w:behaviors>
        <w:guid w:val="{162AFB5B-65AF-4182-80E7-B799742F3F32}"/>
      </w:docPartPr>
      <w:docPartBody>
        <w:p w:rsidR="00000000" w:rsidRDefault="00713806" w:rsidP="00713806">
          <w:pPr>
            <w:pStyle w:val="085FE326B3C94DB5A580325A67D9B903"/>
          </w:pPr>
          <w:r w:rsidRPr="00745493">
            <w:rPr>
              <w:rStyle w:val="PlaceholderText"/>
              <w:color w:val="FFFFFF" w:themeColor="background1"/>
            </w:rPr>
            <w:t>Click here to enter a date.</w:t>
          </w:r>
        </w:p>
      </w:docPartBody>
    </w:docPart>
    <w:docPart>
      <w:docPartPr>
        <w:name w:val="0FE162DC946245608185FA5C9F92BF73"/>
        <w:category>
          <w:name w:val="General"/>
          <w:gallery w:val="placeholder"/>
        </w:category>
        <w:types>
          <w:type w:val="bbPlcHdr"/>
        </w:types>
        <w:behaviors>
          <w:behavior w:val="content"/>
        </w:behaviors>
        <w:guid w:val="{8A3B5949-E09D-4157-B2C7-2E36B61660A9}"/>
      </w:docPartPr>
      <w:docPartBody>
        <w:p w:rsidR="00000000" w:rsidRDefault="00713806" w:rsidP="00713806">
          <w:pPr>
            <w:pStyle w:val="0FE162DC946245608185FA5C9F92BF73"/>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740"/>
    <w:rsid w:val="00585740"/>
    <w:rsid w:val="00713806"/>
    <w:rsid w:val="00B97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3806"/>
    <w:rPr>
      <w:color w:val="808080"/>
    </w:rPr>
  </w:style>
  <w:style w:type="paragraph" w:customStyle="1" w:styleId="00BB6CE94C8E4111958320997D335C12">
    <w:name w:val="00BB6CE94C8E4111958320997D335C12"/>
  </w:style>
  <w:style w:type="paragraph" w:customStyle="1" w:styleId="0964238927954E4395910823547AD773">
    <w:name w:val="0964238927954E4395910823547AD773"/>
  </w:style>
  <w:style w:type="paragraph" w:customStyle="1" w:styleId="9C870BE9EA844393A9F7568EC49C2525">
    <w:name w:val="9C870BE9EA844393A9F7568EC49C2525"/>
  </w:style>
  <w:style w:type="paragraph" w:customStyle="1" w:styleId="270FC934A15B4EEF9292A92766A7ABC1">
    <w:name w:val="270FC934A15B4EEF9292A92766A7ABC1"/>
  </w:style>
  <w:style w:type="paragraph" w:customStyle="1" w:styleId="BE6CB6A451674C3C926838A69297B5E3">
    <w:name w:val="BE6CB6A451674C3C926838A69297B5E3"/>
  </w:style>
  <w:style w:type="paragraph" w:customStyle="1" w:styleId="297D7A87DB734CA593F9193203B44448">
    <w:name w:val="297D7A87DB734CA593F9193203B44448"/>
  </w:style>
  <w:style w:type="paragraph" w:customStyle="1" w:styleId="FDD7FD4AD67B44AF92BF573E317E5CCC">
    <w:name w:val="FDD7FD4AD67B44AF92BF573E317E5CCC"/>
  </w:style>
  <w:style w:type="paragraph" w:customStyle="1" w:styleId="E51BE57567D042678D72B9A8700AE28B">
    <w:name w:val="E51BE57567D042678D72B9A8700AE28B"/>
  </w:style>
  <w:style w:type="paragraph" w:customStyle="1" w:styleId="A3D6189D31084BF1A969C37E5B95F6D0">
    <w:name w:val="A3D6189D31084BF1A969C37E5B95F6D0"/>
  </w:style>
  <w:style w:type="paragraph" w:customStyle="1" w:styleId="6E6E8553DC0C4FD9BC85676CD9E1B981">
    <w:name w:val="6E6E8553DC0C4FD9BC85676CD9E1B981"/>
  </w:style>
  <w:style w:type="paragraph" w:customStyle="1" w:styleId="0D6DB4C43F9C4F43901EF25FC453C7D4">
    <w:name w:val="0D6DB4C43F9C4F43901EF25FC453C7D4"/>
  </w:style>
  <w:style w:type="paragraph" w:customStyle="1" w:styleId="AFAFBD57D7ED49ECBCBE1EF0025BFB54">
    <w:name w:val="AFAFBD57D7ED49ECBCBE1EF0025BFB54"/>
  </w:style>
  <w:style w:type="paragraph" w:customStyle="1" w:styleId="A21D46A919324FDDBA7730FE38090FB3">
    <w:name w:val="A21D46A919324FDDBA7730FE38090FB3"/>
  </w:style>
  <w:style w:type="paragraph" w:customStyle="1" w:styleId="0A2336AC01FA4DD0B41C041BE51ADB2A">
    <w:name w:val="0A2336AC01FA4DD0B41C041BE51ADB2A"/>
  </w:style>
  <w:style w:type="paragraph" w:customStyle="1" w:styleId="A07B514A1940494094EED94C5510858B">
    <w:name w:val="A07B514A1940494094EED94C5510858B"/>
  </w:style>
  <w:style w:type="paragraph" w:customStyle="1" w:styleId="F9E1597D6299454CA3E436754C17E039">
    <w:name w:val="F9E1597D6299454CA3E436754C17E039"/>
  </w:style>
  <w:style w:type="paragraph" w:customStyle="1" w:styleId="F6521A709404400B9F0D58D7A06FC6B9">
    <w:name w:val="F6521A709404400B9F0D58D7A06FC6B9"/>
  </w:style>
  <w:style w:type="paragraph" w:customStyle="1" w:styleId="E913D750BEF54BA3A5267EFD002DB102">
    <w:name w:val="E913D750BEF54BA3A5267EFD002DB102"/>
  </w:style>
  <w:style w:type="paragraph" w:customStyle="1" w:styleId="74B7E2EC74D445F79924E7D55D4D773C">
    <w:name w:val="74B7E2EC74D445F79924E7D55D4D773C"/>
  </w:style>
  <w:style w:type="paragraph" w:customStyle="1" w:styleId="D6810FE71B5F44CE9D153B01E49D839F">
    <w:name w:val="D6810FE71B5F44CE9D153B01E49D839F"/>
  </w:style>
  <w:style w:type="paragraph" w:customStyle="1" w:styleId="02A19436C4634D26813E18B29DC981BC">
    <w:name w:val="02A19436C4634D26813E18B29DC981BC"/>
  </w:style>
  <w:style w:type="paragraph" w:customStyle="1" w:styleId="10FD149E48804C158309438C80026095">
    <w:name w:val="10FD149E48804C158309438C80026095"/>
  </w:style>
  <w:style w:type="paragraph" w:customStyle="1" w:styleId="E50BDC33FBFB4309829D3EF3850429FE">
    <w:name w:val="E50BDC33FBFB4309829D3EF3850429FE"/>
  </w:style>
  <w:style w:type="paragraph" w:customStyle="1" w:styleId="D8767F1D1E0C4EF5AA7A3D29D978AD56">
    <w:name w:val="D8767F1D1E0C4EF5AA7A3D29D978AD56"/>
  </w:style>
  <w:style w:type="paragraph" w:customStyle="1" w:styleId="5EA6D2D73A464CC5924ADEF3E0BC878A">
    <w:name w:val="5EA6D2D73A464CC5924ADEF3E0BC878A"/>
  </w:style>
  <w:style w:type="paragraph" w:customStyle="1" w:styleId="F0C4FDB2C21D4C38ACF3B1E68E7C3EF5">
    <w:name w:val="F0C4FDB2C21D4C38ACF3B1E68E7C3EF5"/>
  </w:style>
  <w:style w:type="paragraph" w:customStyle="1" w:styleId="275FE46D098E4DB29FC5AA14A5ABF508">
    <w:name w:val="275FE46D098E4DB29FC5AA14A5ABF508"/>
  </w:style>
  <w:style w:type="paragraph" w:customStyle="1" w:styleId="9A4596A68C714E2F9B7A2BF8AB0B2C12">
    <w:name w:val="9A4596A68C714E2F9B7A2BF8AB0B2C12"/>
  </w:style>
  <w:style w:type="paragraph" w:customStyle="1" w:styleId="D8A73C81556E42F59109D318B93DE1BF">
    <w:name w:val="D8A73C81556E42F59109D318B93DE1BF"/>
  </w:style>
  <w:style w:type="paragraph" w:customStyle="1" w:styleId="BDAD7083799D4028B46DB6B8F11FF4E9">
    <w:name w:val="BDAD7083799D4028B46DB6B8F11FF4E9"/>
  </w:style>
  <w:style w:type="paragraph" w:customStyle="1" w:styleId="4F8E45A4B69346CCBDCDA6FCC9B93D5E">
    <w:name w:val="4F8E45A4B69346CCBDCDA6FCC9B93D5E"/>
  </w:style>
  <w:style w:type="paragraph" w:customStyle="1" w:styleId="247E72422A4045CABB6773AA3DE4B722">
    <w:name w:val="247E72422A4045CABB6773AA3DE4B722"/>
  </w:style>
  <w:style w:type="paragraph" w:customStyle="1" w:styleId="D063BFA904E1443D877744E5890371D2">
    <w:name w:val="D063BFA904E1443D877744E5890371D2"/>
  </w:style>
  <w:style w:type="paragraph" w:customStyle="1" w:styleId="198C11A4D3D74DAC96A4955C535CD852">
    <w:name w:val="198C11A4D3D74DAC96A4955C535CD852"/>
  </w:style>
  <w:style w:type="paragraph" w:customStyle="1" w:styleId="2E24C6864F1B43988AEE6297416A2F85">
    <w:name w:val="2E24C6864F1B43988AEE6297416A2F85"/>
  </w:style>
  <w:style w:type="paragraph" w:customStyle="1" w:styleId="5E84C9D2F5E941DB9F8B98EF8F62DF94">
    <w:name w:val="5E84C9D2F5E941DB9F8B98EF8F62DF94"/>
  </w:style>
  <w:style w:type="paragraph" w:customStyle="1" w:styleId="0CB81B01560142DC8192EF3D2A694C40">
    <w:name w:val="0CB81B01560142DC8192EF3D2A694C40"/>
  </w:style>
  <w:style w:type="paragraph" w:customStyle="1" w:styleId="80C2B371970F46F5A1580D317C73172E">
    <w:name w:val="80C2B371970F46F5A1580D317C73172E"/>
  </w:style>
  <w:style w:type="paragraph" w:customStyle="1" w:styleId="62DDC983501C428CBD6B7976E6102314">
    <w:name w:val="62DDC983501C428CBD6B7976E6102314"/>
  </w:style>
  <w:style w:type="paragraph" w:customStyle="1" w:styleId="98F7BABA1F65459BBA3BD8DEC27E4A78">
    <w:name w:val="98F7BABA1F65459BBA3BD8DEC27E4A78"/>
  </w:style>
  <w:style w:type="paragraph" w:customStyle="1" w:styleId="8816F84E740A49078B3DB239D5654C59">
    <w:name w:val="8816F84E740A49078B3DB239D5654C59"/>
  </w:style>
  <w:style w:type="paragraph" w:customStyle="1" w:styleId="D263560F4E534171BB3D4E324C37887B">
    <w:name w:val="D263560F4E534171BB3D4E324C37887B"/>
  </w:style>
  <w:style w:type="paragraph" w:customStyle="1" w:styleId="111C25D7743D4C3DBD590E7CB4BE2B46">
    <w:name w:val="111C25D7743D4C3DBD590E7CB4BE2B46"/>
  </w:style>
  <w:style w:type="paragraph" w:customStyle="1" w:styleId="68113D6DB5484C4CA3B01229940329DB">
    <w:name w:val="68113D6DB5484C4CA3B01229940329DB"/>
  </w:style>
  <w:style w:type="paragraph" w:customStyle="1" w:styleId="B35BD62481634552B1AB7FE8141A9A87">
    <w:name w:val="B35BD62481634552B1AB7FE8141A9A87"/>
  </w:style>
  <w:style w:type="paragraph" w:customStyle="1" w:styleId="6E7B6F13FC704607A4553BCF3ACC9921">
    <w:name w:val="6E7B6F13FC704607A4553BCF3ACC9921"/>
  </w:style>
  <w:style w:type="paragraph" w:customStyle="1" w:styleId="B7DBB384F4AB4F1B84C3FF59F143E033">
    <w:name w:val="B7DBB384F4AB4F1B84C3FF59F143E033"/>
  </w:style>
  <w:style w:type="paragraph" w:customStyle="1" w:styleId="EE9D9A8EB8464E00B37DEE5770AF06B6">
    <w:name w:val="EE9D9A8EB8464E00B37DEE5770AF06B6"/>
  </w:style>
  <w:style w:type="paragraph" w:customStyle="1" w:styleId="BCC21BEC02D941C9A3325F398794F5AF">
    <w:name w:val="BCC21BEC02D941C9A3325F398794F5AF"/>
  </w:style>
  <w:style w:type="paragraph" w:customStyle="1" w:styleId="1801C63717314AFCB0CBD393C4DEF169">
    <w:name w:val="1801C63717314AFCB0CBD393C4DEF169"/>
  </w:style>
  <w:style w:type="paragraph" w:customStyle="1" w:styleId="9C0990F4C6BD44948C2216529820DE9E">
    <w:name w:val="9C0990F4C6BD44948C2216529820DE9E"/>
  </w:style>
  <w:style w:type="paragraph" w:customStyle="1" w:styleId="3908B047EE02473CA5036B61B80C2515">
    <w:name w:val="3908B047EE02473CA5036B61B80C2515"/>
  </w:style>
  <w:style w:type="paragraph" w:customStyle="1" w:styleId="D1C7A5E5B82647FAB7E5FAC0BF5B16AB">
    <w:name w:val="D1C7A5E5B82647FAB7E5FAC0BF5B16AB"/>
  </w:style>
  <w:style w:type="paragraph" w:customStyle="1" w:styleId="E98AD604AD0C441FBD77A93D4F4DC4BD">
    <w:name w:val="E98AD604AD0C441FBD77A93D4F4DC4BD"/>
  </w:style>
  <w:style w:type="paragraph" w:customStyle="1" w:styleId="32E6E14BC725464592084BB0BC18EAA1">
    <w:name w:val="32E6E14BC725464592084BB0BC18EAA1"/>
  </w:style>
  <w:style w:type="paragraph" w:customStyle="1" w:styleId="83F8ADE715E04C80BE5B8EAA2036EC1A">
    <w:name w:val="83F8ADE715E04C80BE5B8EAA2036EC1A"/>
  </w:style>
  <w:style w:type="paragraph" w:customStyle="1" w:styleId="AA6C066349B746BEAE8737946A46B913">
    <w:name w:val="AA6C066349B746BEAE8737946A46B913"/>
  </w:style>
  <w:style w:type="paragraph" w:customStyle="1" w:styleId="B51886E57A0944618D08359620CD0973">
    <w:name w:val="B51886E57A0944618D08359620CD0973"/>
  </w:style>
  <w:style w:type="paragraph" w:customStyle="1" w:styleId="E8147353F98F490B838E9BAF3CB57DF9">
    <w:name w:val="E8147353F98F490B838E9BAF3CB57DF9"/>
  </w:style>
  <w:style w:type="paragraph" w:customStyle="1" w:styleId="C37B6A4EEBAA4B3BB0AC5CDC5F5AB15F">
    <w:name w:val="C37B6A4EEBAA4B3BB0AC5CDC5F5AB15F"/>
  </w:style>
  <w:style w:type="paragraph" w:customStyle="1" w:styleId="F5F67F9AEF884BD38F46B84031C4EDBA">
    <w:name w:val="F5F67F9AEF884BD38F46B84031C4EDBA"/>
  </w:style>
  <w:style w:type="paragraph" w:customStyle="1" w:styleId="51BED470467A4DF49DD0CAD70E49533B">
    <w:name w:val="51BED470467A4DF49DD0CAD70E49533B"/>
  </w:style>
  <w:style w:type="paragraph" w:customStyle="1" w:styleId="BADCC977C92B4E33A8A9572C49809B76">
    <w:name w:val="BADCC977C92B4E33A8A9572C49809B76"/>
  </w:style>
  <w:style w:type="paragraph" w:customStyle="1" w:styleId="81282217C563427489271E1A75ED5E17">
    <w:name w:val="81282217C563427489271E1A75ED5E17"/>
  </w:style>
  <w:style w:type="paragraph" w:customStyle="1" w:styleId="6D63FA0131314476A2849CFBE8E844B4">
    <w:name w:val="6D63FA0131314476A2849CFBE8E844B4"/>
  </w:style>
  <w:style w:type="paragraph" w:customStyle="1" w:styleId="FA9F8D8FD6324373ADA60CF707E5A821">
    <w:name w:val="FA9F8D8FD6324373ADA60CF707E5A821"/>
  </w:style>
  <w:style w:type="paragraph" w:customStyle="1" w:styleId="E176390079AC498B9613851E26137249">
    <w:name w:val="E176390079AC498B9613851E26137249"/>
  </w:style>
  <w:style w:type="paragraph" w:customStyle="1" w:styleId="4F3AC0FCF6194EE99600AAC4EE72BD36">
    <w:name w:val="4F3AC0FCF6194EE99600AAC4EE72BD36"/>
  </w:style>
  <w:style w:type="paragraph" w:customStyle="1" w:styleId="4A54F52844D84314A4B1A1B3584E7C5C">
    <w:name w:val="4A54F52844D84314A4B1A1B3584E7C5C"/>
  </w:style>
  <w:style w:type="paragraph" w:customStyle="1" w:styleId="555DAED8EA3C4F7286C582C18B0E2A73">
    <w:name w:val="555DAED8EA3C4F7286C582C18B0E2A73"/>
  </w:style>
  <w:style w:type="paragraph" w:customStyle="1" w:styleId="F675C495B681438E99EEB16A0A7B3629">
    <w:name w:val="F675C495B681438E99EEB16A0A7B3629"/>
  </w:style>
  <w:style w:type="paragraph" w:customStyle="1" w:styleId="2D32936DE51A4D7885225B7FEC5753D9">
    <w:name w:val="2D32936DE51A4D7885225B7FEC5753D9"/>
  </w:style>
  <w:style w:type="paragraph" w:customStyle="1" w:styleId="F84269A395DA4B2BADF78CA183FAF594">
    <w:name w:val="F84269A395DA4B2BADF78CA183FAF594"/>
  </w:style>
  <w:style w:type="paragraph" w:customStyle="1" w:styleId="A5CDBB160E5C4ADB976BB517ABDFE2A3">
    <w:name w:val="A5CDBB160E5C4ADB976BB517ABDFE2A3"/>
  </w:style>
  <w:style w:type="paragraph" w:customStyle="1" w:styleId="FAFF3A5BF4B6436B8C06A74F5A6FC172">
    <w:name w:val="FAFF3A5BF4B6436B8C06A74F5A6FC172"/>
  </w:style>
  <w:style w:type="paragraph" w:customStyle="1" w:styleId="647BDAFE558645F0AA89292830C2486D">
    <w:name w:val="647BDAFE558645F0AA89292830C2486D"/>
  </w:style>
  <w:style w:type="paragraph" w:customStyle="1" w:styleId="D0AEB28EA2C94DDC914A48971EB6D403">
    <w:name w:val="D0AEB28EA2C94DDC914A48971EB6D403"/>
  </w:style>
  <w:style w:type="paragraph" w:customStyle="1" w:styleId="9A9097CB2DF54AA0BDDF42E17CC6163E">
    <w:name w:val="9A9097CB2DF54AA0BDDF42E17CC6163E"/>
  </w:style>
  <w:style w:type="paragraph" w:customStyle="1" w:styleId="975DB58C4800494FAC34F366F50B87FE">
    <w:name w:val="975DB58C4800494FAC34F366F50B87FE"/>
  </w:style>
  <w:style w:type="paragraph" w:customStyle="1" w:styleId="F581058324104D23B2DC4321FB1A4E32">
    <w:name w:val="F581058324104D23B2DC4321FB1A4E32"/>
  </w:style>
  <w:style w:type="paragraph" w:customStyle="1" w:styleId="BE8B7DDD6C944FB28369255B37C38D14">
    <w:name w:val="BE8B7DDD6C944FB28369255B37C38D14"/>
  </w:style>
  <w:style w:type="paragraph" w:customStyle="1" w:styleId="7613BFC6BE774631A48173946F8CB196">
    <w:name w:val="7613BFC6BE774631A48173946F8CB196"/>
  </w:style>
  <w:style w:type="paragraph" w:customStyle="1" w:styleId="0B00CB6314544300AECDA7B21A7C372B">
    <w:name w:val="0B00CB6314544300AECDA7B21A7C372B"/>
  </w:style>
  <w:style w:type="paragraph" w:customStyle="1" w:styleId="94CA3955ABD74600ADEF230FBEB298AF">
    <w:name w:val="94CA3955ABD74600ADEF230FBEB298AF"/>
  </w:style>
  <w:style w:type="paragraph" w:customStyle="1" w:styleId="0DEF3F61D79D409E81E23B276E069D01">
    <w:name w:val="0DEF3F61D79D409E81E23B276E069D01"/>
  </w:style>
  <w:style w:type="paragraph" w:customStyle="1" w:styleId="A9E7E4FE84B7452B9FA04F4FC2ADBE35">
    <w:name w:val="A9E7E4FE84B7452B9FA04F4FC2ADBE35"/>
  </w:style>
  <w:style w:type="paragraph" w:customStyle="1" w:styleId="D961284D2EB84C848ED0C980DD683306">
    <w:name w:val="D961284D2EB84C848ED0C980DD683306"/>
  </w:style>
  <w:style w:type="paragraph" w:customStyle="1" w:styleId="230D5234A2354D6BA9597854015D966D">
    <w:name w:val="230D5234A2354D6BA9597854015D966D"/>
  </w:style>
  <w:style w:type="paragraph" w:customStyle="1" w:styleId="2010BFE37E024EFDB2BEC32B96DCA2BB">
    <w:name w:val="2010BFE37E024EFDB2BEC32B96DCA2BB"/>
  </w:style>
  <w:style w:type="paragraph" w:customStyle="1" w:styleId="46F080D94EEF41EFB1CDEA6EB119D96B">
    <w:name w:val="46F080D94EEF41EFB1CDEA6EB119D96B"/>
  </w:style>
  <w:style w:type="paragraph" w:customStyle="1" w:styleId="BF165313393E436E926250D9F13BF520">
    <w:name w:val="BF165313393E436E926250D9F13BF520"/>
  </w:style>
  <w:style w:type="paragraph" w:customStyle="1" w:styleId="B0624CCD255946199BD894C6F052F181">
    <w:name w:val="B0624CCD255946199BD894C6F052F181"/>
  </w:style>
  <w:style w:type="paragraph" w:customStyle="1" w:styleId="A722333AD12C47758B925B924850C1FB">
    <w:name w:val="A722333AD12C47758B925B924850C1FB"/>
  </w:style>
  <w:style w:type="paragraph" w:customStyle="1" w:styleId="3779C97CCD4446609C600C76F034E13C">
    <w:name w:val="3779C97CCD4446609C600C76F034E13C"/>
  </w:style>
  <w:style w:type="paragraph" w:customStyle="1" w:styleId="085FE326B3C94DB5A580325A67D9B903">
    <w:name w:val="085FE326B3C94DB5A580325A67D9B903"/>
    <w:rsid w:val="00713806"/>
  </w:style>
  <w:style w:type="paragraph" w:customStyle="1" w:styleId="0FE162DC946245608185FA5C9F92BF73">
    <w:name w:val="0FE162DC946245608185FA5C9F92BF73"/>
    <w:rsid w:val="007138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root>
  <Component>
  </Component>
  <NQSA>
  </NQSA>
  <Date>
  </Date>
  <Application>
  </Application>
</root>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A86CF44A-2A8E-4BCA-AF13-896340E763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485C4B-B41D-4775-BBEE-A2F5CC71F5E9}">
  <ds:schemaRefs>
    <ds:schemaRef ds:uri="http://schemas.microsoft.com/sharepoint/v3/contenttype/forms"/>
  </ds:schemaRefs>
</ds:datastoreItem>
</file>

<file path=customXml/itemProps3.xml><?xml version="1.0" encoding="utf-8"?>
<ds:datastoreItem xmlns:ds="http://schemas.openxmlformats.org/officeDocument/2006/customXml" ds:itemID="{6B9A0537-C495-4471-A2FE-3378F978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application_for_escc_qualification_approval3409.dotx</Template>
  <TotalTime>0</TotalTime>
  <Pages>7</Pages>
  <Words>1653</Words>
  <Characters>9425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2013-11-15T10:10:00Z</cp:lastPrinted>
  <dcterms:created xsi:type="dcterms:W3CDTF">2020-06-08T07:52:00Z</dcterms:created>
  <dcterms:modified xsi:type="dcterms:W3CDTF">2020-06-08T07:52:00Z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