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A78A86C7FE814A57B91EAF0EDCD11A39"/>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5F3B471C63B6414CA504827535D9159E"/>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BC5BCDB81ACE4A9EBFB374E690B111B1"/>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3C0CF49809AC454699619DF3FAC98EF8"/>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3562487AB5CF455D9BE901A942B3E237"/>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A4AD0DF613094688A0086CCF34279757"/>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6CF9EA8FD1804F07945717016B5F21C0"/>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F9B5342F32B94456B1182D38783F2D0C"/>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6CE208B128554A509C7425DA543808D6"/>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7D6F3684DC914E28941E3998CAD3FFE8"/>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1A96173A81C348439963B01C29A31179"/>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32586586FD9A415A95A0925602FBACDF"/>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76CD79DF3DA049B9958105F4A59F1983"/>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E49D0A64357E4FF69542DCB1C62F3737"/>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B49DACCC9FD34B6C90A91536BB4B3BF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5247179C19E14248B0D774CF8FF8F95E"/>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02D4D467703A4CDA973A54F82D322E8C"/>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02D4D467703A4CDA973A54F82D322E8C"/>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02D4D467703A4CDA973A54F82D322E8C"/>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02D4D467703A4CDA973A54F82D322E8C"/>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02D4D467703A4CDA973A54F82D322E8C"/>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02D4D467703A4CDA973A54F82D322E8C"/>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AD647D6AB6B34590A1CC2AD4121CA36A"/>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AD647D6AB6B34590A1CC2AD4121CA36A"/>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AD647D6AB6B34590A1CC2AD4121CA36A"/>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AD647D6AB6B34590A1CC2AD4121CA36A"/>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AD647D6AB6B34590A1CC2AD4121CA36A"/>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AD647D6AB6B34590A1CC2AD4121CA36A"/>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22FC2BD0A28545C29947E3BB2B77C78E"/>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B47A4DF2947341C09A497D6B9C6E9925"/>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6239DCD64356470881100F751F4CB730"/>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13DE335C09A14A88AB9080570BB052C8"/>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86217F3CA27641429802B679E0BB2CEB"/>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CA2F1F10FDAE4190B02E5201CCC9569D"/>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83B3C1AB6C15423C935953B3CD8434BF"/>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B194D394115B46F4A412B9D03A75984E"/>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4B23180449C74B06A6BAA31D717AEED0"/>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E9CB9C06AD36477AB6DE1BD437CD1C7D"/>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00A59776EABF4DE5B5446B24D911898D"/>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29471C61339445DF8A3ED2D2852949F5"/>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60D7ACDA6B8F438996382D4E579C38C2"/>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68401398288A451F9B65D5B9E36C49B7"/>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89E395D963F347809283E48DD6B74EB4"/>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ED6C0A30B6DD4929926D53E6D759C2BF"/>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8AC8A79B8BDB47468CC197E35C5DB3EB"/>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E573CDC6445744E79513B7B4043C7F4A"/>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2DBF93E175FD4BBBA6AB300C1E0AA952"/>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5E4D2D1A5EF743158C92F86E198CDE4D"/>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0C0A64F1757A48EBAE944B5ECBC3FC32"/>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589936449E524283ACF737931FF1FB8F"/>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A51CD7A0DEDB40E19224391B3C3CB96D"/>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CD58C1C4B4E94445A2CB2C8EE385FECE"/>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C429343153144CF48E8DBEDA8E431614"/>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6C1F33C086A14F63936665D14C602AA4"/>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3D8C755BC9254ED7BFDC124ADE7B0E41"/>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DF0B8D07B2D640078BFDABBECEB308C2"/>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29BC785C27CE4DDE935EF4AB5A778201"/>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16A43A7EF1E144A3B359D0D3B9B3F7E0"/>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D299C10F14AE48588A371A433FD04364"/>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D8739D5C212449CC8D96AAD127FCFF5C"/>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73D860F1213C497EA6472D4115B601A6"/>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2BC4B030282F4729ABCC0636B26FFFB0"/>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68AF75543F574EFEBB0A91EA11C35F1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45C14DE664EA4947BF62966EC821D74C"/>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F090F02D9FA840188D99973ED946E294"/>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0EBEE2A1F1AB4D10B385AC5EE093E414"/>
            </w:placeholder>
            <w:showingPlcHdr/>
          </w:sdtPr>
          <w:sdtEndPr/>
          <w:sdtContent>
            <w:tc>
              <w:tcPr>
                <w:tcW w:w="2850" w:type="dxa"/>
                <w:gridSpan w:val="6"/>
              </w:tcPr>
              <w:p w:rsidR="00F97957" w:rsidRDefault="00F97957">
                <w:r w:rsidRPr="00DA36C5">
                  <w:t xml:space="preserve">  </w:t>
                </w:r>
              </w:p>
            </w:tc>
          </w:sdtContent>
        </w:sdt>
        <w:sdt>
          <w:sdtPr>
            <w:id w:val="-2086061230"/>
            <w:placeholder>
              <w:docPart w:val="D75A3126467C4B67BB957E49C9E92F34"/>
            </w:placeholder>
            <w:showingPlcHdr/>
          </w:sdtPr>
          <w:sdtEndPr/>
          <w:sdtContent>
            <w:tc>
              <w:tcPr>
                <w:tcW w:w="2900" w:type="dxa"/>
                <w:gridSpan w:val="4"/>
              </w:tcPr>
              <w:p w:rsidR="00F97957" w:rsidRDefault="00F97957">
                <w:r w:rsidRPr="00DA36C5">
                  <w:t xml:space="preserve">  </w:t>
                </w:r>
              </w:p>
            </w:tc>
          </w:sdtContent>
        </w:sdt>
        <w:sdt>
          <w:sdtPr>
            <w:id w:val="-180441650"/>
            <w:placeholder>
              <w:docPart w:val="4ED209B3F16349F7B90CF4F8A63F56E1"/>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EC387CDBFB664BD08054D2974C6B7E32"/>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FF546A68DE6B426C9053A2D50406150F"/>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D82D8F" w:rsidRPr="0008562F" w:rsidTr="00D82D8F">
        <w:trPr>
          <w:gridBefore w:val="1"/>
          <w:wBefore w:w="9" w:type="dxa"/>
          <w:trHeight w:val="113"/>
        </w:trPr>
        <w:tc>
          <w:tcPr>
            <w:tcW w:w="665" w:type="dxa"/>
            <w:tcBorders>
              <w:top w:val="nil"/>
              <w:bottom w:val="nil"/>
              <w:right w:val="nil"/>
            </w:tcBorders>
          </w:tcPr>
          <w:p w:rsidR="00D82D8F" w:rsidRPr="0008562F" w:rsidRDefault="00D82D8F" w:rsidP="00A508F4">
            <w:r w:rsidRPr="0008562F">
              <w:t>Date:</w:t>
            </w:r>
          </w:p>
        </w:tc>
        <w:sdt>
          <w:sdtPr>
            <w:id w:val="491909840"/>
            <w:placeholder>
              <w:docPart w:val="EA0249D88EE144FA902EF3E6D56B87DA"/>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D82D8F" w:rsidRPr="0008562F" w:rsidRDefault="00D82D8F" w:rsidP="00A508F4">
                <w:r w:rsidRPr="00745493">
                  <w:rPr>
                    <w:rStyle w:val="PlaceholderText"/>
                    <w:color w:val="FFFFFF" w:themeColor="background1"/>
                  </w:rPr>
                  <w:t>Click here to enter a date.</w:t>
                </w:r>
              </w:p>
            </w:tc>
          </w:sdtContent>
        </w:sdt>
        <w:sdt>
          <w:sdtPr>
            <w:id w:val="-1212810355"/>
            <w:placeholder>
              <w:docPart w:val="E295A95784684042BD7D103C729D6415"/>
            </w:placeholder>
            <w:showingPlcHdr/>
          </w:sdtPr>
          <w:sdtContent>
            <w:tc>
              <w:tcPr>
                <w:tcW w:w="2484" w:type="dxa"/>
                <w:gridSpan w:val="4"/>
                <w:tcBorders>
                  <w:top w:val="nil"/>
                  <w:left w:val="nil"/>
                  <w:bottom w:val="single" w:sz="4" w:space="0" w:color="auto"/>
                  <w:right w:val="nil"/>
                </w:tcBorders>
              </w:tcPr>
              <w:p w:rsidR="00D82D8F" w:rsidRPr="0008562F" w:rsidRDefault="00D82D8F"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D82D8F" w:rsidRPr="0008562F" w:rsidRDefault="00D82D8F" w:rsidP="00A508F4"/>
        </w:tc>
        <w:tc>
          <w:tcPr>
            <w:tcW w:w="480" w:type="dxa"/>
            <w:tcBorders>
              <w:top w:val="nil"/>
              <w:left w:val="nil"/>
              <w:bottom w:val="nil"/>
            </w:tcBorders>
          </w:tcPr>
          <w:p w:rsidR="00D82D8F" w:rsidRPr="0008562F" w:rsidRDefault="00D82D8F" w:rsidP="00A508F4"/>
        </w:tc>
      </w:tr>
      <w:tr w:rsidR="00D82D8F" w:rsidRPr="0008562F" w:rsidTr="00D82D8F">
        <w:trPr>
          <w:gridBefore w:val="1"/>
          <w:wBefore w:w="9" w:type="dxa"/>
          <w:trHeight w:val="113"/>
        </w:trPr>
        <w:tc>
          <w:tcPr>
            <w:tcW w:w="665" w:type="dxa"/>
            <w:tcBorders>
              <w:top w:val="nil"/>
              <w:bottom w:val="nil"/>
              <w:right w:val="nil"/>
            </w:tcBorders>
          </w:tcPr>
          <w:p w:rsidR="00D82D8F" w:rsidRPr="0008562F" w:rsidRDefault="00D82D8F" w:rsidP="00A508F4"/>
        </w:tc>
        <w:tc>
          <w:tcPr>
            <w:tcW w:w="5953" w:type="dxa"/>
            <w:gridSpan w:val="12"/>
            <w:tcBorders>
              <w:top w:val="nil"/>
              <w:left w:val="nil"/>
              <w:bottom w:val="nil"/>
              <w:right w:val="nil"/>
            </w:tcBorders>
          </w:tcPr>
          <w:p w:rsidR="00D82D8F" w:rsidRPr="0008562F" w:rsidRDefault="00D82D8F" w:rsidP="00A508F4"/>
        </w:tc>
        <w:tc>
          <w:tcPr>
            <w:tcW w:w="3442" w:type="dxa"/>
            <w:gridSpan w:val="6"/>
            <w:tcBorders>
              <w:top w:val="nil"/>
              <w:left w:val="nil"/>
              <w:bottom w:val="nil"/>
            </w:tcBorders>
          </w:tcPr>
          <w:p w:rsidR="00D82D8F" w:rsidRDefault="00D82D8F"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D82D8F" w:rsidRPr="0008562F" w:rsidRDefault="00D82D8F" w:rsidP="00A508F4">
            <w:pPr>
              <w:ind w:left="-233"/>
              <w:jc w:val="center"/>
            </w:pPr>
            <w:r>
              <w:rPr>
                <w:rFonts w:ascii="ArialMT" w:hAnsi="ArialMT" w:cs="ArialMT"/>
                <w:szCs w:val="14"/>
                <w:lang w:val="en-GB"/>
              </w:rPr>
              <w:t>and Safety Department</w:t>
            </w:r>
          </w:p>
        </w:tc>
      </w:tr>
      <w:tr w:rsidR="00D82D8F" w:rsidRPr="0008562F" w:rsidTr="00D82D8F">
        <w:trPr>
          <w:gridBefore w:val="1"/>
          <w:wBefore w:w="9" w:type="dxa"/>
          <w:trHeight w:val="113"/>
        </w:trPr>
        <w:tc>
          <w:tcPr>
            <w:tcW w:w="665" w:type="dxa"/>
            <w:tcBorders>
              <w:top w:val="nil"/>
              <w:right w:val="nil"/>
            </w:tcBorders>
          </w:tcPr>
          <w:p w:rsidR="00D82D8F" w:rsidRPr="0008562F" w:rsidRDefault="00D82D8F" w:rsidP="00A508F4"/>
        </w:tc>
        <w:tc>
          <w:tcPr>
            <w:tcW w:w="5953" w:type="dxa"/>
            <w:gridSpan w:val="12"/>
            <w:tcBorders>
              <w:top w:val="nil"/>
              <w:left w:val="nil"/>
              <w:right w:val="nil"/>
            </w:tcBorders>
          </w:tcPr>
          <w:p w:rsidR="00D82D8F" w:rsidRPr="0008562F" w:rsidRDefault="00D82D8F" w:rsidP="00A508F4"/>
        </w:tc>
        <w:tc>
          <w:tcPr>
            <w:tcW w:w="3442" w:type="dxa"/>
            <w:gridSpan w:val="6"/>
            <w:tcBorders>
              <w:top w:val="nil"/>
              <w:left w:val="nil"/>
            </w:tcBorders>
          </w:tcPr>
          <w:p w:rsidR="00D82D8F" w:rsidRPr="0008562F" w:rsidRDefault="00D82D8F" w:rsidP="00A508F4"/>
        </w:tc>
      </w:tr>
    </w:tbl>
    <w:p w:rsidR="0008562F" w:rsidRDefault="0008562F">
      <w:bookmarkStart w:id="0" w:name="_GoBack"/>
      <w:bookmarkEnd w:id="0"/>
      <w:r>
        <w:br w:type="page"/>
      </w: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2503"/>
        <w:gridCol w:w="266"/>
        <w:gridCol w:w="1334"/>
        <w:gridCol w:w="1098"/>
        <w:gridCol w:w="1843"/>
        <w:gridCol w:w="567"/>
        <w:gridCol w:w="1154"/>
        <w:gridCol w:w="831"/>
        <w:gridCol w:w="463"/>
      </w:tblGrid>
      <w:tr w:rsidR="00341D42" w:rsidTr="004D5652">
        <w:trPr>
          <w:trHeight w:val="215"/>
        </w:trPr>
        <w:tc>
          <w:tcPr>
            <w:tcW w:w="2769" w:type="dxa"/>
            <w:gridSpan w:val="2"/>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4D5652">
        <w:trPr>
          <w:trHeight w:val="360"/>
        </w:trPr>
        <w:tc>
          <w:tcPr>
            <w:tcW w:w="2769" w:type="dxa"/>
            <w:gridSpan w:val="2"/>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E97C431D29BD4317A80CAB2A7C4B9E18"/>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4D5652">
        <w:trPr>
          <w:trHeight w:val="225"/>
        </w:trPr>
        <w:tc>
          <w:tcPr>
            <w:tcW w:w="2769" w:type="dxa"/>
            <w:gridSpan w:val="2"/>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5E1E2429257F459B90677E7DE47ABF62"/>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07B55CF4D5F54F5A86781ADCE9889AA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F6D01D4289C04A8FB26D15AEF5A156C6"/>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4D5652">
        <w:trPr>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4D5652">
        <w:trPr>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4D5652">
        <w:trPr>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4014C5">
              <w:t>3420</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87B99ECC5B0D462EAE6694CD19E9553B"/>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4D5652">
        <w:trPr>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4D5652">
        <w:trPr>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B16CBE63805D48B9B15FCC1481F96B4D"/>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D1E1D207F777414683C73E726148F6A9"/>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892F7FDDCDA0487D9F5AE3161ECE5941"/>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311D4E0BC4F4EA5B5E0D8DDB2523C62"/>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4D5652">
        <w:trPr>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F087F63D947E496C8D0CA5C47E3D8720"/>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4014C5">
        <w:trPr>
          <w:trHeight w:val="8547"/>
        </w:trPr>
        <w:tc>
          <w:tcPr>
            <w:tcW w:w="10059" w:type="dxa"/>
            <w:tcBorders>
              <w:top w:val="single" w:sz="4" w:space="0" w:color="auto"/>
            </w:tcBorders>
          </w:tcPr>
          <w:p w:rsidR="00136C43" w:rsidRDefault="00136C43" w:rsidP="00136C43"/>
          <w:tbl>
            <w:tblPr>
              <w:tblStyle w:val="TableGrid"/>
              <w:tblW w:w="10166" w:type="dxa"/>
              <w:tblLayout w:type="fixed"/>
              <w:tblCellMar>
                <w:top w:w="28" w:type="dxa"/>
                <w:left w:w="57" w:type="dxa"/>
                <w:bottom w:w="28" w:type="dxa"/>
                <w:right w:w="57" w:type="dxa"/>
              </w:tblCellMar>
              <w:tblLook w:val="04A0" w:firstRow="1" w:lastRow="0" w:firstColumn="1" w:lastColumn="0" w:noHBand="0" w:noVBand="1"/>
            </w:tblPr>
            <w:tblGrid>
              <w:gridCol w:w="844"/>
              <w:gridCol w:w="1759"/>
              <w:gridCol w:w="733"/>
              <w:gridCol w:w="1906"/>
              <w:gridCol w:w="938"/>
              <w:gridCol w:w="762"/>
              <w:gridCol w:w="762"/>
              <w:gridCol w:w="2462"/>
            </w:tblGrid>
            <w:tr w:rsidR="00D44D3B" w:rsidRPr="00DA461C" w:rsidTr="004D5652">
              <w:trPr>
                <w:cantSplit/>
                <w:trHeight w:val="605"/>
                <w:tblHeader/>
              </w:trPr>
              <w:tc>
                <w:tcPr>
                  <w:tcW w:w="844"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5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3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906"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38"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62"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62"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462"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DC532B" w:rsidRPr="00DA461C" w:rsidTr="00226063">
              <w:trPr>
                <w:cantSplit/>
                <w:trHeight w:val="340"/>
              </w:trPr>
              <w:tc>
                <w:tcPr>
                  <w:tcW w:w="844" w:type="dxa"/>
                  <w:vMerge w:val="restart"/>
                  <w:shd w:val="clear" w:color="auto" w:fill="B8CCE4" w:themeFill="accent1" w:themeFillTint="66"/>
                  <w:textDirection w:val="btLr"/>
                </w:tcPr>
                <w:p w:rsidR="00DC532B" w:rsidRPr="00DA461C" w:rsidRDefault="00E56078" w:rsidP="00E56078">
                  <w:pPr>
                    <w:pStyle w:val="Bodyjustified"/>
                    <w:keepNext/>
                    <w:keepLines/>
                    <w:widowControl/>
                    <w:spacing w:line="240" w:lineRule="auto"/>
                    <w:ind w:left="113" w:right="113"/>
                    <w:rPr>
                      <w:rFonts w:cs="Arial"/>
                      <w:sz w:val="16"/>
                      <w:szCs w:val="16"/>
                    </w:rPr>
                  </w:pPr>
                  <w:r>
                    <w:rPr>
                      <w:rFonts w:cs="Arial"/>
                      <w:sz w:val="16"/>
                      <w:szCs w:val="16"/>
                    </w:rPr>
                    <w:t>Environmental</w:t>
                  </w:r>
                  <w:r w:rsidR="00DC532B" w:rsidRPr="00972404">
                    <w:rPr>
                      <w:rFonts w:cs="Arial"/>
                      <w:sz w:val="16"/>
                      <w:szCs w:val="16"/>
                    </w:rPr>
                    <w:t xml:space="preserve"> Subgroup</w:t>
                  </w:r>
                  <w:r>
                    <w:rPr>
                      <w:rFonts w:cs="Arial"/>
                      <w:sz w:val="16"/>
                      <w:szCs w:val="16"/>
                    </w:rPr>
                    <w:br/>
                    <w:t>24 Month Period</w:t>
                  </w:r>
                </w:p>
              </w:tc>
              <w:tc>
                <w:tcPr>
                  <w:tcW w:w="1759" w:type="dxa"/>
                  <w:shd w:val="clear" w:color="auto" w:fill="B8CCE4" w:themeFill="accent1" w:themeFillTint="66"/>
                  <w:vAlign w:val="center"/>
                </w:tcPr>
                <w:p w:rsidR="00DC532B" w:rsidRPr="00DA461C" w:rsidRDefault="00E56078" w:rsidP="00D44D3B">
                  <w:pPr>
                    <w:pStyle w:val="Bodyjustified"/>
                    <w:keepNext/>
                    <w:keepLines/>
                    <w:widowControl/>
                    <w:spacing w:line="240" w:lineRule="auto"/>
                    <w:rPr>
                      <w:rFonts w:cs="Arial"/>
                      <w:sz w:val="16"/>
                      <w:szCs w:val="16"/>
                    </w:rPr>
                  </w:pPr>
                  <w:r>
                    <w:rPr>
                      <w:rFonts w:cs="Arial"/>
                      <w:sz w:val="16"/>
                      <w:szCs w:val="16"/>
                    </w:rPr>
                    <w:t>Temperature Cycling</w:t>
                  </w:r>
                </w:p>
              </w:tc>
              <w:sdt>
                <w:sdtPr>
                  <w:rPr>
                    <w:rFonts w:cs="Arial"/>
                    <w:sz w:val="16"/>
                    <w:szCs w:val="16"/>
                  </w:rPr>
                  <w:id w:val="-2077804454"/>
                  <w14:checkbox>
                    <w14:checked w14:val="0"/>
                    <w14:checkedState w14:val="2612" w14:font="MS Gothic"/>
                    <w14:uncheckedState w14:val="2610" w14:font="MS Gothic"/>
                  </w14:checkbox>
                </w:sdtPr>
                <w:sdtEndPr/>
                <w:sdtContent>
                  <w:tc>
                    <w:tcPr>
                      <w:tcW w:w="733"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rsidR="00DC532B" w:rsidRPr="00DA461C" w:rsidRDefault="00444BF6" w:rsidP="00D44D3B">
                  <w:pPr>
                    <w:pStyle w:val="Bodyjustified"/>
                    <w:keepNext/>
                    <w:keepLines/>
                    <w:widowControl/>
                    <w:spacing w:line="240" w:lineRule="auto"/>
                    <w:jc w:val="left"/>
                    <w:rPr>
                      <w:rFonts w:cs="Arial"/>
                      <w:sz w:val="16"/>
                      <w:szCs w:val="16"/>
                    </w:rPr>
                  </w:pPr>
                  <w:r>
                    <w:rPr>
                      <w:rFonts w:cs="Arial"/>
                      <w:sz w:val="16"/>
                      <w:szCs w:val="16"/>
                    </w:rPr>
                    <w:t>IEC 61300-2-22</w:t>
                  </w:r>
                </w:p>
              </w:tc>
              <w:sdt>
                <w:sdtPr>
                  <w:rPr>
                    <w:rFonts w:cs="Arial"/>
                    <w:sz w:val="16"/>
                    <w:szCs w:val="16"/>
                  </w:rPr>
                  <w:id w:val="136853995"/>
                  <w:placeholder>
                    <w:docPart w:val="D3DD7484F8814368B0FFD2F2534E5CFB"/>
                  </w:placeholder>
                  <w:text/>
                </w:sdtPr>
                <w:sdtEndPr/>
                <w:sdtContent>
                  <w:tc>
                    <w:tcPr>
                      <w:tcW w:w="938"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ED1EC70E6C2D44D5B8EFBF71143AFED0"/>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BF6C14503AA340CBBC578D4842D1896B"/>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B4F704462D2B47B2BA88B757BC83F6A3"/>
                  </w:placeholder>
                  <w:text/>
                </w:sdtPr>
                <w:sdtEndPr/>
                <w:sdtContent>
                  <w:tc>
                    <w:tcPr>
                      <w:tcW w:w="2462"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226063">
              <w:trPr>
                <w:cantSplit/>
                <w:trHeight w:val="340"/>
              </w:trPr>
              <w:tc>
                <w:tcPr>
                  <w:tcW w:w="844"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rsidR="00DC532B" w:rsidRPr="00DA461C" w:rsidRDefault="00E56078" w:rsidP="00D44D3B">
                  <w:pPr>
                    <w:pStyle w:val="Bodyjustified"/>
                    <w:keepNext/>
                    <w:keepLines/>
                    <w:widowControl/>
                    <w:spacing w:line="240" w:lineRule="auto"/>
                    <w:rPr>
                      <w:rFonts w:cs="Arial"/>
                      <w:sz w:val="16"/>
                      <w:szCs w:val="16"/>
                    </w:rPr>
                  </w:pPr>
                  <w:r>
                    <w:rPr>
                      <w:rFonts w:cs="Arial"/>
                      <w:sz w:val="16"/>
                      <w:szCs w:val="16"/>
                    </w:rPr>
                    <w:t>Humidity Cycling</w:t>
                  </w:r>
                </w:p>
              </w:tc>
              <w:sdt>
                <w:sdtPr>
                  <w:rPr>
                    <w:rFonts w:cs="Arial"/>
                    <w:sz w:val="16"/>
                    <w:szCs w:val="16"/>
                  </w:rPr>
                  <w:id w:val="1887140101"/>
                  <w14:checkbox>
                    <w14:checked w14:val="0"/>
                    <w14:checkedState w14:val="2612" w14:font="MS Gothic"/>
                    <w14:uncheckedState w14:val="2610" w14:font="MS Gothic"/>
                  </w14:checkbox>
                </w:sdtPr>
                <w:sdtEndPr/>
                <w:sdtContent>
                  <w:tc>
                    <w:tcPr>
                      <w:tcW w:w="733"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rsidR="00DC532B" w:rsidRPr="00DA461C" w:rsidRDefault="00226063" w:rsidP="00F35805">
                  <w:pPr>
                    <w:pStyle w:val="Bodyjustified"/>
                    <w:keepNext/>
                    <w:keepLines/>
                    <w:widowControl/>
                    <w:spacing w:line="240" w:lineRule="auto"/>
                    <w:jc w:val="left"/>
                    <w:rPr>
                      <w:rFonts w:cs="Arial"/>
                      <w:sz w:val="16"/>
                      <w:szCs w:val="16"/>
                    </w:rPr>
                  </w:pPr>
                  <w:r>
                    <w:rPr>
                      <w:rFonts w:cs="Arial"/>
                      <w:sz w:val="16"/>
                      <w:szCs w:val="16"/>
                    </w:rPr>
                    <w:t>IEC 61300-2-46</w:t>
                  </w:r>
                </w:p>
              </w:tc>
              <w:sdt>
                <w:sdtPr>
                  <w:rPr>
                    <w:rFonts w:cs="Arial"/>
                    <w:sz w:val="16"/>
                    <w:szCs w:val="16"/>
                  </w:rPr>
                  <w:id w:val="1156110678"/>
                  <w:placeholder>
                    <w:docPart w:val="143F63B1BB634914BCB1D6969167AED1"/>
                  </w:placeholder>
                  <w:text/>
                </w:sdtPr>
                <w:sdtEndPr/>
                <w:sdtContent>
                  <w:tc>
                    <w:tcPr>
                      <w:tcW w:w="938"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E185F9FB4C1D4EA78019CB656AEAA2C4"/>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9E9F63BE172E455996FB1E3A01330C84"/>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A6E5962B2D7546129DAD88450EA2BF60"/>
                  </w:placeholder>
                  <w:text/>
                </w:sdtPr>
                <w:sdtEndPr/>
                <w:sdtContent>
                  <w:tc>
                    <w:tcPr>
                      <w:tcW w:w="2462"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226063">
              <w:trPr>
                <w:cantSplit/>
                <w:trHeight w:val="340"/>
              </w:trPr>
              <w:tc>
                <w:tcPr>
                  <w:tcW w:w="844"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rsidR="00DC532B" w:rsidRPr="00DA461C" w:rsidRDefault="00E56078" w:rsidP="00D44D3B">
                  <w:pPr>
                    <w:pStyle w:val="Bodyjustified"/>
                    <w:keepNext/>
                    <w:keepLines/>
                    <w:widowControl/>
                    <w:spacing w:line="240" w:lineRule="auto"/>
                    <w:rPr>
                      <w:rFonts w:cs="Arial"/>
                      <w:sz w:val="16"/>
                      <w:szCs w:val="16"/>
                    </w:rPr>
                  </w:pPr>
                  <w:r>
                    <w:rPr>
                      <w:rFonts w:cs="Arial"/>
                      <w:sz w:val="16"/>
                      <w:szCs w:val="16"/>
                    </w:rPr>
                    <w:t>Random Vibration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33"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906" w:type="dxa"/>
                  <w:vAlign w:val="center"/>
                </w:tcPr>
                <w:p w:rsidR="00DC532B" w:rsidRPr="00DA461C" w:rsidRDefault="00C63254" w:rsidP="00D44D3B">
                  <w:pPr>
                    <w:pStyle w:val="Bodyjustified"/>
                    <w:keepNext/>
                    <w:keepLines/>
                    <w:widowControl/>
                    <w:spacing w:line="240" w:lineRule="auto"/>
                    <w:jc w:val="left"/>
                    <w:rPr>
                      <w:rFonts w:cs="Arial"/>
                      <w:sz w:val="16"/>
                      <w:szCs w:val="16"/>
                    </w:rPr>
                  </w:pPr>
                  <w:r>
                    <w:rPr>
                      <w:rFonts w:cs="Arial"/>
                      <w:sz w:val="16"/>
                      <w:szCs w:val="16"/>
                    </w:rPr>
                    <w:t>IEC 60068-2-64</w:t>
                  </w:r>
                </w:p>
              </w:tc>
              <w:sdt>
                <w:sdtPr>
                  <w:rPr>
                    <w:rFonts w:cs="Arial"/>
                    <w:sz w:val="16"/>
                    <w:szCs w:val="16"/>
                  </w:rPr>
                  <w:id w:val="1258560006"/>
                  <w:placeholder>
                    <w:docPart w:val="EC91F36D18A94AA6AB8EFE9CFCA1863A"/>
                  </w:placeholder>
                  <w:text/>
                </w:sdtPr>
                <w:sdtEndPr/>
                <w:sdtContent>
                  <w:tc>
                    <w:tcPr>
                      <w:tcW w:w="938"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1DE3B58404AF4CC3A02E5DFC9C60F768"/>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760494AE6DA94C4184E5A089797EA461"/>
                  </w:placeholder>
                  <w:text/>
                </w:sdtPr>
                <w:sdtEndPr/>
                <w:sdtContent>
                  <w:tc>
                    <w:tcPr>
                      <w:tcW w:w="762"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977377EAD4264200A9717DC4D8C8FDEA"/>
                  </w:placeholder>
                  <w:text/>
                </w:sdtPr>
                <w:sdtEndPr/>
                <w:sdtContent>
                  <w:tc>
                    <w:tcPr>
                      <w:tcW w:w="2462"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102436" w:rsidRPr="00DA461C" w:rsidTr="00226063">
              <w:trPr>
                <w:cantSplit/>
                <w:trHeight w:val="340"/>
              </w:trPr>
              <w:tc>
                <w:tcPr>
                  <w:tcW w:w="844" w:type="dxa"/>
                  <w:vMerge/>
                  <w:shd w:val="clear" w:color="auto" w:fill="B8CCE4" w:themeFill="accent1" w:themeFillTint="66"/>
                  <w:textDirection w:val="btLr"/>
                </w:tcPr>
                <w:p w:rsidR="00102436" w:rsidRPr="00DA461C" w:rsidRDefault="00102436" w:rsidP="00102436">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rsidR="00102436" w:rsidRPr="00DA461C" w:rsidRDefault="00102436" w:rsidP="00102436">
                  <w:pPr>
                    <w:pStyle w:val="Bodyjustified"/>
                    <w:keepNext/>
                    <w:keepLines/>
                    <w:widowControl/>
                    <w:tabs>
                      <w:tab w:val="left" w:pos="1404"/>
                    </w:tabs>
                    <w:spacing w:line="240" w:lineRule="auto"/>
                    <w:rPr>
                      <w:rFonts w:cs="Arial"/>
                      <w:sz w:val="16"/>
                      <w:szCs w:val="16"/>
                    </w:rPr>
                  </w:pPr>
                  <w:r>
                    <w:rPr>
                      <w:rFonts w:cs="Arial"/>
                      <w:sz w:val="16"/>
                      <w:szCs w:val="16"/>
                    </w:rPr>
                    <w:t>Mechanical Shock</w:t>
                  </w:r>
                </w:p>
              </w:tc>
              <w:sdt>
                <w:sdtPr>
                  <w:rPr>
                    <w:rFonts w:cs="Arial"/>
                    <w:sz w:val="16"/>
                    <w:szCs w:val="16"/>
                  </w:rPr>
                  <w:id w:val="1498998101"/>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226063" w:rsidP="00102436">
                  <w:pPr>
                    <w:pStyle w:val="Bodyjustified"/>
                    <w:keepNext/>
                    <w:keepLines/>
                    <w:widowControl/>
                    <w:spacing w:line="240" w:lineRule="auto"/>
                    <w:jc w:val="left"/>
                    <w:rPr>
                      <w:rFonts w:cs="Arial"/>
                      <w:sz w:val="16"/>
                      <w:szCs w:val="16"/>
                    </w:rPr>
                  </w:pPr>
                  <w:r>
                    <w:rPr>
                      <w:rFonts w:cs="Arial"/>
                      <w:sz w:val="16"/>
                      <w:szCs w:val="16"/>
                    </w:rPr>
                    <w:t>IEC 60068-2-27</w:t>
                  </w:r>
                </w:p>
              </w:tc>
              <w:sdt>
                <w:sdtPr>
                  <w:rPr>
                    <w:rFonts w:cs="Arial"/>
                    <w:sz w:val="16"/>
                    <w:szCs w:val="16"/>
                  </w:rPr>
                  <w:id w:val="-1411389639"/>
                  <w:placeholder>
                    <w:docPart w:val="A6E04A4C78564C3DAE717459332F1438"/>
                  </w:placeholder>
                  <w:text/>
                </w:sdtPr>
                <w:sdtEndPr/>
                <w:sdtContent>
                  <w:tc>
                    <w:tcPr>
                      <w:tcW w:w="938"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3885E4B8C6D749D2949478254441C6E4"/>
                  </w:placeholder>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6EA479992F51423CAF7E4AA7BBC0E1FB"/>
                  </w:placeholder>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AA79EAB81EAE46D7AE2EEAEA07D99878"/>
                  </w:placeholder>
                  <w:text/>
                </w:sdtPr>
                <w:sdtEndPr/>
                <w:sdtContent>
                  <w:tc>
                    <w:tcPr>
                      <w:tcW w:w="2462" w:type="dxa"/>
                      <w:vAlign w:val="center"/>
                    </w:tcPr>
                    <w:p w:rsidR="00102436" w:rsidRPr="00DA461C" w:rsidRDefault="00102436" w:rsidP="0010243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102436" w:rsidRPr="00DA461C" w:rsidTr="00226063">
              <w:trPr>
                <w:cantSplit/>
                <w:trHeight w:val="397"/>
              </w:trPr>
              <w:tc>
                <w:tcPr>
                  <w:tcW w:w="844" w:type="dxa"/>
                  <w:vMerge w:val="restart"/>
                  <w:shd w:val="clear" w:color="auto" w:fill="B8CCE4" w:themeFill="accent1" w:themeFillTint="66"/>
                  <w:textDirection w:val="btLr"/>
                </w:tcPr>
                <w:p w:rsidR="00102436" w:rsidRPr="00DA461C" w:rsidRDefault="00102436" w:rsidP="00102436">
                  <w:pPr>
                    <w:pStyle w:val="Bodyjustified"/>
                    <w:keepNext/>
                    <w:keepLines/>
                    <w:widowControl/>
                    <w:spacing w:line="240" w:lineRule="auto"/>
                    <w:ind w:left="113" w:right="113"/>
                    <w:rPr>
                      <w:rFonts w:cs="Arial"/>
                      <w:sz w:val="16"/>
                      <w:szCs w:val="16"/>
                    </w:rPr>
                  </w:pPr>
                  <w:r>
                    <w:rPr>
                      <w:rFonts w:cs="Arial"/>
                      <w:sz w:val="16"/>
                      <w:szCs w:val="16"/>
                    </w:rPr>
                    <w:t xml:space="preserve">Mechanical </w:t>
                  </w:r>
                  <w:r w:rsidRPr="00972404">
                    <w:rPr>
                      <w:rFonts w:cs="Arial"/>
                      <w:sz w:val="16"/>
                      <w:szCs w:val="16"/>
                    </w:rPr>
                    <w:t>Subgroup</w:t>
                  </w:r>
                  <w:r>
                    <w:rPr>
                      <w:rFonts w:cs="Arial"/>
                      <w:sz w:val="16"/>
                      <w:szCs w:val="16"/>
                    </w:rPr>
                    <w:br/>
                    <w:t>24 Months Period</w:t>
                  </w:r>
                </w:p>
              </w:tc>
              <w:tc>
                <w:tcPr>
                  <w:tcW w:w="1759" w:type="dxa"/>
                  <w:shd w:val="clear" w:color="auto" w:fill="B8CCE4" w:themeFill="accent1" w:themeFillTint="66"/>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Torsion</w:t>
                  </w:r>
                </w:p>
              </w:tc>
              <w:sdt>
                <w:sdtPr>
                  <w:rPr>
                    <w:rFonts w:cs="Arial"/>
                    <w:sz w:val="16"/>
                    <w:szCs w:val="16"/>
                  </w:rPr>
                  <w:id w:val="1824397859"/>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226063" w:rsidP="00102436">
                  <w:pPr>
                    <w:pStyle w:val="Bodyjustified"/>
                    <w:keepNext/>
                    <w:keepLines/>
                    <w:widowControl/>
                    <w:spacing w:line="240" w:lineRule="auto"/>
                    <w:jc w:val="left"/>
                    <w:rPr>
                      <w:rFonts w:cs="Arial"/>
                      <w:sz w:val="16"/>
                      <w:szCs w:val="16"/>
                    </w:rPr>
                  </w:pPr>
                  <w:r>
                    <w:rPr>
                      <w:rFonts w:cs="Arial"/>
                      <w:sz w:val="16"/>
                      <w:szCs w:val="16"/>
                    </w:rPr>
                    <w:t>IEC 61300-2-5</w:t>
                  </w:r>
                </w:p>
              </w:tc>
              <w:sdt>
                <w:sdtPr>
                  <w:rPr>
                    <w:rFonts w:cs="Arial"/>
                    <w:sz w:val="16"/>
                    <w:szCs w:val="16"/>
                  </w:rPr>
                  <w:id w:val="-1076125475"/>
                  <w:placeholder>
                    <w:docPart w:val="F31F22C82C4045989E4F897E6A168A02"/>
                  </w:placeholder>
                  <w:text/>
                </w:sdtPr>
                <w:sdtEndPr/>
                <w:sdtContent>
                  <w:tc>
                    <w:tcPr>
                      <w:tcW w:w="938"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A9C06A70A057428E9944C8EDA208816E"/>
                  </w:placeholder>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462" w:type="dxa"/>
                      <w:vAlign w:val="center"/>
                    </w:tcPr>
                    <w:p w:rsidR="00102436" w:rsidRPr="00DA461C" w:rsidRDefault="00102436" w:rsidP="0010243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102436" w:rsidRPr="00DA461C" w:rsidTr="00226063">
              <w:trPr>
                <w:cantSplit/>
                <w:trHeight w:val="397"/>
              </w:trPr>
              <w:tc>
                <w:tcPr>
                  <w:tcW w:w="844" w:type="dxa"/>
                  <w:vMerge/>
                  <w:shd w:val="clear" w:color="auto" w:fill="B8CCE4" w:themeFill="accent1" w:themeFillTint="66"/>
                  <w:textDirection w:val="btLr"/>
                </w:tcPr>
                <w:p w:rsidR="00102436" w:rsidRPr="00DA461C" w:rsidRDefault="00102436" w:rsidP="00102436">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Static Slide Load</w:t>
                  </w:r>
                </w:p>
              </w:tc>
              <w:sdt>
                <w:sdtPr>
                  <w:rPr>
                    <w:rFonts w:cs="Arial"/>
                    <w:sz w:val="16"/>
                    <w:szCs w:val="16"/>
                  </w:rPr>
                  <w:id w:val="1968158038"/>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226063" w:rsidP="00102436">
                  <w:pPr>
                    <w:pStyle w:val="Bodyjustified"/>
                    <w:keepNext/>
                    <w:keepLines/>
                    <w:widowControl/>
                    <w:spacing w:line="240" w:lineRule="auto"/>
                    <w:jc w:val="left"/>
                    <w:rPr>
                      <w:rFonts w:cs="Arial"/>
                      <w:sz w:val="16"/>
                      <w:szCs w:val="16"/>
                    </w:rPr>
                  </w:pPr>
                  <w:r>
                    <w:rPr>
                      <w:rFonts w:cs="Arial"/>
                      <w:sz w:val="16"/>
                      <w:szCs w:val="16"/>
                    </w:rPr>
                    <w:t>IEC 61300-2-42</w:t>
                  </w:r>
                </w:p>
              </w:tc>
              <w:sdt>
                <w:sdtPr>
                  <w:rPr>
                    <w:rFonts w:cs="Arial"/>
                    <w:sz w:val="16"/>
                    <w:szCs w:val="16"/>
                  </w:rPr>
                  <w:id w:val="1319225716"/>
                  <w:text/>
                </w:sdtPr>
                <w:sdtEndPr/>
                <w:sdtContent>
                  <w:tc>
                    <w:tcPr>
                      <w:tcW w:w="938"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462" w:type="dxa"/>
                      <w:vAlign w:val="center"/>
                    </w:tcPr>
                    <w:p w:rsidR="00102436" w:rsidRPr="00DA461C" w:rsidRDefault="00102436" w:rsidP="0010243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102436" w:rsidRPr="00DA461C" w:rsidTr="00226063">
              <w:trPr>
                <w:cantSplit/>
                <w:trHeight w:val="397"/>
              </w:trPr>
              <w:tc>
                <w:tcPr>
                  <w:tcW w:w="844" w:type="dxa"/>
                  <w:vMerge/>
                  <w:shd w:val="clear" w:color="auto" w:fill="B8CCE4" w:themeFill="accent1" w:themeFillTint="66"/>
                  <w:textDirection w:val="btLr"/>
                </w:tcPr>
                <w:p w:rsidR="00102436" w:rsidRPr="00DA461C" w:rsidRDefault="00102436" w:rsidP="00102436">
                  <w:pPr>
                    <w:pStyle w:val="Bodyjustified"/>
                    <w:keepNext/>
                    <w:keepLines/>
                    <w:widowControl/>
                    <w:spacing w:line="240" w:lineRule="auto"/>
                    <w:ind w:left="113" w:right="113"/>
                    <w:rPr>
                      <w:rFonts w:cs="Arial"/>
                      <w:sz w:val="16"/>
                      <w:szCs w:val="16"/>
                    </w:rPr>
                  </w:pPr>
                </w:p>
              </w:tc>
              <w:tc>
                <w:tcPr>
                  <w:tcW w:w="1759" w:type="dxa"/>
                  <w:shd w:val="clear" w:color="auto" w:fill="B8CCE4" w:themeFill="accent1" w:themeFillTint="66"/>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Optical Fibre/Cable Retention</w:t>
                  </w:r>
                </w:p>
              </w:tc>
              <w:sdt>
                <w:sdtPr>
                  <w:rPr>
                    <w:rFonts w:cs="Arial"/>
                    <w:sz w:val="16"/>
                    <w:szCs w:val="16"/>
                  </w:rPr>
                  <w:id w:val="-187452106"/>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226063" w:rsidP="00102436">
                  <w:pPr>
                    <w:pStyle w:val="Bodyjustified"/>
                    <w:keepNext/>
                    <w:keepLines/>
                    <w:widowControl/>
                    <w:spacing w:line="240" w:lineRule="auto"/>
                    <w:jc w:val="left"/>
                    <w:rPr>
                      <w:rFonts w:cs="Arial"/>
                      <w:sz w:val="16"/>
                      <w:szCs w:val="16"/>
                    </w:rPr>
                  </w:pPr>
                  <w:r>
                    <w:rPr>
                      <w:rFonts w:cs="Arial"/>
                      <w:sz w:val="16"/>
                      <w:szCs w:val="16"/>
                    </w:rPr>
                    <w:t>IEC 61300-2-4</w:t>
                  </w:r>
                </w:p>
              </w:tc>
              <w:sdt>
                <w:sdtPr>
                  <w:rPr>
                    <w:rFonts w:cs="Arial"/>
                    <w:sz w:val="16"/>
                    <w:szCs w:val="16"/>
                  </w:rPr>
                  <w:id w:val="-404145284"/>
                  <w:text/>
                </w:sdtPr>
                <w:sdtEndPr/>
                <w:sdtContent>
                  <w:tc>
                    <w:tcPr>
                      <w:tcW w:w="938"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62" w:type="dxa"/>
                      <w:vAlign w:val="center"/>
                    </w:tcPr>
                    <w:p w:rsidR="00102436" w:rsidRPr="00DA461C" w:rsidRDefault="00102436" w:rsidP="0010243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462" w:type="dxa"/>
                      <w:vAlign w:val="center"/>
                    </w:tcPr>
                    <w:p w:rsidR="00102436" w:rsidRPr="00DA461C" w:rsidRDefault="00102436" w:rsidP="0010243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102436" w:rsidRPr="00DA461C" w:rsidTr="00226063">
              <w:trPr>
                <w:cantSplit/>
                <w:trHeight w:val="397"/>
              </w:trPr>
              <w:tc>
                <w:tcPr>
                  <w:tcW w:w="844" w:type="dxa"/>
                  <w:vMerge/>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rsidR="00102436" w:rsidRPr="00DA461C" w:rsidRDefault="00102436" w:rsidP="00102436">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240000167"/>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226063" w:rsidP="00102436">
                  <w:pPr>
                    <w:pStyle w:val="Bodyjustified"/>
                    <w:spacing w:line="240" w:lineRule="auto"/>
                    <w:jc w:val="left"/>
                    <w:rPr>
                      <w:rFonts w:cs="Arial"/>
                      <w:sz w:val="16"/>
                      <w:szCs w:val="16"/>
                    </w:rPr>
                  </w:pPr>
                  <w:r>
                    <w:rPr>
                      <w:rFonts w:cs="Arial"/>
                      <w:sz w:val="16"/>
                      <w:szCs w:val="16"/>
                    </w:rPr>
                    <w:t xml:space="preserve">ESCC Basic Specification No. </w:t>
                  </w:r>
                  <w:r w:rsidRPr="00C63254">
                    <w:rPr>
                      <w:rFonts w:cs="Arial"/>
                      <w:sz w:val="16"/>
                      <w:szCs w:val="16"/>
                    </w:rPr>
                    <w:t>24800</w:t>
                  </w:r>
                </w:p>
              </w:tc>
              <w:sdt>
                <w:sdtPr>
                  <w:rPr>
                    <w:rFonts w:cs="Arial"/>
                    <w:sz w:val="16"/>
                    <w:szCs w:val="16"/>
                  </w:rPr>
                  <w:id w:val="1711542647"/>
                  <w:text/>
                </w:sdtPr>
                <w:sdtEndPr/>
                <w:sdtContent>
                  <w:tc>
                    <w:tcPr>
                      <w:tcW w:w="938" w:type="dxa"/>
                      <w:vAlign w:val="center"/>
                    </w:tcPr>
                    <w:p w:rsidR="00102436" w:rsidRPr="00DA461C" w:rsidRDefault="00102436" w:rsidP="0010243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62" w:type="dxa"/>
                      <w:vAlign w:val="center"/>
                    </w:tcPr>
                    <w:p w:rsidR="00102436" w:rsidRPr="00DA461C" w:rsidRDefault="00102436" w:rsidP="0010243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62" w:type="dxa"/>
                      <w:vAlign w:val="center"/>
                    </w:tcPr>
                    <w:p w:rsidR="00102436" w:rsidRPr="00DA461C" w:rsidRDefault="00102436" w:rsidP="0010243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462" w:type="dxa"/>
                      <w:vAlign w:val="center"/>
                    </w:tcPr>
                    <w:p w:rsidR="00102436" w:rsidRPr="00DA461C" w:rsidRDefault="00102436" w:rsidP="00102436">
                      <w:pPr>
                        <w:pStyle w:val="Bodyjustified"/>
                        <w:spacing w:line="240" w:lineRule="auto"/>
                        <w:jc w:val="left"/>
                        <w:rPr>
                          <w:rFonts w:cs="Arial"/>
                          <w:sz w:val="16"/>
                          <w:szCs w:val="16"/>
                        </w:rPr>
                      </w:pPr>
                      <w:r>
                        <w:rPr>
                          <w:rFonts w:cs="Arial"/>
                          <w:sz w:val="16"/>
                          <w:szCs w:val="16"/>
                        </w:rPr>
                        <w:t xml:space="preserve">  </w:t>
                      </w:r>
                    </w:p>
                  </w:tc>
                </w:sdtContent>
              </w:sdt>
            </w:tr>
            <w:tr w:rsidR="00102436" w:rsidRPr="00DA461C" w:rsidTr="00102436">
              <w:trPr>
                <w:cantSplit/>
                <w:trHeight w:val="624"/>
              </w:trPr>
              <w:tc>
                <w:tcPr>
                  <w:tcW w:w="844" w:type="dxa"/>
                  <w:vMerge w:val="restart"/>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r>
                    <w:rPr>
                      <w:rFonts w:cs="Arial"/>
                      <w:sz w:val="16"/>
                      <w:szCs w:val="16"/>
                    </w:rPr>
                    <w:t>Endurance Subgroup</w:t>
                  </w:r>
                  <w:r>
                    <w:rPr>
                      <w:rFonts w:cs="Arial"/>
                      <w:sz w:val="16"/>
                      <w:szCs w:val="16"/>
                    </w:rPr>
                    <w:br/>
                    <w:t>24 Months Period</w:t>
                  </w:r>
                </w:p>
              </w:tc>
              <w:tc>
                <w:tcPr>
                  <w:tcW w:w="1759" w:type="dxa"/>
                  <w:shd w:val="clear" w:color="auto" w:fill="B8CCE4" w:themeFill="accent1" w:themeFillTint="66"/>
                  <w:vAlign w:val="center"/>
                </w:tcPr>
                <w:p w:rsidR="00102436" w:rsidRPr="00DA461C" w:rsidRDefault="00102436" w:rsidP="00102436">
                  <w:pPr>
                    <w:pStyle w:val="Bodyjustified"/>
                    <w:spacing w:line="240" w:lineRule="auto"/>
                    <w:rPr>
                      <w:rFonts w:cs="Arial"/>
                      <w:sz w:val="16"/>
                      <w:szCs w:val="16"/>
                    </w:rPr>
                  </w:pPr>
                  <w:r>
                    <w:rPr>
                      <w:rFonts w:cs="Arial"/>
                      <w:sz w:val="16"/>
                      <w:szCs w:val="16"/>
                    </w:rPr>
                    <w:t>High Temperature Storage</w:t>
                  </w:r>
                </w:p>
              </w:tc>
              <w:sdt>
                <w:sdtPr>
                  <w:rPr>
                    <w:rFonts w:cs="Arial"/>
                    <w:sz w:val="16"/>
                    <w:szCs w:val="16"/>
                  </w:rPr>
                  <w:id w:val="-2051836200"/>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AA3906" w:rsidP="00102436">
                  <w:pPr>
                    <w:pStyle w:val="Bodyjustified"/>
                    <w:spacing w:line="240" w:lineRule="auto"/>
                    <w:jc w:val="left"/>
                    <w:rPr>
                      <w:rFonts w:cs="Arial"/>
                      <w:sz w:val="16"/>
                      <w:szCs w:val="16"/>
                    </w:rPr>
                  </w:pPr>
                  <w:r>
                    <w:rPr>
                      <w:rFonts w:cs="Arial"/>
                      <w:sz w:val="16"/>
                      <w:szCs w:val="16"/>
                    </w:rPr>
                    <w:t>IEC 61300-2-18</w:t>
                  </w:r>
                </w:p>
              </w:tc>
              <w:tc>
                <w:tcPr>
                  <w:tcW w:w="938"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2462" w:type="dxa"/>
                  <w:vAlign w:val="center"/>
                </w:tcPr>
                <w:p w:rsidR="00102436" w:rsidRDefault="00102436" w:rsidP="00102436">
                  <w:pPr>
                    <w:pStyle w:val="Bodyjustified"/>
                    <w:spacing w:line="240" w:lineRule="auto"/>
                    <w:jc w:val="left"/>
                    <w:rPr>
                      <w:rFonts w:cs="Arial"/>
                      <w:sz w:val="16"/>
                      <w:szCs w:val="16"/>
                    </w:rPr>
                  </w:pPr>
                </w:p>
              </w:tc>
            </w:tr>
            <w:tr w:rsidR="00102436" w:rsidRPr="00DA461C" w:rsidTr="00102436">
              <w:trPr>
                <w:cantSplit/>
                <w:trHeight w:val="624"/>
              </w:trPr>
              <w:tc>
                <w:tcPr>
                  <w:tcW w:w="844" w:type="dxa"/>
                  <w:vMerge/>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rsidR="00102436" w:rsidRPr="00DA461C" w:rsidRDefault="00102436" w:rsidP="00102436">
                  <w:pPr>
                    <w:pStyle w:val="Bodyjustified"/>
                    <w:spacing w:line="240" w:lineRule="auto"/>
                    <w:rPr>
                      <w:rFonts w:cs="Arial"/>
                      <w:sz w:val="16"/>
                      <w:szCs w:val="16"/>
                    </w:rPr>
                  </w:pPr>
                  <w:r>
                    <w:rPr>
                      <w:rFonts w:cs="Arial"/>
                      <w:sz w:val="16"/>
                      <w:szCs w:val="16"/>
                    </w:rPr>
                    <w:t>Mating Durability</w:t>
                  </w:r>
                </w:p>
              </w:tc>
              <w:sdt>
                <w:sdtPr>
                  <w:rPr>
                    <w:rFonts w:cs="Arial"/>
                    <w:sz w:val="16"/>
                    <w:szCs w:val="16"/>
                  </w:rPr>
                  <w:id w:val="1465471884"/>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AA3906" w:rsidP="00102436">
                  <w:pPr>
                    <w:pStyle w:val="Bodyjustified"/>
                    <w:spacing w:line="240" w:lineRule="auto"/>
                    <w:jc w:val="left"/>
                    <w:rPr>
                      <w:rFonts w:cs="Arial"/>
                      <w:sz w:val="16"/>
                      <w:szCs w:val="16"/>
                    </w:rPr>
                  </w:pPr>
                  <w:r>
                    <w:rPr>
                      <w:rFonts w:cs="Arial"/>
                      <w:sz w:val="16"/>
                      <w:szCs w:val="16"/>
                    </w:rPr>
                    <w:t>IEC 61300-2-2</w:t>
                  </w:r>
                </w:p>
              </w:tc>
              <w:tc>
                <w:tcPr>
                  <w:tcW w:w="938"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2462" w:type="dxa"/>
                  <w:vAlign w:val="center"/>
                </w:tcPr>
                <w:p w:rsidR="00102436" w:rsidRDefault="00102436" w:rsidP="00102436">
                  <w:pPr>
                    <w:pStyle w:val="Bodyjustified"/>
                    <w:spacing w:line="240" w:lineRule="auto"/>
                    <w:jc w:val="left"/>
                    <w:rPr>
                      <w:rFonts w:cs="Arial"/>
                      <w:sz w:val="16"/>
                      <w:szCs w:val="16"/>
                    </w:rPr>
                  </w:pPr>
                </w:p>
              </w:tc>
            </w:tr>
            <w:tr w:rsidR="00102436" w:rsidRPr="00DA461C" w:rsidTr="00102436">
              <w:trPr>
                <w:cantSplit/>
                <w:trHeight w:val="454"/>
              </w:trPr>
              <w:tc>
                <w:tcPr>
                  <w:tcW w:w="844" w:type="dxa"/>
                  <w:vMerge w:val="restart"/>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r>
                    <w:rPr>
                      <w:rFonts w:cs="Arial"/>
                      <w:sz w:val="16"/>
                      <w:szCs w:val="16"/>
                    </w:rPr>
                    <w:t>Additional Tests</w:t>
                  </w:r>
                </w:p>
              </w:tc>
              <w:tc>
                <w:tcPr>
                  <w:tcW w:w="1759" w:type="dxa"/>
                  <w:shd w:val="clear" w:color="auto" w:fill="B8CCE4" w:themeFill="accent1" w:themeFillTint="66"/>
                  <w:vAlign w:val="center"/>
                </w:tcPr>
                <w:p w:rsidR="00102436" w:rsidRDefault="00102436" w:rsidP="00102436">
                  <w:pPr>
                    <w:pStyle w:val="Bodyjustified"/>
                    <w:spacing w:line="240" w:lineRule="auto"/>
                    <w:rPr>
                      <w:rFonts w:cs="Arial"/>
                      <w:sz w:val="16"/>
                      <w:szCs w:val="16"/>
                    </w:rPr>
                  </w:pPr>
                </w:p>
              </w:tc>
              <w:sdt>
                <w:sdtPr>
                  <w:rPr>
                    <w:rFonts w:cs="Arial"/>
                    <w:sz w:val="16"/>
                    <w:szCs w:val="16"/>
                  </w:rPr>
                  <w:id w:val="1763721544"/>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102436" w:rsidP="00102436">
                  <w:pPr>
                    <w:pStyle w:val="Bodyjustified"/>
                    <w:spacing w:line="240" w:lineRule="auto"/>
                    <w:jc w:val="left"/>
                    <w:rPr>
                      <w:rFonts w:cs="Arial"/>
                      <w:sz w:val="16"/>
                      <w:szCs w:val="16"/>
                    </w:rPr>
                  </w:pPr>
                </w:p>
              </w:tc>
              <w:tc>
                <w:tcPr>
                  <w:tcW w:w="938"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2462" w:type="dxa"/>
                  <w:vAlign w:val="center"/>
                </w:tcPr>
                <w:p w:rsidR="00102436" w:rsidRDefault="00102436" w:rsidP="00102436">
                  <w:pPr>
                    <w:pStyle w:val="Bodyjustified"/>
                    <w:spacing w:line="240" w:lineRule="auto"/>
                    <w:jc w:val="left"/>
                    <w:rPr>
                      <w:rFonts w:cs="Arial"/>
                      <w:sz w:val="16"/>
                      <w:szCs w:val="16"/>
                    </w:rPr>
                  </w:pPr>
                </w:p>
              </w:tc>
            </w:tr>
            <w:tr w:rsidR="00102436" w:rsidRPr="00DA461C" w:rsidTr="00102436">
              <w:trPr>
                <w:cantSplit/>
                <w:trHeight w:val="454"/>
              </w:trPr>
              <w:tc>
                <w:tcPr>
                  <w:tcW w:w="844" w:type="dxa"/>
                  <w:vMerge/>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rsidR="00102436" w:rsidRDefault="00102436" w:rsidP="00102436">
                  <w:pPr>
                    <w:pStyle w:val="Bodyjustified"/>
                    <w:spacing w:line="240" w:lineRule="auto"/>
                    <w:rPr>
                      <w:rFonts w:cs="Arial"/>
                      <w:sz w:val="16"/>
                      <w:szCs w:val="16"/>
                    </w:rPr>
                  </w:pPr>
                </w:p>
              </w:tc>
              <w:sdt>
                <w:sdtPr>
                  <w:rPr>
                    <w:rFonts w:cs="Arial"/>
                    <w:sz w:val="16"/>
                    <w:szCs w:val="16"/>
                  </w:rPr>
                  <w:id w:val="239608554"/>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102436" w:rsidP="00102436">
                  <w:pPr>
                    <w:pStyle w:val="Bodyjustified"/>
                    <w:spacing w:line="240" w:lineRule="auto"/>
                    <w:jc w:val="left"/>
                    <w:rPr>
                      <w:rFonts w:cs="Arial"/>
                      <w:sz w:val="16"/>
                      <w:szCs w:val="16"/>
                    </w:rPr>
                  </w:pPr>
                </w:p>
              </w:tc>
              <w:tc>
                <w:tcPr>
                  <w:tcW w:w="938"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2462" w:type="dxa"/>
                  <w:vAlign w:val="center"/>
                </w:tcPr>
                <w:p w:rsidR="00102436" w:rsidRDefault="00102436" w:rsidP="00102436">
                  <w:pPr>
                    <w:pStyle w:val="Bodyjustified"/>
                    <w:spacing w:line="240" w:lineRule="auto"/>
                    <w:jc w:val="left"/>
                    <w:rPr>
                      <w:rFonts w:cs="Arial"/>
                      <w:sz w:val="16"/>
                      <w:szCs w:val="16"/>
                    </w:rPr>
                  </w:pPr>
                </w:p>
              </w:tc>
            </w:tr>
            <w:tr w:rsidR="00102436" w:rsidRPr="00DA461C" w:rsidTr="00102436">
              <w:trPr>
                <w:cantSplit/>
                <w:trHeight w:val="454"/>
              </w:trPr>
              <w:tc>
                <w:tcPr>
                  <w:tcW w:w="844" w:type="dxa"/>
                  <w:vMerge/>
                  <w:shd w:val="clear" w:color="auto" w:fill="B8CCE4" w:themeFill="accent1" w:themeFillTint="66"/>
                  <w:textDirection w:val="btLr"/>
                </w:tcPr>
                <w:p w:rsidR="00102436" w:rsidRPr="00DA461C" w:rsidRDefault="00102436" w:rsidP="00102436">
                  <w:pPr>
                    <w:pStyle w:val="Bodyjustified"/>
                    <w:spacing w:line="240" w:lineRule="auto"/>
                    <w:ind w:left="113" w:right="113"/>
                    <w:rPr>
                      <w:rFonts w:cs="Arial"/>
                      <w:sz w:val="16"/>
                      <w:szCs w:val="16"/>
                    </w:rPr>
                  </w:pPr>
                </w:p>
              </w:tc>
              <w:tc>
                <w:tcPr>
                  <w:tcW w:w="1759" w:type="dxa"/>
                  <w:shd w:val="clear" w:color="auto" w:fill="B8CCE4" w:themeFill="accent1" w:themeFillTint="66"/>
                  <w:vAlign w:val="center"/>
                </w:tcPr>
                <w:p w:rsidR="00102436" w:rsidRDefault="00102436" w:rsidP="00102436">
                  <w:pPr>
                    <w:pStyle w:val="Bodyjustified"/>
                    <w:spacing w:line="240" w:lineRule="auto"/>
                    <w:rPr>
                      <w:rFonts w:cs="Arial"/>
                      <w:sz w:val="16"/>
                      <w:szCs w:val="16"/>
                    </w:rPr>
                  </w:pPr>
                </w:p>
              </w:tc>
              <w:sdt>
                <w:sdtPr>
                  <w:rPr>
                    <w:rFonts w:cs="Arial"/>
                    <w:sz w:val="16"/>
                    <w:szCs w:val="16"/>
                  </w:rPr>
                  <w:id w:val="-2035330203"/>
                  <w14:checkbox>
                    <w14:checked w14:val="0"/>
                    <w14:checkedState w14:val="2612" w14:font="MS Gothic"/>
                    <w14:uncheckedState w14:val="2610" w14:font="MS Gothic"/>
                  </w14:checkbox>
                </w:sdtPr>
                <w:sdtEndPr/>
                <w:sdtContent>
                  <w:tc>
                    <w:tcPr>
                      <w:tcW w:w="733" w:type="dxa"/>
                      <w:vAlign w:val="center"/>
                    </w:tcPr>
                    <w:p w:rsidR="00102436" w:rsidRDefault="00102436" w:rsidP="00102436">
                      <w:pPr>
                        <w:jc w:val="center"/>
                      </w:pPr>
                      <w:r>
                        <w:rPr>
                          <w:rFonts w:ascii="MS Gothic" w:eastAsia="MS Gothic" w:hAnsi="MS Gothic" w:cs="Arial" w:hint="eastAsia"/>
                          <w:sz w:val="16"/>
                          <w:szCs w:val="16"/>
                        </w:rPr>
                        <w:t>☐</w:t>
                      </w:r>
                    </w:p>
                  </w:tc>
                </w:sdtContent>
              </w:sdt>
              <w:tc>
                <w:tcPr>
                  <w:tcW w:w="1906" w:type="dxa"/>
                  <w:vAlign w:val="center"/>
                </w:tcPr>
                <w:p w:rsidR="00102436" w:rsidRPr="00DA461C" w:rsidRDefault="00102436" w:rsidP="00102436">
                  <w:pPr>
                    <w:pStyle w:val="Bodyjustified"/>
                    <w:spacing w:line="240" w:lineRule="auto"/>
                    <w:jc w:val="left"/>
                    <w:rPr>
                      <w:rFonts w:cs="Arial"/>
                      <w:sz w:val="16"/>
                      <w:szCs w:val="16"/>
                    </w:rPr>
                  </w:pPr>
                </w:p>
              </w:tc>
              <w:tc>
                <w:tcPr>
                  <w:tcW w:w="938"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762" w:type="dxa"/>
                  <w:vAlign w:val="center"/>
                </w:tcPr>
                <w:p w:rsidR="00102436" w:rsidRDefault="00102436" w:rsidP="00102436">
                  <w:pPr>
                    <w:pStyle w:val="Bodyjustified"/>
                    <w:spacing w:line="240" w:lineRule="auto"/>
                    <w:rPr>
                      <w:rFonts w:cs="Arial"/>
                      <w:sz w:val="16"/>
                      <w:szCs w:val="16"/>
                    </w:rPr>
                  </w:pPr>
                </w:p>
              </w:tc>
              <w:tc>
                <w:tcPr>
                  <w:tcW w:w="2462" w:type="dxa"/>
                  <w:vAlign w:val="center"/>
                </w:tcPr>
                <w:p w:rsidR="00102436" w:rsidRDefault="00102436" w:rsidP="00102436">
                  <w:pPr>
                    <w:pStyle w:val="Bodyjustified"/>
                    <w:spacing w:line="240" w:lineRule="auto"/>
                    <w:jc w:val="left"/>
                    <w:rPr>
                      <w:rFonts w:cs="Arial"/>
                      <w:sz w:val="16"/>
                      <w:szCs w:val="16"/>
                    </w:rPr>
                  </w:pPr>
                </w:p>
              </w:tc>
            </w:tr>
          </w:tbl>
          <w:p w:rsidR="00D44D3B" w:rsidRDefault="00D44D3B" w:rsidP="00136C43"/>
        </w:tc>
      </w:tr>
    </w:tbl>
    <w:p w:rsidR="000B6B50" w:rsidRDefault="000B6B50"/>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7AF"/>
    <w:rsid w:val="00031541"/>
    <w:rsid w:val="00066667"/>
    <w:rsid w:val="000727D4"/>
    <w:rsid w:val="00075363"/>
    <w:rsid w:val="0008562F"/>
    <w:rsid w:val="00090E47"/>
    <w:rsid w:val="000B6B50"/>
    <w:rsid w:val="000C7734"/>
    <w:rsid w:val="000D6D3E"/>
    <w:rsid w:val="000F645C"/>
    <w:rsid w:val="00102436"/>
    <w:rsid w:val="001045B0"/>
    <w:rsid w:val="00111150"/>
    <w:rsid w:val="00136C43"/>
    <w:rsid w:val="00137AA9"/>
    <w:rsid w:val="00143474"/>
    <w:rsid w:val="00146C2B"/>
    <w:rsid w:val="00180CC4"/>
    <w:rsid w:val="00192C59"/>
    <w:rsid w:val="001B0A7C"/>
    <w:rsid w:val="001C4EFA"/>
    <w:rsid w:val="001D07AF"/>
    <w:rsid w:val="001D5857"/>
    <w:rsid w:val="00200F79"/>
    <w:rsid w:val="00224C0D"/>
    <w:rsid w:val="00226063"/>
    <w:rsid w:val="002446A3"/>
    <w:rsid w:val="0025559B"/>
    <w:rsid w:val="002E54E9"/>
    <w:rsid w:val="003166CB"/>
    <w:rsid w:val="00320547"/>
    <w:rsid w:val="00332EF6"/>
    <w:rsid w:val="00336204"/>
    <w:rsid w:val="00340C6D"/>
    <w:rsid w:val="00341D42"/>
    <w:rsid w:val="003468C0"/>
    <w:rsid w:val="00355E67"/>
    <w:rsid w:val="003978ED"/>
    <w:rsid w:val="003F307E"/>
    <w:rsid w:val="003F4682"/>
    <w:rsid w:val="004014C5"/>
    <w:rsid w:val="00424E3A"/>
    <w:rsid w:val="00444BF6"/>
    <w:rsid w:val="00466716"/>
    <w:rsid w:val="00490D06"/>
    <w:rsid w:val="004C74A9"/>
    <w:rsid w:val="004D5652"/>
    <w:rsid w:val="004E5E6B"/>
    <w:rsid w:val="004F1805"/>
    <w:rsid w:val="005242BF"/>
    <w:rsid w:val="00525B75"/>
    <w:rsid w:val="005847DA"/>
    <w:rsid w:val="005D0036"/>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F0FF3"/>
    <w:rsid w:val="00807DAA"/>
    <w:rsid w:val="008330BA"/>
    <w:rsid w:val="008475C9"/>
    <w:rsid w:val="00851168"/>
    <w:rsid w:val="0088106E"/>
    <w:rsid w:val="00924A4A"/>
    <w:rsid w:val="00954434"/>
    <w:rsid w:val="009545D1"/>
    <w:rsid w:val="00960C1D"/>
    <w:rsid w:val="00964E73"/>
    <w:rsid w:val="00976ABF"/>
    <w:rsid w:val="009A6F63"/>
    <w:rsid w:val="00A007AC"/>
    <w:rsid w:val="00A13040"/>
    <w:rsid w:val="00A272FE"/>
    <w:rsid w:val="00A5202D"/>
    <w:rsid w:val="00AA3906"/>
    <w:rsid w:val="00AC0DD2"/>
    <w:rsid w:val="00AC39A1"/>
    <w:rsid w:val="00AE250A"/>
    <w:rsid w:val="00B148FC"/>
    <w:rsid w:val="00B650CA"/>
    <w:rsid w:val="00B9356A"/>
    <w:rsid w:val="00BC7B00"/>
    <w:rsid w:val="00BE326B"/>
    <w:rsid w:val="00C3103F"/>
    <w:rsid w:val="00C63254"/>
    <w:rsid w:val="00C70133"/>
    <w:rsid w:val="00C74833"/>
    <w:rsid w:val="00CD49B4"/>
    <w:rsid w:val="00CE5876"/>
    <w:rsid w:val="00D44D3B"/>
    <w:rsid w:val="00D5212C"/>
    <w:rsid w:val="00D52B50"/>
    <w:rsid w:val="00D82D8F"/>
    <w:rsid w:val="00DA1667"/>
    <w:rsid w:val="00DB5A63"/>
    <w:rsid w:val="00DC532B"/>
    <w:rsid w:val="00DF382F"/>
    <w:rsid w:val="00E233C1"/>
    <w:rsid w:val="00E31EB6"/>
    <w:rsid w:val="00E56078"/>
    <w:rsid w:val="00E8743E"/>
    <w:rsid w:val="00F02879"/>
    <w:rsid w:val="00F2368E"/>
    <w:rsid w:val="00F35805"/>
    <w:rsid w:val="00F5214E"/>
    <w:rsid w:val="00F64163"/>
    <w:rsid w:val="00F87756"/>
    <w:rsid w:val="00F97957"/>
    <w:rsid w:val="00FA3851"/>
    <w:rsid w:val="00FD4FA4"/>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 w:type="character" w:styleId="Hyperlink">
    <w:name w:val="Hyperlink"/>
    <w:basedOn w:val="DefaultParagraphFont"/>
    <w:uiPriority w:val="99"/>
    <w:unhideWhenUsed/>
    <w:rsid w:val="00AA3906"/>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8A86C7FE814A57B91EAF0EDCD11A39"/>
        <w:category>
          <w:name w:val="General"/>
          <w:gallery w:val="placeholder"/>
        </w:category>
        <w:types>
          <w:type w:val="bbPlcHdr"/>
        </w:types>
        <w:behaviors>
          <w:behavior w:val="content"/>
        </w:behaviors>
        <w:guid w:val="{3261CC0A-D637-4F86-B577-CEB71D8B29D3}"/>
      </w:docPartPr>
      <w:docPartBody>
        <w:p w:rsidR="00DB4126" w:rsidRDefault="0020515C">
          <w:pPr>
            <w:pStyle w:val="A78A86C7FE814A57B91EAF0EDCD11A39"/>
          </w:pPr>
          <w:r w:rsidRPr="009545D1">
            <w:rPr>
              <w:rStyle w:val="PlaceholderText"/>
              <w:color w:val="FFFFFF" w:themeColor="background1"/>
            </w:rPr>
            <w:t>Click here to enter text.</w:t>
          </w:r>
        </w:p>
      </w:docPartBody>
    </w:docPart>
    <w:docPart>
      <w:docPartPr>
        <w:name w:val="5F3B471C63B6414CA504827535D9159E"/>
        <w:category>
          <w:name w:val="General"/>
          <w:gallery w:val="placeholder"/>
        </w:category>
        <w:types>
          <w:type w:val="bbPlcHdr"/>
        </w:types>
        <w:behaviors>
          <w:behavior w:val="content"/>
        </w:behaviors>
        <w:guid w:val="{2339FD60-D9B4-4380-903D-BC7104AA6350}"/>
      </w:docPartPr>
      <w:docPartBody>
        <w:p w:rsidR="00DB4126" w:rsidRDefault="0020515C">
          <w:pPr>
            <w:pStyle w:val="5F3B471C63B6414CA504827535D9159E"/>
          </w:pPr>
          <w:r w:rsidRPr="009A6F63">
            <w:rPr>
              <w:rStyle w:val="PlaceholderText"/>
              <w:color w:val="FFFFFF" w:themeColor="background1"/>
            </w:rPr>
            <w:t>Click here to enter text.</w:t>
          </w:r>
        </w:p>
      </w:docPartBody>
    </w:docPart>
    <w:docPart>
      <w:docPartPr>
        <w:name w:val="BC5BCDB81ACE4A9EBFB374E690B111B1"/>
        <w:category>
          <w:name w:val="General"/>
          <w:gallery w:val="placeholder"/>
        </w:category>
        <w:types>
          <w:type w:val="bbPlcHdr"/>
        </w:types>
        <w:behaviors>
          <w:behavior w:val="content"/>
        </w:behaviors>
        <w:guid w:val="{A1896D84-1B2B-4244-AD7D-8217C8ED9F23}"/>
      </w:docPartPr>
      <w:docPartBody>
        <w:p w:rsidR="00DB4126" w:rsidRDefault="0020515C">
          <w:pPr>
            <w:pStyle w:val="BC5BCDB81ACE4A9EBFB374E690B111B1"/>
          </w:pPr>
          <w:r w:rsidRPr="001B0A7C">
            <w:rPr>
              <w:rStyle w:val="PlaceholderText"/>
              <w:color w:val="FFFFFF" w:themeColor="background1"/>
            </w:rPr>
            <w:t>Click here to enter a date.</w:t>
          </w:r>
        </w:p>
      </w:docPartBody>
    </w:docPart>
    <w:docPart>
      <w:docPartPr>
        <w:name w:val="3C0CF49809AC454699619DF3FAC98EF8"/>
        <w:category>
          <w:name w:val="General"/>
          <w:gallery w:val="placeholder"/>
        </w:category>
        <w:types>
          <w:type w:val="bbPlcHdr"/>
        </w:types>
        <w:behaviors>
          <w:behavior w:val="content"/>
        </w:behaviors>
        <w:guid w:val="{042A558F-67D9-439C-95FB-039B170BA495}"/>
      </w:docPartPr>
      <w:docPartBody>
        <w:p w:rsidR="00DB4126" w:rsidRDefault="0020515C">
          <w:pPr>
            <w:pStyle w:val="3C0CF49809AC454699619DF3FAC98EF8"/>
          </w:pPr>
          <w:r w:rsidRPr="009A6F63">
            <w:rPr>
              <w:rStyle w:val="PlaceholderText"/>
              <w:color w:val="FFFFFF" w:themeColor="background1"/>
            </w:rPr>
            <w:t>Click here to enter text.</w:t>
          </w:r>
        </w:p>
      </w:docPartBody>
    </w:docPart>
    <w:docPart>
      <w:docPartPr>
        <w:name w:val="3562487AB5CF455D9BE901A942B3E237"/>
        <w:category>
          <w:name w:val="General"/>
          <w:gallery w:val="placeholder"/>
        </w:category>
        <w:types>
          <w:type w:val="bbPlcHdr"/>
        </w:types>
        <w:behaviors>
          <w:behavior w:val="content"/>
        </w:behaviors>
        <w:guid w:val="{384D6D1F-9738-42B3-9724-470E225875CE}"/>
      </w:docPartPr>
      <w:docPartBody>
        <w:p w:rsidR="00DB4126" w:rsidRDefault="0020515C">
          <w:pPr>
            <w:pStyle w:val="3562487AB5CF455D9BE901A942B3E237"/>
          </w:pPr>
          <w:r w:rsidRPr="009A6F63">
            <w:rPr>
              <w:rStyle w:val="PlaceholderText"/>
              <w:color w:val="FFFFFF" w:themeColor="background1"/>
            </w:rPr>
            <w:t>Click here to enter text.</w:t>
          </w:r>
        </w:p>
      </w:docPartBody>
    </w:docPart>
    <w:docPart>
      <w:docPartPr>
        <w:name w:val="A4AD0DF613094688A0086CCF34279757"/>
        <w:category>
          <w:name w:val="General"/>
          <w:gallery w:val="placeholder"/>
        </w:category>
        <w:types>
          <w:type w:val="bbPlcHdr"/>
        </w:types>
        <w:behaviors>
          <w:behavior w:val="content"/>
        </w:behaviors>
        <w:guid w:val="{AC63B36A-8F46-454A-A3B2-E92F7BE89DC2}"/>
      </w:docPartPr>
      <w:docPartBody>
        <w:p w:rsidR="00DB4126" w:rsidRDefault="0020515C">
          <w:pPr>
            <w:pStyle w:val="A4AD0DF613094688A0086CCF34279757"/>
          </w:pPr>
          <w:r w:rsidRPr="009A6F63">
            <w:rPr>
              <w:rStyle w:val="PlaceholderText"/>
              <w:color w:val="FFFFFF" w:themeColor="background1"/>
            </w:rPr>
            <w:t>Click here to enter text.</w:t>
          </w:r>
        </w:p>
      </w:docPartBody>
    </w:docPart>
    <w:docPart>
      <w:docPartPr>
        <w:name w:val="6CF9EA8FD1804F07945717016B5F21C0"/>
        <w:category>
          <w:name w:val="General"/>
          <w:gallery w:val="placeholder"/>
        </w:category>
        <w:types>
          <w:type w:val="bbPlcHdr"/>
        </w:types>
        <w:behaviors>
          <w:behavior w:val="content"/>
        </w:behaviors>
        <w:guid w:val="{B4232BBF-A045-47F0-9853-86DFEB1D880B}"/>
      </w:docPartPr>
      <w:docPartBody>
        <w:p w:rsidR="00DB4126" w:rsidRDefault="0020515C">
          <w:pPr>
            <w:pStyle w:val="6CF9EA8FD1804F07945717016B5F21C0"/>
          </w:pPr>
          <w:r w:rsidRPr="009A6F63">
            <w:rPr>
              <w:rStyle w:val="PlaceholderText"/>
              <w:color w:val="FFFFFF" w:themeColor="background1"/>
            </w:rPr>
            <w:t>Click here to enter text.</w:t>
          </w:r>
        </w:p>
      </w:docPartBody>
    </w:docPart>
    <w:docPart>
      <w:docPartPr>
        <w:name w:val="F9B5342F32B94456B1182D38783F2D0C"/>
        <w:category>
          <w:name w:val="General"/>
          <w:gallery w:val="placeholder"/>
        </w:category>
        <w:types>
          <w:type w:val="bbPlcHdr"/>
        </w:types>
        <w:behaviors>
          <w:behavior w:val="content"/>
        </w:behaviors>
        <w:guid w:val="{E3E1C08E-0493-4401-BE03-755975842EFB}"/>
      </w:docPartPr>
      <w:docPartBody>
        <w:p w:rsidR="00DB4126" w:rsidRDefault="0020515C">
          <w:pPr>
            <w:pStyle w:val="F9B5342F32B94456B1182D38783F2D0C"/>
          </w:pPr>
          <w:r w:rsidRPr="009A6F63">
            <w:rPr>
              <w:rStyle w:val="PlaceholderText"/>
              <w:color w:val="FFFFFF" w:themeColor="background1"/>
            </w:rPr>
            <w:t>Click here to enter text.</w:t>
          </w:r>
        </w:p>
      </w:docPartBody>
    </w:docPart>
    <w:docPart>
      <w:docPartPr>
        <w:name w:val="6CE208B128554A509C7425DA543808D6"/>
        <w:category>
          <w:name w:val="General"/>
          <w:gallery w:val="placeholder"/>
        </w:category>
        <w:types>
          <w:type w:val="bbPlcHdr"/>
        </w:types>
        <w:behaviors>
          <w:behavior w:val="content"/>
        </w:behaviors>
        <w:guid w:val="{C01C4527-9C41-4886-9E6A-E7DA3F90E169}"/>
      </w:docPartPr>
      <w:docPartBody>
        <w:p w:rsidR="00DB4126" w:rsidRDefault="0020515C">
          <w:pPr>
            <w:pStyle w:val="6CE208B128554A509C7425DA543808D6"/>
          </w:pPr>
          <w:r w:rsidRPr="009A6F63">
            <w:rPr>
              <w:rStyle w:val="PlaceholderText"/>
              <w:color w:val="FFFFFF" w:themeColor="background1"/>
            </w:rPr>
            <w:t>Click here to enter text.</w:t>
          </w:r>
        </w:p>
      </w:docPartBody>
    </w:docPart>
    <w:docPart>
      <w:docPartPr>
        <w:name w:val="7D6F3684DC914E28941E3998CAD3FFE8"/>
        <w:category>
          <w:name w:val="General"/>
          <w:gallery w:val="placeholder"/>
        </w:category>
        <w:types>
          <w:type w:val="bbPlcHdr"/>
        </w:types>
        <w:behaviors>
          <w:behavior w:val="content"/>
        </w:behaviors>
        <w:guid w:val="{72B33D98-BF05-4302-8028-06FC63AF5AC2}"/>
      </w:docPartPr>
      <w:docPartBody>
        <w:p w:rsidR="00DB4126" w:rsidRDefault="0020515C">
          <w:pPr>
            <w:pStyle w:val="7D6F3684DC914E28941E3998CAD3FFE8"/>
          </w:pPr>
          <w:r w:rsidRPr="009A6F63">
            <w:rPr>
              <w:rStyle w:val="PlaceholderText"/>
              <w:color w:val="FFFFFF" w:themeColor="background1"/>
            </w:rPr>
            <w:t>Click here to enter text.</w:t>
          </w:r>
        </w:p>
      </w:docPartBody>
    </w:docPart>
    <w:docPart>
      <w:docPartPr>
        <w:name w:val="1A96173A81C348439963B01C29A31179"/>
        <w:category>
          <w:name w:val="General"/>
          <w:gallery w:val="placeholder"/>
        </w:category>
        <w:types>
          <w:type w:val="bbPlcHdr"/>
        </w:types>
        <w:behaviors>
          <w:behavior w:val="content"/>
        </w:behaviors>
        <w:guid w:val="{714B105F-5977-4F16-909B-B3D86A9D6397}"/>
      </w:docPartPr>
      <w:docPartBody>
        <w:p w:rsidR="00DB4126" w:rsidRDefault="0020515C">
          <w:pPr>
            <w:pStyle w:val="1A96173A81C348439963B01C29A31179"/>
          </w:pPr>
          <w:r w:rsidRPr="009A6F63">
            <w:rPr>
              <w:rStyle w:val="PlaceholderText"/>
              <w:color w:val="FFFFFF" w:themeColor="background1"/>
            </w:rPr>
            <w:t>Click here to enter text.</w:t>
          </w:r>
        </w:p>
      </w:docPartBody>
    </w:docPart>
    <w:docPart>
      <w:docPartPr>
        <w:name w:val="32586586FD9A415A95A0925602FBACDF"/>
        <w:category>
          <w:name w:val="General"/>
          <w:gallery w:val="placeholder"/>
        </w:category>
        <w:types>
          <w:type w:val="bbPlcHdr"/>
        </w:types>
        <w:behaviors>
          <w:behavior w:val="content"/>
        </w:behaviors>
        <w:guid w:val="{8E86F67F-1E3A-4E17-90E1-20A169C94571}"/>
      </w:docPartPr>
      <w:docPartBody>
        <w:p w:rsidR="00DB4126" w:rsidRDefault="0020515C">
          <w:pPr>
            <w:pStyle w:val="32586586FD9A415A95A0925602FBACDF"/>
          </w:pPr>
          <w:r w:rsidRPr="009A6F63">
            <w:rPr>
              <w:rStyle w:val="PlaceholderText"/>
              <w:color w:val="FFFFFF" w:themeColor="background1"/>
            </w:rPr>
            <w:t>Click here to enter text.</w:t>
          </w:r>
        </w:p>
      </w:docPartBody>
    </w:docPart>
    <w:docPart>
      <w:docPartPr>
        <w:name w:val="76CD79DF3DA049B9958105F4A59F1983"/>
        <w:category>
          <w:name w:val="General"/>
          <w:gallery w:val="placeholder"/>
        </w:category>
        <w:types>
          <w:type w:val="bbPlcHdr"/>
        </w:types>
        <w:behaviors>
          <w:behavior w:val="content"/>
        </w:behaviors>
        <w:guid w:val="{651B6811-4149-4C62-8282-A43F001B9C44}"/>
      </w:docPartPr>
      <w:docPartBody>
        <w:p w:rsidR="00DB4126" w:rsidRDefault="0020515C">
          <w:pPr>
            <w:pStyle w:val="76CD79DF3DA049B9958105F4A59F1983"/>
          </w:pPr>
          <w:r w:rsidRPr="009A6F63">
            <w:rPr>
              <w:rStyle w:val="PlaceholderText"/>
              <w:color w:val="FFFFFF" w:themeColor="background1"/>
            </w:rPr>
            <w:t>Click here to enter text.</w:t>
          </w:r>
        </w:p>
      </w:docPartBody>
    </w:docPart>
    <w:docPart>
      <w:docPartPr>
        <w:name w:val="E49D0A64357E4FF69542DCB1C62F3737"/>
        <w:category>
          <w:name w:val="General"/>
          <w:gallery w:val="placeholder"/>
        </w:category>
        <w:types>
          <w:type w:val="bbPlcHdr"/>
        </w:types>
        <w:behaviors>
          <w:behavior w:val="content"/>
        </w:behaviors>
        <w:guid w:val="{80447A93-6C2B-4E05-B170-19233706E38F}"/>
      </w:docPartPr>
      <w:docPartBody>
        <w:p w:rsidR="00DB4126" w:rsidRDefault="0020515C">
          <w:pPr>
            <w:pStyle w:val="E49D0A64357E4FF69542DCB1C62F3737"/>
          </w:pPr>
          <w:r w:rsidRPr="009A6F63">
            <w:rPr>
              <w:rStyle w:val="PlaceholderText"/>
              <w:color w:val="FFFFFF" w:themeColor="background1"/>
            </w:rPr>
            <w:t>Click here to enter text.</w:t>
          </w:r>
        </w:p>
      </w:docPartBody>
    </w:docPart>
    <w:docPart>
      <w:docPartPr>
        <w:name w:val="B49DACCC9FD34B6C90A91536BB4B3BF1"/>
        <w:category>
          <w:name w:val="General"/>
          <w:gallery w:val="placeholder"/>
        </w:category>
        <w:types>
          <w:type w:val="bbPlcHdr"/>
        </w:types>
        <w:behaviors>
          <w:behavior w:val="content"/>
        </w:behaviors>
        <w:guid w:val="{D9BEFD2A-28D9-412B-A801-816B1DD94D46}"/>
      </w:docPartPr>
      <w:docPartBody>
        <w:p w:rsidR="00DB4126" w:rsidRDefault="0020515C">
          <w:pPr>
            <w:pStyle w:val="B49DACCC9FD34B6C90A91536BB4B3BF1"/>
          </w:pPr>
          <w:r w:rsidRPr="009A6F63">
            <w:rPr>
              <w:rStyle w:val="PlaceholderText"/>
              <w:color w:val="FFFFFF" w:themeColor="background1"/>
            </w:rPr>
            <w:t>Click here to enter text.</w:t>
          </w:r>
        </w:p>
      </w:docPartBody>
    </w:docPart>
    <w:docPart>
      <w:docPartPr>
        <w:name w:val="5247179C19E14248B0D774CF8FF8F95E"/>
        <w:category>
          <w:name w:val="General"/>
          <w:gallery w:val="placeholder"/>
        </w:category>
        <w:types>
          <w:type w:val="bbPlcHdr"/>
        </w:types>
        <w:behaviors>
          <w:behavior w:val="content"/>
        </w:behaviors>
        <w:guid w:val="{2C0FA6DE-EB56-4109-9DAB-300C5AC43628}"/>
      </w:docPartPr>
      <w:docPartBody>
        <w:p w:rsidR="00DB4126" w:rsidRDefault="0020515C">
          <w:pPr>
            <w:pStyle w:val="5247179C19E14248B0D774CF8FF8F95E"/>
          </w:pPr>
          <w:r w:rsidRPr="009A6F63">
            <w:rPr>
              <w:rStyle w:val="PlaceholderText"/>
              <w:color w:val="FFFFFF" w:themeColor="background1"/>
            </w:rPr>
            <w:t>Click here to enter text.</w:t>
          </w:r>
        </w:p>
      </w:docPartBody>
    </w:docPart>
    <w:docPart>
      <w:docPartPr>
        <w:name w:val="02D4D467703A4CDA973A54F82D322E8C"/>
        <w:category>
          <w:name w:val="General"/>
          <w:gallery w:val="placeholder"/>
        </w:category>
        <w:types>
          <w:type w:val="bbPlcHdr"/>
        </w:types>
        <w:behaviors>
          <w:behavior w:val="content"/>
        </w:behaviors>
        <w:guid w:val="{42DF7DC2-226C-421C-8942-5E487F28BBB3}"/>
      </w:docPartPr>
      <w:docPartBody>
        <w:p w:rsidR="00DB4126" w:rsidRDefault="0020515C">
          <w:pPr>
            <w:pStyle w:val="02D4D467703A4CDA973A54F82D322E8C"/>
          </w:pPr>
          <w:r w:rsidRPr="009A6F63">
            <w:rPr>
              <w:rStyle w:val="PlaceholderText"/>
              <w:color w:val="FFFFFF" w:themeColor="background1"/>
            </w:rPr>
            <w:t>Click here to enter text.</w:t>
          </w:r>
        </w:p>
      </w:docPartBody>
    </w:docPart>
    <w:docPart>
      <w:docPartPr>
        <w:name w:val="AD647D6AB6B34590A1CC2AD4121CA36A"/>
        <w:category>
          <w:name w:val="General"/>
          <w:gallery w:val="placeholder"/>
        </w:category>
        <w:types>
          <w:type w:val="bbPlcHdr"/>
        </w:types>
        <w:behaviors>
          <w:behavior w:val="content"/>
        </w:behaviors>
        <w:guid w:val="{6252B981-82EC-4BDF-9831-A11A77D1CB83}"/>
      </w:docPartPr>
      <w:docPartBody>
        <w:p w:rsidR="00DB4126" w:rsidRDefault="0020515C">
          <w:pPr>
            <w:pStyle w:val="AD647D6AB6B34590A1CC2AD4121CA36A"/>
          </w:pPr>
          <w:r w:rsidRPr="009A6F63">
            <w:rPr>
              <w:rStyle w:val="PlaceholderText"/>
              <w:color w:val="FFFFFF" w:themeColor="background1"/>
            </w:rPr>
            <w:t>Click here to enter text.</w:t>
          </w:r>
        </w:p>
      </w:docPartBody>
    </w:docPart>
    <w:docPart>
      <w:docPartPr>
        <w:name w:val="22FC2BD0A28545C29947E3BB2B77C78E"/>
        <w:category>
          <w:name w:val="General"/>
          <w:gallery w:val="placeholder"/>
        </w:category>
        <w:types>
          <w:type w:val="bbPlcHdr"/>
        </w:types>
        <w:behaviors>
          <w:behavior w:val="content"/>
        </w:behaviors>
        <w:guid w:val="{BA4E412D-D3CE-46A3-BEF7-34A89E3A213D}"/>
      </w:docPartPr>
      <w:docPartBody>
        <w:p w:rsidR="00DB4126" w:rsidRDefault="0020515C">
          <w:pPr>
            <w:pStyle w:val="22FC2BD0A28545C29947E3BB2B77C78E"/>
          </w:pPr>
          <w:r w:rsidRPr="009A6F63">
            <w:rPr>
              <w:rStyle w:val="PlaceholderText"/>
              <w:color w:val="FFFFFF" w:themeColor="background1"/>
            </w:rPr>
            <w:t>Click here to enter text.</w:t>
          </w:r>
        </w:p>
      </w:docPartBody>
    </w:docPart>
    <w:docPart>
      <w:docPartPr>
        <w:name w:val="B47A4DF2947341C09A497D6B9C6E9925"/>
        <w:category>
          <w:name w:val="General"/>
          <w:gallery w:val="placeholder"/>
        </w:category>
        <w:types>
          <w:type w:val="bbPlcHdr"/>
        </w:types>
        <w:behaviors>
          <w:behavior w:val="content"/>
        </w:behaviors>
        <w:guid w:val="{CDDA85AC-2B3D-41CB-90D1-05FBEDFC6D56}"/>
      </w:docPartPr>
      <w:docPartBody>
        <w:p w:rsidR="00DB4126" w:rsidRDefault="0020515C">
          <w:pPr>
            <w:pStyle w:val="B47A4DF2947341C09A497D6B9C6E9925"/>
          </w:pPr>
          <w:r w:rsidRPr="00AE250A">
            <w:rPr>
              <w:rStyle w:val="PlaceholderText"/>
              <w:color w:val="FFFFFF" w:themeColor="background1"/>
            </w:rPr>
            <w:t>Click here to enter text.</w:t>
          </w:r>
        </w:p>
      </w:docPartBody>
    </w:docPart>
    <w:docPart>
      <w:docPartPr>
        <w:name w:val="6239DCD64356470881100F751F4CB730"/>
        <w:category>
          <w:name w:val="General"/>
          <w:gallery w:val="placeholder"/>
        </w:category>
        <w:types>
          <w:type w:val="bbPlcHdr"/>
        </w:types>
        <w:behaviors>
          <w:behavior w:val="content"/>
        </w:behaviors>
        <w:guid w:val="{9B6A22F0-968C-4280-9D9B-70D0B19FCF64}"/>
      </w:docPartPr>
      <w:docPartBody>
        <w:p w:rsidR="00DB4126" w:rsidRDefault="0020515C">
          <w:pPr>
            <w:pStyle w:val="6239DCD64356470881100F751F4CB730"/>
          </w:pPr>
          <w:r w:rsidRPr="009A6F63">
            <w:rPr>
              <w:rStyle w:val="PlaceholderText"/>
              <w:color w:val="FFFFFF" w:themeColor="background1"/>
            </w:rPr>
            <w:t>Click here to enter text.</w:t>
          </w:r>
        </w:p>
      </w:docPartBody>
    </w:docPart>
    <w:docPart>
      <w:docPartPr>
        <w:name w:val="13DE335C09A14A88AB9080570BB052C8"/>
        <w:category>
          <w:name w:val="General"/>
          <w:gallery w:val="placeholder"/>
        </w:category>
        <w:types>
          <w:type w:val="bbPlcHdr"/>
        </w:types>
        <w:behaviors>
          <w:behavior w:val="content"/>
        </w:behaviors>
        <w:guid w:val="{1806F580-4D70-4564-BE48-9727142F8ECC}"/>
      </w:docPartPr>
      <w:docPartBody>
        <w:p w:rsidR="00DB4126" w:rsidRDefault="0020515C">
          <w:pPr>
            <w:pStyle w:val="13DE335C09A14A88AB9080570BB052C8"/>
          </w:pPr>
          <w:r w:rsidRPr="009A6F63">
            <w:rPr>
              <w:rStyle w:val="PlaceholderText"/>
              <w:color w:val="FFFFFF" w:themeColor="background1"/>
            </w:rPr>
            <w:t>Click here to enter text.</w:t>
          </w:r>
        </w:p>
      </w:docPartBody>
    </w:docPart>
    <w:docPart>
      <w:docPartPr>
        <w:name w:val="86217F3CA27641429802B679E0BB2CEB"/>
        <w:category>
          <w:name w:val="General"/>
          <w:gallery w:val="placeholder"/>
        </w:category>
        <w:types>
          <w:type w:val="bbPlcHdr"/>
        </w:types>
        <w:behaviors>
          <w:behavior w:val="content"/>
        </w:behaviors>
        <w:guid w:val="{74483C78-4840-48A7-9310-1815EE108CFD}"/>
      </w:docPartPr>
      <w:docPartBody>
        <w:p w:rsidR="00DB4126" w:rsidRDefault="0020515C">
          <w:pPr>
            <w:pStyle w:val="86217F3CA27641429802B679E0BB2CEB"/>
          </w:pPr>
          <w:r w:rsidRPr="00AE250A">
            <w:rPr>
              <w:rStyle w:val="PlaceholderText"/>
              <w:color w:val="FFFFFF" w:themeColor="background1"/>
            </w:rPr>
            <w:t>Click here to enter text.</w:t>
          </w:r>
        </w:p>
      </w:docPartBody>
    </w:docPart>
    <w:docPart>
      <w:docPartPr>
        <w:name w:val="CA2F1F10FDAE4190B02E5201CCC9569D"/>
        <w:category>
          <w:name w:val="General"/>
          <w:gallery w:val="placeholder"/>
        </w:category>
        <w:types>
          <w:type w:val="bbPlcHdr"/>
        </w:types>
        <w:behaviors>
          <w:behavior w:val="content"/>
        </w:behaviors>
        <w:guid w:val="{8D52220F-8FB8-4BDC-94A6-CFBFAEF6B7EB}"/>
      </w:docPartPr>
      <w:docPartBody>
        <w:p w:rsidR="00DB4126" w:rsidRDefault="0020515C">
          <w:pPr>
            <w:pStyle w:val="CA2F1F10FDAE4190B02E5201CCC9569D"/>
          </w:pPr>
          <w:r w:rsidRPr="009A6F63">
            <w:rPr>
              <w:rStyle w:val="PlaceholderText"/>
              <w:color w:val="FFFFFF" w:themeColor="background1"/>
            </w:rPr>
            <w:t>Click here to enter text.</w:t>
          </w:r>
        </w:p>
      </w:docPartBody>
    </w:docPart>
    <w:docPart>
      <w:docPartPr>
        <w:name w:val="83B3C1AB6C15423C935953B3CD8434BF"/>
        <w:category>
          <w:name w:val="General"/>
          <w:gallery w:val="placeholder"/>
        </w:category>
        <w:types>
          <w:type w:val="bbPlcHdr"/>
        </w:types>
        <w:behaviors>
          <w:behavior w:val="content"/>
        </w:behaviors>
        <w:guid w:val="{1B471082-3EF9-4643-8991-CAD44A7FE8D4}"/>
      </w:docPartPr>
      <w:docPartBody>
        <w:p w:rsidR="00DB4126" w:rsidRDefault="0020515C">
          <w:pPr>
            <w:pStyle w:val="83B3C1AB6C15423C935953B3CD8434BF"/>
          </w:pPr>
          <w:r w:rsidRPr="009A6F63">
            <w:rPr>
              <w:rStyle w:val="PlaceholderText"/>
              <w:color w:val="FFFFFF" w:themeColor="background1"/>
            </w:rPr>
            <w:t>Click here to enter text.</w:t>
          </w:r>
        </w:p>
      </w:docPartBody>
    </w:docPart>
    <w:docPart>
      <w:docPartPr>
        <w:name w:val="B194D394115B46F4A412B9D03A75984E"/>
        <w:category>
          <w:name w:val="General"/>
          <w:gallery w:val="placeholder"/>
        </w:category>
        <w:types>
          <w:type w:val="bbPlcHdr"/>
        </w:types>
        <w:behaviors>
          <w:behavior w:val="content"/>
        </w:behaviors>
        <w:guid w:val="{8035B271-D8F8-42C6-89AF-5239DD606E03}"/>
      </w:docPartPr>
      <w:docPartBody>
        <w:p w:rsidR="00DB4126" w:rsidRDefault="0020515C">
          <w:pPr>
            <w:pStyle w:val="B194D394115B46F4A412B9D03A75984E"/>
          </w:pPr>
          <w:r w:rsidRPr="009A6F63">
            <w:rPr>
              <w:rStyle w:val="PlaceholderText"/>
              <w:color w:val="FFFFFF" w:themeColor="background1"/>
            </w:rPr>
            <w:t>Click here to enter text.</w:t>
          </w:r>
        </w:p>
      </w:docPartBody>
    </w:docPart>
    <w:docPart>
      <w:docPartPr>
        <w:name w:val="4B23180449C74B06A6BAA31D717AEED0"/>
        <w:category>
          <w:name w:val="General"/>
          <w:gallery w:val="placeholder"/>
        </w:category>
        <w:types>
          <w:type w:val="bbPlcHdr"/>
        </w:types>
        <w:behaviors>
          <w:behavior w:val="content"/>
        </w:behaviors>
        <w:guid w:val="{2ED4DEC1-406E-4653-A4D1-CACA8D02F094}"/>
      </w:docPartPr>
      <w:docPartBody>
        <w:p w:rsidR="00DB4126" w:rsidRDefault="0020515C">
          <w:pPr>
            <w:pStyle w:val="4B23180449C74B06A6BAA31D717AEED0"/>
          </w:pPr>
          <w:r w:rsidRPr="00CE5876">
            <w:rPr>
              <w:rStyle w:val="PlaceholderText"/>
              <w:color w:val="FFFFFF" w:themeColor="background1"/>
            </w:rPr>
            <w:t>Click here to enter a date.</w:t>
          </w:r>
        </w:p>
      </w:docPartBody>
    </w:docPart>
    <w:docPart>
      <w:docPartPr>
        <w:name w:val="E9CB9C06AD36477AB6DE1BD437CD1C7D"/>
        <w:category>
          <w:name w:val="General"/>
          <w:gallery w:val="placeholder"/>
        </w:category>
        <w:types>
          <w:type w:val="bbPlcHdr"/>
        </w:types>
        <w:behaviors>
          <w:behavior w:val="content"/>
        </w:behaviors>
        <w:guid w:val="{2BED45BA-7DBE-427A-8004-B748DB39CF0F}"/>
      </w:docPartPr>
      <w:docPartBody>
        <w:p w:rsidR="00DB4126" w:rsidRDefault="0020515C">
          <w:pPr>
            <w:pStyle w:val="E9CB9C06AD36477AB6DE1BD437CD1C7D"/>
          </w:pPr>
          <w:r w:rsidRPr="009A6F63">
            <w:rPr>
              <w:rStyle w:val="PlaceholderText"/>
              <w:color w:val="FFFFFF" w:themeColor="background1"/>
            </w:rPr>
            <w:t>Click here to enter text.</w:t>
          </w:r>
        </w:p>
      </w:docPartBody>
    </w:docPart>
    <w:docPart>
      <w:docPartPr>
        <w:name w:val="00A59776EABF4DE5B5446B24D911898D"/>
        <w:category>
          <w:name w:val="General"/>
          <w:gallery w:val="placeholder"/>
        </w:category>
        <w:types>
          <w:type w:val="bbPlcHdr"/>
        </w:types>
        <w:behaviors>
          <w:behavior w:val="content"/>
        </w:behaviors>
        <w:guid w:val="{976B6CD5-35E3-4F64-AC3D-8E539F12D84F}"/>
      </w:docPartPr>
      <w:docPartBody>
        <w:p w:rsidR="00DB4126" w:rsidRDefault="0020515C">
          <w:pPr>
            <w:pStyle w:val="00A59776EABF4DE5B5446B24D911898D"/>
          </w:pPr>
          <w:r w:rsidRPr="00CE5876">
            <w:rPr>
              <w:rStyle w:val="PlaceholderText"/>
              <w:color w:val="FFFFFF" w:themeColor="background1"/>
            </w:rPr>
            <w:t>Click here to enter a date.</w:t>
          </w:r>
        </w:p>
      </w:docPartBody>
    </w:docPart>
    <w:docPart>
      <w:docPartPr>
        <w:name w:val="29471C61339445DF8A3ED2D2852949F5"/>
        <w:category>
          <w:name w:val="General"/>
          <w:gallery w:val="placeholder"/>
        </w:category>
        <w:types>
          <w:type w:val="bbPlcHdr"/>
        </w:types>
        <w:behaviors>
          <w:behavior w:val="content"/>
        </w:behaviors>
        <w:guid w:val="{86FDA01B-BE8D-416E-80BE-27D9848330A0}"/>
      </w:docPartPr>
      <w:docPartBody>
        <w:p w:rsidR="00DB4126" w:rsidRDefault="0020515C">
          <w:pPr>
            <w:pStyle w:val="29471C61339445DF8A3ED2D2852949F5"/>
          </w:pPr>
          <w:r w:rsidRPr="009A6F63">
            <w:rPr>
              <w:rStyle w:val="PlaceholderText"/>
              <w:color w:val="FFFFFF" w:themeColor="background1"/>
            </w:rPr>
            <w:t>Click here to enter text.</w:t>
          </w:r>
        </w:p>
      </w:docPartBody>
    </w:docPart>
    <w:docPart>
      <w:docPartPr>
        <w:name w:val="60D7ACDA6B8F438996382D4E579C38C2"/>
        <w:category>
          <w:name w:val="General"/>
          <w:gallery w:val="placeholder"/>
        </w:category>
        <w:types>
          <w:type w:val="bbPlcHdr"/>
        </w:types>
        <w:behaviors>
          <w:behavior w:val="content"/>
        </w:behaviors>
        <w:guid w:val="{09C2B0BC-0127-4CC1-9C82-F49EBCCE9278}"/>
      </w:docPartPr>
      <w:docPartBody>
        <w:p w:rsidR="00DB4126" w:rsidRDefault="0020515C">
          <w:pPr>
            <w:pStyle w:val="60D7ACDA6B8F438996382D4E579C38C2"/>
          </w:pPr>
          <w:r w:rsidRPr="004647F9">
            <w:rPr>
              <w:rStyle w:val="PlaceholderText"/>
              <w:color w:val="FFFFFF" w:themeColor="background1"/>
            </w:rPr>
            <w:t>Click here to enter text.</w:t>
          </w:r>
        </w:p>
      </w:docPartBody>
    </w:docPart>
    <w:docPart>
      <w:docPartPr>
        <w:name w:val="68401398288A451F9B65D5B9E36C49B7"/>
        <w:category>
          <w:name w:val="General"/>
          <w:gallery w:val="placeholder"/>
        </w:category>
        <w:types>
          <w:type w:val="bbPlcHdr"/>
        </w:types>
        <w:behaviors>
          <w:behavior w:val="content"/>
        </w:behaviors>
        <w:guid w:val="{5105F6C2-A946-4F34-83E6-39A84C1E9783}"/>
      </w:docPartPr>
      <w:docPartBody>
        <w:p w:rsidR="00DB4126" w:rsidRDefault="0020515C">
          <w:pPr>
            <w:pStyle w:val="68401398288A451F9B65D5B9E36C49B7"/>
          </w:pPr>
          <w:r w:rsidRPr="004647F9">
            <w:rPr>
              <w:rStyle w:val="PlaceholderText"/>
              <w:color w:val="FFFFFF" w:themeColor="background1"/>
            </w:rPr>
            <w:t>Click here to enter text.</w:t>
          </w:r>
        </w:p>
      </w:docPartBody>
    </w:docPart>
    <w:docPart>
      <w:docPartPr>
        <w:name w:val="89E395D963F347809283E48DD6B74EB4"/>
        <w:category>
          <w:name w:val="General"/>
          <w:gallery w:val="placeholder"/>
        </w:category>
        <w:types>
          <w:type w:val="bbPlcHdr"/>
        </w:types>
        <w:behaviors>
          <w:behavior w:val="content"/>
        </w:behaviors>
        <w:guid w:val="{ED59FCF1-4E30-4711-940B-51DA77383EFD}"/>
      </w:docPartPr>
      <w:docPartBody>
        <w:p w:rsidR="00DB4126" w:rsidRDefault="0020515C">
          <w:pPr>
            <w:pStyle w:val="89E395D963F347809283E48DD6B74EB4"/>
          </w:pPr>
          <w:r w:rsidRPr="00B148FC">
            <w:rPr>
              <w:rStyle w:val="PlaceholderText"/>
              <w:color w:val="FFFFFF" w:themeColor="background1"/>
            </w:rPr>
            <w:t>Click here to enter text.</w:t>
          </w:r>
        </w:p>
      </w:docPartBody>
    </w:docPart>
    <w:docPart>
      <w:docPartPr>
        <w:name w:val="ED6C0A30B6DD4929926D53E6D759C2BF"/>
        <w:category>
          <w:name w:val="General"/>
          <w:gallery w:val="placeholder"/>
        </w:category>
        <w:types>
          <w:type w:val="bbPlcHdr"/>
        </w:types>
        <w:behaviors>
          <w:behavior w:val="content"/>
        </w:behaviors>
        <w:guid w:val="{12C9566D-FB2B-4D78-B395-EE8C52C98550}"/>
      </w:docPartPr>
      <w:docPartBody>
        <w:p w:rsidR="00DB4126" w:rsidRDefault="0020515C">
          <w:pPr>
            <w:pStyle w:val="ED6C0A30B6DD4929926D53E6D759C2BF"/>
          </w:pPr>
          <w:r w:rsidRPr="004647F9">
            <w:rPr>
              <w:rStyle w:val="PlaceholderText"/>
              <w:color w:val="FFFFFF" w:themeColor="background1"/>
            </w:rPr>
            <w:t>Click here to enter text.</w:t>
          </w:r>
        </w:p>
      </w:docPartBody>
    </w:docPart>
    <w:docPart>
      <w:docPartPr>
        <w:name w:val="8AC8A79B8BDB47468CC197E35C5DB3EB"/>
        <w:category>
          <w:name w:val="General"/>
          <w:gallery w:val="placeholder"/>
        </w:category>
        <w:types>
          <w:type w:val="bbPlcHdr"/>
        </w:types>
        <w:behaviors>
          <w:behavior w:val="content"/>
        </w:behaviors>
        <w:guid w:val="{B47563D5-BD1D-4C02-829A-6C814AA43989}"/>
      </w:docPartPr>
      <w:docPartBody>
        <w:p w:rsidR="00DB4126" w:rsidRDefault="0020515C">
          <w:pPr>
            <w:pStyle w:val="8AC8A79B8BDB47468CC197E35C5DB3EB"/>
          </w:pPr>
          <w:r w:rsidRPr="009A6F63">
            <w:rPr>
              <w:rStyle w:val="PlaceholderText"/>
              <w:color w:val="FFFFFF" w:themeColor="background1"/>
            </w:rPr>
            <w:t>Click here to enter text.</w:t>
          </w:r>
        </w:p>
      </w:docPartBody>
    </w:docPart>
    <w:docPart>
      <w:docPartPr>
        <w:name w:val="E573CDC6445744E79513B7B4043C7F4A"/>
        <w:category>
          <w:name w:val="General"/>
          <w:gallery w:val="placeholder"/>
        </w:category>
        <w:types>
          <w:type w:val="bbPlcHdr"/>
        </w:types>
        <w:behaviors>
          <w:behavior w:val="content"/>
        </w:behaviors>
        <w:guid w:val="{2FD54C5A-DFF6-4776-8CB0-68A0BE84536A}"/>
      </w:docPartPr>
      <w:docPartBody>
        <w:p w:rsidR="00DB4126" w:rsidRDefault="0020515C">
          <w:pPr>
            <w:pStyle w:val="E573CDC6445744E79513B7B4043C7F4A"/>
          </w:pPr>
          <w:r w:rsidRPr="00CE5876">
            <w:rPr>
              <w:rStyle w:val="PlaceholderText"/>
              <w:color w:val="FFFFFF" w:themeColor="background1"/>
            </w:rPr>
            <w:t>Click here to enter a date.</w:t>
          </w:r>
        </w:p>
      </w:docPartBody>
    </w:docPart>
    <w:docPart>
      <w:docPartPr>
        <w:name w:val="2DBF93E175FD4BBBA6AB300C1E0AA952"/>
        <w:category>
          <w:name w:val="General"/>
          <w:gallery w:val="placeholder"/>
        </w:category>
        <w:types>
          <w:type w:val="bbPlcHdr"/>
        </w:types>
        <w:behaviors>
          <w:behavior w:val="content"/>
        </w:behaviors>
        <w:guid w:val="{CCD8DBF3-3AAA-4BA0-A261-32D33CB24BD8}"/>
      </w:docPartPr>
      <w:docPartBody>
        <w:p w:rsidR="00DB4126" w:rsidRDefault="0020515C">
          <w:pPr>
            <w:pStyle w:val="2DBF93E175FD4BBBA6AB300C1E0AA952"/>
          </w:pPr>
          <w:r w:rsidRPr="009A6F63">
            <w:rPr>
              <w:rStyle w:val="PlaceholderText"/>
              <w:color w:val="FFFFFF" w:themeColor="background1"/>
            </w:rPr>
            <w:t>Click here to enter text.</w:t>
          </w:r>
        </w:p>
      </w:docPartBody>
    </w:docPart>
    <w:docPart>
      <w:docPartPr>
        <w:name w:val="5E4D2D1A5EF743158C92F86E198CDE4D"/>
        <w:category>
          <w:name w:val="General"/>
          <w:gallery w:val="placeholder"/>
        </w:category>
        <w:types>
          <w:type w:val="bbPlcHdr"/>
        </w:types>
        <w:behaviors>
          <w:behavior w:val="content"/>
        </w:behaviors>
        <w:guid w:val="{D8EC303D-D52D-45A9-B98B-1202989CC9E4}"/>
      </w:docPartPr>
      <w:docPartBody>
        <w:p w:rsidR="00DB4126" w:rsidRDefault="0020515C">
          <w:pPr>
            <w:pStyle w:val="5E4D2D1A5EF743158C92F86E198CDE4D"/>
          </w:pPr>
          <w:r w:rsidRPr="009A6F63">
            <w:rPr>
              <w:rStyle w:val="PlaceholderText"/>
              <w:color w:val="FFFFFF" w:themeColor="background1"/>
            </w:rPr>
            <w:t>Click here to enter text.</w:t>
          </w:r>
        </w:p>
      </w:docPartBody>
    </w:docPart>
    <w:docPart>
      <w:docPartPr>
        <w:name w:val="0C0A64F1757A48EBAE944B5ECBC3FC32"/>
        <w:category>
          <w:name w:val="General"/>
          <w:gallery w:val="placeholder"/>
        </w:category>
        <w:types>
          <w:type w:val="bbPlcHdr"/>
        </w:types>
        <w:behaviors>
          <w:behavior w:val="content"/>
        </w:behaviors>
        <w:guid w:val="{DABEA7CC-5D3F-4C2B-81B4-E7CE42F1638A}"/>
      </w:docPartPr>
      <w:docPartBody>
        <w:p w:rsidR="00DB4126" w:rsidRDefault="0020515C">
          <w:pPr>
            <w:pStyle w:val="0C0A64F1757A48EBAE944B5ECBC3FC32"/>
          </w:pPr>
          <w:r w:rsidRPr="00CE5876">
            <w:rPr>
              <w:rStyle w:val="PlaceholderText"/>
              <w:color w:val="FFFFFF" w:themeColor="background1"/>
            </w:rPr>
            <w:t>Click here to enter a date.</w:t>
          </w:r>
        </w:p>
      </w:docPartBody>
    </w:docPart>
    <w:docPart>
      <w:docPartPr>
        <w:name w:val="589936449E524283ACF737931FF1FB8F"/>
        <w:category>
          <w:name w:val="General"/>
          <w:gallery w:val="placeholder"/>
        </w:category>
        <w:types>
          <w:type w:val="bbPlcHdr"/>
        </w:types>
        <w:behaviors>
          <w:behavior w:val="content"/>
        </w:behaviors>
        <w:guid w:val="{E08424D6-D067-4050-B9C5-2F023AA5AE84}"/>
      </w:docPartPr>
      <w:docPartBody>
        <w:p w:rsidR="00DB4126" w:rsidRDefault="0020515C">
          <w:pPr>
            <w:pStyle w:val="589936449E524283ACF737931FF1FB8F"/>
          </w:pPr>
          <w:r w:rsidRPr="009A6F63">
            <w:rPr>
              <w:rStyle w:val="PlaceholderText"/>
              <w:color w:val="FFFFFF" w:themeColor="background1"/>
            </w:rPr>
            <w:t>Click here to enter text.</w:t>
          </w:r>
        </w:p>
      </w:docPartBody>
    </w:docPart>
    <w:docPart>
      <w:docPartPr>
        <w:name w:val="A51CD7A0DEDB40E19224391B3C3CB96D"/>
        <w:category>
          <w:name w:val="General"/>
          <w:gallery w:val="placeholder"/>
        </w:category>
        <w:types>
          <w:type w:val="bbPlcHdr"/>
        </w:types>
        <w:behaviors>
          <w:behavior w:val="content"/>
        </w:behaviors>
        <w:guid w:val="{B94356A3-1366-4347-BDFE-2E386E6EEA1B}"/>
      </w:docPartPr>
      <w:docPartBody>
        <w:p w:rsidR="00DB4126" w:rsidRDefault="0020515C">
          <w:pPr>
            <w:pStyle w:val="A51CD7A0DEDB40E19224391B3C3CB96D"/>
          </w:pPr>
          <w:r w:rsidRPr="00AE250A">
            <w:rPr>
              <w:rStyle w:val="PlaceholderText"/>
              <w:color w:val="FFFFFF" w:themeColor="background1"/>
            </w:rPr>
            <w:t>Click here to enter text.</w:t>
          </w:r>
        </w:p>
      </w:docPartBody>
    </w:docPart>
    <w:docPart>
      <w:docPartPr>
        <w:name w:val="CD58C1C4B4E94445A2CB2C8EE385FECE"/>
        <w:category>
          <w:name w:val="General"/>
          <w:gallery w:val="placeholder"/>
        </w:category>
        <w:types>
          <w:type w:val="bbPlcHdr"/>
        </w:types>
        <w:behaviors>
          <w:behavior w:val="content"/>
        </w:behaviors>
        <w:guid w:val="{1D536382-B45B-420F-A8E1-32D2596A9E49}"/>
      </w:docPartPr>
      <w:docPartBody>
        <w:p w:rsidR="00DB4126" w:rsidRDefault="0020515C">
          <w:pPr>
            <w:pStyle w:val="CD58C1C4B4E94445A2CB2C8EE385FECE"/>
          </w:pPr>
          <w:r w:rsidRPr="00AE250A">
            <w:rPr>
              <w:rStyle w:val="PlaceholderText"/>
              <w:color w:val="FFFFFF" w:themeColor="background1"/>
            </w:rPr>
            <w:t>Click here to enter text.</w:t>
          </w:r>
        </w:p>
      </w:docPartBody>
    </w:docPart>
    <w:docPart>
      <w:docPartPr>
        <w:name w:val="C429343153144CF48E8DBEDA8E431614"/>
        <w:category>
          <w:name w:val="General"/>
          <w:gallery w:val="placeholder"/>
        </w:category>
        <w:types>
          <w:type w:val="bbPlcHdr"/>
        </w:types>
        <w:behaviors>
          <w:behavior w:val="content"/>
        </w:behaviors>
        <w:guid w:val="{23273866-A780-48D3-BB4F-7BDD59377CD1}"/>
      </w:docPartPr>
      <w:docPartBody>
        <w:p w:rsidR="00DB4126" w:rsidRDefault="0020515C">
          <w:pPr>
            <w:pStyle w:val="C429343153144CF48E8DBEDA8E431614"/>
          </w:pPr>
          <w:r w:rsidRPr="00F87756">
            <w:rPr>
              <w:rStyle w:val="PlaceholderText"/>
              <w:color w:val="FFFFFF" w:themeColor="background1"/>
            </w:rPr>
            <w:t>Click here to enter text.</w:t>
          </w:r>
        </w:p>
      </w:docPartBody>
    </w:docPart>
    <w:docPart>
      <w:docPartPr>
        <w:name w:val="6C1F33C086A14F63936665D14C602AA4"/>
        <w:category>
          <w:name w:val="General"/>
          <w:gallery w:val="placeholder"/>
        </w:category>
        <w:types>
          <w:type w:val="bbPlcHdr"/>
        </w:types>
        <w:behaviors>
          <w:behavior w:val="content"/>
        </w:behaviors>
        <w:guid w:val="{7932BB1C-B488-4799-9CD9-632EFA7609A3}"/>
      </w:docPartPr>
      <w:docPartBody>
        <w:p w:rsidR="00DB4126" w:rsidRDefault="0020515C">
          <w:pPr>
            <w:pStyle w:val="6C1F33C086A14F63936665D14C602AA4"/>
          </w:pPr>
          <w:r w:rsidRPr="009545D1">
            <w:rPr>
              <w:rStyle w:val="PlaceholderText"/>
              <w:color w:val="FFFFFF" w:themeColor="background1"/>
            </w:rPr>
            <w:t>Click here to enter text.</w:t>
          </w:r>
        </w:p>
      </w:docPartBody>
    </w:docPart>
    <w:docPart>
      <w:docPartPr>
        <w:name w:val="3D8C755BC9254ED7BFDC124ADE7B0E41"/>
        <w:category>
          <w:name w:val="General"/>
          <w:gallery w:val="placeholder"/>
        </w:category>
        <w:types>
          <w:type w:val="bbPlcHdr"/>
        </w:types>
        <w:behaviors>
          <w:behavior w:val="content"/>
        </w:behaviors>
        <w:guid w:val="{8F5E7E38-B60E-4A10-9187-7762B52AD085}"/>
      </w:docPartPr>
      <w:docPartBody>
        <w:p w:rsidR="00DB4126" w:rsidRDefault="0020515C">
          <w:pPr>
            <w:pStyle w:val="3D8C755BC9254ED7BFDC124ADE7B0E41"/>
          </w:pPr>
          <w:r w:rsidRPr="009A6F63">
            <w:rPr>
              <w:rStyle w:val="PlaceholderText"/>
              <w:color w:val="FFFFFF" w:themeColor="background1"/>
            </w:rPr>
            <w:t>Click here to enter text.</w:t>
          </w:r>
        </w:p>
      </w:docPartBody>
    </w:docPart>
    <w:docPart>
      <w:docPartPr>
        <w:name w:val="DF0B8D07B2D640078BFDABBECEB308C2"/>
        <w:category>
          <w:name w:val="General"/>
          <w:gallery w:val="placeholder"/>
        </w:category>
        <w:types>
          <w:type w:val="bbPlcHdr"/>
        </w:types>
        <w:behaviors>
          <w:behavior w:val="content"/>
        </w:behaviors>
        <w:guid w:val="{3E2AAAEB-F991-4E06-A1BB-EBDABB46F3FE}"/>
      </w:docPartPr>
      <w:docPartBody>
        <w:p w:rsidR="00DB4126" w:rsidRDefault="0020515C">
          <w:pPr>
            <w:pStyle w:val="DF0B8D07B2D640078BFDABBECEB308C2"/>
          </w:pPr>
          <w:r w:rsidRPr="001B0A7C">
            <w:rPr>
              <w:rStyle w:val="PlaceholderText"/>
              <w:color w:val="FFFFFF" w:themeColor="background1"/>
            </w:rPr>
            <w:t>Click here to enter a date.</w:t>
          </w:r>
        </w:p>
      </w:docPartBody>
    </w:docPart>
    <w:docPart>
      <w:docPartPr>
        <w:name w:val="29BC785C27CE4DDE935EF4AB5A778201"/>
        <w:category>
          <w:name w:val="General"/>
          <w:gallery w:val="placeholder"/>
        </w:category>
        <w:types>
          <w:type w:val="bbPlcHdr"/>
        </w:types>
        <w:behaviors>
          <w:behavior w:val="content"/>
        </w:behaviors>
        <w:guid w:val="{74418B67-72F2-41A9-BA96-5AA22B77E4FD}"/>
      </w:docPartPr>
      <w:docPartBody>
        <w:p w:rsidR="00DB4126" w:rsidRDefault="0020515C">
          <w:pPr>
            <w:pStyle w:val="29BC785C27CE4DDE935EF4AB5A778201"/>
          </w:pPr>
          <w:r w:rsidRPr="009A6F63">
            <w:rPr>
              <w:rStyle w:val="PlaceholderText"/>
              <w:color w:val="FFFFFF" w:themeColor="background1"/>
            </w:rPr>
            <w:t>Click here to enter text.</w:t>
          </w:r>
        </w:p>
      </w:docPartBody>
    </w:docPart>
    <w:docPart>
      <w:docPartPr>
        <w:name w:val="16A43A7EF1E144A3B359D0D3B9B3F7E0"/>
        <w:category>
          <w:name w:val="General"/>
          <w:gallery w:val="placeholder"/>
        </w:category>
        <w:types>
          <w:type w:val="bbPlcHdr"/>
        </w:types>
        <w:behaviors>
          <w:behavior w:val="content"/>
        </w:behaviors>
        <w:guid w:val="{0742AF01-3B26-4061-A9F7-B53DCC62CABD}"/>
      </w:docPartPr>
      <w:docPartBody>
        <w:p w:rsidR="00DB4126" w:rsidRDefault="0020515C">
          <w:pPr>
            <w:pStyle w:val="16A43A7EF1E144A3B359D0D3B9B3F7E0"/>
          </w:pPr>
          <w:r w:rsidRPr="00CE5876">
            <w:rPr>
              <w:rStyle w:val="PlaceholderText"/>
              <w:color w:val="FFFFFF" w:themeColor="background1"/>
            </w:rPr>
            <w:t>Click here to enter a date.</w:t>
          </w:r>
        </w:p>
      </w:docPartBody>
    </w:docPart>
    <w:docPart>
      <w:docPartPr>
        <w:name w:val="D299C10F14AE48588A371A433FD04364"/>
        <w:category>
          <w:name w:val="General"/>
          <w:gallery w:val="placeholder"/>
        </w:category>
        <w:types>
          <w:type w:val="bbPlcHdr"/>
        </w:types>
        <w:behaviors>
          <w:behavior w:val="content"/>
        </w:behaviors>
        <w:guid w:val="{65368F12-D0F0-4426-B85A-B9BEBAEEE0DE}"/>
      </w:docPartPr>
      <w:docPartBody>
        <w:p w:rsidR="00DB4126" w:rsidRDefault="0020515C">
          <w:pPr>
            <w:pStyle w:val="D299C10F14AE48588A371A433FD04364"/>
          </w:pPr>
          <w:r w:rsidRPr="009A6F63">
            <w:rPr>
              <w:rStyle w:val="PlaceholderText"/>
              <w:color w:val="FFFFFF" w:themeColor="background1"/>
            </w:rPr>
            <w:t>Click here to enter text.</w:t>
          </w:r>
        </w:p>
      </w:docPartBody>
    </w:docPart>
    <w:docPart>
      <w:docPartPr>
        <w:name w:val="D8739D5C212449CC8D96AAD127FCFF5C"/>
        <w:category>
          <w:name w:val="General"/>
          <w:gallery w:val="placeholder"/>
        </w:category>
        <w:types>
          <w:type w:val="bbPlcHdr"/>
        </w:types>
        <w:behaviors>
          <w:behavior w:val="content"/>
        </w:behaviors>
        <w:guid w:val="{53AA1971-B899-4556-98D4-149CF3C77212}"/>
      </w:docPartPr>
      <w:docPartBody>
        <w:p w:rsidR="00DB4126" w:rsidRDefault="0020515C">
          <w:pPr>
            <w:pStyle w:val="D8739D5C212449CC8D96AAD127FCFF5C"/>
          </w:pPr>
          <w:r w:rsidRPr="00111150">
            <w:rPr>
              <w:rStyle w:val="PlaceholderText"/>
              <w:color w:val="FFFFFF" w:themeColor="background1"/>
            </w:rPr>
            <w:t>Click here to enter text.</w:t>
          </w:r>
        </w:p>
      </w:docPartBody>
    </w:docPart>
    <w:docPart>
      <w:docPartPr>
        <w:name w:val="73D860F1213C497EA6472D4115B601A6"/>
        <w:category>
          <w:name w:val="General"/>
          <w:gallery w:val="placeholder"/>
        </w:category>
        <w:types>
          <w:type w:val="bbPlcHdr"/>
        </w:types>
        <w:behaviors>
          <w:behavior w:val="content"/>
        </w:behaviors>
        <w:guid w:val="{05FEC97C-A3A3-4B68-8E63-BF8AE81EB68F}"/>
      </w:docPartPr>
      <w:docPartBody>
        <w:p w:rsidR="00DB4126" w:rsidRDefault="0020515C">
          <w:pPr>
            <w:pStyle w:val="73D860F1213C497EA6472D4115B601A6"/>
          </w:pPr>
          <w:r w:rsidRPr="009545D1">
            <w:rPr>
              <w:rStyle w:val="PlaceholderText"/>
              <w:color w:val="FFFFFF" w:themeColor="background1"/>
            </w:rPr>
            <w:t>Click here to enter text.</w:t>
          </w:r>
        </w:p>
      </w:docPartBody>
    </w:docPart>
    <w:docPart>
      <w:docPartPr>
        <w:name w:val="2BC4B030282F4729ABCC0636B26FFFB0"/>
        <w:category>
          <w:name w:val="General"/>
          <w:gallery w:val="placeholder"/>
        </w:category>
        <w:types>
          <w:type w:val="bbPlcHdr"/>
        </w:types>
        <w:behaviors>
          <w:behavior w:val="content"/>
        </w:behaviors>
        <w:guid w:val="{623C740A-5D60-49BC-8240-64FDE112C13F}"/>
      </w:docPartPr>
      <w:docPartBody>
        <w:p w:rsidR="00DB4126" w:rsidRDefault="0020515C">
          <w:pPr>
            <w:pStyle w:val="2BC4B030282F4729ABCC0636B26FFFB0"/>
          </w:pPr>
          <w:r w:rsidRPr="009A6F63">
            <w:rPr>
              <w:rStyle w:val="PlaceholderText"/>
              <w:color w:val="FFFFFF" w:themeColor="background1"/>
            </w:rPr>
            <w:t>Click here to enter text.</w:t>
          </w:r>
        </w:p>
      </w:docPartBody>
    </w:docPart>
    <w:docPart>
      <w:docPartPr>
        <w:name w:val="68AF75543F574EFEBB0A91EA11C35F1A"/>
        <w:category>
          <w:name w:val="General"/>
          <w:gallery w:val="placeholder"/>
        </w:category>
        <w:types>
          <w:type w:val="bbPlcHdr"/>
        </w:types>
        <w:behaviors>
          <w:behavior w:val="content"/>
        </w:behaviors>
        <w:guid w:val="{B75C6BF4-1946-4954-A88C-920B54B52DD5}"/>
      </w:docPartPr>
      <w:docPartBody>
        <w:p w:rsidR="00DB4126" w:rsidRDefault="0020515C">
          <w:pPr>
            <w:pStyle w:val="68AF75543F574EFEBB0A91EA11C35F1A"/>
          </w:pPr>
          <w:r w:rsidRPr="001B0A7C">
            <w:rPr>
              <w:rStyle w:val="PlaceholderText"/>
              <w:color w:val="FFFFFF" w:themeColor="background1"/>
            </w:rPr>
            <w:t>Click here to enter a date.</w:t>
          </w:r>
        </w:p>
      </w:docPartBody>
    </w:docPart>
    <w:docPart>
      <w:docPartPr>
        <w:name w:val="45C14DE664EA4947BF62966EC821D74C"/>
        <w:category>
          <w:name w:val="General"/>
          <w:gallery w:val="placeholder"/>
        </w:category>
        <w:types>
          <w:type w:val="bbPlcHdr"/>
        </w:types>
        <w:behaviors>
          <w:behavior w:val="content"/>
        </w:behaviors>
        <w:guid w:val="{BC63913E-B3D6-4A08-94FD-D17F605CDA69}"/>
      </w:docPartPr>
      <w:docPartBody>
        <w:p w:rsidR="00DB4126" w:rsidRDefault="0020515C">
          <w:pPr>
            <w:pStyle w:val="45C14DE664EA4947BF62966EC821D74C"/>
          </w:pPr>
          <w:r w:rsidRPr="009A6F63">
            <w:rPr>
              <w:rStyle w:val="PlaceholderText"/>
              <w:color w:val="FFFFFF" w:themeColor="background1"/>
            </w:rPr>
            <w:t>Click here to enter text.</w:t>
          </w:r>
        </w:p>
      </w:docPartBody>
    </w:docPart>
    <w:docPart>
      <w:docPartPr>
        <w:name w:val="F090F02D9FA840188D99973ED946E294"/>
        <w:category>
          <w:name w:val="General"/>
          <w:gallery w:val="placeholder"/>
        </w:category>
        <w:types>
          <w:type w:val="bbPlcHdr"/>
        </w:types>
        <w:behaviors>
          <w:behavior w:val="content"/>
        </w:behaviors>
        <w:guid w:val="{4DC0599A-49F3-4BC7-A7F5-6EFA0DDB1369}"/>
      </w:docPartPr>
      <w:docPartBody>
        <w:p w:rsidR="00DB4126" w:rsidRDefault="0020515C">
          <w:pPr>
            <w:pStyle w:val="F090F02D9FA840188D99973ED946E294"/>
          </w:pPr>
          <w:r>
            <w:t xml:space="preserve">  </w:t>
          </w:r>
        </w:p>
      </w:docPartBody>
    </w:docPart>
    <w:docPart>
      <w:docPartPr>
        <w:name w:val="0EBEE2A1F1AB4D10B385AC5EE093E414"/>
        <w:category>
          <w:name w:val="General"/>
          <w:gallery w:val="placeholder"/>
        </w:category>
        <w:types>
          <w:type w:val="bbPlcHdr"/>
        </w:types>
        <w:behaviors>
          <w:behavior w:val="content"/>
        </w:behaviors>
        <w:guid w:val="{56C8FFB3-4A32-4B87-B8CE-7B0E7563C5CA}"/>
      </w:docPartPr>
      <w:docPartBody>
        <w:p w:rsidR="00DB4126" w:rsidRDefault="0020515C">
          <w:pPr>
            <w:pStyle w:val="0EBEE2A1F1AB4D10B385AC5EE093E414"/>
          </w:pPr>
          <w:r w:rsidRPr="00DA36C5">
            <w:t xml:space="preserve">  </w:t>
          </w:r>
        </w:p>
      </w:docPartBody>
    </w:docPart>
    <w:docPart>
      <w:docPartPr>
        <w:name w:val="D75A3126467C4B67BB957E49C9E92F34"/>
        <w:category>
          <w:name w:val="General"/>
          <w:gallery w:val="placeholder"/>
        </w:category>
        <w:types>
          <w:type w:val="bbPlcHdr"/>
        </w:types>
        <w:behaviors>
          <w:behavior w:val="content"/>
        </w:behaviors>
        <w:guid w:val="{F12182B2-A441-4164-9548-9C6713F6467B}"/>
      </w:docPartPr>
      <w:docPartBody>
        <w:p w:rsidR="00DB4126" w:rsidRDefault="0020515C">
          <w:pPr>
            <w:pStyle w:val="D75A3126467C4B67BB957E49C9E92F34"/>
          </w:pPr>
          <w:r w:rsidRPr="00DA36C5">
            <w:t xml:space="preserve">  </w:t>
          </w:r>
        </w:p>
      </w:docPartBody>
    </w:docPart>
    <w:docPart>
      <w:docPartPr>
        <w:name w:val="4ED209B3F16349F7B90CF4F8A63F56E1"/>
        <w:category>
          <w:name w:val="General"/>
          <w:gallery w:val="placeholder"/>
        </w:category>
        <w:types>
          <w:type w:val="bbPlcHdr"/>
        </w:types>
        <w:behaviors>
          <w:behavior w:val="content"/>
        </w:behaviors>
        <w:guid w:val="{6C20BED4-1897-48DF-A78F-3A9953130A4C}"/>
      </w:docPartPr>
      <w:docPartBody>
        <w:p w:rsidR="00DB4126" w:rsidRDefault="0020515C">
          <w:pPr>
            <w:pStyle w:val="4ED209B3F16349F7B90CF4F8A63F56E1"/>
          </w:pPr>
          <w:r w:rsidRPr="00DA36C5">
            <w:t xml:space="preserve">  </w:t>
          </w:r>
        </w:p>
      </w:docPartBody>
    </w:docPart>
    <w:docPart>
      <w:docPartPr>
        <w:name w:val="EC387CDBFB664BD08054D2974C6B7E32"/>
        <w:category>
          <w:name w:val="General"/>
          <w:gallery w:val="placeholder"/>
        </w:category>
        <w:types>
          <w:type w:val="bbPlcHdr"/>
        </w:types>
        <w:behaviors>
          <w:behavior w:val="content"/>
        </w:behaviors>
        <w:guid w:val="{D46A7E0A-CC19-432B-9031-5EABDDCE46F4}"/>
      </w:docPartPr>
      <w:docPartBody>
        <w:p w:rsidR="00DB4126" w:rsidRDefault="0020515C">
          <w:pPr>
            <w:pStyle w:val="EC387CDBFB664BD08054D2974C6B7E32"/>
          </w:pPr>
          <w:r w:rsidRPr="00AE250A">
            <w:rPr>
              <w:rStyle w:val="PlaceholderText"/>
              <w:color w:val="FFFFFF" w:themeColor="background1"/>
            </w:rPr>
            <w:t>Click here to enter text.</w:t>
          </w:r>
        </w:p>
      </w:docPartBody>
    </w:docPart>
    <w:docPart>
      <w:docPartPr>
        <w:name w:val="FF546A68DE6B426C9053A2D50406150F"/>
        <w:category>
          <w:name w:val="General"/>
          <w:gallery w:val="placeholder"/>
        </w:category>
        <w:types>
          <w:type w:val="bbPlcHdr"/>
        </w:types>
        <w:behaviors>
          <w:behavior w:val="content"/>
        </w:behaviors>
        <w:guid w:val="{AF401735-A12C-418C-8985-3C1A00E57ED4}"/>
      </w:docPartPr>
      <w:docPartBody>
        <w:p w:rsidR="00DB4126" w:rsidRDefault="0020515C">
          <w:pPr>
            <w:pStyle w:val="FF546A68DE6B426C9053A2D50406150F"/>
          </w:pPr>
          <w:r w:rsidRPr="00AE250A">
            <w:rPr>
              <w:rStyle w:val="PlaceholderText"/>
              <w:color w:val="FFFFFF" w:themeColor="background1"/>
            </w:rPr>
            <w:t>Click here to enter text.</w:t>
          </w:r>
        </w:p>
      </w:docPartBody>
    </w:docPart>
    <w:docPart>
      <w:docPartPr>
        <w:name w:val="E97C431D29BD4317A80CAB2A7C4B9E18"/>
        <w:category>
          <w:name w:val="General"/>
          <w:gallery w:val="placeholder"/>
        </w:category>
        <w:types>
          <w:type w:val="bbPlcHdr"/>
        </w:types>
        <w:behaviors>
          <w:behavior w:val="content"/>
        </w:behaviors>
        <w:guid w:val="{68EFF2E8-68DC-4028-82D0-007F31753083}"/>
      </w:docPartPr>
      <w:docPartBody>
        <w:p w:rsidR="00DB4126" w:rsidRDefault="0020515C">
          <w:pPr>
            <w:pStyle w:val="E97C431D29BD4317A80CAB2A7C4B9E18"/>
          </w:pPr>
          <w:r w:rsidRPr="009545D1">
            <w:rPr>
              <w:rStyle w:val="PlaceholderText"/>
              <w:color w:val="FFFFFF" w:themeColor="background1"/>
            </w:rPr>
            <w:t>Click here to enter text.</w:t>
          </w:r>
        </w:p>
      </w:docPartBody>
    </w:docPart>
    <w:docPart>
      <w:docPartPr>
        <w:name w:val="5E1E2429257F459B90677E7DE47ABF62"/>
        <w:category>
          <w:name w:val="General"/>
          <w:gallery w:val="placeholder"/>
        </w:category>
        <w:types>
          <w:type w:val="bbPlcHdr"/>
        </w:types>
        <w:behaviors>
          <w:behavior w:val="content"/>
        </w:behaviors>
        <w:guid w:val="{088B1751-7D69-4498-82E7-4DBCF4E7643D}"/>
      </w:docPartPr>
      <w:docPartBody>
        <w:p w:rsidR="00DB4126" w:rsidRDefault="0020515C">
          <w:pPr>
            <w:pStyle w:val="5E1E2429257F459B90677E7DE47ABF62"/>
          </w:pPr>
          <w:r w:rsidRPr="009A6F63">
            <w:rPr>
              <w:rStyle w:val="PlaceholderText"/>
              <w:color w:val="FFFFFF" w:themeColor="background1"/>
            </w:rPr>
            <w:t>Click here to enter text.</w:t>
          </w:r>
        </w:p>
      </w:docPartBody>
    </w:docPart>
    <w:docPart>
      <w:docPartPr>
        <w:name w:val="07B55CF4D5F54F5A86781ADCE9889AAE"/>
        <w:category>
          <w:name w:val="General"/>
          <w:gallery w:val="placeholder"/>
        </w:category>
        <w:types>
          <w:type w:val="bbPlcHdr"/>
        </w:types>
        <w:behaviors>
          <w:behavior w:val="content"/>
        </w:behaviors>
        <w:guid w:val="{4C552037-CD74-4A29-9EF2-15082189CAB4}"/>
      </w:docPartPr>
      <w:docPartBody>
        <w:p w:rsidR="00DB4126" w:rsidRDefault="0020515C">
          <w:pPr>
            <w:pStyle w:val="07B55CF4D5F54F5A86781ADCE9889AAE"/>
          </w:pPr>
          <w:r w:rsidRPr="001B0A7C">
            <w:rPr>
              <w:rStyle w:val="PlaceholderText"/>
              <w:color w:val="FFFFFF" w:themeColor="background1"/>
            </w:rPr>
            <w:t>Click here to enter a date.</w:t>
          </w:r>
        </w:p>
      </w:docPartBody>
    </w:docPart>
    <w:docPart>
      <w:docPartPr>
        <w:name w:val="F6D01D4289C04A8FB26D15AEF5A156C6"/>
        <w:category>
          <w:name w:val="General"/>
          <w:gallery w:val="placeholder"/>
        </w:category>
        <w:types>
          <w:type w:val="bbPlcHdr"/>
        </w:types>
        <w:behaviors>
          <w:behavior w:val="content"/>
        </w:behaviors>
        <w:guid w:val="{CB589CC3-7644-41DB-9A34-C305425231CB}"/>
      </w:docPartPr>
      <w:docPartBody>
        <w:p w:rsidR="00DB4126" w:rsidRDefault="0020515C">
          <w:pPr>
            <w:pStyle w:val="F6D01D4289C04A8FB26D15AEF5A156C6"/>
          </w:pPr>
          <w:r w:rsidRPr="009A6F63">
            <w:rPr>
              <w:rStyle w:val="PlaceholderText"/>
              <w:color w:val="FFFFFF" w:themeColor="background1"/>
            </w:rPr>
            <w:t>Click here to enter text.</w:t>
          </w:r>
        </w:p>
      </w:docPartBody>
    </w:docPart>
    <w:docPart>
      <w:docPartPr>
        <w:name w:val="87B99ECC5B0D462EAE6694CD19E9553B"/>
        <w:category>
          <w:name w:val="General"/>
          <w:gallery w:val="placeholder"/>
        </w:category>
        <w:types>
          <w:type w:val="bbPlcHdr"/>
        </w:types>
        <w:behaviors>
          <w:behavior w:val="content"/>
        </w:behaviors>
        <w:guid w:val="{B9150FE3-CCFA-40CD-8D4E-FF39681319F9}"/>
      </w:docPartPr>
      <w:docPartBody>
        <w:p w:rsidR="00DB4126" w:rsidRDefault="0020515C">
          <w:pPr>
            <w:pStyle w:val="87B99ECC5B0D462EAE6694CD19E9553B"/>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B16CBE63805D48B9B15FCC1481F96B4D"/>
        <w:category>
          <w:name w:val="General"/>
          <w:gallery w:val="placeholder"/>
        </w:category>
        <w:types>
          <w:type w:val="bbPlcHdr"/>
        </w:types>
        <w:behaviors>
          <w:behavior w:val="content"/>
        </w:behaviors>
        <w:guid w:val="{6F56549C-E5B4-445D-9228-C5C57F86469E}"/>
      </w:docPartPr>
      <w:docPartBody>
        <w:p w:rsidR="00DB4126" w:rsidRDefault="0020515C">
          <w:pPr>
            <w:pStyle w:val="B16CBE63805D48B9B15FCC1481F96B4D"/>
          </w:pPr>
          <w:r w:rsidRPr="00C70133">
            <w:rPr>
              <w:rStyle w:val="PlaceholderText"/>
              <w:color w:val="FFFFFF" w:themeColor="background1"/>
            </w:rPr>
            <w:t>Click here to enter text.</w:t>
          </w:r>
        </w:p>
      </w:docPartBody>
    </w:docPart>
    <w:docPart>
      <w:docPartPr>
        <w:name w:val="D1E1D207F777414683C73E726148F6A9"/>
        <w:category>
          <w:name w:val="General"/>
          <w:gallery w:val="placeholder"/>
        </w:category>
        <w:types>
          <w:type w:val="bbPlcHdr"/>
        </w:types>
        <w:behaviors>
          <w:behavior w:val="content"/>
        </w:behaviors>
        <w:guid w:val="{D3A7BE49-415A-4835-8EA4-7F9EA93C39EB}"/>
      </w:docPartPr>
      <w:docPartBody>
        <w:p w:rsidR="00DB4126" w:rsidRDefault="0020515C">
          <w:pPr>
            <w:pStyle w:val="D1E1D207F777414683C73E726148F6A9"/>
          </w:pPr>
          <w:r w:rsidRPr="00C70133">
            <w:rPr>
              <w:rStyle w:val="PlaceholderText"/>
              <w:color w:val="FFFFFF" w:themeColor="background1"/>
            </w:rPr>
            <w:t>Click here to enter text.</w:t>
          </w:r>
        </w:p>
      </w:docPartBody>
    </w:docPart>
    <w:docPart>
      <w:docPartPr>
        <w:name w:val="892F7FDDCDA0487D9F5AE3161ECE5941"/>
        <w:category>
          <w:name w:val="General"/>
          <w:gallery w:val="placeholder"/>
        </w:category>
        <w:types>
          <w:type w:val="bbPlcHdr"/>
        </w:types>
        <w:behaviors>
          <w:behavior w:val="content"/>
        </w:behaviors>
        <w:guid w:val="{C3A59160-C05A-4AD0-91C7-7C410391BE4B}"/>
      </w:docPartPr>
      <w:docPartBody>
        <w:p w:rsidR="00DB4126" w:rsidRDefault="0020515C">
          <w:pPr>
            <w:pStyle w:val="892F7FDDCDA0487D9F5AE3161ECE5941"/>
          </w:pPr>
          <w:r w:rsidRPr="00C70133">
            <w:rPr>
              <w:rStyle w:val="PlaceholderText"/>
              <w:color w:val="FFFFFF" w:themeColor="background1"/>
            </w:rPr>
            <w:t>Click here to enter text.</w:t>
          </w:r>
        </w:p>
      </w:docPartBody>
    </w:docPart>
    <w:docPart>
      <w:docPartPr>
        <w:name w:val="F311D4E0BC4F4EA5B5E0D8DDB2523C62"/>
        <w:category>
          <w:name w:val="General"/>
          <w:gallery w:val="placeholder"/>
        </w:category>
        <w:types>
          <w:type w:val="bbPlcHdr"/>
        </w:types>
        <w:behaviors>
          <w:behavior w:val="content"/>
        </w:behaviors>
        <w:guid w:val="{1D11E2A8-0D19-4939-B1A6-F9A4B68755B0}"/>
      </w:docPartPr>
      <w:docPartBody>
        <w:p w:rsidR="00DB4126" w:rsidRDefault="0020515C">
          <w:pPr>
            <w:pStyle w:val="F311D4E0BC4F4EA5B5E0D8DDB2523C62"/>
          </w:pPr>
          <w:r w:rsidRPr="00C70133">
            <w:rPr>
              <w:rStyle w:val="PlaceholderText"/>
              <w:color w:val="FFFFFF" w:themeColor="background1"/>
            </w:rPr>
            <w:t>Click here to enter text.</w:t>
          </w:r>
        </w:p>
      </w:docPartBody>
    </w:docPart>
    <w:docPart>
      <w:docPartPr>
        <w:name w:val="F087F63D947E496C8D0CA5C47E3D8720"/>
        <w:category>
          <w:name w:val="General"/>
          <w:gallery w:val="placeholder"/>
        </w:category>
        <w:types>
          <w:type w:val="bbPlcHdr"/>
        </w:types>
        <w:behaviors>
          <w:behavior w:val="content"/>
        </w:behaviors>
        <w:guid w:val="{D484345E-EB82-4544-9367-40BF675F983D}"/>
      </w:docPartPr>
      <w:docPartBody>
        <w:p w:rsidR="00DB4126" w:rsidRDefault="0020515C">
          <w:pPr>
            <w:pStyle w:val="F087F63D947E496C8D0CA5C47E3D872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3DD7484F8814368B0FFD2F2534E5CFB"/>
        <w:category>
          <w:name w:val="General"/>
          <w:gallery w:val="placeholder"/>
        </w:category>
        <w:types>
          <w:type w:val="bbPlcHdr"/>
        </w:types>
        <w:behaviors>
          <w:behavior w:val="content"/>
        </w:behaviors>
        <w:guid w:val="{9F8AD9CA-44A2-431B-84A3-2CDFE2F333DD}"/>
      </w:docPartPr>
      <w:docPartBody>
        <w:p w:rsidR="00DB4126" w:rsidRDefault="0020515C">
          <w:pPr>
            <w:pStyle w:val="D3DD7484F8814368B0FFD2F2534E5CFB"/>
          </w:pPr>
          <w:r>
            <w:rPr>
              <w:rStyle w:val="PlaceholderText"/>
            </w:rPr>
            <w:t>Click here to enter text.</w:t>
          </w:r>
        </w:p>
      </w:docPartBody>
    </w:docPart>
    <w:docPart>
      <w:docPartPr>
        <w:name w:val="ED1EC70E6C2D44D5B8EFBF71143AFED0"/>
        <w:category>
          <w:name w:val="General"/>
          <w:gallery w:val="placeholder"/>
        </w:category>
        <w:types>
          <w:type w:val="bbPlcHdr"/>
        </w:types>
        <w:behaviors>
          <w:behavior w:val="content"/>
        </w:behaviors>
        <w:guid w:val="{00D10F8B-3419-46A9-B8A2-04DC4A379294}"/>
      </w:docPartPr>
      <w:docPartBody>
        <w:p w:rsidR="00DB4126" w:rsidRDefault="0020515C">
          <w:pPr>
            <w:pStyle w:val="ED1EC70E6C2D44D5B8EFBF71143AFED0"/>
          </w:pPr>
          <w:r>
            <w:rPr>
              <w:rStyle w:val="PlaceholderText"/>
            </w:rPr>
            <w:t>Click here to enter text.</w:t>
          </w:r>
        </w:p>
      </w:docPartBody>
    </w:docPart>
    <w:docPart>
      <w:docPartPr>
        <w:name w:val="BF6C14503AA340CBBC578D4842D1896B"/>
        <w:category>
          <w:name w:val="General"/>
          <w:gallery w:val="placeholder"/>
        </w:category>
        <w:types>
          <w:type w:val="bbPlcHdr"/>
        </w:types>
        <w:behaviors>
          <w:behavior w:val="content"/>
        </w:behaviors>
        <w:guid w:val="{E2130A82-DAC8-43FC-86CE-D2FA9FAE6AF8}"/>
      </w:docPartPr>
      <w:docPartBody>
        <w:p w:rsidR="00DB4126" w:rsidRDefault="0020515C">
          <w:pPr>
            <w:pStyle w:val="BF6C14503AA340CBBC578D4842D1896B"/>
          </w:pPr>
          <w:r>
            <w:rPr>
              <w:rStyle w:val="PlaceholderText"/>
            </w:rPr>
            <w:t>Click here to enter text.</w:t>
          </w:r>
        </w:p>
      </w:docPartBody>
    </w:docPart>
    <w:docPart>
      <w:docPartPr>
        <w:name w:val="B4F704462D2B47B2BA88B757BC83F6A3"/>
        <w:category>
          <w:name w:val="General"/>
          <w:gallery w:val="placeholder"/>
        </w:category>
        <w:types>
          <w:type w:val="bbPlcHdr"/>
        </w:types>
        <w:behaviors>
          <w:behavior w:val="content"/>
        </w:behaviors>
        <w:guid w:val="{4303E25E-55D3-4D4D-BDF4-4ADDDE86702E}"/>
      </w:docPartPr>
      <w:docPartBody>
        <w:p w:rsidR="00DB4126" w:rsidRDefault="0020515C">
          <w:pPr>
            <w:pStyle w:val="B4F704462D2B47B2BA88B757BC83F6A3"/>
          </w:pPr>
          <w:r>
            <w:rPr>
              <w:rStyle w:val="PlaceholderText"/>
            </w:rPr>
            <w:t>Click here to enter text.</w:t>
          </w:r>
        </w:p>
      </w:docPartBody>
    </w:docPart>
    <w:docPart>
      <w:docPartPr>
        <w:name w:val="143F63B1BB634914BCB1D6969167AED1"/>
        <w:category>
          <w:name w:val="General"/>
          <w:gallery w:val="placeholder"/>
        </w:category>
        <w:types>
          <w:type w:val="bbPlcHdr"/>
        </w:types>
        <w:behaviors>
          <w:behavior w:val="content"/>
        </w:behaviors>
        <w:guid w:val="{A2C7DDDE-15FA-4386-A72F-70E08DEED7DB}"/>
      </w:docPartPr>
      <w:docPartBody>
        <w:p w:rsidR="00DB4126" w:rsidRDefault="0020515C">
          <w:pPr>
            <w:pStyle w:val="143F63B1BB634914BCB1D6969167AED1"/>
          </w:pPr>
          <w:r>
            <w:rPr>
              <w:rStyle w:val="PlaceholderText"/>
            </w:rPr>
            <w:t>Click here to enter text.</w:t>
          </w:r>
        </w:p>
      </w:docPartBody>
    </w:docPart>
    <w:docPart>
      <w:docPartPr>
        <w:name w:val="E185F9FB4C1D4EA78019CB656AEAA2C4"/>
        <w:category>
          <w:name w:val="General"/>
          <w:gallery w:val="placeholder"/>
        </w:category>
        <w:types>
          <w:type w:val="bbPlcHdr"/>
        </w:types>
        <w:behaviors>
          <w:behavior w:val="content"/>
        </w:behaviors>
        <w:guid w:val="{C6F5A071-79DF-4149-B2B9-25CDCEFAE05F}"/>
      </w:docPartPr>
      <w:docPartBody>
        <w:p w:rsidR="00DB4126" w:rsidRDefault="0020515C">
          <w:pPr>
            <w:pStyle w:val="E185F9FB4C1D4EA78019CB656AEAA2C4"/>
          </w:pPr>
          <w:r>
            <w:rPr>
              <w:rStyle w:val="PlaceholderText"/>
            </w:rPr>
            <w:t>Click here to enter text.</w:t>
          </w:r>
        </w:p>
      </w:docPartBody>
    </w:docPart>
    <w:docPart>
      <w:docPartPr>
        <w:name w:val="9E9F63BE172E455996FB1E3A01330C84"/>
        <w:category>
          <w:name w:val="General"/>
          <w:gallery w:val="placeholder"/>
        </w:category>
        <w:types>
          <w:type w:val="bbPlcHdr"/>
        </w:types>
        <w:behaviors>
          <w:behavior w:val="content"/>
        </w:behaviors>
        <w:guid w:val="{39C651B6-4D78-4CA9-8C42-0BAC9473B1DE}"/>
      </w:docPartPr>
      <w:docPartBody>
        <w:p w:rsidR="00DB4126" w:rsidRDefault="0020515C">
          <w:pPr>
            <w:pStyle w:val="9E9F63BE172E455996FB1E3A01330C84"/>
          </w:pPr>
          <w:r>
            <w:rPr>
              <w:rStyle w:val="PlaceholderText"/>
            </w:rPr>
            <w:t>Click here to enter text.</w:t>
          </w:r>
        </w:p>
      </w:docPartBody>
    </w:docPart>
    <w:docPart>
      <w:docPartPr>
        <w:name w:val="A6E5962B2D7546129DAD88450EA2BF60"/>
        <w:category>
          <w:name w:val="General"/>
          <w:gallery w:val="placeholder"/>
        </w:category>
        <w:types>
          <w:type w:val="bbPlcHdr"/>
        </w:types>
        <w:behaviors>
          <w:behavior w:val="content"/>
        </w:behaviors>
        <w:guid w:val="{5D78AE2B-C3E2-4A3E-9858-836729B2FEB6}"/>
      </w:docPartPr>
      <w:docPartBody>
        <w:p w:rsidR="00DB4126" w:rsidRDefault="0020515C">
          <w:pPr>
            <w:pStyle w:val="A6E5962B2D7546129DAD88450EA2BF60"/>
          </w:pPr>
          <w:r>
            <w:rPr>
              <w:rStyle w:val="PlaceholderText"/>
            </w:rPr>
            <w:t>Click here to enter text.</w:t>
          </w:r>
        </w:p>
      </w:docPartBody>
    </w:docPart>
    <w:docPart>
      <w:docPartPr>
        <w:name w:val="EC91F36D18A94AA6AB8EFE9CFCA1863A"/>
        <w:category>
          <w:name w:val="General"/>
          <w:gallery w:val="placeholder"/>
        </w:category>
        <w:types>
          <w:type w:val="bbPlcHdr"/>
        </w:types>
        <w:behaviors>
          <w:behavior w:val="content"/>
        </w:behaviors>
        <w:guid w:val="{F82BC854-BC00-4C9B-B992-4F9893DFA2DB}"/>
      </w:docPartPr>
      <w:docPartBody>
        <w:p w:rsidR="00DB4126" w:rsidRDefault="0020515C">
          <w:pPr>
            <w:pStyle w:val="EC91F36D18A94AA6AB8EFE9CFCA1863A"/>
          </w:pPr>
          <w:r>
            <w:rPr>
              <w:rStyle w:val="PlaceholderText"/>
            </w:rPr>
            <w:t>Click here to enter text.</w:t>
          </w:r>
        </w:p>
      </w:docPartBody>
    </w:docPart>
    <w:docPart>
      <w:docPartPr>
        <w:name w:val="1DE3B58404AF4CC3A02E5DFC9C60F768"/>
        <w:category>
          <w:name w:val="General"/>
          <w:gallery w:val="placeholder"/>
        </w:category>
        <w:types>
          <w:type w:val="bbPlcHdr"/>
        </w:types>
        <w:behaviors>
          <w:behavior w:val="content"/>
        </w:behaviors>
        <w:guid w:val="{0266AE7A-5056-4AF2-B523-908E7F338271}"/>
      </w:docPartPr>
      <w:docPartBody>
        <w:p w:rsidR="00DB4126" w:rsidRDefault="0020515C">
          <w:pPr>
            <w:pStyle w:val="1DE3B58404AF4CC3A02E5DFC9C60F768"/>
          </w:pPr>
          <w:r>
            <w:rPr>
              <w:rStyle w:val="PlaceholderText"/>
            </w:rPr>
            <w:t>Click here to enter text.</w:t>
          </w:r>
        </w:p>
      </w:docPartBody>
    </w:docPart>
    <w:docPart>
      <w:docPartPr>
        <w:name w:val="760494AE6DA94C4184E5A089797EA461"/>
        <w:category>
          <w:name w:val="General"/>
          <w:gallery w:val="placeholder"/>
        </w:category>
        <w:types>
          <w:type w:val="bbPlcHdr"/>
        </w:types>
        <w:behaviors>
          <w:behavior w:val="content"/>
        </w:behaviors>
        <w:guid w:val="{244A8AC5-C173-499B-9463-65DFA28D2B3F}"/>
      </w:docPartPr>
      <w:docPartBody>
        <w:p w:rsidR="00DB4126" w:rsidRDefault="0020515C">
          <w:pPr>
            <w:pStyle w:val="760494AE6DA94C4184E5A089797EA461"/>
          </w:pPr>
          <w:r>
            <w:rPr>
              <w:rStyle w:val="PlaceholderText"/>
            </w:rPr>
            <w:t>Click here to enter text.</w:t>
          </w:r>
        </w:p>
      </w:docPartBody>
    </w:docPart>
    <w:docPart>
      <w:docPartPr>
        <w:name w:val="977377EAD4264200A9717DC4D8C8FDEA"/>
        <w:category>
          <w:name w:val="General"/>
          <w:gallery w:val="placeholder"/>
        </w:category>
        <w:types>
          <w:type w:val="bbPlcHdr"/>
        </w:types>
        <w:behaviors>
          <w:behavior w:val="content"/>
        </w:behaviors>
        <w:guid w:val="{C2BEB1A7-3858-4726-814D-DB963DB7EF4C}"/>
      </w:docPartPr>
      <w:docPartBody>
        <w:p w:rsidR="00DB4126" w:rsidRDefault="0020515C">
          <w:pPr>
            <w:pStyle w:val="977377EAD4264200A9717DC4D8C8FDEA"/>
          </w:pPr>
          <w:r>
            <w:rPr>
              <w:rStyle w:val="PlaceholderText"/>
            </w:rPr>
            <w:t>Click here to enter text.</w:t>
          </w:r>
        </w:p>
      </w:docPartBody>
    </w:docPart>
    <w:docPart>
      <w:docPartPr>
        <w:name w:val="A6E04A4C78564C3DAE717459332F1438"/>
        <w:category>
          <w:name w:val="General"/>
          <w:gallery w:val="placeholder"/>
        </w:category>
        <w:types>
          <w:type w:val="bbPlcHdr"/>
        </w:types>
        <w:behaviors>
          <w:behavior w:val="content"/>
        </w:behaviors>
        <w:guid w:val="{E806AB9F-79D3-4548-8A9F-2E9D022CC130}"/>
      </w:docPartPr>
      <w:docPartBody>
        <w:p w:rsidR="00DB4126" w:rsidRDefault="0020515C" w:rsidP="0020515C">
          <w:pPr>
            <w:pStyle w:val="A6E04A4C78564C3DAE717459332F1438"/>
          </w:pPr>
          <w:r>
            <w:rPr>
              <w:rStyle w:val="PlaceholderText"/>
            </w:rPr>
            <w:t>Click here to enter text.</w:t>
          </w:r>
        </w:p>
      </w:docPartBody>
    </w:docPart>
    <w:docPart>
      <w:docPartPr>
        <w:name w:val="3885E4B8C6D749D2949478254441C6E4"/>
        <w:category>
          <w:name w:val="General"/>
          <w:gallery w:val="placeholder"/>
        </w:category>
        <w:types>
          <w:type w:val="bbPlcHdr"/>
        </w:types>
        <w:behaviors>
          <w:behavior w:val="content"/>
        </w:behaviors>
        <w:guid w:val="{5C5DB989-B0D8-49EE-B2DF-F002D76455F4}"/>
      </w:docPartPr>
      <w:docPartBody>
        <w:p w:rsidR="00DB4126" w:rsidRDefault="0020515C" w:rsidP="0020515C">
          <w:pPr>
            <w:pStyle w:val="3885E4B8C6D749D2949478254441C6E4"/>
          </w:pPr>
          <w:r>
            <w:rPr>
              <w:rStyle w:val="PlaceholderText"/>
            </w:rPr>
            <w:t>Click here to enter text.</w:t>
          </w:r>
        </w:p>
      </w:docPartBody>
    </w:docPart>
    <w:docPart>
      <w:docPartPr>
        <w:name w:val="6EA479992F51423CAF7E4AA7BBC0E1FB"/>
        <w:category>
          <w:name w:val="General"/>
          <w:gallery w:val="placeholder"/>
        </w:category>
        <w:types>
          <w:type w:val="bbPlcHdr"/>
        </w:types>
        <w:behaviors>
          <w:behavior w:val="content"/>
        </w:behaviors>
        <w:guid w:val="{94251CAE-A096-4BB7-BB7D-AEEFF44A5CE8}"/>
      </w:docPartPr>
      <w:docPartBody>
        <w:p w:rsidR="00DB4126" w:rsidRDefault="0020515C" w:rsidP="0020515C">
          <w:pPr>
            <w:pStyle w:val="6EA479992F51423CAF7E4AA7BBC0E1FB"/>
          </w:pPr>
          <w:r>
            <w:rPr>
              <w:rStyle w:val="PlaceholderText"/>
            </w:rPr>
            <w:t>Click here to enter text.</w:t>
          </w:r>
        </w:p>
      </w:docPartBody>
    </w:docPart>
    <w:docPart>
      <w:docPartPr>
        <w:name w:val="AA79EAB81EAE46D7AE2EEAEA07D99878"/>
        <w:category>
          <w:name w:val="General"/>
          <w:gallery w:val="placeholder"/>
        </w:category>
        <w:types>
          <w:type w:val="bbPlcHdr"/>
        </w:types>
        <w:behaviors>
          <w:behavior w:val="content"/>
        </w:behaviors>
        <w:guid w:val="{35AD47EC-76F9-43EA-893E-C47ECC028FE3}"/>
      </w:docPartPr>
      <w:docPartBody>
        <w:p w:rsidR="00DB4126" w:rsidRDefault="0020515C" w:rsidP="0020515C">
          <w:pPr>
            <w:pStyle w:val="AA79EAB81EAE46D7AE2EEAEA07D99878"/>
          </w:pPr>
          <w:r>
            <w:rPr>
              <w:rStyle w:val="PlaceholderText"/>
            </w:rPr>
            <w:t>Click here to enter text.</w:t>
          </w:r>
        </w:p>
      </w:docPartBody>
    </w:docPart>
    <w:docPart>
      <w:docPartPr>
        <w:name w:val="F31F22C82C4045989E4F897E6A168A02"/>
        <w:category>
          <w:name w:val="General"/>
          <w:gallery w:val="placeholder"/>
        </w:category>
        <w:types>
          <w:type w:val="bbPlcHdr"/>
        </w:types>
        <w:behaviors>
          <w:behavior w:val="content"/>
        </w:behaviors>
        <w:guid w:val="{558D489A-B833-41D5-9C5E-E8BA4AFF3D8E}"/>
      </w:docPartPr>
      <w:docPartBody>
        <w:p w:rsidR="00DB4126" w:rsidRDefault="0020515C" w:rsidP="0020515C">
          <w:pPr>
            <w:pStyle w:val="F31F22C82C4045989E4F897E6A168A02"/>
          </w:pPr>
          <w:r>
            <w:rPr>
              <w:rStyle w:val="PlaceholderText"/>
            </w:rPr>
            <w:t>Click here to enter text.</w:t>
          </w:r>
        </w:p>
      </w:docPartBody>
    </w:docPart>
    <w:docPart>
      <w:docPartPr>
        <w:name w:val="A9C06A70A057428E9944C8EDA208816E"/>
        <w:category>
          <w:name w:val="General"/>
          <w:gallery w:val="placeholder"/>
        </w:category>
        <w:types>
          <w:type w:val="bbPlcHdr"/>
        </w:types>
        <w:behaviors>
          <w:behavior w:val="content"/>
        </w:behaviors>
        <w:guid w:val="{A0D5D131-10C4-462F-8BED-EF99D74398A8}"/>
      </w:docPartPr>
      <w:docPartBody>
        <w:p w:rsidR="00DB4126" w:rsidRDefault="0020515C" w:rsidP="0020515C">
          <w:pPr>
            <w:pStyle w:val="A9C06A70A057428E9944C8EDA208816E"/>
          </w:pPr>
          <w:r>
            <w:rPr>
              <w:rStyle w:val="PlaceholderText"/>
            </w:rPr>
            <w:t>Click here to enter text.</w:t>
          </w:r>
        </w:p>
      </w:docPartBody>
    </w:docPart>
    <w:docPart>
      <w:docPartPr>
        <w:name w:val="EA0249D88EE144FA902EF3E6D56B87DA"/>
        <w:category>
          <w:name w:val="General"/>
          <w:gallery w:val="placeholder"/>
        </w:category>
        <w:types>
          <w:type w:val="bbPlcHdr"/>
        </w:types>
        <w:behaviors>
          <w:behavior w:val="content"/>
        </w:behaviors>
        <w:guid w:val="{747F47FC-7B5B-40AD-BDEA-1C016470E30A}"/>
      </w:docPartPr>
      <w:docPartBody>
        <w:p w:rsidR="00000000" w:rsidRDefault="0000460A" w:rsidP="0000460A">
          <w:pPr>
            <w:pStyle w:val="EA0249D88EE144FA902EF3E6D56B87DA"/>
          </w:pPr>
          <w:r w:rsidRPr="00745493">
            <w:rPr>
              <w:rStyle w:val="PlaceholderText"/>
              <w:color w:val="FFFFFF" w:themeColor="background1"/>
            </w:rPr>
            <w:t>Click here to enter a date.</w:t>
          </w:r>
        </w:p>
      </w:docPartBody>
    </w:docPart>
    <w:docPart>
      <w:docPartPr>
        <w:name w:val="E295A95784684042BD7D103C729D6415"/>
        <w:category>
          <w:name w:val="General"/>
          <w:gallery w:val="placeholder"/>
        </w:category>
        <w:types>
          <w:type w:val="bbPlcHdr"/>
        </w:types>
        <w:behaviors>
          <w:behavior w:val="content"/>
        </w:behaviors>
        <w:guid w:val="{E296F23B-C0C0-4619-AD95-57E7BA12B5A4}"/>
      </w:docPartPr>
      <w:docPartBody>
        <w:p w:rsidR="00000000" w:rsidRDefault="0000460A" w:rsidP="0000460A">
          <w:pPr>
            <w:pStyle w:val="E295A95784684042BD7D103C729D6415"/>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15C"/>
    <w:rsid w:val="0000460A"/>
    <w:rsid w:val="0020515C"/>
    <w:rsid w:val="0082129E"/>
    <w:rsid w:val="00DB4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460A"/>
    <w:rPr>
      <w:color w:val="808080"/>
    </w:rPr>
  </w:style>
  <w:style w:type="paragraph" w:customStyle="1" w:styleId="A78A86C7FE814A57B91EAF0EDCD11A39">
    <w:name w:val="A78A86C7FE814A57B91EAF0EDCD11A39"/>
  </w:style>
  <w:style w:type="paragraph" w:customStyle="1" w:styleId="5F3B471C63B6414CA504827535D9159E">
    <w:name w:val="5F3B471C63B6414CA504827535D9159E"/>
  </w:style>
  <w:style w:type="paragraph" w:customStyle="1" w:styleId="BC5BCDB81ACE4A9EBFB374E690B111B1">
    <w:name w:val="BC5BCDB81ACE4A9EBFB374E690B111B1"/>
  </w:style>
  <w:style w:type="paragraph" w:customStyle="1" w:styleId="3C0CF49809AC454699619DF3FAC98EF8">
    <w:name w:val="3C0CF49809AC454699619DF3FAC98EF8"/>
  </w:style>
  <w:style w:type="paragraph" w:customStyle="1" w:styleId="3562487AB5CF455D9BE901A942B3E237">
    <w:name w:val="3562487AB5CF455D9BE901A942B3E237"/>
  </w:style>
  <w:style w:type="paragraph" w:customStyle="1" w:styleId="A4AD0DF613094688A0086CCF34279757">
    <w:name w:val="A4AD0DF613094688A0086CCF34279757"/>
  </w:style>
  <w:style w:type="paragraph" w:customStyle="1" w:styleId="6CF9EA8FD1804F07945717016B5F21C0">
    <w:name w:val="6CF9EA8FD1804F07945717016B5F21C0"/>
  </w:style>
  <w:style w:type="paragraph" w:customStyle="1" w:styleId="F9B5342F32B94456B1182D38783F2D0C">
    <w:name w:val="F9B5342F32B94456B1182D38783F2D0C"/>
  </w:style>
  <w:style w:type="paragraph" w:customStyle="1" w:styleId="6CE208B128554A509C7425DA543808D6">
    <w:name w:val="6CE208B128554A509C7425DA543808D6"/>
  </w:style>
  <w:style w:type="paragraph" w:customStyle="1" w:styleId="7D6F3684DC914E28941E3998CAD3FFE8">
    <w:name w:val="7D6F3684DC914E28941E3998CAD3FFE8"/>
  </w:style>
  <w:style w:type="paragraph" w:customStyle="1" w:styleId="1A96173A81C348439963B01C29A31179">
    <w:name w:val="1A96173A81C348439963B01C29A31179"/>
  </w:style>
  <w:style w:type="paragraph" w:customStyle="1" w:styleId="32586586FD9A415A95A0925602FBACDF">
    <w:name w:val="32586586FD9A415A95A0925602FBACDF"/>
  </w:style>
  <w:style w:type="paragraph" w:customStyle="1" w:styleId="76CD79DF3DA049B9958105F4A59F1983">
    <w:name w:val="76CD79DF3DA049B9958105F4A59F1983"/>
  </w:style>
  <w:style w:type="paragraph" w:customStyle="1" w:styleId="E49D0A64357E4FF69542DCB1C62F3737">
    <w:name w:val="E49D0A64357E4FF69542DCB1C62F3737"/>
  </w:style>
  <w:style w:type="paragraph" w:customStyle="1" w:styleId="B49DACCC9FD34B6C90A91536BB4B3BF1">
    <w:name w:val="B49DACCC9FD34B6C90A91536BB4B3BF1"/>
  </w:style>
  <w:style w:type="paragraph" w:customStyle="1" w:styleId="5247179C19E14248B0D774CF8FF8F95E">
    <w:name w:val="5247179C19E14248B0D774CF8FF8F95E"/>
  </w:style>
  <w:style w:type="paragraph" w:customStyle="1" w:styleId="02D4D467703A4CDA973A54F82D322E8C">
    <w:name w:val="02D4D467703A4CDA973A54F82D322E8C"/>
  </w:style>
  <w:style w:type="paragraph" w:customStyle="1" w:styleId="AD647D6AB6B34590A1CC2AD4121CA36A">
    <w:name w:val="AD647D6AB6B34590A1CC2AD4121CA36A"/>
  </w:style>
  <w:style w:type="paragraph" w:customStyle="1" w:styleId="22FC2BD0A28545C29947E3BB2B77C78E">
    <w:name w:val="22FC2BD0A28545C29947E3BB2B77C78E"/>
  </w:style>
  <w:style w:type="paragraph" w:customStyle="1" w:styleId="B47A4DF2947341C09A497D6B9C6E9925">
    <w:name w:val="B47A4DF2947341C09A497D6B9C6E9925"/>
  </w:style>
  <w:style w:type="paragraph" w:customStyle="1" w:styleId="6239DCD64356470881100F751F4CB730">
    <w:name w:val="6239DCD64356470881100F751F4CB730"/>
  </w:style>
  <w:style w:type="paragraph" w:customStyle="1" w:styleId="13DE335C09A14A88AB9080570BB052C8">
    <w:name w:val="13DE335C09A14A88AB9080570BB052C8"/>
  </w:style>
  <w:style w:type="paragraph" w:customStyle="1" w:styleId="86217F3CA27641429802B679E0BB2CEB">
    <w:name w:val="86217F3CA27641429802B679E0BB2CEB"/>
  </w:style>
  <w:style w:type="paragraph" w:customStyle="1" w:styleId="CA2F1F10FDAE4190B02E5201CCC9569D">
    <w:name w:val="CA2F1F10FDAE4190B02E5201CCC9569D"/>
  </w:style>
  <w:style w:type="paragraph" w:customStyle="1" w:styleId="83B3C1AB6C15423C935953B3CD8434BF">
    <w:name w:val="83B3C1AB6C15423C935953B3CD8434BF"/>
  </w:style>
  <w:style w:type="paragraph" w:customStyle="1" w:styleId="B194D394115B46F4A412B9D03A75984E">
    <w:name w:val="B194D394115B46F4A412B9D03A75984E"/>
  </w:style>
  <w:style w:type="paragraph" w:customStyle="1" w:styleId="4B23180449C74B06A6BAA31D717AEED0">
    <w:name w:val="4B23180449C74B06A6BAA31D717AEED0"/>
  </w:style>
  <w:style w:type="paragraph" w:customStyle="1" w:styleId="E9CB9C06AD36477AB6DE1BD437CD1C7D">
    <w:name w:val="E9CB9C06AD36477AB6DE1BD437CD1C7D"/>
  </w:style>
  <w:style w:type="paragraph" w:customStyle="1" w:styleId="00A59776EABF4DE5B5446B24D911898D">
    <w:name w:val="00A59776EABF4DE5B5446B24D911898D"/>
  </w:style>
  <w:style w:type="paragraph" w:customStyle="1" w:styleId="29471C61339445DF8A3ED2D2852949F5">
    <w:name w:val="29471C61339445DF8A3ED2D2852949F5"/>
  </w:style>
  <w:style w:type="paragraph" w:customStyle="1" w:styleId="60D7ACDA6B8F438996382D4E579C38C2">
    <w:name w:val="60D7ACDA6B8F438996382D4E579C38C2"/>
  </w:style>
  <w:style w:type="paragraph" w:customStyle="1" w:styleId="68401398288A451F9B65D5B9E36C49B7">
    <w:name w:val="68401398288A451F9B65D5B9E36C49B7"/>
  </w:style>
  <w:style w:type="paragraph" w:customStyle="1" w:styleId="89E395D963F347809283E48DD6B74EB4">
    <w:name w:val="89E395D963F347809283E48DD6B74EB4"/>
  </w:style>
  <w:style w:type="paragraph" w:customStyle="1" w:styleId="ED6C0A30B6DD4929926D53E6D759C2BF">
    <w:name w:val="ED6C0A30B6DD4929926D53E6D759C2BF"/>
  </w:style>
  <w:style w:type="paragraph" w:customStyle="1" w:styleId="8AC8A79B8BDB47468CC197E35C5DB3EB">
    <w:name w:val="8AC8A79B8BDB47468CC197E35C5DB3EB"/>
  </w:style>
  <w:style w:type="paragraph" w:customStyle="1" w:styleId="E573CDC6445744E79513B7B4043C7F4A">
    <w:name w:val="E573CDC6445744E79513B7B4043C7F4A"/>
  </w:style>
  <w:style w:type="paragraph" w:customStyle="1" w:styleId="2DBF93E175FD4BBBA6AB300C1E0AA952">
    <w:name w:val="2DBF93E175FD4BBBA6AB300C1E0AA952"/>
  </w:style>
  <w:style w:type="paragraph" w:customStyle="1" w:styleId="5E4D2D1A5EF743158C92F86E198CDE4D">
    <w:name w:val="5E4D2D1A5EF743158C92F86E198CDE4D"/>
  </w:style>
  <w:style w:type="paragraph" w:customStyle="1" w:styleId="0C0A64F1757A48EBAE944B5ECBC3FC32">
    <w:name w:val="0C0A64F1757A48EBAE944B5ECBC3FC32"/>
  </w:style>
  <w:style w:type="paragraph" w:customStyle="1" w:styleId="589936449E524283ACF737931FF1FB8F">
    <w:name w:val="589936449E524283ACF737931FF1FB8F"/>
  </w:style>
  <w:style w:type="paragraph" w:customStyle="1" w:styleId="A51CD7A0DEDB40E19224391B3C3CB96D">
    <w:name w:val="A51CD7A0DEDB40E19224391B3C3CB96D"/>
  </w:style>
  <w:style w:type="paragraph" w:customStyle="1" w:styleId="CD58C1C4B4E94445A2CB2C8EE385FECE">
    <w:name w:val="CD58C1C4B4E94445A2CB2C8EE385FECE"/>
  </w:style>
  <w:style w:type="paragraph" w:customStyle="1" w:styleId="C429343153144CF48E8DBEDA8E431614">
    <w:name w:val="C429343153144CF48E8DBEDA8E431614"/>
  </w:style>
  <w:style w:type="paragraph" w:customStyle="1" w:styleId="6C1F33C086A14F63936665D14C602AA4">
    <w:name w:val="6C1F33C086A14F63936665D14C602AA4"/>
  </w:style>
  <w:style w:type="paragraph" w:customStyle="1" w:styleId="3D8C755BC9254ED7BFDC124ADE7B0E41">
    <w:name w:val="3D8C755BC9254ED7BFDC124ADE7B0E41"/>
  </w:style>
  <w:style w:type="paragraph" w:customStyle="1" w:styleId="DF0B8D07B2D640078BFDABBECEB308C2">
    <w:name w:val="DF0B8D07B2D640078BFDABBECEB308C2"/>
  </w:style>
  <w:style w:type="paragraph" w:customStyle="1" w:styleId="29BC785C27CE4DDE935EF4AB5A778201">
    <w:name w:val="29BC785C27CE4DDE935EF4AB5A778201"/>
  </w:style>
  <w:style w:type="paragraph" w:customStyle="1" w:styleId="16A43A7EF1E144A3B359D0D3B9B3F7E0">
    <w:name w:val="16A43A7EF1E144A3B359D0D3B9B3F7E0"/>
  </w:style>
  <w:style w:type="paragraph" w:customStyle="1" w:styleId="D299C10F14AE48588A371A433FD04364">
    <w:name w:val="D299C10F14AE48588A371A433FD04364"/>
  </w:style>
  <w:style w:type="paragraph" w:customStyle="1" w:styleId="D8739D5C212449CC8D96AAD127FCFF5C">
    <w:name w:val="D8739D5C212449CC8D96AAD127FCFF5C"/>
  </w:style>
  <w:style w:type="paragraph" w:customStyle="1" w:styleId="73D860F1213C497EA6472D4115B601A6">
    <w:name w:val="73D860F1213C497EA6472D4115B601A6"/>
  </w:style>
  <w:style w:type="paragraph" w:customStyle="1" w:styleId="2BC4B030282F4729ABCC0636B26FFFB0">
    <w:name w:val="2BC4B030282F4729ABCC0636B26FFFB0"/>
  </w:style>
  <w:style w:type="paragraph" w:customStyle="1" w:styleId="68AF75543F574EFEBB0A91EA11C35F1A">
    <w:name w:val="68AF75543F574EFEBB0A91EA11C35F1A"/>
  </w:style>
  <w:style w:type="paragraph" w:customStyle="1" w:styleId="45C14DE664EA4947BF62966EC821D74C">
    <w:name w:val="45C14DE664EA4947BF62966EC821D74C"/>
  </w:style>
  <w:style w:type="paragraph" w:customStyle="1" w:styleId="F090F02D9FA840188D99973ED946E294">
    <w:name w:val="F090F02D9FA840188D99973ED946E294"/>
  </w:style>
  <w:style w:type="paragraph" w:customStyle="1" w:styleId="0EBEE2A1F1AB4D10B385AC5EE093E414">
    <w:name w:val="0EBEE2A1F1AB4D10B385AC5EE093E414"/>
  </w:style>
  <w:style w:type="paragraph" w:customStyle="1" w:styleId="D75A3126467C4B67BB957E49C9E92F34">
    <w:name w:val="D75A3126467C4B67BB957E49C9E92F34"/>
  </w:style>
  <w:style w:type="paragraph" w:customStyle="1" w:styleId="4ED209B3F16349F7B90CF4F8A63F56E1">
    <w:name w:val="4ED209B3F16349F7B90CF4F8A63F56E1"/>
  </w:style>
  <w:style w:type="paragraph" w:customStyle="1" w:styleId="EC387CDBFB664BD08054D2974C6B7E32">
    <w:name w:val="EC387CDBFB664BD08054D2974C6B7E32"/>
  </w:style>
  <w:style w:type="paragraph" w:customStyle="1" w:styleId="FF546A68DE6B426C9053A2D50406150F">
    <w:name w:val="FF546A68DE6B426C9053A2D50406150F"/>
  </w:style>
  <w:style w:type="paragraph" w:customStyle="1" w:styleId="DD00F11FE39842E587E292DA51AB0477">
    <w:name w:val="DD00F11FE39842E587E292DA51AB0477"/>
  </w:style>
  <w:style w:type="paragraph" w:customStyle="1" w:styleId="608603B4F4EE4E8499849CF64FEFCC69">
    <w:name w:val="608603B4F4EE4E8499849CF64FEFCC69"/>
  </w:style>
  <w:style w:type="paragraph" w:customStyle="1" w:styleId="E97C431D29BD4317A80CAB2A7C4B9E18">
    <w:name w:val="E97C431D29BD4317A80CAB2A7C4B9E18"/>
  </w:style>
  <w:style w:type="paragraph" w:customStyle="1" w:styleId="5E1E2429257F459B90677E7DE47ABF62">
    <w:name w:val="5E1E2429257F459B90677E7DE47ABF62"/>
  </w:style>
  <w:style w:type="paragraph" w:customStyle="1" w:styleId="07B55CF4D5F54F5A86781ADCE9889AAE">
    <w:name w:val="07B55CF4D5F54F5A86781ADCE9889AAE"/>
  </w:style>
  <w:style w:type="paragraph" w:customStyle="1" w:styleId="F6D01D4289C04A8FB26D15AEF5A156C6">
    <w:name w:val="F6D01D4289C04A8FB26D15AEF5A156C6"/>
  </w:style>
  <w:style w:type="paragraph" w:customStyle="1" w:styleId="87B99ECC5B0D462EAE6694CD19E9553B">
    <w:name w:val="87B99ECC5B0D462EAE6694CD19E9553B"/>
  </w:style>
  <w:style w:type="paragraph" w:customStyle="1" w:styleId="B16CBE63805D48B9B15FCC1481F96B4D">
    <w:name w:val="B16CBE63805D48B9B15FCC1481F96B4D"/>
  </w:style>
  <w:style w:type="paragraph" w:customStyle="1" w:styleId="D1E1D207F777414683C73E726148F6A9">
    <w:name w:val="D1E1D207F777414683C73E726148F6A9"/>
  </w:style>
  <w:style w:type="paragraph" w:customStyle="1" w:styleId="892F7FDDCDA0487D9F5AE3161ECE5941">
    <w:name w:val="892F7FDDCDA0487D9F5AE3161ECE5941"/>
  </w:style>
  <w:style w:type="paragraph" w:customStyle="1" w:styleId="F311D4E0BC4F4EA5B5E0D8DDB2523C62">
    <w:name w:val="F311D4E0BC4F4EA5B5E0D8DDB2523C62"/>
  </w:style>
  <w:style w:type="paragraph" w:customStyle="1" w:styleId="F087F63D947E496C8D0CA5C47E3D8720">
    <w:name w:val="F087F63D947E496C8D0CA5C47E3D8720"/>
  </w:style>
  <w:style w:type="paragraph" w:customStyle="1" w:styleId="D3DD7484F8814368B0FFD2F2534E5CFB">
    <w:name w:val="D3DD7484F8814368B0FFD2F2534E5CFB"/>
  </w:style>
  <w:style w:type="paragraph" w:customStyle="1" w:styleId="ED1EC70E6C2D44D5B8EFBF71143AFED0">
    <w:name w:val="ED1EC70E6C2D44D5B8EFBF71143AFED0"/>
  </w:style>
  <w:style w:type="paragraph" w:customStyle="1" w:styleId="BF6C14503AA340CBBC578D4842D1896B">
    <w:name w:val="BF6C14503AA340CBBC578D4842D1896B"/>
  </w:style>
  <w:style w:type="paragraph" w:customStyle="1" w:styleId="B4F704462D2B47B2BA88B757BC83F6A3">
    <w:name w:val="B4F704462D2B47B2BA88B757BC83F6A3"/>
  </w:style>
  <w:style w:type="paragraph" w:customStyle="1" w:styleId="143F63B1BB634914BCB1D6969167AED1">
    <w:name w:val="143F63B1BB634914BCB1D6969167AED1"/>
  </w:style>
  <w:style w:type="paragraph" w:customStyle="1" w:styleId="E185F9FB4C1D4EA78019CB656AEAA2C4">
    <w:name w:val="E185F9FB4C1D4EA78019CB656AEAA2C4"/>
  </w:style>
  <w:style w:type="paragraph" w:customStyle="1" w:styleId="9E9F63BE172E455996FB1E3A01330C84">
    <w:name w:val="9E9F63BE172E455996FB1E3A01330C84"/>
  </w:style>
  <w:style w:type="paragraph" w:customStyle="1" w:styleId="A6E5962B2D7546129DAD88450EA2BF60">
    <w:name w:val="A6E5962B2D7546129DAD88450EA2BF60"/>
  </w:style>
  <w:style w:type="paragraph" w:customStyle="1" w:styleId="EC91F36D18A94AA6AB8EFE9CFCA1863A">
    <w:name w:val="EC91F36D18A94AA6AB8EFE9CFCA1863A"/>
  </w:style>
  <w:style w:type="paragraph" w:customStyle="1" w:styleId="1DE3B58404AF4CC3A02E5DFC9C60F768">
    <w:name w:val="1DE3B58404AF4CC3A02E5DFC9C60F768"/>
  </w:style>
  <w:style w:type="paragraph" w:customStyle="1" w:styleId="760494AE6DA94C4184E5A089797EA461">
    <w:name w:val="760494AE6DA94C4184E5A089797EA461"/>
  </w:style>
  <w:style w:type="paragraph" w:customStyle="1" w:styleId="977377EAD4264200A9717DC4D8C8FDEA">
    <w:name w:val="977377EAD4264200A9717DC4D8C8FDEA"/>
  </w:style>
  <w:style w:type="paragraph" w:customStyle="1" w:styleId="ED8F65535D26495B93BE8C4EB93A06E7">
    <w:name w:val="ED8F65535D26495B93BE8C4EB93A06E7"/>
  </w:style>
  <w:style w:type="paragraph" w:customStyle="1" w:styleId="B0A7F5CC53004D98AA32CAC79651F336">
    <w:name w:val="B0A7F5CC53004D98AA32CAC79651F336"/>
  </w:style>
  <w:style w:type="paragraph" w:customStyle="1" w:styleId="61114801A4B34679BFAD7F17C9DA6EED">
    <w:name w:val="61114801A4B34679BFAD7F17C9DA6EED"/>
  </w:style>
  <w:style w:type="paragraph" w:customStyle="1" w:styleId="881058345FC34475A47A6148E33C73E4">
    <w:name w:val="881058345FC34475A47A6148E33C73E4"/>
  </w:style>
  <w:style w:type="paragraph" w:customStyle="1" w:styleId="A02F77A5A2C24FBFA555C4EF48F9BEC9">
    <w:name w:val="A02F77A5A2C24FBFA555C4EF48F9BEC9"/>
  </w:style>
  <w:style w:type="paragraph" w:customStyle="1" w:styleId="6746048D928247AEB5EF7BC31E52DD61">
    <w:name w:val="6746048D928247AEB5EF7BC31E52DD61"/>
  </w:style>
  <w:style w:type="paragraph" w:customStyle="1" w:styleId="C3D9D88A545F445A9CF1A7E4D18B9CB7">
    <w:name w:val="C3D9D88A545F445A9CF1A7E4D18B9CB7"/>
  </w:style>
  <w:style w:type="paragraph" w:customStyle="1" w:styleId="8388797C24094AE99F497B03D1884151">
    <w:name w:val="8388797C24094AE99F497B03D1884151"/>
  </w:style>
  <w:style w:type="paragraph" w:customStyle="1" w:styleId="3F1711786D0F45AAA6F89036D4C4BD7D">
    <w:name w:val="3F1711786D0F45AAA6F89036D4C4BD7D"/>
  </w:style>
  <w:style w:type="paragraph" w:customStyle="1" w:styleId="37634E638DED4CB2AD769CE11EC22B61">
    <w:name w:val="37634E638DED4CB2AD769CE11EC22B61"/>
  </w:style>
  <w:style w:type="paragraph" w:customStyle="1" w:styleId="D74747B2415949F097E2401479D98D82">
    <w:name w:val="D74747B2415949F097E2401479D98D82"/>
  </w:style>
  <w:style w:type="paragraph" w:customStyle="1" w:styleId="005EC49F00A14940A799B00A3EC78294">
    <w:name w:val="005EC49F00A14940A799B00A3EC78294"/>
  </w:style>
  <w:style w:type="paragraph" w:customStyle="1" w:styleId="B54CBA6C73F24F1494120FD873499648">
    <w:name w:val="B54CBA6C73F24F1494120FD873499648"/>
  </w:style>
  <w:style w:type="paragraph" w:customStyle="1" w:styleId="5B57079A811D4A5682A58B9823A0674B">
    <w:name w:val="5B57079A811D4A5682A58B9823A0674B"/>
  </w:style>
  <w:style w:type="paragraph" w:customStyle="1" w:styleId="D0B61987E1FC4FF9BA0D44DB2E4BA49B">
    <w:name w:val="D0B61987E1FC4FF9BA0D44DB2E4BA49B"/>
  </w:style>
  <w:style w:type="paragraph" w:customStyle="1" w:styleId="D56C8FA3EC8D46058C62EF06F709E2A4">
    <w:name w:val="D56C8FA3EC8D46058C62EF06F709E2A4"/>
  </w:style>
  <w:style w:type="paragraph" w:customStyle="1" w:styleId="F070A259A143448E9132D65C96481FC6">
    <w:name w:val="F070A259A143448E9132D65C96481FC6"/>
  </w:style>
  <w:style w:type="paragraph" w:customStyle="1" w:styleId="75DEA8F30CF744F98CCA2CF619B33475">
    <w:name w:val="75DEA8F30CF744F98CCA2CF619B33475"/>
  </w:style>
  <w:style w:type="paragraph" w:customStyle="1" w:styleId="A708A5179EEB4A3EBF2ABA93D23B8AA1">
    <w:name w:val="A708A5179EEB4A3EBF2ABA93D23B8AA1"/>
  </w:style>
  <w:style w:type="paragraph" w:customStyle="1" w:styleId="F2CF0FB346C548258B9F05D1A5F0C2CE">
    <w:name w:val="F2CF0FB346C548258B9F05D1A5F0C2CE"/>
  </w:style>
  <w:style w:type="paragraph" w:customStyle="1" w:styleId="F1EC16DDDFD04549B2E9C4A89BEC1FA7">
    <w:name w:val="F1EC16DDDFD04549B2E9C4A89BEC1FA7"/>
  </w:style>
  <w:style w:type="paragraph" w:customStyle="1" w:styleId="9088FA2EA524405495FFA69801CB1528">
    <w:name w:val="9088FA2EA524405495FFA69801CB1528"/>
  </w:style>
  <w:style w:type="paragraph" w:customStyle="1" w:styleId="B09C2254A3FB4CC8BDB6E4D0B0FB11EA">
    <w:name w:val="B09C2254A3FB4CC8BDB6E4D0B0FB11EA"/>
  </w:style>
  <w:style w:type="paragraph" w:customStyle="1" w:styleId="EFDCE136BB474A819D4FD9B78F770CF6">
    <w:name w:val="EFDCE136BB474A819D4FD9B78F770CF6"/>
  </w:style>
  <w:style w:type="paragraph" w:customStyle="1" w:styleId="2E9BEBA5E47B445690F962EE15089A9D">
    <w:name w:val="2E9BEBA5E47B445690F962EE15089A9D"/>
  </w:style>
  <w:style w:type="paragraph" w:customStyle="1" w:styleId="5F44CAC78F0A4505ADA511D6E26D891A">
    <w:name w:val="5F44CAC78F0A4505ADA511D6E26D891A"/>
  </w:style>
  <w:style w:type="paragraph" w:customStyle="1" w:styleId="61FD755C85294EB2A0DFB633BDC49BB5">
    <w:name w:val="61FD755C85294EB2A0DFB633BDC49BB5"/>
  </w:style>
  <w:style w:type="paragraph" w:customStyle="1" w:styleId="5174E1B602E2491F85F59924942E4F80">
    <w:name w:val="5174E1B602E2491F85F59924942E4F80"/>
  </w:style>
  <w:style w:type="paragraph" w:customStyle="1" w:styleId="0C8739737EA9467DB7715EEB113C7BD9">
    <w:name w:val="0C8739737EA9467DB7715EEB113C7BD9"/>
  </w:style>
  <w:style w:type="paragraph" w:customStyle="1" w:styleId="B4E7F2DA81E4438FA647D0542328B507">
    <w:name w:val="B4E7F2DA81E4438FA647D0542328B507"/>
  </w:style>
  <w:style w:type="paragraph" w:customStyle="1" w:styleId="5F1C9354189B496291360E0006114291">
    <w:name w:val="5F1C9354189B496291360E0006114291"/>
  </w:style>
  <w:style w:type="paragraph" w:customStyle="1" w:styleId="1CA55A7D482343B8A2AC8D00CFF3EFC5">
    <w:name w:val="1CA55A7D482343B8A2AC8D00CFF3EFC5"/>
  </w:style>
  <w:style w:type="paragraph" w:customStyle="1" w:styleId="0C5A2CF22D3C4BA9B2BED530DB8C3123">
    <w:name w:val="0C5A2CF22D3C4BA9B2BED530DB8C3123"/>
  </w:style>
  <w:style w:type="paragraph" w:customStyle="1" w:styleId="330295A432EB4230BF7654BAB7700878">
    <w:name w:val="330295A432EB4230BF7654BAB7700878"/>
  </w:style>
  <w:style w:type="paragraph" w:customStyle="1" w:styleId="A6E04A4C78564C3DAE717459332F1438">
    <w:name w:val="A6E04A4C78564C3DAE717459332F1438"/>
    <w:rsid w:val="0020515C"/>
  </w:style>
  <w:style w:type="paragraph" w:customStyle="1" w:styleId="3885E4B8C6D749D2949478254441C6E4">
    <w:name w:val="3885E4B8C6D749D2949478254441C6E4"/>
    <w:rsid w:val="0020515C"/>
  </w:style>
  <w:style w:type="paragraph" w:customStyle="1" w:styleId="6EA479992F51423CAF7E4AA7BBC0E1FB">
    <w:name w:val="6EA479992F51423CAF7E4AA7BBC0E1FB"/>
    <w:rsid w:val="0020515C"/>
  </w:style>
  <w:style w:type="paragraph" w:customStyle="1" w:styleId="AA79EAB81EAE46D7AE2EEAEA07D99878">
    <w:name w:val="AA79EAB81EAE46D7AE2EEAEA07D99878"/>
    <w:rsid w:val="0020515C"/>
  </w:style>
  <w:style w:type="paragraph" w:customStyle="1" w:styleId="F31F22C82C4045989E4F897E6A168A02">
    <w:name w:val="F31F22C82C4045989E4F897E6A168A02"/>
    <w:rsid w:val="0020515C"/>
  </w:style>
  <w:style w:type="paragraph" w:customStyle="1" w:styleId="A9C06A70A057428E9944C8EDA208816E">
    <w:name w:val="A9C06A70A057428E9944C8EDA208816E"/>
    <w:rsid w:val="0020515C"/>
  </w:style>
  <w:style w:type="paragraph" w:customStyle="1" w:styleId="EA0249D88EE144FA902EF3E6D56B87DA">
    <w:name w:val="EA0249D88EE144FA902EF3E6D56B87DA"/>
    <w:rsid w:val="0000460A"/>
  </w:style>
  <w:style w:type="paragraph" w:customStyle="1" w:styleId="E295A95784684042BD7D103C729D6415">
    <w:name w:val="E295A95784684042BD7D103C729D6415"/>
    <w:rsid w:val="000046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2.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application_for_escc_qualification_approval3420.dotx</Template>
  <TotalTime>0</TotalTime>
  <Pages>6</Pages>
  <Words>1478</Words>
  <Characters>8429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9888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2020-06-08T07:53:00Z</dcterms:created>
  <dcterms:modified xsi:type="dcterms:W3CDTF">2020-06-08T07:53:00Z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