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74076CC3" wp14:editId="74076CC4">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322FD5">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5844226E9BF44DFD882FF5B48B93196E"/>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43F6959679B343ADB44B892F7D91EF69"/>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F4F0099A5DC8464A972274DECF0EAE74"/>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1D91F5FA23024F6885BFBEA4CE7ED591"/>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CD8D70B5DDB54CE5BC242C416832089B"/>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29CBB1D9BFDA49F485C5CCA37DC507BB"/>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035B99C0565949BFB012A5389CF07F30"/>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AC73B3904F70462E86DA93588C9D4872"/>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257948E8CEBF424581384042482766F4"/>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36D52B16E747410F9DCF1D7A979DA2E7"/>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620AAA91455A493B82B06A12400D1ED2"/>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CCC7DBE7A21D433ABD949A6E083D842C"/>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3D4949FC26384A03B2D44B7DE7F91C6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4D631B4B62C24A4EBE817A53DED2D5A8"/>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0F6E6587329E40EDAB34DD1C0650BC3D"/>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B571A019468B40D2A6051306A63C92BC"/>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F104E8228BB74A678A04FD003DC06E31"/>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F104E8228BB74A678A04FD003DC06E31"/>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F104E8228BB74A678A04FD003DC06E3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F104E8228BB74A678A04FD003DC06E31"/>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F104E8228BB74A678A04FD003DC06E31"/>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F104E8228BB74A678A04FD003DC06E31"/>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361E2523FA2145C7AA01D10CC5DB5F4B"/>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361E2523FA2145C7AA01D10CC5DB5F4B"/>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361E2523FA2145C7AA01D10CC5DB5F4B"/>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361E2523FA2145C7AA01D10CC5DB5F4B"/>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361E2523FA2145C7AA01D10CC5DB5F4B"/>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361E2523FA2145C7AA01D10CC5DB5F4B"/>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7B3A26301BCF40DEA57878FE5F0592E0"/>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2BBC59B3D352418E8DD0CC8F9367623A"/>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3A31A39635D74CF3A96E9AB4343EE7A1"/>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4A717E5F5BA8488DAD6544B32E2AFFD2"/>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96242BD79F234488AC6487C06E5FAF23"/>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EC46334CB9D846E28440E2EE37959BA3"/>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B2F7773A6F1C4B9AAE2BB3B0A56EA189"/>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AC7A75A4FE104095BADFB3C2701FD0E0"/>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D511E0CAEDB746EFBA9FFD0D1D02BD75"/>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F5E73CE42812405CB5D94EE239FE957B"/>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85C1979553D648FFABAB0FBB6EFC3868"/>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C2AD6D97C3E6446E926958843CE27920"/>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D1ED5BE304D646F0924C4136A416D233"/>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355491BAC0C34BD89D08838722B7C8D5"/>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B10DF42B1E4D481C846C7DF4C650D79C"/>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04B41FB250054720A94F9F58942D1428"/>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A2B6B02C71C643A6B696BFB99E103536"/>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D91BE0AB2C864AC8AF6E8FB1064E149E"/>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0B9DEF9E99AB45A19E5376F50E662F6A"/>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884F90" w:rsidRDefault="006776BF" w:rsidP="00090E47">
            <w:pPr>
              <w:rPr>
                <w:lang w:val="fr-FR"/>
              </w:rPr>
            </w:pPr>
            <w:proofErr w:type="spellStart"/>
            <w:r w:rsidRPr="00884F90">
              <w:rPr>
                <w:lang w:val="fr-FR"/>
              </w:rPr>
              <w:t>Failure</w:t>
            </w:r>
            <w:proofErr w:type="spellEnd"/>
            <w:r w:rsidRPr="00884F90">
              <w:rPr>
                <w:lang w:val="fr-FR"/>
              </w:rPr>
              <w:t xml:space="preserve"> </w:t>
            </w:r>
            <w:proofErr w:type="spellStart"/>
            <w:r w:rsidRPr="00884F90">
              <w:rPr>
                <w:lang w:val="fr-FR"/>
              </w:rPr>
              <w:t>analysis</w:t>
            </w:r>
            <w:proofErr w:type="spellEnd"/>
            <w:r w:rsidRPr="00884F90">
              <w:rPr>
                <w:lang w:val="fr-FR"/>
              </w:rPr>
              <w:t xml:space="preserve">, DPA, NCCS </w:t>
            </w:r>
            <w:proofErr w:type="spellStart"/>
            <w:r w:rsidRPr="00884F90">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955D6FF49B9648308ED13929C3702A8D"/>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A212A3C867F144B3BAD09CE383522188"/>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2FF73ED0D56F44CABDD40D118036ED2F"/>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071CD91CC6D840088912FCED869C5F6E"/>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61"/>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F4563E2D117940C185ED297C7693DAC8"/>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61"/>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AF1CBDD969B84863A36AB642A5E69443"/>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74076CC5" wp14:editId="74076CC6">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E4FC344296C342DD83FA74438790B2C8"/>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A24D5EB4C2704F93BD667488EB50DB8E"/>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BBF9E92EE5AA4B40BEDE1B58D6B62BE8"/>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33218804DB41498F94623FF5824A4D4A"/>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56EFCB39514A4062B0A8F4595F7A4823"/>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541A088EA36043D59D868581153F4F30"/>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8C8604A01CAF43849950021A4FBB02D3"/>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74076CC7" wp14:editId="74076CC8">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AE0511F0A5914922951607AEBB20342A"/>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6FF4707AB1CF468F9C4BF3539DDAEA00"/>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57B0F6AF94BE4CBF94FA0DE7A92A7FE7"/>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197A937AC01B46D8BEF7C06C491C26DD"/>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BB39ECB3D0F3486486CC23B7AA942C8C"/>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EBE6805E3CAD49D08FA802EBED8A1E87"/>
            </w:placeholder>
            <w:showingPlcHdr/>
          </w:sdtPr>
          <w:sdtEndPr/>
          <w:sdtContent>
            <w:tc>
              <w:tcPr>
                <w:tcW w:w="2850" w:type="dxa"/>
                <w:gridSpan w:val="6"/>
              </w:tcPr>
              <w:p w:rsidR="00F97957" w:rsidRDefault="00F97957">
                <w:r w:rsidRPr="00DA36C5">
                  <w:t xml:space="preserve">  </w:t>
                </w:r>
              </w:p>
            </w:tc>
          </w:sdtContent>
        </w:sdt>
        <w:sdt>
          <w:sdtPr>
            <w:id w:val="-2086061230"/>
            <w:placeholder>
              <w:docPart w:val="3540D516DFC64BA18CD00F8858EFEC95"/>
            </w:placeholder>
            <w:showingPlcHdr/>
          </w:sdtPr>
          <w:sdtEndPr/>
          <w:sdtContent>
            <w:tc>
              <w:tcPr>
                <w:tcW w:w="2900" w:type="dxa"/>
                <w:gridSpan w:val="4"/>
              </w:tcPr>
              <w:p w:rsidR="00F97957" w:rsidRDefault="00F97957">
                <w:r w:rsidRPr="00DA36C5">
                  <w:t xml:space="preserve">  </w:t>
                </w:r>
              </w:p>
            </w:tc>
          </w:sdtContent>
        </w:sdt>
        <w:sdt>
          <w:sdtPr>
            <w:id w:val="-180441650"/>
            <w:placeholder>
              <w:docPart w:val="D28C9E5E27864AD4960793BD16D07948"/>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C7A73F14CD6C4FD884E667301BA6E976"/>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02D27EF68CC346EE90A6D396397E7948"/>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8B48A9" w:rsidRPr="0008562F" w:rsidTr="008B48A9">
        <w:trPr>
          <w:gridBefore w:val="1"/>
          <w:wBefore w:w="9" w:type="dxa"/>
          <w:trHeight w:val="113"/>
        </w:trPr>
        <w:tc>
          <w:tcPr>
            <w:tcW w:w="665" w:type="dxa"/>
            <w:tcBorders>
              <w:top w:val="nil"/>
              <w:bottom w:val="nil"/>
              <w:right w:val="nil"/>
            </w:tcBorders>
          </w:tcPr>
          <w:p w:rsidR="008B48A9" w:rsidRPr="0008562F" w:rsidRDefault="008B48A9" w:rsidP="00A508F4">
            <w:r w:rsidRPr="0008562F">
              <w:t>Date:</w:t>
            </w:r>
          </w:p>
        </w:tc>
        <w:sdt>
          <w:sdtPr>
            <w:id w:val="491909840"/>
            <w:placeholder>
              <w:docPart w:val="0804940945DA47CA8B7761CF6FB6876D"/>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8B48A9" w:rsidRPr="0008562F" w:rsidRDefault="008B48A9" w:rsidP="00A508F4">
                <w:r w:rsidRPr="00745493">
                  <w:rPr>
                    <w:rStyle w:val="PlaceholderText"/>
                    <w:color w:val="FFFFFF" w:themeColor="background1"/>
                  </w:rPr>
                  <w:t>Click here to enter a date.</w:t>
                </w:r>
              </w:p>
            </w:tc>
          </w:sdtContent>
        </w:sdt>
        <w:sdt>
          <w:sdtPr>
            <w:id w:val="-1212810355"/>
            <w:placeholder>
              <w:docPart w:val="6C372AC14B5243CCB451482C7E05AD5B"/>
            </w:placeholder>
            <w:showingPlcHdr/>
          </w:sdtPr>
          <w:sdtContent>
            <w:tc>
              <w:tcPr>
                <w:tcW w:w="2484" w:type="dxa"/>
                <w:gridSpan w:val="4"/>
                <w:tcBorders>
                  <w:top w:val="nil"/>
                  <w:left w:val="nil"/>
                  <w:bottom w:val="single" w:sz="4" w:space="0" w:color="auto"/>
                  <w:right w:val="nil"/>
                </w:tcBorders>
              </w:tcPr>
              <w:p w:rsidR="008B48A9" w:rsidRPr="0008562F" w:rsidRDefault="008B48A9"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8B48A9" w:rsidRPr="0008562F" w:rsidRDefault="008B48A9" w:rsidP="00A508F4"/>
        </w:tc>
        <w:tc>
          <w:tcPr>
            <w:tcW w:w="480" w:type="dxa"/>
            <w:tcBorders>
              <w:top w:val="nil"/>
              <w:left w:val="nil"/>
              <w:bottom w:val="nil"/>
            </w:tcBorders>
          </w:tcPr>
          <w:p w:rsidR="008B48A9" w:rsidRPr="0008562F" w:rsidRDefault="008B48A9" w:rsidP="00A508F4"/>
        </w:tc>
      </w:tr>
      <w:tr w:rsidR="008B48A9" w:rsidRPr="0008562F" w:rsidTr="008B48A9">
        <w:trPr>
          <w:gridBefore w:val="1"/>
          <w:wBefore w:w="9" w:type="dxa"/>
          <w:trHeight w:val="113"/>
        </w:trPr>
        <w:tc>
          <w:tcPr>
            <w:tcW w:w="665" w:type="dxa"/>
            <w:tcBorders>
              <w:top w:val="nil"/>
              <w:bottom w:val="nil"/>
              <w:right w:val="nil"/>
            </w:tcBorders>
          </w:tcPr>
          <w:p w:rsidR="008B48A9" w:rsidRPr="0008562F" w:rsidRDefault="008B48A9" w:rsidP="00A508F4"/>
        </w:tc>
        <w:tc>
          <w:tcPr>
            <w:tcW w:w="5953" w:type="dxa"/>
            <w:gridSpan w:val="12"/>
            <w:tcBorders>
              <w:top w:val="nil"/>
              <w:left w:val="nil"/>
              <w:bottom w:val="nil"/>
              <w:right w:val="nil"/>
            </w:tcBorders>
          </w:tcPr>
          <w:p w:rsidR="008B48A9" w:rsidRPr="0008562F" w:rsidRDefault="008B48A9" w:rsidP="00A508F4"/>
        </w:tc>
        <w:tc>
          <w:tcPr>
            <w:tcW w:w="3442" w:type="dxa"/>
            <w:gridSpan w:val="6"/>
            <w:tcBorders>
              <w:top w:val="nil"/>
              <w:left w:val="nil"/>
              <w:bottom w:val="nil"/>
            </w:tcBorders>
          </w:tcPr>
          <w:p w:rsidR="008B48A9" w:rsidRDefault="008B48A9"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8B48A9" w:rsidRPr="0008562F" w:rsidRDefault="008B48A9" w:rsidP="00A508F4">
            <w:pPr>
              <w:ind w:left="-233"/>
              <w:jc w:val="center"/>
            </w:pPr>
            <w:r>
              <w:rPr>
                <w:rFonts w:ascii="ArialMT" w:hAnsi="ArialMT" w:cs="ArialMT"/>
                <w:szCs w:val="14"/>
                <w:lang w:val="en-GB"/>
              </w:rPr>
              <w:t>and Safety Department</w:t>
            </w:r>
          </w:p>
        </w:tc>
      </w:tr>
      <w:tr w:rsidR="008B48A9" w:rsidRPr="0008562F" w:rsidTr="008B48A9">
        <w:trPr>
          <w:gridBefore w:val="1"/>
          <w:wBefore w:w="9" w:type="dxa"/>
          <w:trHeight w:val="113"/>
        </w:trPr>
        <w:tc>
          <w:tcPr>
            <w:tcW w:w="665" w:type="dxa"/>
            <w:tcBorders>
              <w:top w:val="nil"/>
              <w:right w:val="nil"/>
            </w:tcBorders>
          </w:tcPr>
          <w:p w:rsidR="008B48A9" w:rsidRPr="0008562F" w:rsidRDefault="008B48A9" w:rsidP="00A508F4"/>
        </w:tc>
        <w:tc>
          <w:tcPr>
            <w:tcW w:w="5953" w:type="dxa"/>
            <w:gridSpan w:val="12"/>
            <w:tcBorders>
              <w:top w:val="nil"/>
              <w:left w:val="nil"/>
              <w:right w:val="nil"/>
            </w:tcBorders>
          </w:tcPr>
          <w:p w:rsidR="008B48A9" w:rsidRPr="0008562F" w:rsidRDefault="008B48A9" w:rsidP="00A508F4"/>
        </w:tc>
        <w:tc>
          <w:tcPr>
            <w:tcW w:w="3442" w:type="dxa"/>
            <w:gridSpan w:val="6"/>
            <w:tcBorders>
              <w:top w:val="nil"/>
              <w:left w:val="nil"/>
            </w:tcBorders>
          </w:tcPr>
          <w:p w:rsidR="008B48A9" w:rsidRPr="0008562F" w:rsidRDefault="008B48A9" w:rsidP="00A508F4"/>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341D42">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74076CC9" wp14:editId="74076CCA">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341D42">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65F927F30E8B4F2999625BE796F701BC"/>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341D42">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F68B0680B2EC4BE3BC7F19EAA9DF59D2"/>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446FDFBE638E4229867181E1A49D7B70"/>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666F0027EF51448880FBA250314EDB9C"/>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C3103F">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97957">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341D42">
        <w:trPr>
          <w:gridBefore w:val="1"/>
          <w:wBefore w:w="10" w:type="dxa"/>
          <w:trHeight w:val="463"/>
        </w:trPr>
        <w:tc>
          <w:tcPr>
            <w:tcW w:w="10059" w:type="dxa"/>
            <w:gridSpan w:val="9"/>
            <w:tcBorders>
              <w:top w:val="nil"/>
              <w:bottom w:val="nil"/>
            </w:tcBorders>
          </w:tcPr>
          <w:p w:rsidR="00136C43" w:rsidRDefault="00612E88" w:rsidP="00136C43">
            <w:pPr>
              <w:pStyle w:val="ListParagraph"/>
              <w:numPr>
                <w:ilvl w:val="0"/>
                <w:numId w:val="1"/>
              </w:numPr>
            </w:pPr>
            <w:r>
              <w:t>ESCC 3902</w:t>
            </w:r>
            <w:r w:rsidR="00F32A5F">
              <w:t xml:space="preserve"> generic specification; Chart</w:t>
            </w:r>
            <w:r w:rsidR="00136C43">
              <w:t xml:space="preserve"> </w:t>
            </w:r>
            <w:r w:rsidR="00F32A5F">
              <w:t>IV</w:t>
            </w:r>
            <w:r w:rsidR="00136C43">
              <w:t xml:space="preserve"> (for ESCC/QPL parts); </w:t>
            </w:r>
          </w:p>
          <w:p w:rsidR="00136C43" w:rsidRPr="00111150" w:rsidRDefault="00C70133" w:rsidP="00136C43">
            <w:pPr>
              <w:pStyle w:val="ListParagraph"/>
              <w:numPr>
                <w:ilvl w:val="0"/>
                <w:numId w:val="1"/>
              </w:numPr>
            </w:pPr>
            <w:r>
              <w:t xml:space="preserve">Or PID-TFD </w:t>
            </w:r>
            <w:sdt>
              <w:sdtPr>
                <w:id w:val="812140095"/>
                <w:placeholder>
                  <w:docPart w:val="57D6234A4A834A748C1AF72D35C69820"/>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5624EE">
        <w:trPr>
          <w:gridBefore w:val="1"/>
          <w:wBefore w:w="10" w:type="dxa"/>
          <w:trHeight w:val="20"/>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5624EE">
        <w:trPr>
          <w:gridBefore w:val="1"/>
          <w:wBefore w:w="10" w:type="dxa"/>
          <w:trHeight w:val="2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F26AC4" w:rsidTr="000D6D3E">
              <w:trPr>
                <w:trHeight w:val="327"/>
              </w:trPr>
              <w:sdt>
                <w:sdtPr>
                  <w:rPr>
                    <w:color w:val="000000" w:themeColor="text1"/>
                  </w:rPr>
                  <w:id w:val="602082768"/>
                  <w:placeholder>
                    <w:docPart w:val="CF41A21E83FF49E4861F40A7ED392D46"/>
                  </w:placeholder>
                  <w:text/>
                </w:sdtPr>
                <w:sdtEndPr/>
                <w:sdtContent>
                  <w:tc>
                    <w:tcPr>
                      <w:tcW w:w="3319" w:type="dxa"/>
                      <w:vAlign w:val="center"/>
                    </w:tcPr>
                    <w:p w:rsidR="00F26AC4" w:rsidRPr="00C70133" w:rsidRDefault="00F26AC4" w:rsidP="00F26AC4">
                      <w:pPr>
                        <w:rPr>
                          <w:color w:val="FFFFFF" w:themeColor="background1"/>
                        </w:rPr>
                      </w:pPr>
                      <w:r>
                        <w:rPr>
                          <w:color w:val="000000" w:themeColor="text1"/>
                        </w:rPr>
                        <w:t xml:space="preserve">      </w:t>
                      </w:r>
                    </w:p>
                  </w:tc>
                </w:sdtContent>
              </w:sdt>
              <w:sdt>
                <w:sdtPr>
                  <w:rPr>
                    <w:color w:val="000000" w:themeColor="text1"/>
                  </w:rPr>
                  <w:id w:val="-1999727540"/>
                  <w:placeholder>
                    <w:docPart w:val="B52E030076D94D76832DA6FEFB59015A"/>
                  </w:placeholder>
                  <w:text/>
                </w:sdtPr>
                <w:sdtEndPr/>
                <w:sdtContent>
                  <w:tc>
                    <w:tcPr>
                      <w:tcW w:w="3455" w:type="dxa"/>
                      <w:vAlign w:val="center"/>
                    </w:tcPr>
                    <w:p w:rsidR="00F26AC4" w:rsidRPr="00C70133" w:rsidRDefault="00F26AC4" w:rsidP="000D6D3E">
                      <w:pPr>
                        <w:rPr>
                          <w:color w:val="FFFFFF" w:themeColor="background1"/>
                        </w:rPr>
                      </w:pPr>
                      <w:r>
                        <w:rPr>
                          <w:color w:val="000000" w:themeColor="text1"/>
                        </w:rPr>
                        <w:t xml:space="preserve">      </w:t>
                      </w:r>
                    </w:p>
                  </w:tc>
                </w:sdtContent>
              </w:sdt>
            </w:tr>
            <w:tr w:rsidR="00F26AC4" w:rsidTr="000D6D3E">
              <w:trPr>
                <w:trHeight w:val="389"/>
              </w:trPr>
              <w:sdt>
                <w:sdtPr>
                  <w:rPr>
                    <w:color w:val="000000" w:themeColor="text1"/>
                  </w:rPr>
                  <w:id w:val="306901852"/>
                  <w:placeholder>
                    <w:docPart w:val="C1A3E4DDF9FB4670A0FC75C44A89F544"/>
                  </w:placeholder>
                  <w:text/>
                </w:sdtPr>
                <w:sdtEndPr/>
                <w:sdtContent>
                  <w:tc>
                    <w:tcPr>
                      <w:tcW w:w="3319" w:type="dxa"/>
                      <w:vAlign w:val="center"/>
                    </w:tcPr>
                    <w:p w:rsidR="00F26AC4" w:rsidRPr="00C70133" w:rsidRDefault="00F26AC4" w:rsidP="000D6D3E">
                      <w:pPr>
                        <w:rPr>
                          <w:color w:val="FFFFFF" w:themeColor="background1"/>
                        </w:rPr>
                      </w:pPr>
                      <w:r>
                        <w:rPr>
                          <w:color w:val="000000" w:themeColor="text1"/>
                        </w:rPr>
                        <w:t xml:space="preserve">      </w:t>
                      </w:r>
                    </w:p>
                  </w:tc>
                </w:sdtContent>
              </w:sdt>
              <w:sdt>
                <w:sdtPr>
                  <w:rPr>
                    <w:color w:val="000000" w:themeColor="text1"/>
                  </w:rPr>
                  <w:id w:val="-1629540665"/>
                  <w:placeholder>
                    <w:docPart w:val="10FB0D22E6E145799DD5EF3B97007070"/>
                  </w:placeholder>
                  <w:text/>
                </w:sdtPr>
                <w:sdtEndPr/>
                <w:sdtContent>
                  <w:tc>
                    <w:tcPr>
                      <w:tcW w:w="3455" w:type="dxa"/>
                      <w:vAlign w:val="center"/>
                    </w:tcPr>
                    <w:p w:rsidR="00F26AC4" w:rsidRPr="00C70133" w:rsidRDefault="00F26AC4" w:rsidP="000D6D3E">
                      <w:pPr>
                        <w:rPr>
                          <w:color w:val="FFFFFF" w:themeColor="background1"/>
                        </w:rPr>
                      </w:pPr>
                      <w:r>
                        <w:rPr>
                          <w:color w:val="000000" w:themeColor="text1"/>
                        </w:rPr>
                        <w:t xml:space="preserve">      </w:t>
                      </w:r>
                    </w:p>
                  </w:tc>
                </w:sdtContent>
              </w:sdt>
            </w:tr>
          </w:tbl>
          <w:p w:rsidR="00136C43" w:rsidRPr="00111150" w:rsidRDefault="00136C43" w:rsidP="00136C43"/>
        </w:tc>
      </w:tr>
      <w:tr w:rsidR="00C70133" w:rsidTr="00341D42">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DDFC0650387440DAA3D6AAEC1A5332F3"/>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F26AC4" w:rsidRDefault="00F26AC4" w:rsidP="00136C43">
      <w:pPr>
        <w:sectPr w:rsidR="00F26AC4"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322FD5">
        <w:trPr>
          <w:trHeight w:val="9649"/>
        </w:trPr>
        <w:tc>
          <w:tcPr>
            <w:tcW w:w="10059" w:type="dxa"/>
            <w:tcBorders>
              <w:top w:val="single" w:sz="4" w:space="0" w:color="auto"/>
            </w:tcBorders>
          </w:tcPr>
          <w:p w:rsidR="00B25DAC" w:rsidRDefault="00B25DAC" w:rsidP="00136C43"/>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B25DAC" w:rsidTr="00B25DAC">
              <w:trPr>
                <w:cantSplit/>
                <w:trHeight w:val="20"/>
              </w:trPr>
              <w:tc>
                <w:tcPr>
                  <w:tcW w:w="706" w:type="dxa"/>
                  <w:shd w:val="clear" w:color="auto" w:fill="B8CCE4" w:themeFill="accent1" w:themeFillTint="66"/>
                  <w:hideMark/>
                </w:tcPr>
                <w:p w:rsidR="00B25DAC" w:rsidRPr="00B25DAC" w:rsidRDefault="00B25DAC" w:rsidP="00B25DAC">
                  <w:pPr>
                    <w:widowControl w:val="0"/>
                    <w:jc w:val="center"/>
                    <w:rPr>
                      <w:szCs w:val="14"/>
                      <w:lang w:eastAsia="fr-FR"/>
                    </w:rPr>
                  </w:pPr>
                  <w:r w:rsidRPr="00B25DAC">
                    <w:rPr>
                      <w:szCs w:val="14"/>
                    </w:rPr>
                    <w:t xml:space="preserve">Chart </w:t>
                  </w:r>
                  <w:r>
                    <w:rPr>
                      <w:szCs w:val="14"/>
                    </w:rPr>
                    <w:t>IV</w:t>
                  </w:r>
                </w:p>
              </w:tc>
              <w:tc>
                <w:tcPr>
                  <w:tcW w:w="1560" w:type="dxa"/>
                  <w:shd w:val="clear" w:color="auto" w:fill="B8CCE4" w:themeFill="accent1" w:themeFillTint="66"/>
                  <w:vAlign w:val="center"/>
                </w:tcPr>
                <w:p w:rsidR="00B25DAC" w:rsidRPr="00B25DAC" w:rsidRDefault="00B25DAC" w:rsidP="00B25DAC">
                  <w:pPr>
                    <w:widowControl w:val="0"/>
                    <w:jc w:val="center"/>
                    <w:rPr>
                      <w:szCs w:val="14"/>
                      <w:lang w:eastAsia="fr-FR"/>
                    </w:rPr>
                  </w:pPr>
                  <w:r w:rsidRPr="00B25DAC">
                    <w:rPr>
                      <w:szCs w:val="14"/>
                    </w:rPr>
                    <w:t>Test</w:t>
                  </w:r>
                </w:p>
              </w:tc>
              <w:tc>
                <w:tcPr>
                  <w:tcW w:w="709" w:type="dxa"/>
                  <w:shd w:val="clear" w:color="auto" w:fill="B8CCE4" w:themeFill="accent1" w:themeFillTint="66"/>
                  <w:vAlign w:val="center"/>
                  <w:hideMark/>
                </w:tcPr>
                <w:p w:rsidR="00B25DAC" w:rsidRPr="00B25DAC" w:rsidRDefault="00B25DAC" w:rsidP="00B25DAC">
                  <w:pPr>
                    <w:widowControl w:val="0"/>
                    <w:jc w:val="center"/>
                    <w:rPr>
                      <w:szCs w:val="14"/>
                      <w:lang w:eastAsia="fr-FR"/>
                    </w:rPr>
                  </w:pPr>
                  <w:r w:rsidRPr="00B25DAC">
                    <w:rPr>
                      <w:szCs w:val="14"/>
                    </w:rPr>
                    <w:t>Tick when done</w:t>
                  </w:r>
                </w:p>
              </w:tc>
              <w:tc>
                <w:tcPr>
                  <w:tcW w:w="1842" w:type="dxa"/>
                  <w:shd w:val="clear" w:color="auto" w:fill="B8CCE4" w:themeFill="accent1" w:themeFillTint="66"/>
                  <w:vAlign w:val="center"/>
                </w:tcPr>
                <w:p w:rsidR="00B25DAC" w:rsidRPr="00B25DAC" w:rsidRDefault="00B25DAC" w:rsidP="00B25DAC">
                  <w:pPr>
                    <w:widowControl w:val="0"/>
                    <w:jc w:val="center"/>
                    <w:rPr>
                      <w:szCs w:val="14"/>
                      <w:lang w:eastAsia="fr-FR"/>
                    </w:rPr>
                  </w:pPr>
                  <w:r w:rsidRPr="00B25DAC">
                    <w:rPr>
                      <w:szCs w:val="14"/>
                    </w:rPr>
                    <w:t>Conditions</w:t>
                  </w:r>
                </w:p>
              </w:tc>
              <w:tc>
                <w:tcPr>
                  <w:tcW w:w="851"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D</w:t>
                  </w:r>
                  <w:r w:rsidR="005624EE">
                    <w:rPr>
                      <w:szCs w:val="14"/>
                    </w:rPr>
                    <w:t>ate Code</w:t>
                  </w:r>
                </w:p>
              </w:tc>
              <w:tc>
                <w:tcPr>
                  <w:tcW w:w="709"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Tested</w:t>
                  </w:r>
                </w:p>
                <w:p w:rsidR="00B25DAC" w:rsidRPr="00B25DAC" w:rsidRDefault="00B25DAC" w:rsidP="00B25DAC">
                  <w:pPr>
                    <w:widowControl w:val="0"/>
                    <w:jc w:val="center"/>
                    <w:rPr>
                      <w:szCs w:val="14"/>
                      <w:lang w:eastAsia="fr-FR"/>
                    </w:rPr>
                  </w:pPr>
                  <w:proofErr w:type="spellStart"/>
                  <w:r w:rsidRPr="00B25DAC">
                    <w:rPr>
                      <w:szCs w:val="14"/>
                    </w:rPr>
                    <w:t>Qty</w:t>
                  </w:r>
                  <w:proofErr w:type="spellEnd"/>
                </w:p>
              </w:tc>
              <w:tc>
                <w:tcPr>
                  <w:tcW w:w="850"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N° of</w:t>
                  </w:r>
                </w:p>
                <w:p w:rsidR="00B25DAC" w:rsidRPr="00B25DAC" w:rsidRDefault="00B25DAC" w:rsidP="00B25DAC">
                  <w:pPr>
                    <w:widowControl w:val="0"/>
                    <w:jc w:val="center"/>
                    <w:rPr>
                      <w:szCs w:val="14"/>
                      <w:lang w:eastAsia="fr-FR"/>
                    </w:rPr>
                  </w:pPr>
                  <w:r w:rsidRPr="00B25DAC">
                    <w:rPr>
                      <w:szCs w:val="14"/>
                    </w:rPr>
                    <w:t>Rejects</w:t>
                  </w:r>
                </w:p>
              </w:tc>
              <w:tc>
                <w:tcPr>
                  <w:tcW w:w="2268" w:type="dxa"/>
                  <w:shd w:val="clear" w:color="auto" w:fill="B8CCE4" w:themeFill="accent1" w:themeFillTint="66"/>
                  <w:vAlign w:val="center"/>
                  <w:hideMark/>
                </w:tcPr>
                <w:p w:rsidR="00B25DAC" w:rsidRPr="00B25DAC" w:rsidRDefault="00B25DAC" w:rsidP="00B25DAC">
                  <w:pPr>
                    <w:jc w:val="center"/>
                    <w:rPr>
                      <w:szCs w:val="14"/>
                      <w:lang w:eastAsia="fr-FR"/>
                    </w:rPr>
                  </w:pPr>
                  <w:r w:rsidRPr="00B25DAC">
                    <w:rPr>
                      <w:szCs w:val="14"/>
                    </w:rPr>
                    <w:t>Comments if not performed.</w:t>
                  </w:r>
                </w:p>
                <w:p w:rsidR="00B25DAC" w:rsidRPr="00B25DAC" w:rsidRDefault="00B25DAC" w:rsidP="00B25DAC">
                  <w:pPr>
                    <w:widowControl w:val="0"/>
                    <w:jc w:val="center"/>
                    <w:rPr>
                      <w:szCs w:val="14"/>
                      <w:lang w:eastAsia="fr-FR"/>
                    </w:rPr>
                  </w:pPr>
                  <w:r w:rsidRPr="00B25DAC">
                    <w:rPr>
                      <w:szCs w:val="14"/>
                    </w:rPr>
                    <w:t>Comments on Rejection</w:t>
                  </w:r>
                </w:p>
              </w:tc>
            </w:tr>
            <w:tr w:rsidR="00322FD5" w:rsidTr="00EF0658">
              <w:trPr>
                <w:cantSplit/>
                <w:trHeight w:val="20"/>
              </w:trPr>
              <w:tc>
                <w:tcPr>
                  <w:tcW w:w="706" w:type="dxa"/>
                  <w:vMerge w:val="restart"/>
                  <w:shd w:val="clear" w:color="auto" w:fill="B8CCE4" w:themeFill="accent1" w:themeFillTint="66"/>
                  <w:textDirection w:val="btLr"/>
                </w:tcPr>
                <w:p w:rsidR="00322FD5" w:rsidRPr="00B25DAC" w:rsidRDefault="00322FD5" w:rsidP="00EF0658">
                  <w:pPr>
                    <w:widowControl w:val="0"/>
                    <w:spacing w:before="120"/>
                    <w:ind w:left="113" w:right="113"/>
                    <w:jc w:val="center"/>
                    <w:rPr>
                      <w:sz w:val="16"/>
                      <w:lang w:eastAsia="fr-FR"/>
                    </w:rPr>
                  </w:pPr>
                  <w:r>
                    <w:rPr>
                      <w:sz w:val="16"/>
                      <w:lang w:eastAsia="fr-FR"/>
                    </w:rPr>
                    <w:t xml:space="preserve">Test  </w:t>
                  </w:r>
                  <w:proofErr w:type="spellStart"/>
                  <w:r>
                    <w:rPr>
                      <w:sz w:val="16"/>
                      <w:lang w:eastAsia="fr-FR"/>
                    </w:rPr>
                    <w:t>equence</w:t>
                  </w:r>
                  <w:proofErr w:type="spellEnd"/>
                  <w:r>
                    <w:rPr>
                      <w:sz w:val="16"/>
                      <w:lang w:eastAsia="fr-FR"/>
                    </w:rPr>
                    <w:t xml:space="preserve"> 1</w:t>
                  </w:r>
                </w:p>
              </w:tc>
              <w:tc>
                <w:tcPr>
                  <w:tcW w:w="1560" w:type="dxa"/>
                  <w:shd w:val="clear" w:color="auto" w:fill="B8CCE4" w:themeFill="accent1" w:themeFillTint="66"/>
                  <w:vAlign w:val="center"/>
                </w:tcPr>
                <w:p w:rsidR="00322FD5" w:rsidRPr="00B25DAC" w:rsidRDefault="00322FD5" w:rsidP="00322FD5">
                  <w:pPr>
                    <w:widowControl w:val="0"/>
                    <w:jc w:val="center"/>
                    <w:rPr>
                      <w:sz w:val="12"/>
                      <w:szCs w:val="12"/>
                      <w:lang w:eastAsia="fr-FR"/>
                    </w:rPr>
                  </w:pPr>
                  <w:r>
                    <w:rPr>
                      <w:sz w:val="12"/>
                      <w:szCs w:val="12"/>
                    </w:rPr>
                    <w:t>Accelerated Ageing Stability</w:t>
                  </w:r>
                </w:p>
              </w:tc>
              <w:sdt>
                <w:sdtPr>
                  <w:rPr>
                    <w:sz w:val="16"/>
                    <w:lang w:eastAsia="fr-FR"/>
                  </w:rPr>
                  <w:id w:val="940033188"/>
                  <w14:checkbox>
                    <w14:checked w14:val="0"/>
                    <w14:checkedState w14:val="2612" w14:font="MS Gothic"/>
                    <w14:uncheckedState w14:val="2610" w14:font="MS Gothic"/>
                  </w14:checkbox>
                </w:sdtPr>
                <w:sdtEndPr/>
                <w:sdtContent>
                  <w:tc>
                    <w:tcPr>
                      <w:tcW w:w="709" w:type="dxa"/>
                      <w:vAlign w:val="center"/>
                    </w:tcPr>
                    <w:p w:rsidR="00322FD5" w:rsidRPr="00B25DAC" w:rsidRDefault="00322FD5" w:rsidP="00322FD5">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322FD5" w:rsidRPr="00B25DAC" w:rsidRDefault="00322FD5" w:rsidP="00322FD5">
                  <w:pPr>
                    <w:widowControl w:val="0"/>
                    <w:rPr>
                      <w:szCs w:val="14"/>
                      <w:lang w:eastAsia="fr-FR"/>
                    </w:rPr>
                  </w:pPr>
                  <w:r>
                    <w:rPr>
                      <w:szCs w:val="14"/>
                      <w:lang w:eastAsia="fr-FR"/>
                    </w:rPr>
                    <w:t>As specified in Detail Specification</w:t>
                  </w:r>
                </w:p>
              </w:tc>
              <w:sdt>
                <w:sdtPr>
                  <w:rPr>
                    <w:szCs w:val="14"/>
                    <w:lang w:eastAsia="fr-FR"/>
                  </w:rPr>
                  <w:id w:val="604004402"/>
                  <w:text/>
                </w:sdtPr>
                <w:sdtEndPr/>
                <w:sdtContent>
                  <w:tc>
                    <w:tcPr>
                      <w:tcW w:w="851"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1345697710"/>
                  <w:text/>
                </w:sdtPr>
                <w:sdtEndPr/>
                <w:sdtContent>
                  <w:tc>
                    <w:tcPr>
                      <w:tcW w:w="709"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667015378"/>
                  <w:text/>
                </w:sdtPr>
                <w:sdtEndPr/>
                <w:sdtContent>
                  <w:tc>
                    <w:tcPr>
                      <w:tcW w:w="850"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1339349198"/>
                  <w:text/>
                </w:sdtPr>
                <w:sdtEndPr/>
                <w:sdtContent>
                  <w:tc>
                    <w:tcPr>
                      <w:tcW w:w="2268" w:type="dxa"/>
                      <w:vAlign w:val="center"/>
                    </w:tcPr>
                    <w:p w:rsidR="00322FD5" w:rsidRPr="00B25DAC" w:rsidRDefault="00322FD5" w:rsidP="00322FD5">
                      <w:pPr>
                        <w:widowControl w:val="0"/>
                        <w:rPr>
                          <w:szCs w:val="14"/>
                          <w:lang w:eastAsia="fr-FR"/>
                        </w:rPr>
                      </w:pPr>
                      <w:r w:rsidRPr="00B25DAC">
                        <w:rPr>
                          <w:szCs w:val="14"/>
                          <w:lang w:eastAsia="fr-FR"/>
                        </w:rPr>
                        <w:t xml:space="preserve">   </w:t>
                      </w:r>
                    </w:p>
                  </w:tc>
                </w:sdtContent>
              </w:sdt>
            </w:tr>
            <w:tr w:rsidR="00322FD5" w:rsidTr="00EF0658">
              <w:trPr>
                <w:cantSplit/>
                <w:trHeight w:val="20"/>
              </w:trPr>
              <w:tc>
                <w:tcPr>
                  <w:tcW w:w="706" w:type="dxa"/>
                  <w:vMerge/>
                  <w:shd w:val="clear" w:color="auto" w:fill="B8CCE4" w:themeFill="accent1" w:themeFillTint="66"/>
                  <w:textDirection w:val="btLr"/>
                  <w:vAlign w:val="center"/>
                </w:tcPr>
                <w:p w:rsidR="00322FD5" w:rsidRPr="00B25DAC" w:rsidRDefault="00322FD5" w:rsidP="00322FD5">
                  <w:pPr>
                    <w:widowControl w:val="0"/>
                    <w:spacing w:before="120"/>
                    <w:ind w:left="113" w:right="113"/>
                    <w:jc w:val="center"/>
                    <w:rPr>
                      <w:sz w:val="16"/>
                    </w:rPr>
                  </w:pPr>
                </w:p>
              </w:tc>
              <w:tc>
                <w:tcPr>
                  <w:tcW w:w="1560" w:type="dxa"/>
                  <w:shd w:val="clear" w:color="auto" w:fill="B8CCE4" w:themeFill="accent1" w:themeFillTint="66"/>
                  <w:vAlign w:val="center"/>
                </w:tcPr>
                <w:p w:rsidR="00322FD5" w:rsidRPr="00B25DAC" w:rsidRDefault="00322FD5" w:rsidP="00322FD5">
                  <w:pPr>
                    <w:widowControl w:val="0"/>
                    <w:jc w:val="center"/>
                    <w:rPr>
                      <w:sz w:val="12"/>
                      <w:szCs w:val="12"/>
                    </w:rPr>
                  </w:pPr>
                  <w:r>
                    <w:rPr>
                      <w:sz w:val="12"/>
                      <w:szCs w:val="12"/>
                    </w:rPr>
                    <w:t>Cold Bend Test</w:t>
                  </w:r>
                </w:p>
              </w:tc>
              <w:sdt>
                <w:sdtPr>
                  <w:rPr>
                    <w:sz w:val="16"/>
                    <w:lang w:eastAsia="fr-FR"/>
                  </w:rPr>
                  <w:id w:val="-1381395102"/>
                  <w14:checkbox>
                    <w14:checked w14:val="0"/>
                    <w14:checkedState w14:val="2612" w14:font="MS Gothic"/>
                    <w14:uncheckedState w14:val="2610" w14:font="MS Gothic"/>
                  </w14:checkbox>
                </w:sdtPr>
                <w:sdtEndPr/>
                <w:sdtContent>
                  <w:tc>
                    <w:tcPr>
                      <w:tcW w:w="709" w:type="dxa"/>
                      <w:vAlign w:val="center"/>
                    </w:tcPr>
                    <w:p w:rsidR="00322FD5" w:rsidRDefault="00322FD5" w:rsidP="00322FD5">
                      <w:pPr>
                        <w:jc w:val="center"/>
                      </w:pPr>
                      <w:r w:rsidRPr="000A70B1">
                        <w:rPr>
                          <w:rFonts w:ascii="MS Gothic" w:eastAsia="MS Gothic" w:hAnsi="MS Gothic" w:hint="eastAsia"/>
                          <w:sz w:val="16"/>
                          <w:lang w:eastAsia="fr-FR"/>
                        </w:rPr>
                        <w:t>☐</w:t>
                      </w:r>
                    </w:p>
                  </w:tc>
                </w:sdtContent>
              </w:sdt>
              <w:tc>
                <w:tcPr>
                  <w:tcW w:w="1842" w:type="dxa"/>
                  <w:vAlign w:val="center"/>
                </w:tcPr>
                <w:p w:rsidR="00322FD5" w:rsidRPr="00B25DAC" w:rsidRDefault="00322FD5" w:rsidP="00322FD5">
                  <w:pPr>
                    <w:widowControl w:val="0"/>
                    <w:rPr>
                      <w:szCs w:val="14"/>
                      <w:lang w:eastAsia="fr-FR"/>
                    </w:rPr>
                  </w:pPr>
                  <w:r>
                    <w:rPr>
                      <w:szCs w:val="14"/>
                      <w:lang w:eastAsia="fr-FR"/>
                    </w:rPr>
                    <w:t>MIL-C-17 Para. 4.8.20 and Detail Specification</w:t>
                  </w:r>
                </w:p>
              </w:tc>
              <w:sdt>
                <w:sdtPr>
                  <w:rPr>
                    <w:szCs w:val="14"/>
                    <w:lang w:eastAsia="fr-FR"/>
                  </w:rPr>
                  <w:id w:val="610635098"/>
                  <w:text/>
                </w:sdtPr>
                <w:sdtEndPr/>
                <w:sdtContent>
                  <w:tc>
                    <w:tcPr>
                      <w:tcW w:w="851"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446442793"/>
                  <w:text/>
                </w:sdtPr>
                <w:sdtEndPr/>
                <w:sdtContent>
                  <w:tc>
                    <w:tcPr>
                      <w:tcW w:w="709"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946460277"/>
                  <w:text/>
                </w:sdtPr>
                <w:sdtEndPr/>
                <w:sdtContent>
                  <w:tc>
                    <w:tcPr>
                      <w:tcW w:w="850"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tc>
                <w:tcPr>
                  <w:tcW w:w="2268" w:type="dxa"/>
                  <w:vAlign w:val="center"/>
                </w:tcPr>
                <w:p w:rsidR="00322FD5" w:rsidRDefault="00322FD5" w:rsidP="00322FD5">
                  <w:pPr>
                    <w:widowControl w:val="0"/>
                    <w:rPr>
                      <w:szCs w:val="14"/>
                      <w:lang w:eastAsia="fr-FR"/>
                    </w:rPr>
                  </w:pPr>
                </w:p>
              </w:tc>
            </w:tr>
            <w:tr w:rsidR="00322FD5" w:rsidTr="00EF0658">
              <w:trPr>
                <w:cantSplit/>
                <w:trHeight w:val="20"/>
              </w:trPr>
              <w:tc>
                <w:tcPr>
                  <w:tcW w:w="706" w:type="dxa"/>
                  <w:vMerge/>
                  <w:shd w:val="clear" w:color="auto" w:fill="B8CCE4" w:themeFill="accent1" w:themeFillTint="66"/>
                  <w:textDirection w:val="btLr"/>
                  <w:vAlign w:val="center"/>
                </w:tcPr>
                <w:p w:rsidR="00322FD5" w:rsidRPr="00B25DAC" w:rsidRDefault="00322FD5" w:rsidP="00322FD5">
                  <w:pPr>
                    <w:widowControl w:val="0"/>
                    <w:spacing w:before="120"/>
                    <w:ind w:left="113" w:right="113"/>
                    <w:jc w:val="center"/>
                    <w:rPr>
                      <w:sz w:val="16"/>
                    </w:rPr>
                  </w:pPr>
                </w:p>
              </w:tc>
              <w:tc>
                <w:tcPr>
                  <w:tcW w:w="1560" w:type="dxa"/>
                  <w:shd w:val="clear" w:color="auto" w:fill="B8CCE4" w:themeFill="accent1" w:themeFillTint="66"/>
                  <w:vAlign w:val="center"/>
                </w:tcPr>
                <w:p w:rsidR="00322FD5" w:rsidRPr="00B25DAC" w:rsidRDefault="00322FD5" w:rsidP="00322FD5">
                  <w:pPr>
                    <w:widowControl w:val="0"/>
                    <w:jc w:val="center"/>
                    <w:rPr>
                      <w:sz w:val="12"/>
                      <w:szCs w:val="12"/>
                    </w:rPr>
                  </w:pPr>
                  <w:r>
                    <w:rPr>
                      <w:sz w:val="12"/>
                      <w:szCs w:val="12"/>
                    </w:rPr>
                    <w:t>Wrap Test</w:t>
                  </w:r>
                </w:p>
              </w:tc>
              <w:sdt>
                <w:sdtPr>
                  <w:rPr>
                    <w:sz w:val="16"/>
                    <w:lang w:eastAsia="fr-FR"/>
                  </w:rPr>
                  <w:id w:val="395328079"/>
                  <w14:checkbox>
                    <w14:checked w14:val="0"/>
                    <w14:checkedState w14:val="2612" w14:font="MS Gothic"/>
                    <w14:uncheckedState w14:val="2610" w14:font="MS Gothic"/>
                  </w14:checkbox>
                </w:sdtPr>
                <w:sdtEndPr/>
                <w:sdtContent>
                  <w:tc>
                    <w:tcPr>
                      <w:tcW w:w="709" w:type="dxa"/>
                      <w:vAlign w:val="center"/>
                    </w:tcPr>
                    <w:p w:rsidR="00322FD5" w:rsidRDefault="00322FD5" w:rsidP="00322FD5">
                      <w:pPr>
                        <w:jc w:val="center"/>
                      </w:pPr>
                      <w:r w:rsidRPr="000A70B1">
                        <w:rPr>
                          <w:rFonts w:ascii="MS Gothic" w:eastAsia="MS Gothic" w:hAnsi="MS Gothic" w:hint="eastAsia"/>
                          <w:sz w:val="16"/>
                          <w:lang w:eastAsia="fr-FR"/>
                        </w:rPr>
                        <w:t>☐</w:t>
                      </w:r>
                    </w:p>
                  </w:tc>
                </w:sdtContent>
              </w:sdt>
              <w:tc>
                <w:tcPr>
                  <w:tcW w:w="1842" w:type="dxa"/>
                  <w:vAlign w:val="center"/>
                </w:tcPr>
                <w:p w:rsidR="00322FD5" w:rsidRPr="00B25DAC" w:rsidRDefault="00322FD5" w:rsidP="00322FD5">
                  <w:pPr>
                    <w:widowControl w:val="0"/>
                    <w:rPr>
                      <w:szCs w:val="14"/>
                      <w:lang w:eastAsia="fr-FR"/>
                    </w:rPr>
                  </w:pPr>
                  <w:r>
                    <w:rPr>
                      <w:szCs w:val="14"/>
                      <w:lang w:eastAsia="fr-FR"/>
                    </w:rPr>
                    <w:t>As specified in Detail Specification</w:t>
                  </w:r>
                </w:p>
              </w:tc>
              <w:sdt>
                <w:sdtPr>
                  <w:rPr>
                    <w:szCs w:val="14"/>
                    <w:lang w:eastAsia="fr-FR"/>
                  </w:rPr>
                  <w:id w:val="1081493004"/>
                  <w:text/>
                </w:sdtPr>
                <w:sdtEndPr/>
                <w:sdtContent>
                  <w:tc>
                    <w:tcPr>
                      <w:tcW w:w="851"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2031171692"/>
                  <w:text/>
                </w:sdtPr>
                <w:sdtEndPr/>
                <w:sdtContent>
                  <w:tc>
                    <w:tcPr>
                      <w:tcW w:w="709"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726996618"/>
                  <w:text/>
                </w:sdtPr>
                <w:sdtEndPr/>
                <w:sdtContent>
                  <w:tc>
                    <w:tcPr>
                      <w:tcW w:w="850"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tc>
                <w:tcPr>
                  <w:tcW w:w="2268" w:type="dxa"/>
                  <w:vAlign w:val="center"/>
                </w:tcPr>
                <w:p w:rsidR="00322FD5" w:rsidRDefault="00322FD5" w:rsidP="00322FD5">
                  <w:pPr>
                    <w:widowControl w:val="0"/>
                    <w:rPr>
                      <w:szCs w:val="14"/>
                      <w:lang w:eastAsia="fr-FR"/>
                    </w:rPr>
                  </w:pPr>
                </w:p>
              </w:tc>
            </w:tr>
            <w:tr w:rsidR="00322FD5" w:rsidTr="00EF6283">
              <w:trPr>
                <w:cantSplit/>
                <w:trHeight w:val="488"/>
              </w:trPr>
              <w:tc>
                <w:tcPr>
                  <w:tcW w:w="706" w:type="dxa"/>
                  <w:vMerge/>
                  <w:shd w:val="clear" w:color="auto" w:fill="B8CCE4" w:themeFill="accent1" w:themeFillTint="66"/>
                  <w:textDirection w:val="btLr"/>
                  <w:vAlign w:val="center"/>
                </w:tcPr>
                <w:p w:rsidR="00322FD5" w:rsidRPr="00B25DAC" w:rsidRDefault="00322FD5" w:rsidP="00322FD5">
                  <w:pPr>
                    <w:widowControl w:val="0"/>
                    <w:spacing w:before="120"/>
                    <w:ind w:left="113" w:right="113"/>
                    <w:jc w:val="center"/>
                    <w:rPr>
                      <w:sz w:val="16"/>
                    </w:rPr>
                  </w:pPr>
                </w:p>
              </w:tc>
              <w:tc>
                <w:tcPr>
                  <w:tcW w:w="1560" w:type="dxa"/>
                  <w:shd w:val="clear" w:color="auto" w:fill="B8CCE4" w:themeFill="accent1" w:themeFillTint="66"/>
                  <w:vAlign w:val="center"/>
                </w:tcPr>
                <w:p w:rsidR="00322FD5" w:rsidRPr="00B25DAC" w:rsidRDefault="00322FD5" w:rsidP="00322FD5">
                  <w:pPr>
                    <w:widowControl w:val="0"/>
                    <w:jc w:val="center"/>
                    <w:rPr>
                      <w:sz w:val="12"/>
                      <w:szCs w:val="12"/>
                    </w:rPr>
                  </w:pPr>
                  <w:r>
                    <w:rPr>
                      <w:sz w:val="12"/>
                      <w:szCs w:val="12"/>
                    </w:rPr>
                    <w:t>Capacitance, Attenuation and SRL.</w:t>
                  </w:r>
                </w:p>
              </w:tc>
              <w:sdt>
                <w:sdtPr>
                  <w:rPr>
                    <w:sz w:val="16"/>
                    <w:lang w:eastAsia="fr-FR"/>
                  </w:rPr>
                  <w:id w:val="-800380943"/>
                  <w14:checkbox>
                    <w14:checked w14:val="0"/>
                    <w14:checkedState w14:val="2612" w14:font="MS Gothic"/>
                    <w14:uncheckedState w14:val="2610" w14:font="MS Gothic"/>
                  </w14:checkbox>
                </w:sdtPr>
                <w:sdtEndPr/>
                <w:sdtContent>
                  <w:tc>
                    <w:tcPr>
                      <w:tcW w:w="709" w:type="dxa"/>
                      <w:vAlign w:val="center"/>
                    </w:tcPr>
                    <w:p w:rsidR="00322FD5" w:rsidRDefault="00322FD5" w:rsidP="00322FD5">
                      <w:pPr>
                        <w:jc w:val="center"/>
                      </w:pPr>
                      <w:r w:rsidRPr="000A70B1">
                        <w:rPr>
                          <w:rFonts w:ascii="MS Gothic" w:eastAsia="MS Gothic" w:hAnsi="MS Gothic" w:hint="eastAsia"/>
                          <w:sz w:val="16"/>
                          <w:lang w:eastAsia="fr-FR"/>
                        </w:rPr>
                        <w:t>☐</w:t>
                      </w:r>
                    </w:p>
                  </w:tc>
                </w:sdtContent>
              </w:sdt>
              <w:tc>
                <w:tcPr>
                  <w:tcW w:w="1842" w:type="dxa"/>
                  <w:vAlign w:val="center"/>
                </w:tcPr>
                <w:p w:rsidR="00322FD5" w:rsidRDefault="00322FD5" w:rsidP="00322FD5">
                  <w:pPr>
                    <w:widowControl w:val="0"/>
                    <w:rPr>
                      <w:szCs w:val="14"/>
                      <w:lang w:eastAsia="fr-FR"/>
                    </w:rPr>
                  </w:pPr>
                  <w:r>
                    <w:rPr>
                      <w:szCs w:val="14"/>
                      <w:lang w:eastAsia="fr-FR"/>
                    </w:rPr>
                    <w:t xml:space="preserve">MIL-C-17 </w:t>
                  </w:r>
                </w:p>
                <w:p w:rsidR="00322FD5" w:rsidRPr="00B25DAC" w:rsidRDefault="00322FD5" w:rsidP="00322FD5">
                  <w:pPr>
                    <w:widowControl w:val="0"/>
                    <w:rPr>
                      <w:szCs w:val="14"/>
                      <w:lang w:eastAsia="fr-FR"/>
                    </w:rPr>
                  </w:pPr>
                  <w:r>
                    <w:rPr>
                      <w:szCs w:val="14"/>
                      <w:lang w:eastAsia="fr-FR"/>
                    </w:rPr>
                    <w:t>and  Detail Specification</w:t>
                  </w:r>
                </w:p>
              </w:tc>
              <w:sdt>
                <w:sdtPr>
                  <w:rPr>
                    <w:szCs w:val="14"/>
                    <w:lang w:eastAsia="fr-FR"/>
                  </w:rPr>
                  <w:id w:val="-1695917837"/>
                  <w:text/>
                </w:sdtPr>
                <w:sdtEndPr/>
                <w:sdtContent>
                  <w:tc>
                    <w:tcPr>
                      <w:tcW w:w="851"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1437898641"/>
                  <w:text/>
                </w:sdtPr>
                <w:sdtEndPr/>
                <w:sdtContent>
                  <w:tc>
                    <w:tcPr>
                      <w:tcW w:w="709"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sdt>
                <w:sdtPr>
                  <w:rPr>
                    <w:szCs w:val="14"/>
                    <w:lang w:eastAsia="fr-FR"/>
                  </w:rPr>
                  <w:id w:val="-790825271"/>
                  <w:text/>
                </w:sdtPr>
                <w:sdtEndPr/>
                <w:sdtContent>
                  <w:tc>
                    <w:tcPr>
                      <w:tcW w:w="850" w:type="dxa"/>
                      <w:vAlign w:val="center"/>
                    </w:tcPr>
                    <w:p w:rsidR="00322FD5" w:rsidRPr="00B25DAC" w:rsidRDefault="00322FD5" w:rsidP="00322FD5">
                      <w:pPr>
                        <w:widowControl w:val="0"/>
                        <w:jc w:val="center"/>
                        <w:rPr>
                          <w:szCs w:val="14"/>
                          <w:lang w:eastAsia="fr-FR"/>
                        </w:rPr>
                      </w:pPr>
                      <w:r w:rsidRPr="00B25DAC">
                        <w:rPr>
                          <w:szCs w:val="14"/>
                          <w:lang w:eastAsia="fr-FR"/>
                        </w:rPr>
                        <w:t xml:space="preserve">   </w:t>
                      </w:r>
                    </w:p>
                  </w:tc>
                </w:sdtContent>
              </w:sdt>
              <w:tc>
                <w:tcPr>
                  <w:tcW w:w="2268" w:type="dxa"/>
                  <w:vAlign w:val="center"/>
                </w:tcPr>
                <w:p w:rsidR="00322FD5" w:rsidRDefault="00322FD5" w:rsidP="00322FD5">
                  <w:pPr>
                    <w:widowControl w:val="0"/>
                    <w:rPr>
                      <w:szCs w:val="14"/>
                      <w:lang w:eastAsia="fr-FR"/>
                    </w:rPr>
                  </w:pPr>
                </w:p>
              </w:tc>
            </w:tr>
            <w:tr w:rsidR="00EF0658" w:rsidTr="00EF0658">
              <w:trPr>
                <w:cantSplit/>
                <w:trHeight w:val="488"/>
              </w:trPr>
              <w:tc>
                <w:tcPr>
                  <w:tcW w:w="706" w:type="dxa"/>
                  <w:vMerge w:val="restart"/>
                  <w:shd w:val="clear" w:color="auto" w:fill="B8CCE4" w:themeFill="accent1" w:themeFillTint="66"/>
                  <w:textDirection w:val="btLr"/>
                </w:tcPr>
                <w:p w:rsidR="00EF0658" w:rsidRPr="00B25DAC" w:rsidRDefault="00EF0658" w:rsidP="00EF0658">
                  <w:pPr>
                    <w:widowControl w:val="0"/>
                    <w:spacing w:before="120"/>
                    <w:ind w:left="113" w:right="113"/>
                    <w:jc w:val="center"/>
                    <w:rPr>
                      <w:sz w:val="16"/>
                    </w:rPr>
                  </w:pPr>
                  <w:r>
                    <w:rPr>
                      <w:sz w:val="16"/>
                      <w:lang w:eastAsia="fr-FR"/>
                    </w:rPr>
                    <w:t>Test sequence 2</w:t>
                  </w: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Radiation Resistance</w:t>
                  </w:r>
                </w:p>
              </w:tc>
              <w:sdt>
                <w:sdtPr>
                  <w:rPr>
                    <w:sz w:val="16"/>
                    <w:lang w:eastAsia="fr-FR"/>
                  </w:rPr>
                  <w:id w:val="1445652119"/>
                  <w14:checkbox>
                    <w14:checked w14:val="0"/>
                    <w14:checkedState w14:val="2612" w14:font="MS Gothic"/>
                    <w14:uncheckedState w14:val="2610" w14:font="MS Gothic"/>
                  </w14:checkbox>
                </w:sdtPr>
                <w:sdtEndPr/>
                <w:sdtContent>
                  <w:tc>
                    <w:tcPr>
                      <w:tcW w:w="709" w:type="dxa"/>
                      <w:vAlign w:val="center"/>
                    </w:tcPr>
                    <w:p w:rsidR="00EF0658" w:rsidRDefault="00EF0658" w:rsidP="00EF0658">
                      <w:pPr>
                        <w:jc w:val="center"/>
                      </w:pPr>
                      <w:r w:rsidRPr="000A70B1">
                        <w:rPr>
                          <w:rFonts w:ascii="MS Gothic" w:eastAsia="MS Gothic" w:hAnsi="MS Gothic" w:hint="eastAsia"/>
                          <w:sz w:val="16"/>
                          <w:lang w:eastAsia="fr-FR"/>
                        </w:rPr>
                        <w:t>☐</w:t>
                      </w:r>
                    </w:p>
                  </w:tc>
                </w:sdtContent>
              </w:sdt>
              <w:tc>
                <w:tcPr>
                  <w:tcW w:w="1842" w:type="dxa"/>
                  <w:vAlign w:val="center"/>
                </w:tcPr>
                <w:p w:rsidR="00EF0658" w:rsidRDefault="00EF0658" w:rsidP="00EF0658">
                  <w:pPr>
                    <w:widowControl w:val="0"/>
                    <w:rPr>
                      <w:szCs w:val="14"/>
                    </w:rPr>
                  </w:pPr>
                  <w:r>
                    <w:rPr>
                      <w:szCs w:val="14"/>
                    </w:rPr>
                    <w:t>ESCC 3902 Para. 9.23</w:t>
                  </w:r>
                </w:p>
              </w:tc>
              <w:sdt>
                <w:sdtPr>
                  <w:rPr>
                    <w:szCs w:val="14"/>
                    <w:lang w:eastAsia="fr-FR"/>
                  </w:rPr>
                  <w:id w:val="-1484083643"/>
                  <w:text/>
                </w:sdtPr>
                <w:sdtEndPr/>
                <w:sdtContent>
                  <w:tc>
                    <w:tcPr>
                      <w:tcW w:w="851"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222756425"/>
                  <w:text/>
                </w:sdtPr>
                <w:sdtEndPr/>
                <w:sdtContent>
                  <w:tc>
                    <w:tcPr>
                      <w:tcW w:w="709"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244539691"/>
                  <w:text/>
                </w:sdtPr>
                <w:sdtEndPr/>
                <w:sdtContent>
                  <w:tc>
                    <w:tcPr>
                      <w:tcW w:w="850"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tc>
                <w:tcPr>
                  <w:tcW w:w="2268" w:type="dxa"/>
                  <w:vAlign w:val="center"/>
                </w:tcPr>
                <w:p w:rsidR="00EF0658" w:rsidRDefault="00EF0658" w:rsidP="00EF0658">
                  <w:pPr>
                    <w:widowControl w:val="0"/>
                    <w:rPr>
                      <w:szCs w:val="14"/>
                      <w:lang w:eastAsia="fr-FR"/>
                    </w:rPr>
                  </w:pPr>
                </w:p>
              </w:tc>
            </w:tr>
            <w:tr w:rsidR="00EF0658" w:rsidTr="00EF6283">
              <w:trPr>
                <w:cantSplit/>
                <w:trHeight w:val="488"/>
              </w:trPr>
              <w:tc>
                <w:tcPr>
                  <w:tcW w:w="706" w:type="dxa"/>
                  <w:vMerge/>
                  <w:shd w:val="clear" w:color="auto" w:fill="B8CCE4" w:themeFill="accent1" w:themeFillTint="66"/>
                  <w:textDirection w:val="btLr"/>
                  <w:vAlign w:val="center"/>
                </w:tcPr>
                <w:p w:rsidR="00EF0658" w:rsidRPr="00B25DAC" w:rsidRDefault="00EF0658" w:rsidP="00EF0658">
                  <w:pPr>
                    <w:widowControl w:val="0"/>
                    <w:spacing w:before="120"/>
                    <w:ind w:left="113" w:right="113"/>
                    <w:jc w:val="center"/>
                    <w:rPr>
                      <w:sz w:val="16"/>
                    </w:rPr>
                  </w:pP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Corona Extinction Voltage</w:t>
                  </w:r>
                </w:p>
              </w:tc>
              <w:sdt>
                <w:sdtPr>
                  <w:rPr>
                    <w:sz w:val="16"/>
                    <w:lang w:eastAsia="fr-FR"/>
                  </w:rPr>
                  <w:id w:val="19212373"/>
                  <w14:checkbox>
                    <w14:checked w14:val="0"/>
                    <w14:checkedState w14:val="2612" w14:font="MS Gothic"/>
                    <w14:uncheckedState w14:val="2610" w14:font="MS Gothic"/>
                  </w14:checkbox>
                </w:sdtPr>
                <w:sdtEndPr/>
                <w:sdtContent>
                  <w:tc>
                    <w:tcPr>
                      <w:tcW w:w="709" w:type="dxa"/>
                      <w:vAlign w:val="center"/>
                    </w:tcPr>
                    <w:p w:rsidR="00EF0658" w:rsidRDefault="00EF0658" w:rsidP="00EF0658">
                      <w:pPr>
                        <w:jc w:val="center"/>
                      </w:pPr>
                      <w:r w:rsidRPr="000A70B1">
                        <w:rPr>
                          <w:rFonts w:ascii="MS Gothic" w:eastAsia="MS Gothic" w:hAnsi="MS Gothic" w:hint="eastAsia"/>
                          <w:sz w:val="16"/>
                          <w:lang w:eastAsia="fr-FR"/>
                        </w:rPr>
                        <w:t>☐</w:t>
                      </w:r>
                    </w:p>
                  </w:tc>
                </w:sdtContent>
              </w:sdt>
              <w:tc>
                <w:tcPr>
                  <w:tcW w:w="1842" w:type="dxa"/>
                  <w:vAlign w:val="center"/>
                </w:tcPr>
                <w:p w:rsidR="00EF0658" w:rsidRDefault="00EF0658" w:rsidP="00EF0658">
                  <w:pPr>
                    <w:widowControl w:val="0"/>
                    <w:rPr>
                      <w:szCs w:val="14"/>
                    </w:rPr>
                  </w:pPr>
                  <w:r>
                    <w:rPr>
                      <w:szCs w:val="14"/>
                    </w:rPr>
                    <w:t>MIL-C-17 Para. 4.8.6</w:t>
                  </w:r>
                </w:p>
              </w:tc>
              <w:sdt>
                <w:sdtPr>
                  <w:rPr>
                    <w:szCs w:val="14"/>
                    <w:lang w:eastAsia="fr-FR"/>
                  </w:rPr>
                  <w:id w:val="-1544201652"/>
                  <w:text/>
                </w:sdtPr>
                <w:sdtEndPr/>
                <w:sdtContent>
                  <w:tc>
                    <w:tcPr>
                      <w:tcW w:w="851"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2114312163"/>
                  <w:text/>
                </w:sdtPr>
                <w:sdtEndPr/>
                <w:sdtContent>
                  <w:tc>
                    <w:tcPr>
                      <w:tcW w:w="709"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814549163"/>
                  <w:text/>
                </w:sdtPr>
                <w:sdtEndPr/>
                <w:sdtContent>
                  <w:tc>
                    <w:tcPr>
                      <w:tcW w:w="850"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tc>
                <w:tcPr>
                  <w:tcW w:w="2268" w:type="dxa"/>
                  <w:vAlign w:val="center"/>
                </w:tcPr>
                <w:p w:rsidR="00EF0658" w:rsidRDefault="00EF0658" w:rsidP="00EF0658">
                  <w:pPr>
                    <w:widowControl w:val="0"/>
                    <w:rPr>
                      <w:szCs w:val="14"/>
                      <w:lang w:eastAsia="fr-FR"/>
                    </w:rPr>
                  </w:pPr>
                </w:p>
              </w:tc>
            </w:tr>
            <w:tr w:rsidR="00EF0658" w:rsidTr="00EF6283">
              <w:trPr>
                <w:cantSplit/>
                <w:trHeight w:val="488"/>
              </w:trPr>
              <w:tc>
                <w:tcPr>
                  <w:tcW w:w="706" w:type="dxa"/>
                  <w:vMerge/>
                  <w:shd w:val="clear" w:color="auto" w:fill="B8CCE4" w:themeFill="accent1" w:themeFillTint="66"/>
                  <w:textDirection w:val="btLr"/>
                  <w:vAlign w:val="center"/>
                </w:tcPr>
                <w:p w:rsidR="00EF0658" w:rsidRPr="00B25DAC" w:rsidRDefault="00EF0658" w:rsidP="00EF0658">
                  <w:pPr>
                    <w:widowControl w:val="0"/>
                    <w:spacing w:before="120"/>
                    <w:ind w:left="113" w:right="113"/>
                    <w:jc w:val="center"/>
                    <w:rPr>
                      <w:sz w:val="16"/>
                    </w:rPr>
                  </w:pP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Voltage Test</w:t>
                  </w:r>
                </w:p>
              </w:tc>
              <w:sdt>
                <w:sdtPr>
                  <w:rPr>
                    <w:sz w:val="16"/>
                    <w:lang w:eastAsia="fr-FR"/>
                  </w:rPr>
                  <w:id w:val="1721858700"/>
                  <w14:checkbox>
                    <w14:checked w14:val="0"/>
                    <w14:checkedState w14:val="2612" w14:font="MS Gothic"/>
                    <w14:uncheckedState w14:val="2610" w14:font="MS Gothic"/>
                  </w14:checkbox>
                </w:sdtPr>
                <w:sdtEndPr/>
                <w:sdtContent>
                  <w:tc>
                    <w:tcPr>
                      <w:tcW w:w="709" w:type="dxa"/>
                      <w:vAlign w:val="center"/>
                    </w:tcPr>
                    <w:p w:rsidR="00EF0658" w:rsidRDefault="00EF0658" w:rsidP="00EF0658">
                      <w:pPr>
                        <w:jc w:val="center"/>
                      </w:pPr>
                      <w:r w:rsidRPr="000A70B1">
                        <w:rPr>
                          <w:rFonts w:ascii="MS Gothic" w:eastAsia="MS Gothic" w:hAnsi="MS Gothic" w:hint="eastAsia"/>
                          <w:sz w:val="16"/>
                          <w:lang w:eastAsia="fr-FR"/>
                        </w:rPr>
                        <w:t>☐</w:t>
                      </w:r>
                    </w:p>
                  </w:tc>
                </w:sdtContent>
              </w:sdt>
              <w:tc>
                <w:tcPr>
                  <w:tcW w:w="1842" w:type="dxa"/>
                  <w:vAlign w:val="center"/>
                </w:tcPr>
                <w:p w:rsidR="00EF0658" w:rsidRDefault="00EF0658" w:rsidP="00EF0658">
                  <w:pPr>
                    <w:widowControl w:val="0"/>
                    <w:rPr>
                      <w:szCs w:val="14"/>
                    </w:rPr>
                  </w:pPr>
                  <w:r>
                    <w:rPr>
                      <w:szCs w:val="14"/>
                    </w:rPr>
                    <w:t>FED-STD-228 Method 6111</w:t>
                  </w:r>
                </w:p>
              </w:tc>
              <w:sdt>
                <w:sdtPr>
                  <w:rPr>
                    <w:szCs w:val="14"/>
                    <w:lang w:eastAsia="fr-FR"/>
                  </w:rPr>
                  <w:id w:val="-1616590169"/>
                  <w:text/>
                </w:sdtPr>
                <w:sdtEndPr/>
                <w:sdtContent>
                  <w:tc>
                    <w:tcPr>
                      <w:tcW w:w="851"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032875049"/>
                  <w:text/>
                </w:sdtPr>
                <w:sdtEndPr/>
                <w:sdtContent>
                  <w:tc>
                    <w:tcPr>
                      <w:tcW w:w="709"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51427450"/>
                  <w:text/>
                </w:sdtPr>
                <w:sdtEndPr/>
                <w:sdtContent>
                  <w:tc>
                    <w:tcPr>
                      <w:tcW w:w="850"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tc>
                <w:tcPr>
                  <w:tcW w:w="2268" w:type="dxa"/>
                  <w:vAlign w:val="center"/>
                </w:tcPr>
                <w:p w:rsidR="00EF0658" w:rsidRDefault="00EF0658" w:rsidP="00EF0658">
                  <w:pPr>
                    <w:widowControl w:val="0"/>
                    <w:rPr>
                      <w:szCs w:val="14"/>
                      <w:lang w:eastAsia="fr-FR"/>
                    </w:rPr>
                  </w:pPr>
                </w:p>
              </w:tc>
            </w:tr>
            <w:tr w:rsidR="00EF0658" w:rsidTr="00EF6283">
              <w:trPr>
                <w:cantSplit/>
                <w:trHeight w:val="488"/>
              </w:trPr>
              <w:tc>
                <w:tcPr>
                  <w:tcW w:w="706" w:type="dxa"/>
                  <w:vMerge/>
                  <w:shd w:val="clear" w:color="auto" w:fill="B8CCE4" w:themeFill="accent1" w:themeFillTint="66"/>
                  <w:textDirection w:val="btLr"/>
                  <w:vAlign w:val="center"/>
                </w:tcPr>
                <w:p w:rsidR="00EF0658" w:rsidRPr="00B25DAC" w:rsidRDefault="00EF0658" w:rsidP="00EF0658">
                  <w:pPr>
                    <w:widowControl w:val="0"/>
                    <w:spacing w:before="120"/>
                    <w:ind w:left="113" w:right="113"/>
                    <w:jc w:val="center"/>
                    <w:rPr>
                      <w:sz w:val="16"/>
                    </w:rPr>
                  </w:pP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Insulation, Capacitance and Impedance</w:t>
                  </w:r>
                </w:p>
              </w:tc>
              <w:sdt>
                <w:sdtPr>
                  <w:rPr>
                    <w:sz w:val="16"/>
                    <w:lang w:eastAsia="fr-FR"/>
                  </w:rPr>
                  <w:id w:val="-2030089818"/>
                  <w14:checkbox>
                    <w14:checked w14:val="0"/>
                    <w14:checkedState w14:val="2612" w14:font="MS Gothic"/>
                    <w14:uncheckedState w14:val="2610" w14:font="MS Gothic"/>
                  </w14:checkbox>
                </w:sdtPr>
                <w:sdtEndPr/>
                <w:sdtContent>
                  <w:tc>
                    <w:tcPr>
                      <w:tcW w:w="709" w:type="dxa"/>
                      <w:vAlign w:val="center"/>
                    </w:tcPr>
                    <w:p w:rsidR="00EF0658" w:rsidRDefault="00EF0658" w:rsidP="00EF0658">
                      <w:pPr>
                        <w:jc w:val="center"/>
                      </w:pPr>
                      <w:r w:rsidRPr="000A70B1">
                        <w:rPr>
                          <w:rFonts w:ascii="MS Gothic" w:eastAsia="MS Gothic" w:hAnsi="MS Gothic" w:hint="eastAsia"/>
                          <w:sz w:val="16"/>
                          <w:lang w:eastAsia="fr-FR"/>
                        </w:rPr>
                        <w:t>☐</w:t>
                      </w:r>
                    </w:p>
                  </w:tc>
                </w:sdtContent>
              </w:sdt>
              <w:tc>
                <w:tcPr>
                  <w:tcW w:w="1842" w:type="dxa"/>
                  <w:vAlign w:val="center"/>
                </w:tcPr>
                <w:p w:rsidR="00EF0658" w:rsidRPr="00B25DAC" w:rsidRDefault="00EF0658" w:rsidP="00EF0658">
                  <w:pPr>
                    <w:widowControl w:val="0"/>
                    <w:rPr>
                      <w:szCs w:val="14"/>
                      <w:lang w:eastAsia="fr-FR"/>
                    </w:rPr>
                  </w:pPr>
                  <w:r>
                    <w:rPr>
                      <w:szCs w:val="14"/>
                      <w:lang w:eastAsia="fr-FR"/>
                    </w:rPr>
                    <w:t>As specified in Detail Specification</w:t>
                  </w:r>
                </w:p>
              </w:tc>
              <w:sdt>
                <w:sdtPr>
                  <w:rPr>
                    <w:szCs w:val="14"/>
                    <w:lang w:eastAsia="fr-FR"/>
                  </w:rPr>
                  <w:id w:val="-1235243337"/>
                  <w:text/>
                </w:sdtPr>
                <w:sdtEndPr/>
                <w:sdtContent>
                  <w:tc>
                    <w:tcPr>
                      <w:tcW w:w="851"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29944767"/>
                  <w:text/>
                </w:sdtPr>
                <w:sdtEndPr/>
                <w:sdtContent>
                  <w:tc>
                    <w:tcPr>
                      <w:tcW w:w="709"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543205499"/>
                  <w:text/>
                </w:sdtPr>
                <w:sdtEndPr/>
                <w:sdtContent>
                  <w:tc>
                    <w:tcPr>
                      <w:tcW w:w="850"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tc>
                <w:tcPr>
                  <w:tcW w:w="2268" w:type="dxa"/>
                  <w:vAlign w:val="center"/>
                </w:tcPr>
                <w:p w:rsidR="00EF0658" w:rsidRDefault="00EF0658" w:rsidP="00EF0658">
                  <w:pPr>
                    <w:widowControl w:val="0"/>
                    <w:rPr>
                      <w:szCs w:val="14"/>
                      <w:lang w:eastAsia="fr-FR"/>
                    </w:rPr>
                  </w:pPr>
                </w:p>
              </w:tc>
            </w:tr>
            <w:tr w:rsidR="00EF0658" w:rsidTr="00EF0658">
              <w:trPr>
                <w:cantSplit/>
                <w:trHeight w:val="488"/>
              </w:trPr>
              <w:tc>
                <w:tcPr>
                  <w:tcW w:w="706" w:type="dxa"/>
                  <w:vMerge w:val="restart"/>
                  <w:shd w:val="clear" w:color="auto" w:fill="B8CCE4" w:themeFill="accent1" w:themeFillTint="66"/>
                  <w:textDirection w:val="btLr"/>
                </w:tcPr>
                <w:p w:rsidR="00EF0658" w:rsidRPr="00B25DAC" w:rsidRDefault="00EF0658" w:rsidP="00EF0658">
                  <w:pPr>
                    <w:widowControl w:val="0"/>
                    <w:spacing w:before="120"/>
                    <w:ind w:left="113" w:right="113"/>
                    <w:jc w:val="center"/>
                    <w:rPr>
                      <w:sz w:val="16"/>
                    </w:rPr>
                  </w:pPr>
                  <w:r>
                    <w:rPr>
                      <w:sz w:val="16"/>
                    </w:rPr>
                    <w:t>Test sequence 3</w:t>
                  </w: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Long-term Ageing</w:t>
                  </w:r>
                </w:p>
              </w:tc>
              <w:sdt>
                <w:sdtPr>
                  <w:rPr>
                    <w:sz w:val="16"/>
                    <w:lang w:eastAsia="fr-FR"/>
                  </w:rPr>
                  <w:id w:val="-1136709705"/>
                  <w14:checkbox>
                    <w14:checked w14:val="0"/>
                    <w14:checkedState w14:val="2612" w14:font="MS Gothic"/>
                    <w14:uncheckedState w14:val="2610" w14:font="MS Gothic"/>
                  </w14:checkbox>
                </w:sdtPr>
                <w:sdtEndPr/>
                <w:sdtContent>
                  <w:tc>
                    <w:tcPr>
                      <w:tcW w:w="709" w:type="dxa"/>
                      <w:vAlign w:val="center"/>
                    </w:tcPr>
                    <w:p w:rsidR="00EF0658" w:rsidRDefault="00EF0658" w:rsidP="00EF0658">
                      <w:pPr>
                        <w:jc w:val="center"/>
                      </w:pPr>
                      <w:r w:rsidRPr="000A70B1">
                        <w:rPr>
                          <w:rFonts w:ascii="MS Gothic" w:eastAsia="MS Gothic" w:hAnsi="MS Gothic" w:hint="eastAsia"/>
                          <w:sz w:val="16"/>
                          <w:lang w:eastAsia="fr-FR"/>
                        </w:rPr>
                        <w:t>☐</w:t>
                      </w:r>
                    </w:p>
                  </w:tc>
                </w:sdtContent>
              </w:sdt>
              <w:tc>
                <w:tcPr>
                  <w:tcW w:w="1842" w:type="dxa"/>
                  <w:vAlign w:val="center"/>
                </w:tcPr>
                <w:p w:rsidR="00EF0658" w:rsidRDefault="00EF0658" w:rsidP="00EF0658">
                  <w:pPr>
                    <w:widowControl w:val="0"/>
                    <w:rPr>
                      <w:szCs w:val="14"/>
                    </w:rPr>
                  </w:pPr>
                  <w:r>
                    <w:rPr>
                      <w:szCs w:val="14"/>
                    </w:rPr>
                    <w:t>ESCC 3902 Para. 9.25</w:t>
                  </w:r>
                </w:p>
              </w:tc>
              <w:sdt>
                <w:sdtPr>
                  <w:rPr>
                    <w:szCs w:val="14"/>
                    <w:lang w:eastAsia="fr-FR"/>
                  </w:rPr>
                  <w:id w:val="717933684"/>
                  <w:text/>
                </w:sdtPr>
                <w:sdtEndPr/>
                <w:sdtContent>
                  <w:tc>
                    <w:tcPr>
                      <w:tcW w:w="851"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260066972"/>
                  <w:text/>
                </w:sdtPr>
                <w:sdtEndPr/>
                <w:sdtContent>
                  <w:tc>
                    <w:tcPr>
                      <w:tcW w:w="709"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367667807"/>
                  <w:text/>
                </w:sdtPr>
                <w:sdtEndPr/>
                <w:sdtContent>
                  <w:tc>
                    <w:tcPr>
                      <w:tcW w:w="850"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tc>
                <w:tcPr>
                  <w:tcW w:w="2268" w:type="dxa"/>
                  <w:vAlign w:val="center"/>
                </w:tcPr>
                <w:p w:rsidR="00EF0658" w:rsidRDefault="00EF0658" w:rsidP="00EF0658">
                  <w:pPr>
                    <w:widowControl w:val="0"/>
                    <w:rPr>
                      <w:szCs w:val="14"/>
                      <w:lang w:eastAsia="fr-FR"/>
                    </w:rPr>
                  </w:pPr>
                </w:p>
              </w:tc>
            </w:tr>
            <w:tr w:rsidR="00EF0658" w:rsidTr="00EF6283">
              <w:trPr>
                <w:cantSplit/>
                <w:trHeight w:val="488"/>
              </w:trPr>
              <w:tc>
                <w:tcPr>
                  <w:tcW w:w="706" w:type="dxa"/>
                  <w:vMerge/>
                  <w:shd w:val="clear" w:color="auto" w:fill="B8CCE4" w:themeFill="accent1" w:themeFillTint="66"/>
                  <w:textDirection w:val="btLr"/>
                  <w:vAlign w:val="center"/>
                </w:tcPr>
                <w:p w:rsidR="00EF0658" w:rsidRPr="00B25DAC" w:rsidRDefault="00EF0658" w:rsidP="00EF0658">
                  <w:pPr>
                    <w:widowControl w:val="0"/>
                    <w:spacing w:before="120"/>
                    <w:ind w:left="113" w:right="113"/>
                    <w:jc w:val="center"/>
                    <w:rPr>
                      <w:sz w:val="16"/>
                    </w:rPr>
                  </w:pP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Corona Extinction Voltage</w:t>
                  </w:r>
                </w:p>
              </w:tc>
              <w:sdt>
                <w:sdtPr>
                  <w:rPr>
                    <w:sz w:val="16"/>
                    <w:lang w:eastAsia="fr-FR"/>
                  </w:rPr>
                  <w:id w:val="1702816758"/>
                  <w14:checkbox>
                    <w14:checked w14:val="0"/>
                    <w14:checkedState w14:val="2612" w14:font="MS Gothic"/>
                    <w14:uncheckedState w14:val="2610" w14:font="MS Gothic"/>
                  </w14:checkbox>
                </w:sdtPr>
                <w:sdtEndPr/>
                <w:sdtContent>
                  <w:tc>
                    <w:tcPr>
                      <w:tcW w:w="709" w:type="dxa"/>
                      <w:vAlign w:val="center"/>
                    </w:tcPr>
                    <w:p w:rsidR="00EF0658" w:rsidRDefault="00EF0658" w:rsidP="00EF0658">
                      <w:pPr>
                        <w:jc w:val="center"/>
                      </w:pPr>
                      <w:r w:rsidRPr="000A70B1">
                        <w:rPr>
                          <w:rFonts w:ascii="MS Gothic" w:eastAsia="MS Gothic" w:hAnsi="MS Gothic" w:hint="eastAsia"/>
                          <w:sz w:val="16"/>
                          <w:lang w:eastAsia="fr-FR"/>
                        </w:rPr>
                        <w:t>☐</w:t>
                      </w:r>
                    </w:p>
                  </w:tc>
                </w:sdtContent>
              </w:sdt>
              <w:tc>
                <w:tcPr>
                  <w:tcW w:w="1842" w:type="dxa"/>
                  <w:vAlign w:val="center"/>
                </w:tcPr>
                <w:p w:rsidR="00EF0658" w:rsidRDefault="00EF0658" w:rsidP="00EF0658">
                  <w:pPr>
                    <w:widowControl w:val="0"/>
                    <w:rPr>
                      <w:szCs w:val="14"/>
                    </w:rPr>
                  </w:pPr>
                  <w:r>
                    <w:rPr>
                      <w:szCs w:val="14"/>
                    </w:rPr>
                    <w:t>MIL-C-17 Para. 4.8.6</w:t>
                  </w:r>
                </w:p>
              </w:tc>
              <w:sdt>
                <w:sdtPr>
                  <w:rPr>
                    <w:szCs w:val="14"/>
                    <w:lang w:eastAsia="fr-FR"/>
                  </w:rPr>
                  <w:id w:val="-1331831140"/>
                  <w:text/>
                </w:sdtPr>
                <w:sdtEndPr/>
                <w:sdtContent>
                  <w:tc>
                    <w:tcPr>
                      <w:tcW w:w="851"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753923688"/>
                  <w:text/>
                </w:sdtPr>
                <w:sdtEndPr/>
                <w:sdtContent>
                  <w:tc>
                    <w:tcPr>
                      <w:tcW w:w="709"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971432120"/>
                  <w:text/>
                </w:sdtPr>
                <w:sdtEndPr/>
                <w:sdtContent>
                  <w:tc>
                    <w:tcPr>
                      <w:tcW w:w="850"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tc>
                <w:tcPr>
                  <w:tcW w:w="2268" w:type="dxa"/>
                  <w:vAlign w:val="center"/>
                </w:tcPr>
                <w:p w:rsidR="00EF0658" w:rsidRDefault="00EF0658" w:rsidP="00EF0658">
                  <w:pPr>
                    <w:widowControl w:val="0"/>
                    <w:rPr>
                      <w:szCs w:val="14"/>
                      <w:lang w:eastAsia="fr-FR"/>
                    </w:rPr>
                  </w:pPr>
                </w:p>
              </w:tc>
            </w:tr>
            <w:tr w:rsidR="00EF0658" w:rsidTr="00EF6283">
              <w:trPr>
                <w:cantSplit/>
                <w:trHeight w:val="488"/>
              </w:trPr>
              <w:tc>
                <w:tcPr>
                  <w:tcW w:w="706" w:type="dxa"/>
                  <w:vMerge/>
                  <w:shd w:val="clear" w:color="auto" w:fill="B8CCE4" w:themeFill="accent1" w:themeFillTint="66"/>
                  <w:textDirection w:val="btLr"/>
                  <w:vAlign w:val="center"/>
                </w:tcPr>
                <w:p w:rsidR="00EF0658" w:rsidRPr="00B25DAC" w:rsidRDefault="00EF0658" w:rsidP="00EF0658">
                  <w:pPr>
                    <w:widowControl w:val="0"/>
                    <w:spacing w:before="120"/>
                    <w:ind w:left="113" w:right="113"/>
                    <w:jc w:val="center"/>
                    <w:rPr>
                      <w:sz w:val="16"/>
                    </w:rPr>
                  </w:pP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Voltage Test</w:t>
                  </w:r>
                </w:p>
              </w:tc>
              <w:sdt>
                <w:sdtPr>
                  <w:rPr>
                    <w:sz w:val="16"/>
                    <w:lang w:eastAsia="fr-FR"/>
                  </w:rPr>
                  <w:id w:val="1298107278"/>
                  <w14:checkbox>
                    <w14:checked w14:val="0"/>
                    <w14:checkedState w14:val="2612" w14:font="MS Gothic"/>
                    <w14:uncheckedState w14:val="2610" w14:font="MS Gothic"/>
                  </w14:checkbox>
                </w:sdtPr>
                <w:sdtEndPr/>
                <w:sdtContent>
                  <w:tc>
                    <w:tcPr>
                      <w:tcW w:w="709" w:type="dxa"/>
                      <w:vAlign w:val="center"/>
                    </w:tcPr>
                    <w:p w:rsidR="00EF0658" w:rsidRDefault="00EF0658" w:rsidP="00EF0658">
                      <w:pPr>
                        <w:jc w:val="center"/>
                      </w:pPr>
                      <w:r w:rsidRPr="000A70B1">
                        <w:rPr>
                          <w:rFonts w:ascii="MS Gothic" w:eastAsia="MS Gothic" w:hAnsi="MS Gothic" w:hint="eastAsia"/>
                          <w:sz w:val="16"/>
                          <w:lang w:eastAsia="fr-FR"/>
                        </w:rPr>
                        <w:t>☐</w:t>
                      </w:r>
                    </w:p>
                  </w:tc>
                </w:sdtContent>
              </w:sdt>
              <w:tc>
                <w:tcPr>
                  <w:tcW w:w="1842" w:type="dxa"/>
                  <w:vAlign w:val="center"/>
                </w:tcPr>
                <w:p w:rsidR="00EF0658" w:rsidRDefault="00EF0658" w:rsidP="00EF0658">
                  <w:pPr>
                    <w:widowControl w:val="0"/>
                    <w:rPr>
                      <w:szCs w:val="14"/>
                    </w:rPr>
                  </w:pPr>
                  <w:r>
                    <w:rPr>
                      <w:szCs w:val="14"/>
                    </w:rPr>
                    <w:t>FED-STD-228 Method 6111</w:t>
                  </w:r>
                </w:p>
              </w:tc>
              <w:sdt>
                <w:sdtPr>
                  <w:rPr>
                    <w:szCs w:val="14"/>
                    <w:lang w:eastAsia="fr-FR"/>
                  </w:rPr>
                  <w:id w:val="547336048"/>
                  <w:text/>
                </w:sdtPr>
                <w:sdtEndPr/>
                <w:sdtContent>
                  <w:tc>
                    <w:tcPr>
                      <w:tcW w:w="851"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338071859"/>
                  <w:text/>
                </w:sdtPr>
                <w:sdtEndPr/>
                <w:sdtContent>
                  <w:tc>
                    <w:tcPr>
                      <w:tcW w:w="709"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sdt>
                <w:sdtPr>
                  <w:rPr>
                    <w:szCs w:val="14"/>
                    <w:lang w:eastAsia="fr-FR"/>
                  </w:rPr>
                  <w:id w:val="-1609508400"/>
                  <w:text/>
                </w:sdtPr>
                <w:sdtEndPr/>
                <w:sdtContent>
                  <w:tc>
                    <w:tcPr>
                      <w:tcW w:w="850" w:type="dxa"/>
                      <w:vAlign w:val="center"/>
                    </w:tcPr>
                    <w:p w:rsidR="00EF0658" w:rsidRPr="00B25DAC" w:rsidRDefault="00EF0658" w:rsidP="00EF0658">
                      <w:pPr>
                        <w:widowControl w:val="0"/>
                        <w:jc w:val="center"/>
                        <w:rPr>
                          <w:szCs w:val="14"/>
                          <w:lang w:eastAsia="fr-FR"/>
                        </w:rPr>
                      </w:pPr>
                      <w:r w:rsidRPr="00B25DAC">
                        <w:rPr>
                          <w:szCs w:val="14"/>
                          <w:lang w:eastAsia="fr-FR"/>
                        </w:rPr>
                        <w:t xml:space="preserve">   </w:t>
                      </w:r>
                    </w:p>
                  </w:tc>
                </w:sdtContent>
              </w:sdt>
              <w:tc>
                <w:tcPr>
                  <w:tcW w:w="2268" w:type="dxa"/>
                  <w:vAlign w:val="center"/>
                </w:tcPr>
                <w:p w:rsidR="00EF0658" w:rsidRDefault="00EF0658" w:rsidP="00EF0658">
                  <w:pPr>
                    <w:widowControl w:val="0"/>
                    <w:rPr>
                      <w:szCs w:val="14"/>
                      <w:lang w:eastAsia="fr-FR"/>
                    </w:rPr>
                  </w:pPr>
                </w:p>
              </w:tc>
            </w:tr>
            <w:tr w:rsidR="00EF0658" w:rsidTr="00EF6283">
              <w:trPr>
                <w:cantSplit/>
                <w:trHeight w:val="488"/>
              </w:trPr>
              <w:tc>
                <w:tcPr>
                  <w:tcW w:w="706" w:type="dxa"/>
                  <w:vMerge/>
                  <w:shd w:val="clear" w:color="auto" w:fill="B8CCE4" w:themeFill="accent1" w:themeFillTint="66"/>
                  <w:textDirection w:val="btLr"/>
                  <w:vAlign w:val="center"/>
                </w:tcPr>
                <w:p w:rsidR="00EF0658" w:rsidRPr="00B25DAC" w:rsidRDefault="00EF0658" w:rsidP="00EF0658">
                  <w:pPr>
                    <w:widowControl w:val="0"/>
                    <w:spacing w:before="120"/>
                    <w:ind w:left="113" w:right="113"/>
                    <w:jc w:val="center"/>
                    <w:rPr>
                      <w:sz w:val="16"/>
                    </w:rPr>
                  </w:pPr>
                </w:p>
              </w:tc>
              <w:tc>
                <w:tcPr>
                  <w:tcW w:w="1560" w:type="dxa"/>
                  <w:shd w:val="clear" w:color="auto" w:fill="B8CCE4" w:themeFill="accent1" w:themeFillTint="66"/>
                  <w:vAlign w:val="center"/>
                </w:tcPr>
                <w:p w:rsidR="00EF0658" w:rsidRDefault="00EF0658" w:rsidP="00EF0658">
                  <w:pPr>
                    <w:widowControl w:val="0"/>
                    <w:jc w:val="center"/>
                    <w:rPr>
                      <w:sz w:val="12"/>
                      <w:szCs w:val="12"/>
                    </w:rPr>
                  </w:pPr>
                  <w:r>
                    <w:rPr>
                      <w:sz w:val="12"/>
                      <w:szCs w:val="12"/>
                    </w:rPr>
                    <w:t>Insulation, Capacitance and Impedance</w:t>
                  </w:r>
                </w:p>
              </w:tc>
              <w:sdt>
                <w:sdtPr>
                  <w:rPr>
                    <w:sz w:val="16"/>
                    <w:lang w:eastAsia="fr-FR"/>
                  </w:rPr>
                  <w:id w:val="1941562556"/>
                  <w14:checkbox>
                    <w14:checked w14:val="0"/>
                    <w14:checkedState w14:val="2612" w14:font="MS Gothic"/>
                    <w14:uncheckedState w14:val="2610" w14:font="MS Gothic"/>
                  </w14:checkbox>
                </w:sdtPr>
                <w:sdtEndPr/>
                <w:sdtContent>
                  <w:tc>
                    <w:tcPr>
                      <w:tcW w:w="709" w:type="dxa"/>
                      <w:vAlign w:val="center"/>
                    </w:tcPr>
                    <w:p w:rsidR="00EF0658" w:rsidRPr="000A70B1" w:rsidRDefault="00EF0658" w:rsidP="00EF0658">
                      <w:pPr>
                        <w:jc w:val="center"/>
                        <w:rPr>
                          <w:sz w:val="16"/>
                          <w:lang w:eastAsia="fr-FR"/>
                        </w:rPr>
                      </w:pPr>
                      <w:r>
                        <w:rPr>
                          <w:rFonts w:ascii="MS Gothic" w:eastAsia="MS Gothic" w:hAnsi="MS Gothic" w:hint="eastAsia"/>
                          <w:sz w:val="16"/>
                          <w:lang w:eastAsia="fr-FR"/>
                        </w:rPr>
                        <w:t>☐</w:t>
                      </w:r>
                    </w:p>
                  </w:tc>
                </w:sdtContent>
              </w:sdt>
              <w:tc>
                <w:tcPr>
                  <w:tcW w:w="1842" w:type="dxa"/>
                  <w:vAlign w:val="center"/>
                </w:tcPr>
                <w:p w:rsidR="00EF0658" w:rsidRDefault="00EF0658" w:rsidP="00EF0658">
                  <w:pPr>
                    <w:widowControl w:val="0"/>
                    <w:rPr>
                      <w:szCs w:val="14"/>
                      <w:lang w:eastAsia="fr-FR"/>
                    </w:rPr>
                  </w:pPr>
                  <w:r>
                    <w:rPr>
                      <w:szCs w:val="14"/>
                      <w:lang w:eastAsia="fr-FR"/>
                    </w:rPr>
                    <w:t>FED-STD-228, Method 6031</w:t>
                  </w:r>
                </w:p>
                <w:p w:rsidR="00EF0658" w:rsidRPr="00B25DAC" w:rsidRDefault="00EF0658" w:rsidP="00EF0658">
                  <w:pPr>
                    <w:widowControl w:val="0"/>
                    <w:rPr>
                      <w:szCs w:val="14"/>
                      <w:lang w:eastAsia="fr-FR"/>
                    </w:rPr>
                  </w:pPr>
                  <w:r>
                    <w:rPr>
                      <w:szCs w:val="14"/>
                      <w:lang w:eastAsia="fr-FR"/>
                    </w:rPr>
                    <w:t>MIL-C-17, Para. 4.8.5 and Detail Specification</w:t>
                  </w:r>
                </w:p>
              </w:tc>
              <w:tc>
                <w:tcPr>
                  <w:tcW w:w="851" w:type="dxa"/>
                  <w:vAlign w:val="center"/>
                </w:tcPr>
                <w:p w:rsidR="00EF0658" w:rsidRDefault="00EF0658" w:rsidP="00EF0658">
                  <w:pPr>
                    <w:widowControl w:val="0"/>
                    <w:jc w:val="center"/>
                    <w:rPr>
                      <w:szCs w:val="14"/>
                      <w:lang w:eastAsia="fr-FR"/>
                    </w:rPr>
                  </w:pPr>
                </w:p>
              </w:tc>
              <w:tc>
                <w:tcPr>
                  <w:tcW w:w="709" w:type="dxa"/>
                  <w:vAlign w:val="center"/>
                </w:tcPr>
                <w:p w:rsidR="00EF0658" w:rsidRDefault="00EF0658" w:rsidP="00EF0658">
                  <w:pPr>
                    <w:widowControl w:val="0"/>
                    <w:jc w:val="center"/>
                    <w:rPr>
                      <w:szCs w:val="14"/>
                      <w:lang w:eastAsia="fr-FR"/>
                    </w:rPr>
                  </w:pPr>
                </w:p>
              </w:tc>
              <w:tc>
                <w:tcPr>
                  <w:tcW w:w="850" w:type="dxa"/>
                  <w:vAlign w:val="center"/>
                </w:tcPr>
                <w:p w:rsidR="00EF0658" w:rsidRDefault="00EF0658" w:rsidP="00EF0658">
                  <w:pPr>
                    <w:widowControl w:val="0"/>
                    <w:jc w:val="center"/>
                    <w:rPr>
                      <w:szCs w:val="14"/>
                      <w:lang w:eastAsia="fr-FR"/>
                    </w:rPr>
                  </w:pPr>
                </w:p>
              </w:tc>
              <w:tc>
                <w:tcPr>
                  <w:tcW w:w="2268" w:type="dxa"/>
                  <w:vAlign w:val="center"/>
                </w:tcPr>
                <w:p w:rsidR="00EF0658" w:rsidRDefault="00EF0658" w:rsidP="00EF0658">
                  <w:pPr>
                    <w:widowControl w:val="0"/>
                    <w:rPr>
                      <w:szCs w:val="14"/>
                      <w:lang w:eastAsia="fr-FR"/>
                    </w:rPr>
                  </w:pPr>
                </w:p>
              </w:tc>
            </w:tr>
            <w:tr w:rsidR="00411F84" w:rsidTr="00F81EA6">
              <w:trPr>
                <w:cantSplit/>
                <w:trHeight w:val="20"/>
              </w:trPr>
              <w:tc>
                <w:tcPr>
                  <w:tcW w:w="706" w:type="dxa"/>
                  <w:vMerge w:val="restart"/>
                  <w:shd w:val="clear" w:color="auto" w:fill="B8CCE4" w:themeFill="accent1" w:themeFillTint="66"/>
                  <w:textDirection w:val="btLr"/>
                </w:tcPr>
                <w:p w:rsidR="00411F84" w:rsidRPr="00B25DAC" w:rsidRDefault="00411F84" w:rsidP="0069431B">
                  <w:pPr>
                    <w:widowControl w:val="0"/>
                    <w:spacing w:before="120"/>
                    <w:ind w:left="113" w:right="113"/>
                    <w:jc w:val="center"/>
                    <w:rPr>
                      <w:sz w:val="16"/>
                      <w:lang w:eastAsia="fr-FR"/>
                    </w:rPr>
                  </w:pPr>
                  <w:r>
                    <w:rPr>
                      <w:sz w:val="16"/>
                      <w:lang w:eastAsia="fr-FR"/>
                    </w:rPr>
                    <w:t>Other tests</w:t>
                  </w:r>
                </w:p>
              </w:tc>
              <w:tc>
                <w:tcPr>
                  <w:tcW w:w="1560" w:type="dxa"/>
                  <w:shd w:val="clear" w:color="auto" w:fill="B8CCE4" w:themeFill="accent1" w:themeFillTint="66"/>
                  <w:vAlign w:val="center"/>
                </w:tcPr>
                <w:p w:rsidR="00411F84" w:rsidRPr="00B25DAC" w:rsidRDefault="00411F84" w:rsidP="00B25DAC">
                  <w:pPr>
                    <w:widowControl w:val="0"/>
                    <w:jc w:val="center"/>
                    <w:rPr>
                      <w:sz w:val="12"/>
                      <w:szCs w:val="12"/>
                      <w:lang w:eastAsia="fr-FR"/>
                    </w:rPr>
                  </w:pPr>
                  <w:r>
                    <w:rPr>
                      <w:sz w:val="12"/>
                      <w:szCs w:val="12"/>
                      <w:lang w:eastAsia="fr-FR"/>
                    </w:rPr>
                    <w:t>Mechanical Properties of Conductor</w:t>
                  </w:r>
                </w:p>
              </w:tc>
              <w:sdt>
                <w:sdtPr>
                  <w:rPr>
                    <w:sz w:val="16"/>
                    <w:lang w:eastAsia="fr-FR"/>
                  </w:rPr>
                  <w:id w:val="-2129078257"/>
                  <w14:checkbox>
                    <w14:checked w14:val="0"/>
                    <w14:checkedState w14:val="2612" w14:font="MS Gothic"/>
                    <w14:uncheckedState w14:val="2610" w14:font="MS Gothic"/>
                  </w14:checkbox>
                </w:sdtPr>
                <w:sdtEndPr/>
                <w:sdtContent>
                  <w:tc>
                    <w:tcPr>
                      <w:tcW w:w="709" w:type="dxa"/>
                      <w:vAlign w:val="center"/>
                    </w:tcPr>
                    <w:p w:rsidR="00411F84" w:rsidRPr="00B25DAC" w:rsidRDefault="00411F84"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411F84" w:rsidRPr="00B25DAC" w:rsidRDefault="00411F84" w:rsidP="00B25DAC">
                  <w:pPr>
                    <w:widowControl w:val="0"/>
                    <w:rPr>
                      <w:szCs w:val="14"/>
                      <w:lang w:eastAsia="fr-FR"/>
                    </w:rPr>
                  </w:pPr>
                  <w:r>
                    <w:rPr>
                      <w:szCs w:val="14"/>
                      <w:lang w:eastAsia="fr-FR"/>
                    </w:rPr>
                    <w:t>As specified in Detail Specification</w:t>
                  </w:r>
                </w:p>
              </w:tc>
              <w:sdt>
                <w:sdtPr>
                  <w:rPr>
                    <w:szCs w:val="14"/>
                    <w:lang w:eastAsia="fr-FR"/>
                  </w:rPr>
                  <w:id w:val="787859210"/>
                  <w:placeholder>
                    <w:docPart w:val="FD757240AA684C489334099AAEDDEA24"/>
                  </w:placeholder>
                  <w:text/>
                </w:sdtPr>
                <w:sdtEndPr/>
                <w:sdtContent>
                  <w:tc>
                    <w:tcPr>
                      <w:tcW w:w="851" w:type="dxa"/>
                      <w:vAlign w:val="center"/>
                    </w:tcPr>
                    <w:p w:rsidR="00411F84" w:rsidRPr="00B25DAC" w:rsidRDefault="00411F84"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023478102"/>
                  <w:placeholder>
                    <w:docPart w:val="9FC59538088A4D2B8243DDC71E6C0D33"/>
                  </w:placeholder>
                  <w:text/>
                </w:sdtPr>
                <w:sdtEndPr/>
                <w:sdtContent>
                  <w:tc>
                    <w:tcPr>
                      <w:tcW w:w="709" w:type="dxa"/>
                      <w:vAlign w:val="center"/>
                    </w:tcPr>
                    <w:p w:rsidR="00411F84" w:rsidRPr="00B25DAC" w:rsidRDefault="00411F84"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1593198777"/>
                  <w:placeholder>
                    <w:docPart w:val="FD52E9A976EF4775A723940B18972B63"/>
                  </w:placeholder>
                  <w:text/>
                </w:sdtPr>
                <w:sdtEndPr/>
                <w:sdtContent>
                  <w:tc>
                    <w:tcPr>
                      <w:tcW w:w="850" w:type="dxa"/>
                      <w:vAlign w:val="center"/>
                    </w:tcPr>
                    <w:p w:rsidR="00411F84" w:rsidRPr="00B25DAC" w:rsidRDefault="00411F84"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08361622"/>
                  <w:placeholder>
                    <w:docPart w:val="3F24953BA58D46E7BA718780EF3752E3"/>
                  </w:placeholder>
                  <w:text/>
                </w:sdtPr>
                <w:sdtEndPr/>
                <w:sdtContent>
                  <w:tc>
                    <w:tcPr>
                      <w:tcW w:w="2268" w:type="dxa"/>
                      <w:vAlign w:val="center"/>
                    </w:tcPr>
                    <w:p w:rsidR="00411F84" w:rsidRPr="00B25DAC" w:rsidRDefault="00411F84" w:rsidP="00B25DAC">
                      <w:pPr>
                        <w:widowControl w:val="0"/>
                        <w:rPr>
                          <w:szCs w:val="14"/>
                          <w:lang w:eastAsia="fr-FR"/>
                        </w:rPr>
                      </w:pPr>
                      <w:r w:rsidRPr="00B25DAC">
                        <w:rPr>
                          <w:szCs w:val="14"/>
                          <w:lang w:eastAsia="fr-FR"/>
                        </w:rPr>
                        <w:t xml:space="preserve">   </w:t>
                      </w:r>
                    </w:p>
                  </w:tc>
                </w:sdtContent>
              </w:sdt>
            </w:tr>
            <w:tr w:rsidR="00411F84" w:rsidTr="00F81EA6">
              <w:trPr>
                <w:cantSplit/>
                <w:trHeight w:val="20"/>
              </w:trPr>
              <w:tc>
                <w:tcPr>
                  <w:tcW w:w="706" w:type="dxa"/>
                  <w:vMerge/>
                  <w:shd w:val="clear" w:color="auto" w:fill="B8CCE4" w:themeFill="accent1" w:themeFillTint="66"/>
                  <w:hideMark/>
                </w:tcPr>
                <w:p w:rsidR="00411F84" w:rsidRPr="00B25DAC" w:rsidRDefault="00411F84" w:rsidP="0069431B">
                  <w:pPr>
                    <w:widowControl w:val="0"/>
                    <w:spacing w:before="120"/>
                    <w:ind w:left="113" w:right="113"/>
                    <w:jc w:val="center"/>
                    <w:rPr>
                      <w:sz w:val="16"/>
                      <w:lang w:eastAsia="fr-FR"/>
                    </w:rPr>
                  </w:pPr>
                </w:p>
              </w:tc>
              <w:tc>
                <w:tcPr>
                  <w:tcW w:w="1560" w:type="dxa"/>
                  <w:shd w:val="clear" w:color="auto" w:fill="B8CCE4" w:themeFill="accent1" w:themeFillTint="66"/>
                  <w:vAlign w:val="center"/>
                </w:tcPr>
                <w:p w:rsidR="00411F84" w:rsidRPr="00B25DAC" w:rsidRDefault="00411F84" w:rsidP="00B25DAC">
                  <w:pPr>
                    <w:widowControl w:val="0"/>
                    <w:jc w:val="center"/>
                    <w:rPr>
                      <w:sz w:val="12"/>
                      <w:szCs w:val="12"/>
                      <w:lang w:eastAsia="fr-FR"/>
                    </w:rPr>
                  </w:pPr>
                  <w:r>
                    <w:rPr>
                      <w:sz w:val="12"/>
                      <w:szCs w:val="12"/>
                      <w:lang w:eastAsia="fr-FR"/>
                    </w:rPr>
                    <w:t>Anthony and Brown Test</w:t>
                  </w:r>
                </w:p>
              </w:tc>
              <w:sdt>
                <w:sdtPr>
                  <w:rPr>
                    <w:sz w:val="16"/>
                    <w:lang w:eastAsia="fr-FR"/>
                  </w:rPr>
                  <w:id w:val="-1746173155"/>
                  <w14:checkbox>
                    <w14:checked w14:val="0"/>
                    <w14:checkedState w14:val="2612" w14:font="MS Gothic"/>
                    <w14:uncheckedState w14:val="2610" w14:font="MS Gothic"/>
                  </w14:checkbox>
                </w:sdtPr>
                <w:sdtEndPr/>
                <w:sdtContent>
                  <w:tc>
                    <w:tcPr>
                      <w:tcW w:w="709" w:type="dxa"/>
                      <w:vAlign w:val="center"/>
                    </w:tcPr>
                    <w:p w:rsidR="00411F84" w:rsidRPr="00B25DAC" w:rsidRDefault="00411F84" w:rsidP="00B25DAC">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411F84" w:rsidRPr="00B25DAC" w:rsidRDefault="00411F84" w:rsidP="00B25DAC">
                  <w:pPr>
                    <w:widowControl w:val="0"/>
                    <w:rPr>
                      <w:szCs w:val="14"/>
                      <w:lang w:eastAsia="fr-FR"/>
                    </w:rPr>
                  </w:pPr>
                  <w:r>
                    <w:rPr>
                      <w:szCs w:val="14"/>
                      <w:lang w:eastAsia="fr-FR"/>
                    </w:rPr>
                    <w:t>ESA PSS-01-720</w:t>
                  </w:r>
                </w:p>
              </w:tc>
              <w:sdt>
                <w:sdtPr>
                  <w:rPr>
                    <w:szCs w:val="14"/>
                    <w:lang w:eastAsia="fr-FR"/>
                  </w:rPr>
                  <w:id w:val="-1702003836"/>
                  <w:placeholder>
                    <w:docPart w:val="D851E3D199EE43948B53F058F20F4F84"/>
                  </w:placeholder>
                  <w:text/>
                </w:sdtPr>
                <w:sdtEndPr/>
                <w:sdtContent>
                  <w:tc>
                    <w:tcPr>
                      <w:tcW w:w="851" w:type="dxa"/>
                      <w:vAlign w:val="center"/>
                    </w:tcPr>
                    <w:p w:rsidR="00411F84" w:rsidRPr="00B25DAC" w:rsidRDefault="00411F84"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426886855"/>
                  <w:placeholder>
                    <w:docPart w:val="4728462CE2354D92AF85956AB44BA1C0"/>
                  </w:placeholder>
                  <w:text/>
                </w:sdtPr>
                <w:sdtEndPr/>
                <w:sdtContent>
                  <w:tc>
                    <w:tcPr>
                      <w:tcW w:w="709" w:type="dxa"/>
                      <w:vAlign w:val="center"/>
                    </w:tcPr>
                    <w:p w:rsidR="00411F84" w:rsidRPr="00B25DAC" w:rsidRDefault="00411F84"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82461229"/>
                  <w:placeholder>
                    <w:docPart w:val="B4A8E96ED5AE4544BCC4C74A3B301EB0"/>
                  </w:placeholder>
                  <w:text/>
                </w:sdtPr>
                <w:sdtEndPr/>
                <w:sdtContent>
                  <w:tc>
                    <w:tcPr>
                      <w:tcW w:w="850" w:type="dxa"/>
                      <w:vAlign w:val="center"/>
                    </w:tcPr>
                    <w:p w:rsidR="00411F84" w:rsidRPr="00B25DAC" w:rsidRDefault="00411F84" w:rsidP="00B25DAC">
                      <w:pPr>
                        <w:widowControl w:val="0"/>
                        <w:jc w:val="center"/>
                        <w:rPr>
                          <w:szCs w:val="14"/>
                          <w:lang w:eastAsia="fr-FR"/>
                        </w:rPr>
                      </w:pPr>
                      <w:r w:rsidRPr="00B25DAC">
                        <w:rPr>
                          <w:szCs w:val="14"/>
                          <w:lang w:eastAsia="fr-FR"/>
                        </w:rPr>
                        <w:t xml:space="preserve">   </w:t>
                      </w:r>
                    </w:p>
                  </w:tc>
                </w:sdtContent>
              </w:sdt>
              <w:sdt>
                <w:sdtPr>
                  <w:rPr>
                    <w:szCs w:val="14"/>
                    <w:lang w:eastAsia="fr-FR"/>
                  </w:rPr>
                  <w:id w:val="-915471833"/>
                  <w:placeholder>
                    <w:docPart w:val="80EE2A01C8F0457ABF6A6B01B27C5CEF"/>
                  </w:placeholder>
                  <w:text/>
                </w:sdtPr>
                <w:sdtEndPr/>
                <w:sdtContent>
                  <w:tc>
                    <w:tcPr>
                      <w:tcW w:w="2268" w:type="dxa"/>
                      <w:vAlign w:val="center"/>
                    </w:tcPr>
                    <w:p w:rsidR="00411F84" w:rsidRPr="00B25DAC" w:rsidRDefault="00411F84" w:rsidP="00B25DAC">
                      <w:pPr>
                        <w:widowControl w:val="0"/>
                        <w:rPr>
                          <w:szCs w:val="14"/>
                          <w:lang w:eastAsia="fr-FR"/>
                        </w:rPr>
                      </w:pPr>
                      <w:r w:rsidRPr="00B25DAC">
                        <w:rPr>
                          <w:szCs w:val="14"/>
                          <w:lang w:eastAsia="fr-FR"/>
                        </w:rPr>
                        <w:t xml:space="preserve">   </w:t>
                      </w:r>
                    </w:p>
                  </w:tc>
                </w:sdtContent>
              </w:sdt>
            </w:tr>
            <w:tr w:rsidR="00411F84" w:rsidTr="00F81EA6">
              <w:trPr>
                <w:cantSplit/>
                <w:trHeight w:val="20"/>
              </w:trPr>
              <w:tc>
                <w:tcPr>
                  <w:tcW w:w="706" w:type="dxa"/>
                  <w:vMerge/>
                  <w:shd w:val="clear" w:color="auto" w:fill="B8CCE4" w:themeFill="accent1" w:themeFillTint="66"/>
                  <w:hideMark/>
                </w:tcPr>
                <w:p w:rsidR="00411F84" w:rsidRPr="00B25DAC" w:rsidRDefault="00411F84" w:rsidP="0069431B">
                  <w:pPr>
                    <w:widowControl w:val="0"/>
                    <w:spacing w:before="120"/>
                    <w:ind w:left="113" w:right="113"/>
                    <w:jc w:val="center"/>
                    <w:rPr>
                      <w:sz w:val="16"/>
                      <w:lang w:eastAsia="fr-FR"/>
                    </w:rPr>
                  </w:pPr>
                </w:p>
              </w:tc>
              <w:tc>
                <w:tcPr>
                  <w:tcW w:w="1560" w:type="dxa"/>
                  <w:shd w:val="clear" w:color="auto" w:fill="B8CCE4" w:themeFill="accent1" w:themeFillTint="66"/>
                  <w:vAlign w:val="center"/>
                </w:tcPr>
                <w:p w:rsidR="00411F84" w:rsidRPr="00B25DAC" w:rsidRDefault="00411F84" w:rsidP="0069431B">
                  <w:pPr>
                    <w:widowControl w:val="0"/>
                    <w:jc w:val="center"/>
                    <w:rPr>
                      <w:sz w:val="12"/>
                      <w:szCs w:val="12"/>
                      <w:lang w:eastAsia="fr-FR"/>
                    </w:rPr>
                  </w:pPr>
                  <w:r>
                    <w:rPr>
                      <w:sz w:val="12"/>
                      <w:szCs w:val="12"/>
                      <w:lang w:eastAsia="fr-FR"/>
                    </w:rPr>
                    <w:t>Alternate Bending Resistance</w:t>
                  </w:r>
                </w:p>
              </w:tc>
              <w:sdt>
                <w:sdtPr>
                  <w:rPr>
                    <w:sz w:val="16"/>
                    <w:lang w:eastAsia="fr-FR"/>
                  </w:rPr>
                  <w:id w:val="207153298"/>
                  <w14:checkbox>
                    <w14:checked w14:val="0"/>
                    <w14:checkedState w14:val="2612" w14:font="MS Gothic"/>
                    <w14:uncheckedState w14:val="2610" w14:font="MS Gothic"/>
                  </w14:checkbox>
                </w:sdtPr>
                <w:sdtEndPr/>
                <w:sdtContent>
                  <w:tc>
                    <w:tcPr>
                      <w:tcW w:w="709" w:type="dxa"/>
                      <w:vAlign w:val="center"/>
                    </w:tcPr>
                    <w:p w:rsidR="00411F84" w:rsidRPr="00B25DAC" w:rsidRDefault="00411F84" w:rsidP="0069431B">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411F84" w:rsidRPr="00B25DAC" w:rsidRDefault="00411F84" w:rsidP="0069431B">
                  <w:pPr>
                    <w:widowControl w:val="0"/>
                    <w:rPr>
                      <w:szCs w:val="14"/>
                      <w:lang w:eastAsia="fr-FR"/>
                    </w:rPr>
                  </w:pPr>
                  <w:r>
                    <w:rPr>
                      <w:szCs w:val="14"/>
                      <w:lang w:eastAsia="fr-FR"/>
                    </w:rPr>
                    <w:t>As specified in Detail Specification</w:t>
                  </w:r>
                </w:p>
              </w:tc>
              <w:sdt>
                <w:sdtPr>
                  <w:rPr>
                    <w:szCs w:val="14"/>
                    <w:lang w:eastAsia="fr-FR"/>
                  </w:rPr>
                  <w:id w:val="2092194628"/>
                  <w:placeholder>
                    <w:docPart w:val="9C618B10BFC2498E8433615F572BF749"/>
                  </w:placeholder>
                  <w:text/>
                </w:sdtPr>
                <w:sdtEndPr/>
                <w:sdtContent>
                  <w:tc>
                    <w:tcPr>
                      <w:tcW w:w="851"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395385054"/>
                  <w:placeholder>
                    <w:docPart w:val="AA32B0CA97424797977CFEBDE7BF00CE"/>
                  </w:placeholder>
                  <w:text/>
                </w:sdtPr>
                <w:sdtEndPr/>
                <w:sdtContent>
                  <w:tc>
                    <w:tcPr>
                      <w:tcW w:w="709"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926723549"/>
                  <w:placeholder>
                    <w:docPart w:val="1DA5BD9EC80F406B998B8BE1EE96A6AE"/>
                  </w:placeholder>
                  <w:text/>
                </w:sdtPr>
                <w:sdtEndPr/>
                <w:sdtContent>
                  <w:tc>
                    <w:tcPr>
                      <w:tcW w:w="850"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493630204"/>
                  <w:placeholder>
                    <w:docPart w:val="EE30941D0974445686E37DD71D986B9C"/>
                  </w:placeholder>
                  <w:text/>
                </w:sdtPr>
                <w:sdtEndPr/>
                <w:sdtContent>
                  <w:tc>
                    <w:tcPr>
                      <w:tcW w:w="2268" w:type="dxa"/>
                      <w:vAlign w:val="center"/>
                    </w:tcPr>
                    <w:p w:rsidR="00411F84" w:rsidRPr="00B25DAC" w:rsidRDefault="00411F84" w:rsidP="0069431B">
                      <w:pPr>
                        <w:widowControl w:val="0"/>
                        <w:rPr>
                          <w:szCs w:val="14"/>
                          <w:lang w:eastAsia="fr-FR"/>
                        </w:rPr>
                      </w:pPr>
                      <w:r w:rsidRPr="00B25DAC">
                        <w:rPr>
                          <w:szCs w:val="14"/>
                          <w:lang w:eastAsia="fr-FR"/>
                        </w:rPr>
                        <w:t xml:space="preserve">   </w:t>
                      </w:r>
                    </w:p>
                  </w:tc>
                </w:sdtContent>
              </w:sdt>
            </w:tr>
            <w:tr w:rsidR="00411F84" w:rsidTr="00F81EA6">
              <w:trPr>
                <w:cantSplit/>
                <w:trHeight w:val="20"/>
              </w:trPr>
              <w:tc>
                <w:tcPr>
                  <w:tcW w:w="706" w:type="dxa"/>
                  <w:vMerge/>
                  <w:shd w:val="clear" w:color="auto" w:fill="B8CCE4" w:themeFill="accent1" w:themeFillTint="66"/>
                  <w:hideMark/>
                </w:tcPr>
                <w:p w:rsidR="00411F84" w:rsidRPr="00B25DAC" w:rsidRDefault="00411F84" w:rsidP="0069431B">
                  <w:pPr>
                    <w:widowControl w:val="0"/>
                    <w:spacing w:before="120"/>
                    <w:ind w:left="113" w:right="113"/>
                    <w:jc w:val="center"/>
                    <w:rPr>
                      <w:sz w:val="16"/>
                      <w:lang w:eastAsia="fr-FR"/>
                    </w:rPr>
                  </w:pPr>
                </w:p>
              </w:tc>
              <w:tc>
                <w:tcPr>
                  <w:tcW w:w="1560" w:type="dxa"/>
                  <w:shd w:val="clear" w:color="auto" w:fill="B8CCE4" w:themeFill="accent1" w:themeFillTint="66"/>
                  <w:vAlign w:val="center"/>
                </w:tcPr>
                <w:p w:rsidR="00411F84" w:rsidRPr="00B25DAC" w:rsidRDefault="00411F84" w:rsidP="0069431B">
                  <w:pPr>
                    <w:widowControl w:val="0"/>
                    <w:jc w:val="center"/>
                    <w:rPr>
                      <w:sz w:val="12"/>
                      <w:szCs w:val="12"/>
                      <w:lang w:eastAsia="fr-FR"/>
                    </w:rPr>
                  </w:pPr>
                  <w:r>
                    <w:rPr>
                      <w:sz w:val="12"/>
                      <w:szCs w:val="12"/>
                      <w:lang w:eastAsia="fr-FR"/>
                    </w:rPr>
                    <w:t>Cold Bend Test</w:t>
                  </w:r>
                </w:p>
              </w:tc>
              <w:sdt>
                <w:sdtPr>
                  <w:rPr>
                    <w:sz w:val="16"/>
                    <w:lang w:eastAsia="fr-FR"/>
                  </w:rPr>
                  <w:id w:val="-1426565446"/>
                  <w14:checkbox>
                    <w14:checked w14:val="0"/>
                    <w14:checkedState w14:val="2612" w14:font="MS Gothic"/>
                    <w14:uncheckedState w14:val="2610" w14:font="MS Gothic"/>
                  </w14:checkbox>
                </w:sdtPr>
                <w:sdtEndPr/>
                <w:sdtContent>
                  <w:tc>
                    <w:tcPr>
                      <w:tcW w:w="709" w:type="dxa"/>
                      <w:vAlign w:val="center"/>
                    </w:tcPr>
                    <w:p w:rsidR="00411F84" w:rsidRPr="00B25DAC" w:rsidRDefault="00411F84" w:rsidP="0069431B">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rsidR="00411F84" w:rsidRPr="00B25DAC" w:rsidRDefault="00411F84" w:rsidP="0069431B">
                  <w:pPr>
                    <w:widowControl w:val="0"/>
                    <w:rPr>
                      <w:szCs w:val="14"/>
                      <w:lang w:eastAsia="fr-FR"/>
                    </w:rPr>
                  </w:pPr>
                  <w:r>
                    <w:rPr>
                      <w:szCs w:val="14"/>
                      <w:lang w:eastAsia="fr-FR"/>
                    </w:rPr>
                    <w:t>MIL-C-17 Para. 4.8.20 and Detail Specification</w:t>
                  </w:r>
                </w:p>
              </w:tc>
              <w:sdt>
                <w:sdtPr>
                  <w:rPr>
                    <w:szCs w:val="14"/>
                    <w:lang w:eastAsia="fr-FR"/>
                  </w:rPr>
                  <w:id w:val="1140853764"/>
                  <w:placeholder>
                    <w:docPart w:val="7B86D8F7A5DA4D2DBF04A769AD794DE6"/>
                  </w:placeholder>
                  <w:text/>
                </w:sdtPr>
                <w:sdtEndPr/>
                <w:sdtContent>
                  <w:tc>
                    <w:tcPr>
                      <w:tcW w:w="851"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793278427"/>
                  <w:placeholder>
                    <w:docPart w:val="EC2384BD94304B33B788CC830998039A"/>
                  </w:placeholder>
                  <w:text/>
                </w:sdtPr>
                <w:sdtEndPr/>
                <w:sdtContent>
                  <w:tc>
                    <w:tcPr>
                      <w:tcW w:w="709"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703171794"/>
                  <w:placeholder>
                    <w:docPart w:val="A872AF3215BF4A1D9925CF9CE308334A"/>
                  </w:placeholder>
                  <w:text/>
                </w:sdtPr>
                <w:sdtEndPr/>
                <w:sdtContent>
                  <w:tc>
                    <w:tcPr>
                      <w:tcW w:w="850"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027686003"/>
                  <w:placeholder>
                    <w:docPart w:val="6088BDE497A94AB2B31BBCAD32A69486"/>
                  </w:placeholder>
                  <w:text/>
                </w:sdtPr>
                <w:sdtEndPr/>
                <w:sdtContent>
                  <w:tc>
                    <w:tcPr>
                      <w:tcW w:w="2268" w:type="dxa"/>
                      <w:vAlign w:val="center"/>
                    </w:tcPr>
                    <w:p w:rsidR="00411F84" w:rsidRPr="00B25DAC" w:rsidRDefault="00411F84" w:rsidP="0069431B">
                      <w:pPr>
                        <w:widowControl w:val="0"/>
                        <w:rPr>
                          <w:szCs w:val="14"/>
                          <w:lang w:eastAsia="fr-FR"/>
                        </w:rPr>
                      </w:pPr>
                      <w:r w:rsidRPr="00B25DAC">
                        <w:rPr>
                          <w:szCs w:val="14"/>
                          <w:lang w:eastAsia="fr-FR"/>
                        </w:rPr>
                        <w:t xml:space="preserve">   </w:t>
                      </w:r>
                    </w:p>
                  </w:tc>
                </w:sdtContent>
              </w:sdt>
            </w:tr>
            <w:tr w:rsidR="00411F84" w:rsidTr="00F81EA6">
              <w:trPr>
                <w:cantSplit/>
                <w:trHeight w:val="20"/>
              </w:trPr>
              <w:tc>
                <w:tcPr>
                  <w:tcW w:w="706" w:type="dxa"/>
                  <w:vMerge/>
                  <w:shd w:val="clear" w:color="auto" w:fill="B8CCE4" w:themeFill="accent1" w:themeFillTint="66"/>
                  <w:textDirection w:val="btLr"/>
                </w:tcPr>
                <w:p w:rsidR="00411F84" w:rsidRPr="00B25DAC" w:rsidRDefault="00411F84" w:rsidP="0069431B">
                  <w:pPr>
                    <w:widowControl w:val="0"/>
                    <w:spacing w:before="120"/>
                    <w:ind w:left="113" w:right="113"/>
                    <w:jc w:val="center"/>
                    <w:rPr>
                      <w:sz w:val="16"/>
                    </w:rPr>
                  </w:pPr>
                </w:p>
              </w:tc>
              <w:tc>
                <w:tcPr>
                  <w:tcW w:w="1560" w:type="dxa"/>
                  <w:shd w:val="clear" w:color="auto" w:fill="B8CCE4" w:themeFill="accent1" w:themeFillTint="66"/>
                  <w:vAlign w:val="center"/>
                </w:tcPr>
                <w:p w:rsidR="00411F84" w:rsidRDefault="00411F84" w:rsidP="0069431B">
                  <w:pPr>
                    <w:widowControl w:val="0"/>
                    <w:jc w:val="center"/>
                    <w:rPr>
                      <w:sz w:val="12"/>
                      <w:szCs w:val="12"/>
                    </w:rPr>
                  </w:pPr>
                  <w:proofErr w:type="spellStart"/>
                  <w:r>
                    <w:rPr>
                      <w:sz w:val="12"/>
                      <w:szCs w:val="12"/>
                    </w:rPr>
                    <w:t>Solderability</w:t>
                  </w:r>
                  <w:proofErr w:type="spellEnd"/>
                </w:p>
              </w:tc>
              <w:sdt>
                <w:sdtPr>
                  <w:rPr>
                    <w:sz w:val="16"/>
                    <w:lang w:eastAsia="fr-FR"/>
                  </w:rPr>
                  <w:id w:val="1802802704"/>
                  <w14:checkbox>
                    <w14:checked w14:val="0"/>
                    <w14:checkedState w14:val="2612" w14:font="MS Gothic"/>
                    <w14:uncheckedState w14:val="2610" w14:font="MS Gothic"/>
                  </w14:checkbox>
                </w:sdtPr>
                <w:sdtEndPr/>
                <w:sdtContent>
                  <w:tc>
                    <w:tcPr>
                      <w:tcW w:w="709" w:type="dxa"/>
                      <w:vAlign w:val="center"/>
                    </w:tcPr>
                    <w:p w:rsidR="00411F84" w:rsidRDefault="00411F84" w:rsidP="0069431B">
                      <w:pPr>
                        <w:jc w:val="center"/>
                      </w:pPr>
                      <w:r w:rsidRPr="000A70B1">
                        <w:rPr>
                          <w:rFonts w:ascii="MS Gothic" w:eastAsia="MS Gothic" w:hAnsi="MS Gothic" w:hint="eastAsia"/>
                          <w:sz w:val="16"/>
                          <w:lang w:eastAsia="fr-FR"/>
                        </w:rPr>
                        <w:t>☐</w:t>
                      </w:r>
                    </w:p>
                  </w:tc>
                </w:sdtContent>
              </w:sdt>
              <w:tc>
                <w:tcPr>
                  <w:tcW w:w="1842" w:type="dxa"/>
                  <w:vAlign w:val="center"/>
                </w:tcPr>
                <w:p w:rsidR="00411F84" w:rsidRDefault="00411F84" w:rsidP="0069431B">
                  <w:pPr>
                    <w:widowControl w:val="0"/>
                    <w:rPr>
                      <w:szCs w:val="14"/>
                    </w:rPr>
                  </w:pPr>
                  <w:r>
                    <w:rPr>
                      <w:szCs w:val="14"/>
                    </w:rPr>
                    <w:t>IEC 68-2-20</w:t>
                  </w:r>
                </w:p>
              </w:tc>
              <w:sdt>
                <w:sdtPr>
                  <w:rPr>
                    <w:szCs w:val="14"/>
                    <w:lang w:eastAsia="fr-FR"/>
                  </w:rPr>
                  <w:id w:val="939265117"/>
                  <w:text/>
                </w:sdtPr>
                <w:sdtEndPr/>
                <w:sdtContent>
                  <w:tc>
                    <w:tcPr>
                      <w:tcW w:w="851"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958672705"/>
                  <w:text/>
                </w:sdtPr>
                <w:sdtEndPr/>
                <w:sdtContent>
                  <w:tc>
                    <w:tcPr>
                      <w:tcW w:w="709"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294213203"/>
                  <w:text/>
                </w:sdtPr>
                <w:sdtEndPr/>
                <w:sdtContent>
                  <w:tc>
                    <w:tcPr>
                      <w:tcW w:w="850"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tc>
                <w:tcPr>
                  <w:tcW w:w="2268" w:type="dxa"/>
                  <w:vAlign w:val="center"/>
                </w:tcPr>
                <w:p w:rsidR="00411F84" w:rsidRDefault="00411F84" w:rsidP="0069431B">
                  <w:pPr>
                    <w:widowControl w:val="0"/>
                    <w:rPr>
                      <w:szCs w:val="14"/>
                      <w:lang w:eastAsia="fr-FR"/>
                    </w:rPr>
                  </w:pPr>
                </w:p>
              </w:tc>
            </w:tr>
            <w:tr w:rsidR="00411F84" w:rsidTr="00761FFA">
              <w:trPr>
                <w:cantSplit/>
                <w:trHeight w:val="397"/>
              </w:trPr>
              <w:tc>
                <w:tcPr>
                  <w:tcW w:w="706" w:type="dxa"/>
                  <w:vMerge/>
                  <w:shd w:val="clear" w:color="auto" w:fill="B8CCE4" w:themeFill="accent1" w:themeFillTint="66"/>
                  <w:textDirection w:val="btLr"/>
                  <w:vAlign w:val="center"/>
                </w:tcPr>
                <w:p w:rsidR="00411F84" w:rsidRPr="00B25DAC" w:rsidRDefault="00411F84" w:rsidP="0069431B">
                  <w:pPr>
                    <w:widowControl w:val="0"/>
                    <w:spacing w:before="120"/>
                    <w:ind w:left="113" w:right="113"/>
                    <w:jc w:val="center"/>
                    <w:rPr>
                      <w:sz w:val="16"/>
                    </w:rPr>
                  </w:pPr>
                </w:p>
              </w:tc>
              <w:tc>
                <w:tcPr>
                  <w:tcW w:w="1560" w:type="dxa"/>
                  <w:shd w:val="clear" w:color="auto" w:fill="B8CCE4" w:themeFill="accent1" w:themeFillTint="66"/>
                  <w:vAlign w:val="center"/>
                </w:tcPr>
                <w:p w:rsidR="00411F84" w:rsidRDefault="00411F84" w:rsidP="0069431B">
                  <w:pPr>
                    <w:widowControl w:val="0"/>
                    <w:jc w:val="center"/>
                    <w:rPr>
                      <w:sz w:val="12"/>
                      <w:szCs w:val="12"/>
                    </w:rPr>
                  </w:pPr>
                  <w:r>
                    <w:rPr>
                      <w:sz w:val="12"/>
                      <w:szCs w:val="12"/>
                    </w:rPr>
                    <w:t>Corona Extinction Voltage</w:t>
                  </w:r>
                </w:p>
              </w:tc>
              <w:sdt>
                <w:sdtPr>
                  <w:rPr>
                    <w:sz w:val="16"/>
                    <w:lang w:eastAsia="fr-FR"/>
                  </w:rPr>
                  <w:id w:val="795791955"/>
                  <w14:checkbox>
                    <w14:checked w14:val="0"/>
                    <w14:checkedState w14:val="2612" w14:font="MS Gothic"/>
                    <w14:uncheckedState w14:val="2610" w14:font="MS Gothic"/>
                  </w14:checkbox>
                </w:sdtPr>
                <w:sdtEndPr/>
                <w:sdtContent>
                  <w:tc>
                    <w:tcPr>
                      <w:tcW w:w="709" w:type="dxa"/>
                      <w:vAlign w:val="center"/>
                    </w:tcPr>
                    <w:p w:rsidR="00411F84" w:rsidRDefault="00411F84" w:rsidP="0069431B">
                      <w:pPr>
                        <w:jc w:val="center"/>
                      </w:pPr>
                      <w:r w:rsidRPr="000A70B1">
                        <w:rPr>
                          <w:rFonts w:ascii="MS Gothic" w:eastAsia="MS Gothic" w:hAnsi="MS Gothic" w:hint="eastAsia"/>
                          <w:sz w:val="16"/>
                          <w:lang w:eastAsia="fr-FR"/>
                        </w:rPr>
                        <w:t>☐</w:t>
                      </w:r>
                    </w:p>
                  </w:tc>
                </w:sdtContent>
              </w:sdt>
              <w:tc>
                <w:tcPr>
                  <w:tcW w:w="1842" w:type="dxa"/>
                  <w:vAlign w:val="center"/>
                </w:tcPr>
                <w:p w:rsidR="00411F84" w:rsidRDefault="00411F84" w:rsidP="0069431B">
                  <w:pPr>
                    <w:widowControl w:val="0"/>
                    <w:rPr>
                      <w:szCs w:val="14"/>
                    </w:rPr>
                  </w:pPr>
                  <w:r>
                    <w:rPr>
                      <w:szCs w:val="14"/>
                    </w:rPr>
                    <w:t>MIL-C-17 Para. 4.8.6</w:t>
                  </w:r>
                </w:p>
              </w:tc>
              <w:sdt>
                <w:sdtPr>
                  <w:rPr>
                    <w:szCs w:val="14"/>
                    <w:lang w:eastAsia="fr-FR"/>
                  </w:rPr>
                  <w:id w:val="651336727"/>
                  <w:text/>
                </w:sdtPr>
                <w:sdtEndPr/>
                <w:sdtContent>
                  <w:tc>
                    <w:tcPr>
                      <w:tcW w:w="851"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827409924"/>
                  <w:text/>
                </w:sdtPr>
                <w:sdtEndPr/>
                <w:sdtContent>
                  <w:tc>
                    <w:tcPr>
                      <w:tcW w:w="709"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507786218"/>
                  <w:text/>
                </w:sdtPr>
                <w:sdtEndPr/>
                <w:sdtContent>
                  <w:tc>
                    <w:tcPr>
                      <w:tcW w:w="850"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tc>
                <w:tcPr>
                  <w:tcW w:w="2268" w:type="dxa"/>
                  <w:vAlign w:val="center"/>
                </w:tcPr>
                <w:p w:rsidR="00411F84" w:rsidRDefault="00411F84" w:rsidP="0069431B">
                  <w:pPr>
                    <w:widowControl w:val="0"/>
                    <w:rPr>
                      <w:szCs w:val="14"/>
                      <w:lang w:eastAsia="fr-FR"/>
                    </w:rPr>
                  </w:pPr>
                </w:p>
              </w:tc>
            </w:tr>
            <w:tr w:rsidR="00411F84" w:rsidTr="00F81EA6">
              <w:trPr>
                <w:cantSplit/>
                <w:trHeight w:val="20"/>
              </w:trPr>
              <w:tc>
                <w:tcPr>
                  <w:tcW w:w="706" w:type="dxa"/>
                  <w:vMerge/>
                  <w:shd w:val="clear" w:color="auto" w:fill="B8CCE4" w:themeFill="accent1" w:themeFillTint="66"/>
                  <w:textDirection w:val="btLr"/>
                  <w:vAlign w:val="center"/>
                </w:tcPr>
                <w:p w:rsidR="00411F84" w:rsidRPr="00B25DAC" w:rsidRDefault="00411F84" w:rsidP="0069431B">
                  <w:pPr>
                    <w:widowControl w:val="0"/>
                    <w:spacing w:before="120"/>
                    <w:ind w:left="113" w:right="113"/>
                    <w:jc w:val="center"/>
                    <w:rPr>
                      <w:sz w:val="16"/>
                    </w:rPr>
                  </w:pPr>
                </w:p>
              </w:tc>
              <w:tc>
                <w:tcPr>
                  <w:tcW w:w="1560" w:type="dxa"/>
                  <w:shd w:val="clear" w:color="auto" w:fill="B8CCE4" w:themeFill="accent1" w:themeFillTint="66"/>
                  <w:vAlign w:val="center"/>
                </w:tcPr>
                <w:p w:rsidR="00411F84" w:rsidRDefault="00411F84" w:rsidP="0069431B">
                  <w:pPr>
                    <w:widowControl w:val="0"/>
                    <w:jc w:val="center"/>
                    <w:rPr>
                      <w:sz w:val="12"/>
                      <w:szCs w:val="12"/>
                    </w:rPr>
                  </w:pPr>
                  <w:r>
                    <w:rPr>
                      <w:sz w:val="12"/>
                      <w:szCs w:val="12"/>
                    </w:rPr>
                    <w:t>Resistance to Fluids</w:t>
                  </w:r>
                </w:p>
              </w:tc>
              <w:sdt>
                <w:sdtPr>
                  <w:rPr>
                    <w:sz w:val="16"/>
                    <w:lang w:eastAsia="fr-FR"/>
                  </w:rPr>
                  <w:id w:val="-919405176"/>
                  <w14:checkbox>
                    <w14:checked w14:val="0"/>
                    <w14:checkedState w14:val="2612" w14:font="MS Gothic"/>
                    <w14:uncheckedState w14:val="2610" w14:font="MS Gothic"/>
                  </w14:checkbox>
                </w:sdtPr>
                <w:sdtEndPr/>
                <w:sdtContent>
                  <w:tc>
                    <w:tcPr>
                      <w:tcW w:w="709" w:type="dxa"/>
                      <w:vAlign w:val="center"/>
                    </w:tcPr>
                    <w:p w:rsidR="00411F84" w:rsidRDefault="00411F84" w:rsidP="0069431B">
                      <w:pPr>
                        <w:jc w:val="center"/>
                      </w:pPr>
                      <w:r w:rsidRPr="000A70B1">
                        <w:rPr>
                          <w:rFonts w:ascii="MS Gothic" w:eastAsia="MS Gothic" w:hAnsi="MS Gothic" w:hint="eastAsia"/>
                          <w:sz w:val="16"/>
                          <w:lang w:eastAsia="fr-FR"/>
                        </w:rPr>
                        <w:t>☐</w:t>
                      </w:r>
                    </w:p>
                  </w:tc>
                </w:sdtContent>
              </w:sdt>
              <w:tc>
                <w:tcPr>
                  <w:tcW w:w="1842" w:type="dxa"/>
                  <w:vAlign w:val="center"/>
                </w:tcPr>
                <w:p w:rsidR="00411F84" w:rsidRDefault="00411F84" w:rsidP="0069431B">
                  <w:pPr>
                    <w:widowControl w:val="0"/>
                    <w:rPr>
                      <w:szCs w:val="14"/>
                    </w:rPr>
                  </w:pPr>
                  <w:r>
                    <w:rPr>
                      <w:szCs w:val="14"/>
                    </w:rPr>
                    <w:t>MIL-P-26536</w:t>
                  </w:r>
                </w:p>
                <w:p w:rsidR="00411F84" w:rsidRDefault="00411F84" w:rsidP="0069431B">
                  <w:pPr>
                    <w:widowControl w:val="0"/>
                    <w:rPr>
                      <w:szCs w:val="14"/>
                    </w:rPr>
                  </w:pPr>
                  <w:r>
                    <w:rPr>
                      <w:szCs w:val="14"/>
                    </w:rPr>
                    <w:t>MIL-P-26539</w:t>
                  </w:r>
                </w:p>
              </w:tc>
              <w:sdt>
                <w:sdtPr>
                  <w:rPr>
                    <w:szCs w:val="14"/>
                    <w:lang w:eastAsia="fr-FR"/>
                  </w:rPr>
                  <w:id w:val="-980071968"/>
                  <w:text/>
                </w:sdtPr>
                <w:sdtEndPr/>
                <w:sdtContent>
                  <w:tc>
                    <w:tcPr>
                      <w:tcW w:w="851"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473823796"/>
                  <w:text/>
                </w:sdtPr>
                <w:sdtEndPr/>
                <w:sdtContent>
                  <w:tc>
                    <w:tcPr>
                      <w:tcW w:w="709"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sdt>
                <w:sdtPr>
                  <w:rPr>
                    <w:szCs w:val="14"/>
                    <w:lang w:eastAsia="fr-FR"/>
                  </w:rPr>
                  <w:id w:val="1386224393"/>
                  <w:text/>
                </w:sdtPr>
                <w:sdtEndPr/>
                <w:sdtContent>
                  <w:tc>
                    <w:tcPr>
                      <w:tcW w:w="850" w:type="dxa"/>
                      <w:vAlign w:val="center"/>
                    </w:tcPr>
                    <w:p w:rsidR="00411F84" w:rsidRPr="00B25DAC" w:rsidRDefault="00411F84" w:rsidP="0069431B">
                      <w:pPr>
                        <w:widowControl w:val="0"/>
                        <w:jc w:val="center"/>
                        <w:rPr>
                          <w:szCs w:val="14"/>
                          <w:lang w:eastAsia="fr-FR"/>
                        </w:rPr>
                      </w:pPr>
                      <w:r w:rsidRPr="00B25DAC">
                        <w:rPr>
                          <w:szCs w:val="14"/>
                          <w:lang w:eastAsia="fr-FR"/>
                        </w:rPr>
                        <w:t xml:space="preserve">   </w:t>
                      </w:r>
                    </w:p>
                  </w:tc>
                </w:sdtContent>
              </w:sdt>
              <w:tc>
                <w:tcPr>
                  <w:tcW w:w="2268" w:type="dxa"/>
                  <w:vAlign w:val="center"/>
                </w:tcPr>
                <w:p w:rsidR="00411F84" w:rsidRDefault="00411F84" w:rsidP="0069431B">
                  <w:pPr>
                    <w:widowControl w:val="0"/>
                    <w:rPr>
                      <w:szCs w:val="14"/>
                      <w:lang w:eastAsia="fr-FR"/>
                    </w:rPr>
                  </w:pPr>
                </w:p>
              </w:tc>
            </w:tr>
            <w:tr w:rsidR="00B5707A" w:rsidTr="005624EE">
              <w:trPr>
                <w:cantSplit/>
                <w:trHeight w:val="340"/>
              </w:trPr>
              <w:tc>
                <w:tcPr>
                  <w:tcW w:w="706" w:type="dxa"/>
                  <w:vMerge w:val="restart"/>
                  <w:shd w:val="clear" w:color="auto" w:fill="B8CCE4" w:themeFill="accent1" w:themeFillTint="66"/>
                  <w:textDirection w:val="btLr"/>
                  <w:vAlign w:val="center"/>
                </w:tcPr>
                <w:p w:rsidR="00B5707A" w:rsidRPr="00B25DAC" w:rsidRDefault="00B5707A" w:rsidP="00B5707A">
                  <w:pPr>
                    <w:widowControl w:val="0"/>
                    <w:spacing w:before="120"/>
                    <w:ind w:left="113" w:right="113"/>
                    <w:jc w:val="center"/>
                    <w:rPr>
                      <w:sz w:val="16"/>
                      <w:lang w:eastAsia="fr-FR"/>
                    </w:rPr>
                  </w:pPr>
                  <w:r>
                    <w:rPr>
                      <w:sz w:val="16"/>
                      <w:lang w:eastAsia="fr-FR"/>
                    </w:rPr>
                    <w:t>Additional Tests</w:t>
                  </w:r>
                </w:p>
              </w:tc>
              <w:sdt>
                <w:sdtPr>
                  <w:rPr>
                    <w:szCs w:val="14"/>
                    <w:lang w:eastAsia="fr-FR"/>
                  </w:rPr>
                  <w:id w:val="668610092"/>
                  <w:text/>
                </w:sdtPr>
                <w:sdtEndPr/>
                <w:sdtContent>
                  <w:tc>
                    <w:tcPr>
                      <w:tcW w:w="1560" w:type="dxa"/>
                      <w:shd w:val="clear" w:color="auto" w:fill="B8CCE4" w:themeFill="accent1" w:themeFillTint="66"/>
                      <w:vAlign w:val="center"/>
                    </w:tcPr>
                    <w:p w:rsidR="00B5707A" w:rsidRPr="00B25DAC" w:rsidRDefault="00B5707A" w:rsidP="00B5707A">
                      <w:pPr>
                        <w:widowControl w:val="0"/>
                        <w:jc w:val="center"/>
                        <w:rPr>
                          <w:sz w:val="12"/>
                          <w:szCs w:val="12"/>
                          <w:lang w:eastAsia="fr-FR"/>
                        </w:rPr>
                      </w:pPr>
                      <w:r w:rsidRPr="00B25DAC">
                        <w:rPr>
                          <w:szCs w:val="14"/>
                          <w:lang w:eastAsia="fr-FR"/>
                        </w:rPr>
                        <w:t xml:space="preserve">   </w:t>
                      </w:r>
                    </w:p>
                  </w:tc>
                </w:sdtContent>
              </w:sdt>
              <w:sdt>
                <w:sdtPr>
                  <w:rPr>
                    <w:sz w:val="16"/>
                    <w:lang w:eastAsia="fr-FR"/>
                  </w:rPr>
                  <w:id w:val="656814864"/>
                  <w14:checkbox>
                    <w14:checked w14:val="0"/>
                    <w14:checkedState w14:val="2612" w14:font="MS Gothic"/>
                    <w14:uncheckedState w14:val="2610" w14:font="MS Gothic"/>
                  </w14:checkbox>
                </w:sdtPr>
                <w:sdtEndPr/>
                <w:sdtContent>
                  <w:tc>
                    <w:tcPr>
                      <w:tcW w:w="709" w:type="dxa"/>
                      <w:vAlign w:val="center"/>
                    </w:tcPr>
                    <w:p w:rsidR="00B5707A" w:rsidRPr="00B25DAC" w:rsidRDefault="00B5707A" w:rsidP="00B5707A">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471329636"/>
                  <w:text/>
                </w:sdtPr>
                <w:sdtEndPr/>
                <w:sdtContent>
                  <w:tc>
                    <w:tcPr>
                      <w:tcW w:w="1842" w:type="dxa"/>
                      <w:vAlign w:val="center"/>
                    </w:tcPr>
                    <w:p w:rsidR="00B5707A" w:rsidRPr="00B25DAC" w:rsidRDefault="00B5707A" w:rsidP="00B5707A">
                      <w:pPr>
                        <w:widowControl w:val="0"/>
                        <w:rPr>
                          <w:szCs w:val="14"/>
                          <w:lang w:eastAsia="fr-FR"/>
                        </w:rPr>
                      </w:pPr>
                      <w:r w:rsidRPr="00B25DAC">
                        <w:rPr>
                          <w:szCs w:val="14"/>
                          <w:lang w:eastAsia="fr-FR"/>
                        </w:rPr>
                        <w:t xml:space="preserve">   </w:t>
                      </w:r>
                    </w:p>
                  </w:tc>
                </w:sdtContent>
              </w:sdt>
              <w:sdt>
                <w:sdtPr>
                  <w:rPr>
                    <w:szCs w:val="14"/>
                    <w:lang w:eastAsia="fr-FR"/>
                  </w:rPr>
                  <w:id w:val="1621794407"/>
                  <w:text/>
                </w:sdtPr>
                <w:sdtEndPr/>
                <w:sdtContent>
                  <w:tc>
                    <w:tcPr>
                      <w:tcW w:w="851"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65473620"/>
                  <w:text/>
                </w:sdtPr>
                <w:sdtEndPr/>
                <w:sdtContent>
                  <w:tc>
                    <w:tcPr>
                      <w:tcW w:w="709"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1730301459"/>
                  <w:text/>
                </w:sdtPr>
                <w:sdtEndPr/>
                <w:sdtContent>
                  <w:tc>
                    <w:tcPr>
                      <w:tcW w:w="850"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1996836258"/>
                  <w:text/>
                </w:sdtPr>
                <w:sdtEndPr/>
                <w:sdtContent>
                  <w:tc>
                    <w:tcPr>
                      <w:tcW w:w="2268" w:type="dxa"/>
                      <w:vAlign w:val="center"/>
                    </w:tcPr>
                    <w:p w:rsidR="00B5707A" w:rsidRPr="00B25DAC" w:rsidRDefault="00B5707A" w:rsidP="00B5707A">
                      <w:pPr>
                        <w:widowControl w:val="0"/>
                        <w:rPr>
                          <w:szCs w:val="14"/>
                          <w:lang w:eastAsia="fr-FR"/>
                        </w:rPr>
                      </w:pPr>
                      <w:r w:rsidRPr="00B25DAC">
                        <w:rPr>
                          <w:szCs w:val="14"/>
                          <w:lang w:eastAsia="fr-FR"/>
                        </w:rPr>
                        <w:t xml:space="preserve">   </w:t>
                      </w:r>
                    </w:p>
                  </w:tc>
                </w:sdtContent>
              </w:sdt>
            </w:tr>
            <w:tr w:rsidR="00B5707A" w:rsidTr="005624EE">
              <w:trPr>
                <w:cantSplit/>
                <w:trHeight w:val="340"/>
              </w:trPr>
              <w:tc>
                <w:tcPr>
                  <w:tcW w:w="706" w:type="dxa"/>
                  <w:vMerge/>
                  <w:shd w:val="clear" w:color="auto" w:fill="B8CCE4" w:themeFill="accent1" w:themeFillTint="66"/>
                  <w:vAlign w:val="center"/>
                  <w:hideMark/>
                </w:tcPr>
                <w:p w:rsidR="00B5707A" w:rsidRPr="00B25DAC" w:rsidRDefault="00B5707A" w:rsidP="00B5707A">
                  <w:pPr>
                    <w:rPr>
                      <w:sz w:val="16"/>
                      <w:lang w:eastAsia="fr-FR"/>
                    </w:rPr>
                  </w:pPr>
                </w:p>
              </w:tc>
              <w:sdt>
                <w:sdtPr>
                  <w:rPr>
                    <w:szCs w:val="14"/>
                    <w:lang w:eastAsia="fr-FR"/>
                  </w:rPr>
                  <w:id w:val="-1030723279"/>
                  <w:text/>
                </w:sdtPr>
                <w:sdtEndPr/>
                <w:sdtContent>
                  <w:tc>
                    <w:tcPr>
                      <w:tcW w:w="1560" w:type="dxa"/>
                      <w:shd w:val="clear" w:color="auto" w:fill="B8CCE4" w:themeFill="accent1" w:themeFillTint="66"/>
                      <w:vAlign w:val="center"/>
                    </w:tcPr>
                    <w:p w:rsidR="00B5707A" w:rsidRPr="00B25DAC" w:rsidRDefault="00B5707A" w:rsidP="00B5707A">
                      <w:pPr>
                        <w:widowControl w:val="0"/>
                        <w:jc w:val="center"/>
                        <w:rPr>
                          <w:sz w:val="12"/>
                          <w:szCs w:val="12"/>
                          <w:lang w:eastAsia="fr-FR"/>
                        </w:rPr>
                      </w:pPr>
                      <w:r w:rsidRPr="00B25DAC">
                        <w:rPr>
                          <w:szCs w:val="14"/>
                          <w:lang w:eastAsia="fr-FR"/>
                        </w:rPr>
                        <w:t xml:space="preserve">   </w:t>
                      </w:r>
                    </w:p>
                  </w:tc>
                </w:sdtContent>
              </w:sdt>
              <w:sdt>
                <w:sdtPr>
                  <w:rPr>
                    <w:sz w:val="16"/>
                    <w:lang w:eastAsia="fr-FR"/>
                  </w:rPr>
                  <w:id w:val="1328101925"/>
                  <w14:checkbox>
                    <w14:checked w14:val="0"/>
                    <w14:checkedState w14:val="2612" w14:font="MS Gothic"/>
                    <w14:uncheckedState w14:val="2610" w14:font="MS Gothic"/>
                  </w14:checkbox>
                </w:sdtPr>
                <w:sdtEndPr/>
                <w:sdtContent>
                  <w:tc>
                    <w:tcPr>
                      <w:tcW w:w="709" w:type="dxa"/>
                      <w:vAlign w:val="center"/>
                    </w:tcPr>
                    <w:p w:rsidR="00B5707A" w:rsidRPr="00B25DAC" w:rsidRDefault="00B5707A" w:rsidP="00B5707A">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406186563"/>
                  <w:text/>
                </w:sdtPr>
                <w:sdtEndPr/>
                <w:sdtContent>
                  <w:tc>
                    <w:tcPr>
                      <w:tcW w:w="1842" w:type="dxa"/>
                      <w:vAlign w:val="center"/>
                    </w:tcPr>
                    <w:p w:rsidR="00B5707A" w:rsidRPr="00B25DAC" w:rsidRDefault="00B5707A" w:rsidP="00B5707A">
                      <w:pPr>
                        <w:widowControl w:val="0"/>
                        <w:rPr>
                          <w:szCs w:val="14"/>
                          <w:lang w:eastAsia="fr-FR"/>
                        </w:rPr>
                      </w:pPr>
                      <w:r w:rsidRPr="00B25DAC">
                        <w:rPr>
                          <w:szCs w:val="14"/>
                          <w:lang w:eastAsia="fr-FR"/>
                        </w:rPr>
                        <w:t xml:space="preserve">   </w:t>
                      </w:r>
                    </w:p>
                  </w:tc>
                </w:sdtContent>
              </w:sdt>
              <w:sdt>
                <w:sdtPr>
                  <w:rPr>
                    <w:szCs w:val="14"/>
                    <w:lang w:eastAsia="fr-FR"/>
                  </w:rPr>
                  <w:id w:val="-1333530523"/>
                  <w:text/>
                </w:sdtPr>
                <w:sdtEndPr/>
                <w:sdtContent>
                  <w:tc>
                    <w:tcPr>
                      <w:tcW w:w="851"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978115256"/>
                  <w:text/>
                </w:sdtPr>
                <w:sdtEndPr/>
                <w:sdtContent>
                  <w:tc>
                    <w:tcPr>
                      <w:tcW w:w="709"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883678475"/>
                  <w:text/>
                </w:sdtPr>
                <w:sdtEndPr/>
                <w:sdtContent>
                  <w:tc>
                    <w:tcPr>
                      <w:tcW w:w="850"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1680118149"/>
                  <w:text/>
                </w:sdtPr>
                <w:sdtEndPr/>
                <w:sdtContent>
                  <w:tc>
                    <w:tcPr>
                      <w:tcW w:w="2268" w:type="dxa"/>
                      <w:vAlign w:val="center"/>
                    </w:tcPr>
                    <w:p w:rsidR="00B5707A" w:rsidRPr="00B25DAC" w:rsidRDefault="00B5707A" w:rsidP="00B5707A">
                      <w:pPr>
                        <w:widowControl w:val="0"/>
                        <w:rPr>
                          <w:szCs w:val="14"/>
                          <w:lang w:eastAsia="fr-FR"/>
                        </w:rPr>
                      </w:pPr>
                      <w:r w:rsidRPr="00B25DAC">
                        <w:rPr>
                          <w:szCs w:val="14"/>
                          <w:lang w:eastAsia="fr-FR"/>
                        </w:rPr>
                        <w:t xml:space="preserve">   </w:t>
                      </w:r>
                    </w:p>
                  </w:tc>
                </w:sdtContent>
              </w:sdt>
            </w:tr>
            <w:tr w:rsidR="00B5707A" w:rsidTr="005624EE">
              <w:trPr>
                <w:cantSplit/>
                <w:trHeight w:val="340"/>
              </w:trPr>
              <w:tc>
                <w:tcPr>
                  <w:tcW w:w="706" w:type="dxa"/>
                  <w:vMerge/>
                  <w:shd w:val="clear" w:color="auto" w:fill="B8CCE4" w:themeFill="accent1" w:themeFillTint="66"/>
                  <w:vAlign w:val="center"/>
                  <w:hideMark/>
                </w:tcPr>
                <w:p w:rsidR="00B5707A" w:rsidRPr="00B25DAC" w:rsidRDefault="00B5707A" w:rsidP="00B5707A">
                  <w:pPr>
                    <w:rPr>
                      <w:sz w:val="16"/>
                      <w:lang w:eastAsia="fr-FR"/>
                    </w:rPr>
                  </w:pPr>
                </w:p>
              </w:tc>
              <w:sdt>
                <w:sdtPr>
                  <w:rPr>
                    <w:szCs w:val="14"/>
                    <w:lang w:eastAsia="fr-FR"/>
                  </w:rPr>
                  <w:id w:val="229660574"/>
                  <w:text/>
                </w:sdtPr>
                <w:sdtEndPr/>
                <w:sdtContent>
                  <w:tc>
                    <w:tcPr>
                      <w:tcW w:w="1560" w:type="dxa"/>
                      <w:shd w:val="clear" w:color="auto" w:fill="B8CCE4" w:themeFill="accent1" w:themeFillTint="66"/>
                      <w:vAlign w:val="center"/>
                    </w:tcPr>
                    <w:p w:rsidR="00B5707A" w:rsidRPr="00B25DAC" w:rsidRDefault="00B5707A" w:rsidP="00B5707A">
                      <w:pPr>
                        <w:widowControl w:val="0"/>
                        <w:jc w:val="center"/>
                        <w:rPr>
                          <w:sz w:val="12"/>
                          <w:szCs w:val="12"/>
                          <w:lang w:eastAsia="fr-FR"/>
                        </w:rPr>
                      </w:pPr>
                      <w:r w:rsidRPr="00B25DAC">
                        <w:rPr>
                          <w:szCs w:val="14"/>
                          <w:lang w:eastAsia="fr-FR"/>
                        </w:rPr>
                        <w:t xml:space="preserve">   </w:t>
                      </w:r>
                    </w:p>
                  </w:tc>
                </w:sdtContent>
              </w:sdt>
              <w:sdt>
                <w:sdtPr>
                  <w:rPr>
                    <w:sz w:val="16"/>
                    <w:lang w:eastAsia="fr-FR"/>
                  </w:rPr>
                  <w:id w:val="1151712348"/>
                  <w14:checkbox>
                    <w14:checked w14:val="0"/>
                    <w14:checkedState w14:val="2612" w14:font="MS Gothic"/>
                    <w14:uncheckedState w14:val="2610" w14:font="MS Gothic"/>
                  </w14:checkbox>
                </w:sdtPr>
                <w:sdtEndPr/>
                <w:sdtContent>
                  <w:tc>
                    <w:tcPr>
                      <w:tcW w:w="709" w:type="dxa"/>
                      <w:vAlign w:val="center"/>
                    </w:tcPr>
                    <w:p w:rsidR="00B5707A" w:rsidRPr="00B25DAC" w:rsidRDefault="00B5707A" w:rsidP="00B5707A">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385461807"/>
                  <w:text/>
                </w:sdtPr>
                <w:sdtEndPr/>
                <w:sdtContent>
                  <w:tc>
                    <w:tcPr>
                      <w:tcW w:w="1842" w:type="dxa"/>
                      <w:vAlign w:val="center"/>
                    </w:tcPr>
                    <w:p w:rsidR="00B5707A" w:rsidRPr="00B25DAC" w:rsidRDefault="00B5707A" w:rsidP="00B5707A">
                      <w:pPr>
                        <w:widowControl w:val="0"/>
                        <w:rPr>
                          <w:szCs w:val="14"/>
                          <w:lang w:eastAsia="fr-FR"/>
                        </w:rPr>
                      </w:pPr>
                      <w:r w:rsidRPr="00B25DAC">
                        <w:rPr>
                          <w:szCs w:val="14"/>
                          <w:lang w:eastAsia="fr-FR"/>
                        </w:rPr>
                        <w:t xml:space="preserve">   </w:t>
                      </w:r>
                    </w:p>
                  </w:tc>
                </w:sdtContent>
              </w:sdt>
              <w:sdt>
                <w:sdtPr>
                  <w:rPr>
                    <w:szCs w:val="14"/>
                    <w:lang w:eastAsia="fr-FR"/>
                  </w:rPr>
                  <w:id w:val="-1693458467"/>
                  <w:text/>
                </w:sdtPr>
                <w:sdtEndPr/>
                <w:sdtContent>
                  <w:tc>
                    <w:tcPr>
                      <w:tcW w:w="851"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2005161053"/>
                  <w:text/>
                </w:sdtPr>
                <w:sdtEndPr/>
                <w:sdtContent>
                  <w:tc>
                    <w:tcPr>
                      <w:tcW w:w="709"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2000887500"/>
                  <w:text/>
                </w:sdtPr>
                <w:sdtEndPr/>
                <w:sdtContent>
                  <w:tc>
                    <w:tcPr>
                      <w:tcW w:w="850" w:type="dxa"/>
                      <w:vAlign w:val="center"/>
                    </w:tcPr>
                    <w:p w:rsidR="00B5707A" w:rsidRPr="00B25DAC" w:rsidRDefault="00B5707A" w:rsidP="00B5707A">
                      <w:pPr>
                        <w:widowControl w:val="0"/>
                        <w:jc w:val="center"/>
                        <w:rPr>
                          <w:szCs w:val="14"/>
                          <w:lang w:eastAsia="fr-FR"/>
                        </w:rPr>
                      </w:pPr>
                      <w:r w:rsidRPr="00B25DAC">
                        <w:rPr>
                          <w:szCs w:val="14"/>
                          <w:lang w:eastAsia="fr-FR"/>
                        </w:rPr>
                        <w:t xml:space="preserve">   </w:t>
                      </w:r>
                    </w:p>
                  </w:tc>
                </w:sdtContent>
              </w:sdt>
              <w:sdt>
                <w:sdtPr>
                  <w:rPr>
                    <w:szCs w:val="14"/>
                    <w:lang w:eastAsia="fr-FR"/>
                  </w:rPr>
                  <w:id w:val="-691611210"/>
                  <w:text/>
                </w:sdtPr>
                <w:sdtEndPr/>
                <w:sdtContent>
                  <w:tc>
                    <w:tcPr>
                      <w:tcW w:w="2268" w:type="dxa"/>
                      <w:vAlign w:val="center"/>
                    </w:tcPr>
                    <w:p w:rsidR="00B5707A" w:rsidRPr="00B25DAC" w:rsidRDefault="00B5707A" w:rsidP="00B5707A">
                      <w:pPr>
                        <w:widowControl w:val="0"/>
                        <w:rPr>
                          <w:szCs w:val="14"/>
                          <w:lang w:eastAsia="fr-FR"/>
                        </w:rPr>
                      </w:pPr>
                      <w:r w:rsidRPr="00B25DAC">
                        <w:rPr>
                          <w:szCs w:val="14"/>
                          <w:lang w:eastAsia="fr-FR"/>
                        </w:rPr>
                        <w:t xml:space="preserve">   </w:t>
                      </w:r>
                    </w:p>
                  </w:tc>
                </w:sdtContent>
              </w:sdt>
            </w:tr>
          </w:tbl>
          <w:p w:rsidR="00B25DAC" w:rsidRDefault="00B25DAC" w:rsidP="00136C43"/>
        </w:tc>
      </w:tr>
    </w:tbl>
    <w:p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lastRenderedPageBreak/>
              <w:drawing>
                <wp:inline distT="0" distB="0" distL="0" distR="0" wp14:anchorId="74076CCB" wp14:editId="74076CC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Pr>
                <w:lang w:val="en-GB"/>
              </w:rPr>
              <w:t>5</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F26AC4" w:rsidRDefault="00F26AC4" w:rsidP="00AC0DD2">
      <w:pPr>
        <w:sectPr w:rsidR="00F26AC4" w:rsidSect="00F26AC4">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74076CCD" wp14:editId="74076CC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Pr>
                <w:rFonts w:cs="Arial"/>
                <w:szCs w:val="14"/>
                <w:lang w:val="en-GB"/>
              </w:rPr>
              <w:t>6</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F26AC4">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828"/>
    <w:rsid w:val="00031541"/>
    <w:rsid w:val="00066667"/>
    <w:rsid w:val="000727D4"/>
    <w:rsid w:val="0008562F"/>
    <w:rsid w:val="00085A71"/>
    <w:rsid w:val="00090E47"/>
    <w:rsid w:val="00095577"/>
    <w:rsid w:val="000B6B50"/>
    <w:rsid w:val="000C55A1"/>
    <w:rsid w:val="000C7734"/>
    <w:rsid w:val="000D6D3E"/>
    <w:rsid w:val="000E5A47"/>
    <w:rsid w:val="000F645C"/>
    <w:rsid w:val="001045B0"/>
    <w:rsid w:val="00111150"/>
    <w:rsid w:val="00136C43"/>
    <w:rsid w:val="00137AA9"/>
    <w:rsid w:val="00143474"/>
    <w:rsid w:val="00146C2B"/>
    <w:rsid w:val="00180CC4"/>
    <w:rsid w:val="00192C59"/>
    <w:rsid w:val="001A0828"/>
    <w:rsid w:val="001B0A7C"/>
    <w:rsid w:val="001B6482"/>
    <w:rsid w:val="001C4EFA"/>
    <w:rsid w:val="001D5857"/>
    <w:rsid w:val="002135E2"/>
    <w:rsid w:val="00224C0D"/>
    <w:rsid w:val="002446A3"/>
    <w:rsid w:val="00251471"/>
    <w:rsid w:val="0025559B"/>
    <w:rsid w:val="002B24DC"/>
    <w:rsid w:val="002E54E9"/>
    <w:rsid w:val="003166CB"/>
    <w:rsid w:val="00320547"/>
    <w:rsid w:val="00322FD5"/>
    <w:rsid w:val="00332EF6"/>
    <w:rsid w:val="00336204"/>
    <w:rsid w:val="00340C6D"/>
    <w:rsid w:val="00341D42"/>
    <w:rsid w:val="003468C0"/>
    <w:rsid w:val="00355E67"/>
    <w:rsid w:val="00367A97"/>
    <w:rsid w:val="003978ED"/>
    <w:rsid w:val="00411F84"/>
    <w:rsid w:val="00424E3A"/>
    <w:rsid w:val="00466716"/>
    <w:rsid w:val="004C74A9"/>
    <w:rsid w:val="004E5E6B"/>
    <w:rsid w:val="004F1805"/>
    <w:rsid w:val="005242BF"/>
    <w:rsid w:val="00525B75"/>
    <w:rsid w:val="005624EE"/>
    <w:rsid w:val="005847DA"/>
    <w:rsid w:val="00603D18"/>
    <w:rsid w:val="00605580"/>
    <w:rsid w:val="00612E88"/>
    <w:rsid w:val="006167A2"/>
    <w:rsid w:val="00653CE9"/>
    <w:rsid w:val="00663726"/>
    <w:rsid w:val="006776BF"/>
    <w:rsid w:val="00690B2F"/>
    <w:rsid w:val="0069431B"/>
    <w:rsid w:val="006959A8"/>
    <w:rsid w:val="006B72FF"/>
    <w:rsid w:val="006E19F1"/>
    <w:rsid w:val="006E79DB"/>
    <w:rsid w:val="007200A9"/>
    <w:rsid w:val="00724F77"/>
    <w:rsid w:val="00745493"/>
    <w:rsid w:val="00761FFA"/>
    <w:rsid w:val="00787219"/>
    <w:rsid w:val="007F0FF3"/>
    <w:rsid w:val="00823573"/>
    <w:rsid w:val="008330BA"/>
    <w:rsid w:val="008475C9"/>
    <w:rsid w:val="00851168"/>
    <w:rsid w:val="00884F90"/>
    <w:rsid w:val="008A7AC4"/>
    <w:rsid w:val="008B48A9"/>
    <w:rsid w:val="008B76B4"/>
    <w:rsid w:val="008D7339"/>
    <w:rsid w:val="00924A4A"/>
    <w:rsid w:val="00954434"/>
    <w:rsid w:val="009545D1"/>
    <w:rsid w:val="00960C1D"/>
    <w:rsid w:val="00964E73"/>
    <w:rsid w:val="00964EAA"/>
    <w:rsid w:val="00976ABF"/>
    <w:rsid w:val="009A6F63"/>
    <w:rsid w:val="009B60BE"/>
    <w:rsid w:val="00A007AC"/>
    <w:rsid w:val="00A272FE"/>
    <w:rsid w:val="00A5202D"/>
    <w:rsid w:val="00A53F98"/>
    <w:rsid w:val="00A60A45"/>
    <w:rsid w:val="00A93702"/>
    <w:rsid w:val="00AC0DD2"/>
    <w:rsid w:val="00AC39A1"/>
    <w:rsid w:val="00AC3CC6"/>
    <w:rsid w:val="00AE250A"/>
    <w:rsid w:val="00B148FC"/>
    <w:rsid w:val="00B25DAC"/>
    <w:rsid w:val="00B5707A"/>
    <w:rsid w:val="00B650CA"/>
    <w:rsid w:val="00B9356A"/>
    <w:rsid w:val="00BE326B"/>
    <w:rsid w:val="00C3103F"/>
    <w:rsid w:val="00C70133"/>
    <w:rsid w:val="00C74833"/>
    <w:rsid w:val="00C961B4"/>
    <w:rsid w:val="00CD49B4"/>
    <w:rsid w:val="00CE48D8"/>
    <w:rsid w:val="00CE5876"/>
    <w:rsid w:val="00CF0D36"/>
    <w:rsid w:val="00D4580A"/>
    <w:rsid w:val="00D52B50"/>
    <w:rsid w:val="00D768EC"/>
    <w:rsid w:val="00DA1667"/>
    <w:rsid w:val="00DF382F"/>
    <w:rsid w:val="00E233C1"/>
    <w:rsid w:val="00E43505"/>
    <w:rsid w:val="00E8743E"/>
    <w:rsid w:val="00EF0658"/>
    <w:rsid w:val="00EF6283"/>
    <w:rsid w:val="00F02879"/>
    <w:rsid w:val="00F2368E"/>
    <w:rsid w:val="00F26AC4"/>
    <w:rsid w:val="00F32A5F"/>
    <w:rsid w:val="00F5214E"/>
    <w:rsid w:val="00F81EA6"/>
    <w:rsid w:val="00F87756"/>
    <w:rsid w:val="00F97957"/>
    <w:rsid w:val="00FE05E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78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844226E9BF44DFD882FF5B48B93196E"/>
        <w:category>
          <w:name w:val="General"/>
          <w:gallery w:val="placeholder"/>
        </w:category>
        <w:types>
          <w:type w:val="bbPlcHdr"/>
        </w:types>
        <w:behaviors>
          <w:behavior w:val="content"/>
        </w:behaviors>
        <w:guid w:val="{240C9C96-A2C5-412A-9D76-B96E8FEEA14B}"/>
      </w:docPartPr>
      <w:docPartBody>
        <w:p w:rsidR="00A40C9A" w:rsidRDefault="009C03FA">
          <w:pPr>
            <w:pStyle w:val="5844226E9BF44DFD882FF5B48B93196E"/>
          </w:pPr>
          <w:r w:rsidRPr="009545D1">
            <w:rPr>
              <w:rStyle w:val="PlaceholderText"/>
              <w:color w:val="FFFFFF" w:themeColor="background1"/>
            </w:rPr>
            <w:t>Click here to enter text.</w:t>
          </w:r>
        </w:p>
      </w:docPartBody>
    </w:docPart>
    <w:docPart>
      <w:docPartPr>
        <w:name w:val="43F6959679B343ADB44B892F7D91EF69"/>
        <w:category>
          <w:name w:val="General"/>
          <w:gallery w:val="placeholder"/>
        </w:category>
        <w:types>
          <w:type w:val="bbPlcHdr"/>
        </w:types>
        <w:behaviors>
          <w:behavior w:val="content"/>
        </w:behaviors>
        <w:guid w:val="{B09EAEB4-D44D-4C22-961F-4D827AB9517C}"/>
      </w:docPartPr>
      <w:docPartBody>
        <w:p w:rsidR="00A40C9A" w:rsidRDefault="009C03FA">
          <w:pPr>
            <w:pStyle w:val="43F6959679B343ADB44B892F7D91EF69"/>
          </w:pPr>
          <w:r w:rsidRPr="009A6F63">
            <w:rPr>
              <w:rStyle w:val="PlaceholderText"/>
              <w:color w:val="FFFFFF" w:themeColor="background1"/>
            </w:rPr>
            <w:t>Click here to enter text.</w:t>
          </w:r>
        </w:p>
      </w:docPartBody>
    </w:docPart>
    <w:docPart>
      <w:docPartPr>
        <w:name w:val="F4F0099A5DC8464A972274DECF0EAE74"/>
        <w:category>
          <w:name w:val="General"/>
          <w:gallery w:val="placeholder"/>
        </w:category>
        <w:types>
          <w:type w:val="bbPlcHdr"/>
        </w:types>
        <w:behaviors>
          <w:behavior w:val="content"/>
        </w:behaviors>
        <w:guid w:val="{6AF73B47-94C3-43C3-A78F-CF3F64C75BE4}"/>
      </w:docPartPr>
      <w:docPartBody>
        <w:p w:rsidR="00A40C9A" w:rsidRDefault="009C03FA">
          <w:pPr>
            <w:pStyle w:val="F4F0099A5DC8464A972274DECF0EAE74"/>
          </w:pPr>
          <w:r w:rsidRPr="001B0A7C">
            <w:rPr>
              <w:rStyle w:val="PlaceholderText"/>
              <w:color w:val="FFFFFF" w:themeColor="background1"/>
            </w:rPr>
            <w:t>Click here to enter a date.</w:t>
          </w:r>
        </w:p>
      </w:docPartBody>
    </w:docPart>
    <w:docPart>
      <w:docPartPr>
        <w:name w:val="1D91F5FA23024F6885BFBEA4CE7ED591"/>
        <w:category>
          <w:name w:val="General"/>
          <w:gallery w:val="placeholder"/>
        </w:category>
        <w:types>
          <w:type w:val="bbPlcHdr"/>
        </w:types>
        <w:behaviors>
          <w:behavior w:val="content"/>
        </w:behaviors>
        <w:guid w:val="{856D6F15-199C-4E29-995E-5F4F5C4C1628}"/>
      </w:docPartPr>
      <w:docPartBody>
        <w:p w:rsidR="00A40C9A" w:rsidRDefault="009C03FA">
          <w:pPr>
            <w:pStyle w:val="1D91F5FA23024F6885BFBEA4CE7ED591"/>
          </w:pPr>
          <w:r w:rsidRPr="009A6F63">
            <w:rPr>
              <w:rStyle w:val="PlaceholderText"/>
              <w:color w:val="FFFFFF" w:themeColor="background1"/>
            </w:rPr>
            <w:t>Click here to enter text.</w:t>
          </w:r>
        </w:p>
      </w:docPartBody>
    </w:docPart>
    <w:docPart>
      <w:docPartPr>
        <w:name w:val="CD8D70B5DDB54CE5BC242C416832089B"/>
        <w:category>
          <w:name w:val="General"/>
          <w:gallery w:val="placeholder"/>
        </w:category>
        <w:types>
          <w:type w:val="bbPlcHdr"/>
        </w:types>
        <w:behaviors>
          <w:behavior w:val="content"/>
        </w:behaviors>
        <w:guid w:val="{3ADF46FC-097A-486B-A1D9-AA4219B4A622}"/>
      </w:docPartPr>
      <w:docPartBody>
        <w:p w:rsidR="00A40C9A" w:rsidRDefault="009C03FA">
          <w:pPr>
            <w:pStyle w:val="CD8D70B5DDB54CE5BC242C416832089B"/>
          </w:pPr>
          <w:r w:rsidRPr="009A6F63">
            <w:rPr>
              <w:rStyle w:val="PlaceholderText"/>
              <w:color w:val="FFFFFF" w:themeColor="background1"/>
            </w:rPr>
            <w:t>Click here to enter text.</w:t>
          </w:r>
        </w:p>
      </w:docPartBody>
    </w:docPart>
    <w:docPart>
      <w:docPartPr>
        <w:name w:val="29CBB1D9BFDA49F485C5CCA37DC507BB"/>
        <w:category>
          <w:name w:val="General"/>
          <w:gallery w:val="placeholder"/>
        </w:category>
        <w:types>
          <w:type w:val="bbPlcHdr"/>
        </w:types>
        <w:behaviors>
          <w:behavior w:val="content"/>
        </w:behaviors>
        <w:guid w:val="{84FA74F4-17E2-4352-80E3-DDD6A55C1B64}"/>
      </w:docPartPr>
      <w:docPartBody>
        <w:p w:rsidR="00A40C9A" w:rsidRDefault="009C03FA">
          <w:pPr>
            <w:pStyle w:val="29CBB1D9BFDA49F485C5CCA37DC507BB"/>
          </w:pPr>
          <w:r w:rsidRPr="009A6F63">
            <w:rPr>
              <w:rStyle w:val="PlaceholderText"/>
              <w:color w:val="FFFFFF" w:themeColor="background1"/>
            </w:rPr>
            <w:t>Click here to enter text.</w:t>
          </w:r>
        </w:p>
      </w:docPartBody>
    </w:docPart>
    <w:docPart>
      <w:docPartPr>
        <w:name w:val="035B99C0565949BFB012A5389CF07F30"/>
        <w:category>
          <w:name w:val="General"/>
          <w:gallery w:val="placeholder"/>
        </w:category>
        <w:types>
          <w:type w:val="bbPlcHdr"/>
        </w:types>
        <w:behaviors>
          <w:behavior w:val="content"/>
        </w:behaviors>
        <w:guid w:val="{69EEC237-6C84-4DE7-A065-45E9045AD602}"/>
      </w:docPartPr>
      <w:docPartBody>
        <w:p w:rsidR="00A40C9A" w:rsidRDefault="009C03FA">
          <w:pPr>
            <w:pStyle w:val="035B99C0565949BFB012A5389CF07F30"/>
          </w:pPr>
          <w:r w:rsidRPr="009A6F63">
            <w:rPr>
              <w:rStyle w:val="PlaceholderText"/>
              <w:color w:val="FFFFFF" w:themeColor="background1"/>
            </w:rPr>
            <w:t>Click here to enter text.</w:t>
          </w:r>
        </w:p>
      </w:docPartBody>
    </w:docPart>
    <w:docPart>
      <w:docPartPr>
        <w:name w:val="AC73B3904F70462E86DA93588C9D4872"/>
        <w:category>
          <w:name w:val="General"/>
          <w:gallery w:val="placeholder"/>
        </w:category>
        <w:types>
          <w:type w:val="bbPlcHdr"/>
        </w:types>
        <w:behaviors>
          <w:behavior w:val="content"/>
        </w:behaviors>
        <w:guid w:val="{8B2765BD-DE4B-4AA5-ACF3-BDE2FC90999D}"/>
      </w:docPartPr>
      <w:docPartBody>
        <w:p w:rsidR="00A40C9A" w:rsidRDefault="009C03FA">
          <w:pPr>
            <w:pStyle w:val="AC73B3904F70462E86DA93588C9D4872"/>
          </w:pPr>
          <w:r w:rsidRPr="009A6F63">
            <w:rPr>
              <w:rStyle w:val="PlaceholderText"/>
              <w:color w:val="FFFFFF" w:themeColor="background1"/>
            </w:rPr>
            <w:t>Click here to enter text.</w:t>
          </w:r>
        </w:p>
      </w:docPartBody>
    </w:docPart>
    <w:docPart>
      <w:docPartPr>
        <w:name w:val="257948E8CEBF424581384042482766F4"/>
        <w:category>
          <w:name w:val="General"/>
          <w:gallery w:val="placeholder"/>
        </w:category>
        <w:types>
          <w:type w:val="bbPlcHdr"/>
        </w:types>
        <w:behaviors>
          <w:behavior w:val="content"/>
        </w:behaviors>
        <w:guid w:val="{34E221D8-8801-470E-9E05-70691111B38F}"/>
      </w:docPartPr>
      <w:docPartBody>
        <w:p w:rsidR="00A40C9A" w:rsidRDefault="009C03FA">
          <w:pPr>
            <w:pStyle w:val="257948E8CEBF424581384042482766F4"/>
          </w:pPr>
          <w:r w:rsidRPr="009A6F63">
            <w:rPr>
              <w:rStyle w:val="PlaceholderText"/>
              <w:color w:val="FFFFFF" w:themeColor="background1"/>
            </w:rPr>
            <w:t>Click here to enter text.</w:t>
          </w:r>
        </w:p>
      </w:docPartBody>
    </w:docPart>
    <w:docPart>
      <w:docPartPr>
        <w:name w:val="36D52B16E747410F9DCF1D7A979DA2E7"/>
        <w:category>
          <w:name w:val="General"/>
          <w:gallery w:val="placeholder"/>
        </w:category>
        <w:types>
          <w:type w:val="bbPlcHdr"/>
        </w:types>
        <w:behaviors>
          <w:behavior w:val="content"/>
        </w:behaviors>
        <w:guid w:val="{E89FB345-7B09-43C1-A89E-486E9763DD11}"/>
      </w:docPartPr>
      <w:docPartBody>
        <w:p w:rsidR="00A40C9A" w:rsidRDefault="009C03FA">
          <w:pPr>
            <w:pStyle w:val="36D52B16E747410F9DCF1D7A979DA2E7"/>
          </w:pPr>
          <w:r w:rsidRPr="009A6F63">
            <w:rPr>
              <w:rStyle w:val="PlaceholderText"/>
              <w:color w:val="FFFFFF" w:themeColor="background1"/>
            </w:rPr>
            <w:t>Click here to enter text.</w:t>
          </w:r>
        </w:p>
      </w:docPartBody>
    </w:docPart>
    <w:docPart>
      <w:docPartPr>
        <w:name w:val="620AAA91455A493B82B06A12400D1ED2"/>
        <w:category>
          <w:name w:val="General"/>
          <w:gallery w:val="placeholder"/>
        </w:category>
        <w:types>
          <w:type w:val="bbPlcHdr"/>
        </w:types>
        <w:behaviors>
          <w:behavior w:val="content"/>
        </w:behaviors>
        <w:guid w:val="{66226FD6-AC68-4D32-9CCB-4805F8160161}"/>
      </w:docPartPr>
      <w:docPartBody>
        <w:p w:rsidR="00A40C9A" w:rsidRDefault="009C03FA">
          <w:pPr>
            <w:pStyle w:val="620AAA91455A493B82B06A12400D1ED2"/>
          </w:pPr>
          <w:r w:rsidRPr="009A6F63">
            <w:rPr>
              <w:rStyle w:val="PlaceholderText"/>
              <w:color w:val="FFFFFF" w:themeColor="background1"/>
            </w:rPr>
            <w:t>Click here to enter text.</w:t>
          </w:r>
        </w:p>
      </w:docPartBody>
    </w:docPart>
    <w:docPart>
      <w:docPartPr>
        <w:name w:val="CCC7DBE7A21D433ABD949A6E083D842C"/>
        <w:category>
          <w:name w:val="General"/>
          <w:gallery w:val="placeholder"/>
        </w:category>
        <w:types>
          <w:type w:val="bbPlcHdr"/>
        </w:types>
        <w:behaviors>
          <w:behavior w:val="content"/>
        </w:behaviors>
        <w:guid w:val="{669AF1C9-A008-4E3D-A105-524B4F2BE81A}"/>
      </w:docPartPr>
      <w:docPartBody>
        <w:p w:rsidR="00A40C9A" w:rsidRDefault="009C03FA">
          <w:pPr>
            <w:pStyle w:val="CCC7DBE7A21D433ABD949A6E083D842C"/>
          </w:pPr>
          <w:r w:rsidRPr="009A6F63">
            <w:rPr>
              <w:rStyle w:val="PlaceholderText"/>
              <w:color w:val="FFFFFF" w:themeColor="background1"/>
            </w:rPr>
            <w:t>Click here to enter text.</w:t>
          </w:r>
        </w:p>
      </w:docPartBody>
    </w:docPart>
    <w:docPart>
      <w:docPartPr>
        <w:name w:val="3D4949FC26384A03B2D44B7DE7F91C65"/>
        <w:category>
          <w:name w:val="General"/>
          <w:gallery w:val="placeholder"/>
        </w:category>
        <w:types>
          <w:type w:val="bbPlcHdr"/>
        </w:types>
        <w:behaviors>
          <w:behavior w:val="content"/>
        </w:behaviors>
        <w:guid w:val="{358977D7-AC01-486A-ADFD-314EAC17E0C3}"/>
      </w:docPartPr>
      <w:docPartBody>
        <w:p w:rsidR="00A40C9A" w:rsidRDefault="009C03FA">
          <w:pPr>
            <w:pStyle w:val="3D4949FC26384A03B2D44B7DE7F91C65"/>
          </w:pPr>
          <w:r w:rsidRPr="009A6F63">
            <w:rPr>
              <w:rStyle w:val="PlaceholderText"/>
              <w:color w:val="FFFFFF" w:themeColor="background1"/>
            </w:rPr>
            <w:t>Click here to enter text.</w:t>
          </w:r>
        </w:p>
      </w:docPartBody>
    </w:docPart>
    <w:docPart>
      <w:docPartPr>
        <w:name w:val="4D631B4B62C24A4EBE817A53DED2D5A8"/>
        <w:category>
          <w:name w:val="General"/>
          <w:gallery w:val="placeholder"/>
        </w:category>
        <w:types>
          <w:type w:val="bbPlcHdr"/>
        </w:types>
        <w:behaviors>
          <w:behavior w:val="content"/>
        </w:behaviors>
        <w:guid w:val="{ABAA7D38-9CF9-41A3-BE01-9D9E66A1D1DC}"/>
      </w:docPartPr>
      <w:docPartBody>
        <w:p w:rsidR="00A40C9A" w:rsidRDefault="009C03FA">
          <w:pPr>
            <w:pStyle w:val="4D631B4B62C24A4EBE817A53DED2D5A8"/>
          </w:pPr>
          <w:r w:rsidRPr="009A6F63">
            <w:rPr>
              <w:rStyle w:val="PlaceholderText"/>
              <w:color w:val="FFFFFF" w:themeColor="background1"/>
            </w:rPr>
            <w:t>Click here to enter text.</w:t>
          </w:r>
        </w:p>
      </w:docPartBody>
    </w:docPart>
    <w:docPart>
      <w:docPartPr>
        <w:name w:val="0F6E6587329E40EDAB34DD1C0650BC3D"/>
        <w:category>
          <w:name w:val="General"/>
          <w:gallery w:val="placeholder"/>
        </w:category>
        <w:types>
          <w:type w:val="bbPlcHdr"/>
        </w:types>
        <w:behaviors>
          <w:behavior w:val="content"/>
        </w:behaviors>
        <w:guid w:val="{9C61C940-6490-480D-9FC4-CCB2603C079A}"/>
      </w:docPartPr>
      <w:docPartBody>
        <w:p w:rsidR="00A40C9A" w:rsidRDefault="009C03FA">
          <w:pPr>
            <w:pStyle w:val="0F6E6587329E40EDAB34DD1C0650BC3D"/>
          </w:pPr>
          <w:r w:rsidRPr="009A6F63">
            <w:rPr>
              <w:rStyle w:val="PlaceholderText"/>
              <w:color w:val="FFFFFF" w:themeColor="background1"/>
            </w:rPr>
            <w:t>Click here to enter text.</w:t>
          </w:r>
        </w:p>
      </w:docPartBody>
    </w:docPart>
    <w:docPart>
      <w:docPartPr>
        <w:name w:val="B571A019468B40D2A6051306A63C92BC"/>
        <w:category>
          <w:name w:val="General"/>
          <w:gallery w:val="placeholder"/>
        </w:category>
        <w:types>
          <w:type w:val="bbPlcHdr"/>
        </w:types>
        <w:behaviors>
          <w:behavior w:val="content"/>
        </w:behaviors>
        <w:guid w:val="{EB976658-0EEB-474F-852A-DE2E3004A02A}"/>
      </w:docPartPr>
      <w:docPartBody>
        <w:p w:rsidR="00A40C9A" w:rsidRDefault="009C03FA">
          <w:pPr>
            <w:pStyle w:val="B571A019468B40D2A6051306A63C92BC"/>
          </w:pPr>
          <w:r w:rsidRPr="009A6F63">
            <w:rPr>
              <w:rStyle w:val="PlaceholderText"/>
              <w:color w:val="FFFFFF" w:themeColor="background1"/>
            </w:rPr>
            <w:t>Click here to enter text.</w:t>
          </w:r>
        </w:p>
      </w:docPartBody>
    </w:docPart>
    <w:docPart>
      <w:docPartPr>
        <w:name w:val="F104E8228BB74A678A04FD003DC06E31"/>
        <w:category>
          <w:name w:val="General"/>
          <w:gallery w:val="placeholder"/>
        </w:category>
        <w:types>
          <w:type w:val="bbPlcHdr"/>
        </w:types>
        <w:behaviors>
          <w:behavior w:val="content"/>
        </w:behaviors>
        <w:guid w:val="{71D51A87-614E-44BF-95E7-E375487D5EA4}"/>
      </w:docPartPr>
      <w:docPartBody>
        <w:p w:rsidR="00A40C9A" w:rsidRDefault="009C03FA">
          <w:pPr>
            <w:pStyle w:val="F104E8228BB74A678A04FD003DC06E31"/>
          </w:pPr>
          <w:r w:rsidRPr="009A6F63">
            <w:rPr>
              <w:rStyle w:val="PlaceholderText"/>
              <w:color w:val="FFFFFF" w:themeColor="background1"/>
            </w:rPr>
            <w:t>Click here to enter text.</w:t>
          </w:r>
        </w:p>
      </w:docPartBody>
    </w:docPart>
    <w:docPart>
      <w:docPartPr>
        <w:name w:val="361E2523FA2145C7AA01D10CC5DB5F4B"/>
        <w:category>
          <w:name w:val="General"/>
          <w:gallery w:val="placeholder"/>
        </w:category>
        <w:types>
          <w:type w:val="bbPlcHdr"/>
        </w:types>
        <w:behaviors>
          <w:behavior w:val="content"/>
        </w:behaviors>
        <w:guid w:val="{573C5724-67A3-4C9F-BB69-AE6C6FDCAFE5}"/>
      </w:docPartPr>
      <w:docPartBody>
        <w:p w:rsidR="00A40C9A" w:rsidRDefault="009C03FA">
          <w:pPr>
            <w:pStyle w:val="361E2523FA2145C7AA01D10CC5DB5F4B"/>
          </w:pPr>
          <w:r w:rsidRPr="009A6F63">
            <w:rPr>
              <w:rStyle w:val="PlaceholderText"/>
              <w:color w:val="FFFFFF" w:themeColor="background1"/>
            </w:rPr>
            <w:t>Click here to enter text.</w:t>
          </w:r>
        </w:p>
      </w:docPartBody>
    </w:docPart>
    <w:docPart>
      <w:docPartPr>
        <w:name w:val="7B3A26301BCF40DEA57878FE5F0592E0"/>
        <w:category>
          <w:name w:val="General"/>
          <w:gallery w:val="placeholder"/>
        </w:category>
        <w:types>
          <w:type w:val="bbPlcHdr"/>
        </w:types>
        <w:behaviors>
          <w:behavior w:val="content"/>
        </w:behaviors>
        <w:guid w:val="{47E928B5-20D5-4212-BC01-ED58728E7B70}"/>
      </w:docPartPr>
      <w:docPartBody>
        <w:p w:rsidR="00A40C9A" w:rsidRDefault="009C03FA">
          <w:pPr>
            <w:pStyle w:val="7B3A26301BCF40DEA57878FE5F0592E0"/>
          </w:pPr>
          <w:r w:rsidRPr="009A6F63">
            <w:rPr>
              <w:rStyle w:val="PlaceholderText"/>
              <w:color w:val="FFFFFF" w:themeColor="background1"/>
            </w:rPr>
            <w:t>Click here to enter text.</w:t>
          </w:r>
        </w:p>
      </w:docPartBody>
    </w:docPart>
    <w:docPart>
      <w:docPartPr>
        <w:name w:val="2BBC59B3D352418E8DD0CC8F9367623A"/>
        <w:category>
          <w:name w:val="General"/>
          <w:gallery w:val="placeholder"/>
        </w:category>
        <w:types>
          <w:type w:val="bbPlcHdr"/>
        </w:types>
        <w:behaviors>
          <w:behavior w:val="content"/>
        </w:behaviors>
        <w:guid w:val="{FC2D03DE-4CA0-43B0-BFDF-856D9D4E5E15}"/>
      </w:docPartPr>
      <w:docPartBody>
        <w:p w:rsidR="00A40C9A" w:rsidRDefault="009C03FA">
          <w:pPr>
            <w:pStyle w:val="2BBC59B3D352418E8DD0CC8F9367623A"/>
          </w:pPr>
          <w:r w:rsidRPr="00AE250A">
            <w:rPr>
              <w:rStyle w:val="PlaceholderText"/>
              <w:color w:val="FFFFFF" w:themeColor="background1"/>
            </w:rPr>
            <w:t>Click here to enter text.</w:t>
          </w:r>
        </w:p>
      </w:docPartBody>
    </w:docPart>
    <w:docPart>
      <w:docPartPr>
        <w:name w:val="3A31A39635D74CF3A96E9AB4343EE7A1"/>
        <w:category>
          <w:name w:val="General"/>
          <w:gallery w:val="placeholder"/>
        </w:category>
        <w:types>
          <w:type w:val="bbPlcHdr"/>
        </w:types>
        <w:behaviors>
          <w:behavior w:val="content"/>
        </w:behaviors>
        <w:guid w:val="{F26A684D-8CF8-42A3-8048-7824D6CA4640}"/>
      </w:docPartPr>
      <w:docPartBody>
        <w:p w:rsidR="00A40C9A" w:rsidRDefault="009C03FA">
          <w:pPr>
            <w:pStyle w:val="3A31A39635D74CF3A96E9AB4343EE7A1"/>
          </w:pPr>
          <w:r w:rsidRPr="009A6F63">
            <w:rPr>
              <w:rStyle w:val="PlaceholderText"/>
              <w:color w:val="FFFFFF" w:themeColor="background1"/>
            </w:rPr>
            <w:t>Click here to enter text.</w:t>
          </w:r>
        </w:p>
      </w:docPartBody>
    </w:docPart>
    <w:docPart>
      <w:docPartPr>
        <w:name w:val="4A717E5F5BA8488DAD6544B32E2AFFD2"/>
        <w:category>
          <w:name w:val="General"/>
          <w:gallery w:val="placeholder"/>
        </w:category>
        <w:types>
          <w:type w:val="bbPlcHdr"/>
        </w:types>
        <w:behaviors>
          <w:behavior w:val="content"/>
        </w:behaviors>
        <w:guid w:val="{54F863B7-812C-4EC4-BC25-BA72E363E0A1}"/>
      </w:docPartPr>
      <w:docPartBody>
        <w:p w:rsidR="00A40C9A" w:rsidRDefault="009C03FA">
          <w:pPr>
            <w:pStyle w:val="4A717E5F5BA8488DAD6544B32E2AFFD2"/>
          </w:pPr>
          <w:r w:rsidRPr="009A6F63">
            <w:rPr>
              <w:rStyle w:val="PlaceholderText"/>
              <w:color w:val="FFFFFF" w:themeColor="background1"/>
            </w:rPr>
            <w:t>Click here to enter text.</w:t>
          </w:r>
        </w:p>
      </w:docPartBody>
    </w:docPart>
    <w:docPart>
      <w:docPartPr>
        <w:name w:val="96242BD79F234488AC6487C06E5FAF23"/>
        <w:category>
          <w:name w:val="General"/>
          <w:gallery w:val="placeholder"/>
        </w:category>
        <w:types>
          <w:type w:val="bbPlcHdr"/>
        </w:types>
        <w:behaviors>
          <w:behavior w:val="content"/>
        </w:behaviors>
        <w:guid w:val="{709F3679-B9D0-4FBD-ABF2-7985E92D375D}"/>
      </w:docPartPr>
      <w:docPartBody>
        <w:p w:rsidR="00A40C9A" w:rsidRDefault="009C03FA">
          <w:pPr>
            <w:pStyle w:val="96242BD79F234488AC6487C06E5FAF23"/>
          </w:pPr>
          <w:r w:rsidRPr="00AE250A">
            <w:rPr>
              <w:rStyle w:val="PlaceholderText"/>
              <w:color w:val="FFFFFF" w:themeColor="background1"/>
            </w:rPr>
            <w:t>Click here to enter text.</w:t>
          </w:r>
        </w:p>
      </w:docPartBody>
    </w:docPart>
    <w:docPart>
      <w:docPartPr>
        <w:name w:val="EC46334CB9D846E28440E2EE37959BA3"/>
        <w:category>
          <w:name w:val="General"/>
          <w:gallery w:val="placeholder"/>
        </w:category>
        <w:types>
          <w:type w:val="bbPlcHdr"/>
        </w:types>
        <w:behaviors>
          <w:behavior w:val="content"/>
        </w:behaviors>
        <w:guid w:val="{386A3A20-5BFF-4BD6-AB85-D1284B6034C4}"/>
      </w:docPartPr>
      <w:docPartBody>
        <w:p w:rsidR="00A40C9A" w:rsidRDefault="009C03FA">
          <w:pPr>
            <w:pStyle w:val="EC46334CB9D846E28440E2EE37959BA3"/>
          </w:pPr>
          <w:r w:rsidRPr="009A6F63">
            <w:rPr>
              <w:rStyle w:val="PlaceholderText"/>
              <w:color w:val="FFFFFF" w:themeColor="background1"/>
            </w:rPr>
            <w:t>Click here to enter text.</w:t>
          </w:r>
        </w:p>
      </w:docPartBody>
    </w:docPart>
    <w:docPart>
      <w:docPartPr>
        <w:name w:val="B2F7773A6F1C4B9AAE2BB3B0A56EA189"/>
        <w:category>
          <w:name w:val="General"/>
          <w:gallery w:val="placeholder"/>
        </w:category>
        <w:types>
          <w:type w:val="bbPlcHdr"/>
        </w:types>
        <w:behaviors>
          <w:behavior w:val="content"/>
        </w:behaviors>
        <w:guid w:val="{4BDA7E17-2E35-4713-9A79-34E8FCAEA531}"/>
      </w:docPartPr>
      <w:docPartBody>
        <w:p w:rsidR="00A40C9A" w:rsidRDefault="009C03FA">
          <w:pPr>
            <w:pStyle w:val="B2F7773A6F1C4B9AAE2BB3B0A56EA189"/>
          </w:pPr>
          <w:r w:rsidRPr="009A6F63">
            <w:rPr>
              <w:rStyle w:val="PlaceholderText"/>
              <w:color w:val="FFFFFF" w:themeColor="background1"/>
            </w:rPr>
            <w:t>Click here to enter text.</w:t>
          </w:r>
        </w:p>
      </w:docPartBody>
    </w:docPart>
    <w:docPart>
      <w:docPartPr>
        <w:name w:val="AC7A75A4FE104095BADFB3C2701FD0E0"/>
        <w:category>
          <w:name w:val="General"/>
          <w:gallery w:val="placeholder"/>
        </w:category>
        <w:types>
          <w:type w:val="bbPlcHdr"/>
        </w:types>
        <w:behaviors>
          <w:behavior w:val="content"/>
        </w:behaviors>
        <w:guid w:val="{88A5AC9F-9331-436B-BAD6-1D7E9860D343}"/>
      </w:docPartPr>
      <w:docPartBody>
        <w:p w:rsidR="00A40C9A" w:rsidRDefault="009C03FA">
          <w:pPr>
            <w:pStyle w:val="AC7A75A4FE104095BADFB3C2701FD0E0"/>
          </w:pPr>
          <w:r w:rsidRPr="009A6F63">
            <w:rPr>
              <w:rStyle w:val="PlaceholderText"/>
              <w:color w:val="FFFFFF" w:themeColor="background1"/>
            </w:rPr>
            <w:t>Click here to enter text.</w:t>
          </w:r>
        </w:p>
      </w:docPartBody>
    </w:docPart>
    <w:docPart>
      <w:docPartPr>
        <w:name w:val="D511E0CAEDB746EFBA9FFD0D1D02BD75"/>
        <w:category>
          <w:name w:val="General"/>
          <w:gallery w:val="placeholder"/>
        </w:category>
        <w:types>
          <w:type w:val="bbPlcHdr"/>
        </w:types>
        <w:behaviors>
          <w:behavior w:val="content"/>
        </w:behaviors>
        <w:guid w:val="{0F317943-58C7-42FC-A03D-CE6F3F6BCDB5}"/>
      </w:docPartPr>
      <w:docPartBody>
        <w:p w:rsidR="00A40C9A" w:rsidRDefault="009C03FA">
          <w:pPr>
            <w:pStyle w:val="D511E0CAEDB746EFBA9FFD0D1D02BD75"/>
          </w:pPr>
          <w:r w:rsidRPr="00CE5876">
            <w:rPr>
              <w:rStyle w:val="PlaceholderText"/>
              <w:color w:val="FFFFFF" w:themeColor="background1"/>
            </w:rPr>
            <w:t>Click here to enter a date.</w:t>
          </w:r>
        </w:p>
      </w:docPartBody>
    </w:docPart>
    <w:docPart>
      <w:docPartPr>
        <w:name w:val="F5E73CE42812405CB5D94EE239FE957B"/>
        <w:category>
          <w:name w:val="General"/>
          <w:gallery w:val="placeholder"/>
        </w:category>
        <w:types>
          <w:type w:val="bbPlcHdr"/>
        </w:types>
        <w:behaviors>
          <w:behavior w:val="content"/>
        </w:behaviors>
        <w:guid w:val="{8E0F3360-23B7-4CEC-A55B-7BBD877D50BA}"/>
      </w:docPartPr>
      <w:docPartBody>
        <w:p w:rsidR="00A40C9A" w:rsidRDefault="009C03FA">
          <w:pPr>
            <w:pStyle w:val="F5E73CE42812405CB5D94EE239FE957B"/>
          </w:pPr>
          <w:r w:rsidRPr="009A6F63">
            <w:rPr>
              <w:rStyle w:val="PlaceholderText"/>
              <w:color w:val="FFFFFF" w:themeColor="background1"/>
            </w:rPr>
            <w:t>Click here to enter text.</w:t>
          </w:r>
        </w:p>
      </w:docPartBody>
    </w:docPart>
    <w:docPart>
      <w:docPartPr>
        <w:name w:val="85C1979553D648FFABAB0FBB6EFC3868"/>
        <w:category>
          <w:name w:val="General"/>
          <w:gallery w:val="placeholder"/>
        </w:category>
        <w:types>
          <w:type w:val="bbPlcHdr"/>
        </w:types>
        <w:behaviors>
          <w:behavior w:val="content"/>
        </w:behaviors>
        <w:guid w:val="{8B809D76-4967-4DCD-888F-EB953AFBADBF}"/>
      </w:docPartPr>
      <w:docPartBody>
        <w:p w:rsidR="00A40C9A" w:rsidRDefault="009C03FA">
          <w:pPr>
            <w:pStyle w:val="85C1979553D648FFABAB0FBB6EFC3868"/>
          </w:pPr>
          <w:r w:rsidRPr="00CE5876">
            <w:rPr>
              <w:rStyle w:val="PlaceholderText"/>
              <w:color w:val="FFFFFF" w:themeColor="background1"/>
            </w:rPr>
            <w:t>Click here to enter a date.</w:t>
          </w:r>
        </w:p>
      </w:docPartBody>
    </w:docPart>
    <w:docPart>
      <w:docPartPr>
        <w:name w:val="C2AD6D97C3E6446E926958843CE27920"/>
        <w:category>
          <w:name w:val="General"/>
          <w:gallery w:val="placeholder"/>
        </w:category>
        <w:types>
          <w:type w:val="bbPlcHdr"/>
        </w:types>
        <w:behaviors>
          <w:behavior w:val="content"/>
        </w:behaviors>
        <w:guid w:val="{CA5CC535-B944-4724-852B-2D1A35A48A4A}"/>
      </w:docPartPr>
      <w:docPartBody>
        <w:p w:rsidR="00A40C9A" w:rsidRDefault="009C03FA">
          <w:pPr>
            <w:pStyle w:val="C2AD6D97C3E6446E926958843CE27920"/>
          </w:pPr>
          <w:r w:rsidRPr="009A6F63">
            <w:rPr>
              <w:rStyle w:val="PlaceholderText"/>
              <w:color w:val="FFFFFF" w:themeColor="background1"/>
            </w:rPr>
            <w:t>Click here to enter text.</w:t>
          </w:r>
        </w:p>
      </w:docPartBody>
    </w:docPart>
    <w:docPart>
      <w:docPartPr>
        <w:name w:val="D1ED5BE304D646F0924C4136A416D233"/>
        <w:category>
          <w:name w:val="General"/>
          <w:gallery w:val="placeholder"/>
        </w:category>
        <w:types>
          <w:type w:val="bbPlcHdr"/>
        </w:types>
        <w:behaviors>
          <w:behavior w:val="content"/>
        </w:behaviors>
        <w:guid w:val="{68765DCF-1B59-4EE8-A4D5-08D6AD5EEFD5}"/>
      </w:docPartPr>
      <w:docPartBody>
        <w:p w:rsidR="00A40C9A" w:rsidRDefault="009C03FA">
          <w:pPr>
            <w:pStyle w:val="D1ED5BE304D646F0924C4136A416D233"/>
          </w:pPr>
          <w:r w:rsidRPr="004647F9">
            <w:rPr>
              <w:rStyle w:val="PlaceholderText"/>
              <w:color w:val="FFFFFF" w:themeColor="background1"/>
            </w:rPr>
            <w:t>Click here to enter text.</w:t>
          </w:r>
        </w:p>
      </w:docPartBody>
    </w:docPart>
    <w:docPart>
      <w:docPartPr>
        <w:name w:val="355491BAC0C34BD89D08838722B7C8D5"/>
        <w:category>
          <w:name w:val="General"/>
          <w:gallery w:val="placeholder"/>
        </w:category>
        <w:types>
          <w:type w:val="bbPlcHdr"/>
        </w:types>
        <w:behaviors>
          <w:behavior w:val="content"/>
        </w:behaviors>
        <w:guid w:val="{7604E731-A8DD-4023-9BC4-9FD7053D07A4}"/>
      </w:docPartPr>
      <w:docPartBody>
        <w:p w:rsidR="00A40C9A" w:rsidRDefault="009C03FA">
          <w:pPr>
            <w:pStyle w:val="355491BAC0C34BD89D08838722B7C8D5"/>
          </w:pPr>
          <w:r w:rsidRPr="004647F9">
            <w:rPr>
              <w:rStyle w:val="PlaceholderText"/>
              <w:color w:val="FFFFFF" w:themeColor="background1"/>
            </w:rPr>
            <w:t>Click here to enter text.</w:t>
          </w:r>
        </w:p>
      </w:docPartBody>
    </w:docPart>
    <w:docPart>
      <w:docPartPr>
        <w:name w:val="B10DF42B1E4D481C846C7DF4C650D79C"/>
        <w:category>
          <w:name w:val="General"/>
          <w:gallery w:val="placeholder"/>
        </w:category>
        <w:types>
          <w:type w:val="bbPlcHdr"/>
        </w:types>
        <w:behaviors>
          <w:behavior w:val="content"/>
        </w:behaviors>
        <w:guid w:val="{24D32A82-E91C-4637-AB8C-BC08456C52AE}"/>
      </w:docPartPr>
      <w:docPartBody>
        <w:p w:rsidR="00A40C9A" w:rsidRDefault="009C03FA">
          <w:pPr>
            <w:pStyle w:val="B10DF42B1E4D481C846C7DF4C650D79C"/>
          </w:pPr>
          <w:r w:rsidRPr="00B148FC">
            <w:rPr>
              <w:rStyle w:val="PlaceholderText"/>
              <w:color w:val="FFFFFF" w:themeColor="background1"/>
            </w:rPr>
            <w:t>Click here to enter text.</w:t>
          </w:r>
        </w:p>
      </w:docPartBody>
    </w:docPart>
    <w:docPart>
      <w:docPartPr>
        <w:name w:val="04B41FB250054720A94F9F58942D1428"/>
        <w:category>
          <w:name w:val="General"/>
          <w:gallery w:val="placeholder"/>
        </w:category>
        <w:types>
          <w:type w:val="bbPlcHdr"/>
        </w:types>
        <w:behaviors>
          <w:behavior w:val="content"/>
        </w:behaviors>
        <w:guid w:val="{B3E2AA19-79D9-46C2-8E62-DAF9F811D1B8}"/>
      </w:docPartPr>
      <w:docPartBody>
        <w:p w:rsidR="00A40C9A" w:rsidRDefault="009C03FA">
          <w:pPr>
            <w:pStyle w:val="04B41FB250054720A94F9F58942D1428"/>
          </w:pPr>
          <w:r w:rsidRPr="004647F9">
            <w:rPr>
              <w:rStyle w:val="PlaceholderText"/>
              <w:color w:val="FFFFFF" w:themeColor="background1"/>
            </w:rPr>
            <w:t>Click here to enter text.</w:t>
          </w:r>
        </w:p>
      </w:docPartBody>
    </w:docPart>
    <w:docPart>
      <w:docPartPr>
        <w:name w:val="A2B6B02C71C643A6B696BFB99E103536"/>
        <w:category>
          <w:name w:val="General"/>
          <w:gallery w:val="placeholder"/>
        </w:category>
        <w:types>
          <w:type w:val="bbPlcHdr"/>
        </w:types>
        <w:behaviors>
          <w:behavior w:val="content"/>
        </w:behaviors>
        <w:guid w:val="{53B874F8-1E1B-4666-B780-EBB9EB5D819B}"/>
      </w:docPartPr>
      <w:docPartBody>
        <w:p w:rsidR="00A40C9A" w:rsidRDefault="009C03FA">
          <w:pPr>
            <w:pStyle w:val="A2B6B02C71C643A6B696BFB99E103536"/>
          </w:pPr>
          <w:r w:rsidRPr="009A6F63">
            <w:rPr>
              <w:rStyle w:val="PlaceholderText"/>
              <w:color w:val="FFFFFF" w:themeColor="background1"/>
            </w:rPr>
            <w:t>Click here to enter text.</w:t>
          </w:r>
        </w:p>
      </w:docPartBody>
    </w:docPart>
    <w:docPart>
      <w:docPartPr>
        <w:name w:val="D91BE0AB2C864AC8AF6E8FB1064E149E"/>
        <w:category>
          <w:name w:val="General"/>
          <w:gallery w:val="placeholder"/>
        </w:category>
        <w:types>
          <w:type w:val="bbPlcHdr"/>
        </w:types>
        <w:behaviors>
          <w:behavior w:val="content"/>
        </w:behaviors>
        <w:guid w:val="{4AD367DB-6D04-4C3D-A3DF-F8BF4A446D92}"/>
      </w:docPartPr>
      <w:docPartBody>
        <w:p w:rsidR="00A40C9A" w:rsidRDefault="009C03FA">
          <w:pPr>
            <w:pStyle w:val="D91BE0AB2C864AC8AF6E8FB1064E149E"/>
          </w:pPr>
          <w:r w:rsidRPr="00CE5876">
            <w:rPr>
              <w:rStyle w:val="PlaceholderText"/>
              <w:color w:val="FFFFFF" w:themeColor="background1"/>
            </w:rPr>
            <w:t>Click here to enter a date.</w:t>
          </w:r>
        </w:p>
      </w:docPartBody>
    </w:docPart>
    <w:docPart>
      <w:docPartPr>
        <w:name w:val="0B9DEF9E99AB45A19E5376F50E662F6A"/>
        <w:category>
          <w:name w:val="General"/>
          <w:gallery w:val="placeholder"/>
        </w:category>
        <w:types>
          <w:type w:val="bbPlcHdr"/>
        </w:types>
        <w:behaviors>
          <w:behavior w:val="content"/>
        </w:behaviors>
        <w:guid w:val="{A9F7361D-3DF6-4E1D-81AA-395BFFD79651}"/>
      </w:docPartPr>
      <w:docPartBody>
        <w:p w:rsidR="00A40C9A" w:rsidRDefault="009C03FA">
          <w:pPr>
            <w:pStyle w:val="0B9DEF9E99AB45A19E5376F50E662F6A"/>
          </w:pPr>
          <w:r w:rsidRPr="009A6F63">
            <w:rPr>
              <w:rStyle w:val="PlaceholderText"/>
              <w:color w:val="FFFFFF" w:themeColor="background1"/>
            </w:rPr>
            <w:t>Click here to enter text.</w:t>
          </w:r>
        </w:p>
      </w:docPartBody>
    </w:docPart>
    <w:docPart>
      <w:docPartPr>
        <w:name w:val="955D6FF49B9648308ED13929C3702A8D"/>
        <w:category>
          <w:name w:val="General"/>
          <w:gallery w:val="placeholder"/>
        </w:category>
        <w:types>
          <w:type w:val="bbPlcHdr"/>
        </w:types>
        <w:behaviors>
          <w:behavior w:val="content"/>
        </w:behaviors>
        <w:guid w:val="{35DD48A6-C15C-4308-ABED-CC2C1C938887}"/>
      </w:docPartPr>
      <w:docPartBody>
        <w:p w:rsidR="00A40C9A" w:rsidRDefault="009C03FA">
          <w:pPr>
            <w:pStyle w:val="955D6FF49B9648308ED13929C3702A8D"/>
          </w:pPr>
          <w:r w:rsidRPr="009A6F63">
            <w:rPr>
              <w:rStyle w:val="PlaceholderText"/>
              <w:color w:val="FFFFFF" w:themeColor="background1"/>
            </w:rPr>
            <w:t>Click here to enter text.</w:t>
          </w:r>
        </w:p>
      </w:docPartBody>
    </w:docPart>
    <w:docPart>
      <w:docPartPr>
        <w:name w:val="A212A3C867F144B3BAD09CE383522188"/>
        <w:category>
          <w:name w:val="General"/>
          <w:gallery w:val="placeholder"/>
        </w:category>
        <w:types>
          <w:type w:val="bbPlcHdr"/>
        </w:types>
        <w:behaviors>
          <w:behavior w:val="content"/>
        </w:behaviors>
        <w:guid w:val="{11253DF3-1C66-42AD-AAA3-44AA8F3E9150}"/>
      </w:docPartPr>
      <w:docPartBody>
        <w:p w:rsidR="00A40C9A" w:rsidRDefault="009C03FA">
          <w:pPr>
            <w:pStyle w:val="A212A3C867F144B3BAD09CE383522188"/>
          </w:pPr>
          <w:r w:rsidRPr="00CE5876">
            <w:rPr>
              <w:rStyle w:val="PlaceholderText"/>
              <w:color w:val="FFFFFF" w:themeColor="background1"/>
            </w:rPr>
            <w:t>Click here to enter a date.</w:t>
          </w:r>
        </w:p>
      </w:docPartBody>
    </w:docPart>
    <w:docPart>
      <w:docPartPr>
        <w:name w:val="2FF73ED0D56F44CABDD40D118036ED2F"/>
        <w:category>
          <w:name w:val="General"/>
          <w:gallery w:val="placeholder"/>
        </w:category>
        <w:types>
          <w:type w:val="bbPlcHdr"/>
        </w:types>
        <w:behaviors>
          <w:behavior w:val="content"/>
        </w:behaviors>
        <w:guid w:val="{4886DDE3-FFDC-41C9-9E87-B88D53C55F3A}"/>
      </w:docPartPr>
      <w:docPartBody>
        <w:p w:rsidR="00A40C9A" w:rsidRDefault="009C03FA">
          <w:pPr>
            <w:pStyle w:val="2FF73ED0D56F44CABDD40D118036ED2F"/>
          </w:pPr>
          <w:r w:rsidRPr="009A6F63">
            <w:rPr>
              <w:rStyle w:val="PlaceholderText"/>
              <w:color w:val="FFFFFF" w:themeColor="background1"/>
            </w:rPr>
            <w:t>Click here to enter text.</w:t>
          </w:r>
        </w:p>
      </w:docPartBody>
    </w:docPart>
    <w:docPart>
      <w:docPartPr>
        <w:name w:val="071CD91CC6D840088912FCED869C5F6E"/>
        <w:category>
          <w:name w:val="General"/>
          <w:gallery w:val="placeholder"/>
        </w:category>
        <w:types>
          <w:type w:val="bbPlcHdr"/>
        </w:types>
        <w:behaviors>
          <w:behavior w:val="content"/>
        </w:behaviors>
        <w:guid w:val="{62E2919B-0C5C-4584-8BFA-043616AF9F06}"/>
      </w:docPartPr>
      <w:docPartBody>
        <w:p w:rsidR="00A40C9A" w:rsidRDefault="009C03FA">
          <w:pPr>
            <w:pStyle w:val="071CD91CC6D840088912FCED869C5F6E"/>
          </w:pPr>
          <w:r w:rsidRPr="00AE250A">
            <w:rPr>
              <w:rStyle w:val="PlaceholderText"/>
              <w:color w:val="FFFFFF" w:themeColor="background1"/>
            </w:rPr>
            <w:t>Click here to enter text.</w:t>
          </w:r>
        </w:p>
      </w:docPartBody>
    </w:docPart>
    <w:docPart>
      <w:docPartPr>
        <w:name w:val="F4563E2D117940C185ED297C7693DAC8"/>
        <w:category>
          <w:name w:val="General"/>
          <w:gallery w:val="placeholder"/>
        </w:category>
        <w:types>
          <w:type w:val="bbPlcHdr"/>
        </w:types>
        <w:behaviors>
          <w:behavior w:val="content"/>
        </w:behaviors>
        <w:guid w:val="{34A958E8-1BAB-411E-96A0-F13DFA776D24}"/>
      </w:docPartPr>
      <w:docPartBody>
        <w:p w:rsidR="00A40C9A" w:rsidRDefault="009C03FA">
          <w:pPr>
            <w:pStyle w:val="F4563E2D117940C185ED297C7693DAC8"/>
          </w:pPr>
          <w:r w:rsidRPr="00AE250A">
            <w:rPr>
              <w:rStyle w:val="PlaceholderText"/>
              <w:color w:val="FFFFFF" w:themeColor="background1"/>
            </w:rPr>
            <w:t>Click here to enter text.</w:t>
          </w:r>
        </w:p>
      </w:docPartBody>
    </w:docPart>
    <w:docPart>
      <w:docPartPr>
        <w:name w:val="AF1CBDD969B84863A36AB642A5E69443"/>
        <w:category>
          <w:name w:val="General"/>
          <w:gallery w:val="placeholder"/>
        </w:category>
        <w:types>
          <w:type w:val="bbPlcHdr"/>
        </w:types>
        <w:behaviors>
          <w:behavior w:val="content"/>
        </w:behaviors>
        <w:guid w:val="{D40A1E29-CAA8-4137-A96B-E9A90107DCD3}"/>
      </w:docPartPr>
      <w:docPartBody>
        <w:p w:rsidR="00A40C9A" w:rsidRDefault="009C03FA">
          <w:pPr>
            <w:pStyle w:val="AF1CBDD969B84863A36AB642A5E69443"/>
          </w:pPr>
          <w:r w:rsidRPr="00F87756">
            <w:rPr>
              <w:rStyle w:val="PlaceholderText"/>
              <w:color w:val="FFFFFF" w:themeColor="background1"/>
            </w:rPr>
            <w:t>Click here to enter text.</w:t>
          </w:r>
        </w:p>
      </w:docPartBody>
    </w:docPart>
    <w:docPart>
      <w:docPartPr>
        <w:name w:val="E4FC344296C342DD83FA74438790B2C8"/>
        <w:category>
          <w:name w:val="General"/>
          <w:gallery w:val="placeholder"/>
        </w:category>
        <w:types>
          <w:type w:val="bbPlcHdr"/>
        </w:types>
        <w:behaviors>
          <w:behavior w:val="content"/>
        </w:behaviors>
        <w:guid w:val="{9C5BA90B-0952-40C4-9862-B129AFC0FB4D}"/>
      </w:docPartPr>
      <w:docPartBody>
        <w:p w:rsidR="00A40C9A" w:rsidRDefault="009C03FA">
          <w:pPr>
            <w:pStyle w:val="E4FC344296C342DD83FA74438790B2C8"/>
          </w:pPr>
          <w:r w:rsidRPr="009545D1">
            <w:rPr>
              <w:rStyle w:val="PlaceholderText"/>
              <w:color w:val="FFFFFF" w:themeColor="background1"/>
            </w:rPr>
            <w:t>Click here to enter text.</w:t>
          </w:r>
        </w:p>
      </w:docPartBody>
    </w:docPart>
    <w:docPart>
      <w:docPartPr>
        <w:name w:val="A24D5EB4C2704F93BD667488EB50DB8E"/>
        <w:category>
          <w:name w:val="General"/>
          <w:gallery w:val="placeholder"/>
        </w:category>
        <w:types>
          <w:type w:val="bbPlcHdr"/>
        </w:types>
        <w:behaviors>
          <w:behavior w:val="content"/>
        </w:behaviors>
        <w:guid w:val="{E00ED8E2-4D37-45B0-8CA2-CA51D0D7FD73}"/>
      </w:docPartPr>
      <w:docPartBody>
        <w:p w:rsidR="00A40C9A" w:rsidRDefault="009C03FA">
          <w:pPr>
            <w:pStyle w:val="A24D5EB4C2704F93BD667488EB50DB8E"/>
          </w:pPr>
          <w:r w:rsidRPr="009A6F63">
            <w:rPr>
              <w:rStyle w:val="PlaceholderText"/>
              <w:color w:val="FFFFFF" w:themeColor="background1"/>
            </w:rPr>
            <w:t>Click here to enter text.</w:t>
          </w:r>
        </w:p>
      </w:docPartBody>
    </w:docPart>
    <w:docPart>
      <w:docPartPr>
        <w:name w:val="BBF9E92EE5AA4B40BEDE1B58D6B62BE8"/>
        <w:category>
          <w:name w:val="General"/>
          <w:gallery w:val="placeholder"/>
        </w:category>
        <w:types>
          <w:type w:val="bbPlcHdr"/>
        </w:types>
        <w:behaviors>
          <w:behavior w:val="content"/>
        </w:behaviors>
        <w:guid w:val="{7129CF1C-8510-4077-888D-C7F999CB81CB}"/>
      </w:docPartPr>
      <w:docPartBody>
        <w:p w:rsidR="00A40C9A" w:rsidRDefault="009C03FA">
          <w:pPr>
            <w:pStyle w:val="BBF9E92EE5AA4B40BEDE1B58D6B62BE8"/>
          </w:pPr>
          <w:r w:rsidRPr="001B0A7C">
            <w:rPr>
              <w:rStyle w:val="PlaceholderText"/>
              <w:color w:val="FFFFFF" w:themeColor="background1"/>
            </w:rPr>
            <w:t>Click here to enter a date.</w:t>
          </w:r>
        </w:p>
      </w:docPartBody>
    </w:docPart>
    <w:docPart>
      <w:docPartPr>
        <w:name w:val="33218804DB41498F94623FF5824A4D4A"/>
        <w:category>
          <w:name w:val="General"/>
          <w:gallery w:val="placeholder"/>
        </w:category>
        <w:types>
          <w:type w:val="bbPlcHdr"/>
        </w:types>
        <w:behaviors>
          <w:behavior w:val="content"/>
        </w:behaviors>
        <w:guid w:val="{015AA166-7E8E-4F7F-BB5B-AD19D49E6094}"/>
      </w:docPartPr>
      <w:docPartBody>
        <w:p w:rsidR="00A40C9A" w:rsidRDefault="009C03FA">
          <w:pPr>
            <w:pStyle w:val="33218804DB41498F94623FF5824A4D4A"/>
          </w:pPr>
          <w:r w:rsidRPr="009A6F63">
            <w:rPr>
              <w:rStyle w:val="PlaceholderText"/>
              <w:color w:val="FFFFFF" w:themeColor="background1"/>
            </w:rPr>
            <w:t>Click here to enter text.</w:t>
          </w:r>
        </w:p>
      </w:docPartBody>
    </w:docPart>
    <w:docPart>
      <w:docPartPr>
        <w:name w:val="56EFCB39514A4062B0A8F4595F7A4823"/>
        <w:category>
          <w:name w:val="General"/>
          <w:gallery w:val="placeholder"/>
        </w:category>
        <w:types>
          <w:type w:val="bbPlcHdr"/>
        </w:types>
        <w:behaviors>
          <w:behavior w:val="content"/>
        </w:behaviors>
        <w:guid w:val="{49AD4811-2597-48AB-87C3-CDF384A4A57B}"/>
      </w:docPartPr>
      <w:docPartBody>
        <w:p w:rsidR="00A40C9A" w:rsidRDefault="009C03FA">
          <w:pPr>
            <w:pStyle w:val="56EFCB39514A4062B0A8F4595F7A4823"/>
          </w:pPr>
          <w:r w:rsidRPr="00CE5876">
            <w:rPr>
              <w:rStyle w:val="PlaceholderText"/>
              <w:color w:val="FFFFFF" w:themeColor="background1"/>
            </w:rPr>
            <w:t>Click here to enter a date.</w:t>
          </w:r>
        </w:p>
      </w:docPartBody>
    </w:docPart>
    <w:docPart>
      <w:docPartPr>
        <w:name w:val="541A088EA36043D59D868581153F4F30"/>
        <w:category>
          <w:name w:val="General"/>
          <w:gallery w:val="placeholder"/>
        </w:category>
        <w:types>
          <w:type w:val="bbPlcHdr"/>
        </w:types>
        <w:behaviors>
          <w:behavior w:val="content"/>
        </w:behaviors>
        <w:guid w:val="{C2563199-C585-4382-A469-6A3EDE2353BF}"/>
      </w:docPartPr>
      <w:docPartBody>
        <w:p w:rsidR="00A40C9A" w:rsidRDefault="009C03FA">
          <w:pPr>
            <w:pStyle w:val="541A088EA36043D59D868581153F4F30"/>
          </w:pPr>
          <w:r w:rsidRPr="009A6F63">
            <w:rPr>
              <w:rStyle w:val="PlaceholderText"/>
              <w:color w:val="FFFFFF" w:themeColor="background1"/>
            </w:rPr>
            <w:t>Click here to enter text.</w:t>
          </w:r>
        </w:p>
      </w:docPartBody>
    </w:docPart>
    <w:docPart>
      <w:docPartPr>
        <w:name w:val="8C8604A01CAF43849950021A4FBB02D3"/>
        <w:category>
          <w:name w:val="General"/>
          <w:gallery w:val="placeholder"/>
        </w:category>
        <w:types>
          <w:type w:val="bbPlcHdr"/>
        </w:types>
        <w:behaviors>
          <w:behavior w:val="content"/>
        </w:behaviors>
        <w:guid w:val="{C4837E7F-B40F-4A39-A9C8-FEF6EE7BCB7C}"/>
      </w:docPartPr>
      <w:docPartBody>
        <w:p w:rsidR="00A40C9A" w:rsidRDefault="009C03FA">
          <w:pPr>
            <w:pStyle w:val="8C8604A01CAF43849950021A4FBB02D3"/>
          </w:pPr>
          <w:r w:rsidRPr="00111150">
            <w:rPr>
              <w:rStyle w:val="PlaceholderText"/>
              <w:color w:val="FFFFFF" w:themeColor="background1"/>
            </w:rPr>
            <w:t>Click here to enter text.</w:t>
          </w:r>
        </w:p>
      </w:docPartBody>
    </w:docPart>
    <w:docPart>
      <w:docPartPr>
        <w:name w:val="AE0511F0A5914922951607AEBB20342A"/>
        <w:category>
          <w:name w:val="General"/>
          <w:gallery w:val="placeholder"/>
        </w:category>
        <w:types>
          <w:type w:val="bbPlcHdr"/>
        </w:types>
        <w:behaviors>
          <w:behavior w:val="content"/>
        </w:behaviors>
        <w:guid w:val="{B34A0482-5725-4008-8A51-CE75E738AD9C}"/>
      </w:docPartPr>
      <w:docPartBody>
        <w:p w:rsidR="00A40C9A" w:rsidRDefault="009C03FA">
          <w:pPr>
            <w:pStyle w:val="AE0511F0A5914922951607AEBB20342A"/>
          </w:pPr>
          <w:r w:rsidRPr="009545D1">
            <w:rPr>
              <w:rStyle w:val="PlaceholderText"/>
              <w:color w:val="FFFFFF" w:themeColor="background1"/>
            </w:rPr>
            <w:t>Click here to enter text.</w:t>
          </w:r>
        </w:p>
      </w:docPartBody>
    </w:docPart>
    <w:docPart>
      <w:docPartPr>
        <w:name w:val="6FF4707AB1CF468F9C4BF3539DDAEA00"/>
        <w:category>
          <w:name w:val="General"/>
          <w:gallery w:val="placeholder"/>
        </w:category>
        <w:types>
          <w:type w:val="bbPlcHdr"/>
        </w:types>
        <w:behaviors>
          <w:behavior w:val="content"/>
        </w:behaviors>
        <w:guid w:val="{59025EE2-B620-49BB-9D32-3119F6454B2D}"/>
      </w:docPartPr>
      <w:docPartBody>
        <w:p w:rsidR="00A40C9A" w:rsidRDefault="009C03FA">
          <w:pPr>
            <w:pStyle w:val="6FF4707AB1CF468F9C4BF3539DDAEA00"/>
          </w:pPr>
          <w:r w:rsidRPr="009A6F63">
            <w:rPr>
              <w:rStyle w:val="PlaceholderText"/>
              <w:color w:val="FFFFFF" w:themeColor="background1"/>
            </w:rPr>
            <w:t>Click here to enter text.</w:t>
          </w:r>
        </w:p>
      </w:docPartBody>
    </w:docPart>
    <w:docPart>
      <w:docPartPr>
        <w:name w:val="57B0F6AF94BE4CBF94FA0DE7A92A7FE7"/>
        <w:category>
          <w:name w:val="General"/>
          <w:gallery w:val="placeholder"/>
        </w:category>
        <w:types>
          <w:type w:val="bbPlcHdr"/>
        </w:types>
        <w:behaviors>
          <w:behavior w:val="content"/>
        </w:behaviors>
        <w:guid w:val="{4FAA264F-E0E7-4C24-BB61-56F5091E7DCE}"/>
      </w:docPartPr>
      <w:docPartBody>
        <w:p w:rsidR="00A40C9A" w:rsidRDefault="009C03FA">
          <w:pPr>
            <w:pStyle w:val="57B0F6AF94BE4CBF94FA0DE7A92A7FE7"/>
          </w:pPr>
          <w:r w:rsidRPr="001B0A7C">
            <w:rPr>
              <w:rStyle w:val="PlaceholderText"/>
              <w:color w:val="FFFFFF" w:themeColor="background1"/>
            </w:rPr>
            <w:t>Click here to enter a date.</w:t>
          </w:r>
        </w:p>
      </w:docPartBody>
    </w:docPart>
    <w:docPart>
      <w:docPartPr>
        <w:name w:val="197A937AC01B46D8BEF7C06C491C26DD"/>
        <w:category>
          <w:name w:val="General"/>
          <w:gallery w:val="placeholder"/>
        </w:category>
        <w:types>
          <w:type w:val="bbPlcHdr"/>
        </w:types>
        <w:behaviors>
          <w:behavior w:val="content"/>
        </w:behaviors>
        <w:guid w:val="{572F70E2-7A27-43DD-8744-003CE69EF340}"/>
      </w:docPartPr>
      <w:docPartBody>
        <w:p w:rsidR="00A40C9A" w:rsidRDefault="009C03FA">
          <w:pPr>
            <w:pStyle w:val="197A937AC01B46D8BEF7C06C491C26DD"/>
          </w:pPr>
          <w:r w:rsidRPr="009A6F63">
            <w:rPr>
              <w:rStyle w:val="PlaceholderText"/>
              <w:color w:val="FFFFFF" w:themeColor="background1"/>
            </w:rPr>
            <w:t>Click here to enter text.</w:t>
          </w:r>
        </w:p>
      </w:docPartBody>
    </w:docPart>
    <w:docPart>
      <w:docPartPr>
        <w:name w:val="BB39ECB3D0F3486486CC23B7AA942C8C"/>
        <w:category>
          <w:name w:val="General"/>
          <w:gallery w:val="placeholder"/>
        </w:category>
        <w:types>
          <w:type w:val="bbPlcHdr"/>
        </w:types>
        <w:behaviors>
          <w:behavior w:val="content"/>
        </w:behaviors>
        <w:guid w:val="{77E4E11F-04C6-49DC-9A5A-C955A4870223}"/>
      </w:docPartPr>
      <w:docPartBody>
        <w:p w:rsidR="00A40C9A" w:rsidRDefault="009C03FA">
          <w:pPr>
            <w:pStyle w:val="BB39ECB3D0F3486486CC23B7AA942C8C"/>
          </w:pPr>
          <w:r>
            <w:t xml:space="preserve">  </w:t>
          </w:r>
        </w:p>
      </w:docPartBody>
    </w:docPart>
    <w:docPart>
      <w:docPartPr>
        <w:name w:val="EBE6805E3CAD49D08FA802EBED8A1E87"/>
        <w:category>
          <w:name w:val="General"/>
          <w:gallery w:val="placeholder"/>
        </w:category>
        <w:types>
          <w:type w:val="bbPlcHdr"/>
        </w:types>
        <w:behaviors>
          <w:behavior w:val="content"/>
        </w:behaviors>
        <w:guid w:val="{7AACE11B-2622-4806-A1D8-673DC3303FEC}"/>
      </w:docPartPr>
      <w:docPartBody>
        <w:p w:rsidR="00A40C9A" w:rsidRDefault="009C03FA">
          <w:pPr>
            <w:pStyle w:val="EBE6805E3CAD49D08FA802EBED8A1E87"/>
          </w:pPr>
          <w:r w:rsidRPr="00DA36C5">
            <w:t xml:space="preserve">  </w:t>
          </w:r>
        </w:p>
      </w:docPartBody>
    </w:docPart>
    <w:docPart>
      <w:docPartPr>
        <w:name w:val="3540D516DFC64BA18CD00F8858EFEC95"/>
        <w:category>
          <w:name w:val="General"/>
          <w:gallery w:val="placeholder"/>
        </w:category>
        <w:types>
          <w:type w:val="bbPlcHdr"/>
        </w:types>
        <w:behaviors>
          <w:behavior w:val="content"/>
        </w:behaviors>
        <w:guid w:val="{15DEF5CA-FC3C-4D58-AE05-5044EF14424D}"/>
      </w:docPartPr>
      <w:docPartBody>
        <w:p w:rsidR="00A40C9A" w:rsidRDefault="009C03FA">
          <w:pPr>
            <w:pStyle w:val="3540D516DFC64BA18CD00F8858EFEC95"/>
          </w:pPr>
          <w:r w:rsidRPr="00DA36C5">
            <w:t xml:space="preserve">  </w:t>
          </w:r>
        </w:p>
      </w:docPartBody>
    </w:docPart>
    <w:docPart>
      <w:docPartPr>
        <w:name w:val="D28C9E5E27864AD4960793BD16D07948"/>
        <w:category>
          <w:name w:val="General"/>
          <w:gallery w:val="placeholder"/>
        </w:category>
        <w:types>
          <w:type w:val="bbPlcHdr"/>
        </w:types>
        <w:behaviors>
          <w:behavior w:val="content"/>
        </w:behaviors>
        <w:guid w:val="{DDFA77BA-6203-49E1-A36E-5F783429CE24}"/>
      </w:docPartPr>
      <w:docPartBody>
        <w:p w:rsidR="00A40C9A" w:rsidRDefault="009C03FA">
          <w:pPr>
            <w:pStyle w:val="D28C9E5E27864AD4960793BD16D07948"/>
          </w:pPr>
          <w:r w:rsidRPr="00DA36C5">
            <w:t xml:space="preserve">  </w:t>
          </w:r>
        </w:p>
      </w:docPartBody>
    </w:docPart>
    <w:docPart>
      <w:docPartPr>
        <w:name w:val="C7A73F14CD6C4FD884E667301BA6E976"/>
        <w:category>
          <w:name w:val="General"/>
          <w:gallery w:val="placeholder"/>
        </w:category>
        <w:types>
          <w:type w:val="bbPlcHdr"/>
        </w:types>
        <w:behaviors>
          <w:behavior w:val="content"/>
        </w:behaviors>
        <w:guid w:val="{D01AE5C7-A723-4768-86A7-A140223F7D0F}"/>
      </w:docPartPr>
      <w:docPartBody>
        <w:p w:rsidR="00A40C9A" w:rsidRDefault="009C03FA">
          <w:pPr>
            <w:pStyle w:val="C7A73F14CD6C4FD884E667301BA6E976"/>
          </w:pPr>
          <w:r w:rsidRPr="00AE250A">
            <w:rPr>
              <w:rStyle w:val="PlaceholderText"/>
              <w:color w:val="FFFFFF" w:themeColor="background1"/>
            </w:rPr>
            <w:t>Click here to enter text.</w:t>
          </w:r>
        </w:p>
      </w:docPartBody>
    </w:docPart>
    <w:docPart>
      <w:docPartPr>
        <w:name w:val="02D27EF68CC346EE90A6D396397E7948"/>
        <w:category>
          <w:name w:val="General"/>
          <w:gallery w:val="placeholder"/>
        </w:category>
        <w:types>
          <w:type w:val="bbPlcHdr"/>
        </w:types>
        <w:behaviors>
          <w:behavior w:val="content"/>
        </w:behaviors>
        <w:guid w:val="{AB558635-9F39-43A4-B2C2-78DE6C5F7D92}"/>
      </w:docPartPr>
      <w:docPartBody>
        <w:p w:rsidR="00A40C9A" w:rsidRDefault="009C03FA">
          <w:pPr>
            <w:pStyle w:val="02D27EF68CC346EE90A6D396397E7948"/>
          </w:pPr>
          <w:r w:rsidRPr="00AE250A">
            <w:rPr>
              <w:rStyle w:val="PlaceholderText"/>
              <w:color w:val="FFFFFF" w:themeColor="background1"/>
            </w:rPr>
            <w:t>Click here to enter text.</w:t>
          </w:r>
        </w:p>
      </w:docPartBody>
    </w:docPart>
    <w:docPart>
      <w:docPartPr>
        <w:name w:val="65F927F30E8B4F2999625BE796F701BC"/>
        <w:category>
          <w:name w:val="General"/>
          <w:gallery w:val="placeholder"/>
        </w:category>
        <w:types>
          <w:type w:val="bbPlcHdr"/>
        </w:types>
        <w:behaviors>
          <w:behavior w:val="content"/>
        </w:behaviors>
        <w:guid w:val="{C8434071-804B-45AF-93F7-3F830902A232}"/>
      </w:docPartPr>
      <w:docPartBody>
        <w:p w:rsidR="00A40C9A" w:rsidRDefault="009C03FA">
          <w:pPr>
            <w:pStyle w:val="65F927F30E8B4F2999625BE796F701BC"/>
          </w:pPr>
          <w:r w:rsidRPr="009545D1">
            <w:rPr>
              <w:rStyle w:val="PlaceholderText"/>
              <w:color w:val="FFFFFF" w:themeColor="background1"/>
            </w:rPr>
            <w:t>Click here to enter text.</w:t>
          </w:r>
        </w:p>
      </w:docPartBody>
    </w:docPart>
    <w:docPart>
      <w:docPartPr>
        <w:name w:val="F68B0680B2EC4BE3BC7F19EAA9DF59D2"/>
        <w:category>
          <w:name w:val="General"/>
          <w:gallery w:val="placeholder"/>
        </w:category>
        <w:types>
          <w:type w:val="bbPlcHdr"/>
        </w:types>
        <w:behaviors>
          <w:behavior w:val="content"/>
        </w:behaviors>
        <w:guid w:val="{B7BAD4A0-621C-4799-8879-7BD52AAE0BA7}"/>
      </w:docPartPr>
      <w:docPartBody>
        <w:p w:rsidR="00A40C9A" w:rsidRDefault="009C03FA">
          <w:pPr>
            <w:pStyle w:val="F68B0680B2EC4BE3BC7F19EAA9DF59D2"/>
          </w:pPr>
          <w:r w:rsidRPr="009A6F63">
            <w:rPr>
              <w:rStyle w:val="PlaceholderText"/>
              <w:color w:val="FFFFFF" w:themeColor="background1"/>
            </w:rPr>
            <w:t>Click here to enter text.</w:t>
          </w:r>
        </w:p>
      </w:docPartBody>
    </w:docPart>
    <w:docPart>
      <w:docPartPr>
        <w:name w:val="446FDFBE638E4229867181E1A49D7B70"/>
        <w:category>
          <w:name w:val="General"/>
          <w:gallery w:val="placeholder"/>
        </w:category>
        <w:types>
          <w:type w:val="bbPlcHdr"/>
        </w:types>
        <w:behaviors>
          <w:behavior w:val="content"/>
        </w:behaviors>
        <w:guid w:val="{3F86A2C1-CC69-4D15-A375-91CE5D9ACE4A}"/>
      </w:docPartPr>
      <w:docPartBody>
        <w:p w:rsidR="00A40C9A" w:rsidRDefault="009C03FA">
          <w:pPr>
            <w:pStyle w:val="446FDFBE638E4229867181E1A49D7B70"/>
          </w:pPr>
          <w:r w:rsidRPr="001B0A7C">
            <w:rPr>
              <w:rStyle w:val="PlaceholderText"/>
              <w:color w:val="FFFFFF" w:themeColor="background1"/>
            </w:rPr>
            <w:t>Click here to enter a date.</w:t>
          </w:r>
        </w:p>
      </w:docPartBody>
    </w:docPart>
    <w:docPart>
      <w:docPartPr>
        <w:name w:val="666F0027EF51448880FBA250314EDB9C"/>
        <w:category>
          <w:name w:val="General"/>
          <w:gallery w:val="placeholder"/>
        </w:category>
        <w:types>
          <w:type w:val="bbPlcHdr"/>
        </w:types>
        <w:behaviors>
          <w:behavior w:val="content"/>
        </w:behaviors>
        <w:guid w:val="{7279131E-9EBA-44B8-83C8-9EC4A1455BD9}"/>
      </w:docPartPr>
      <w:docPartBody>
        <w:p w:rsidR="00A40C9A" w:rsidRDefault="009C03FA">
          <w:pPr>
            <w:pStyle w:val="666F0027EF51448880FBA250314EDB9C"/>
          </w:pPr>
          <w:r w:rsidRPr="009A6F63">
            <w:rPr>
              <w:rStyle w:val="PlaceholderText"/>
              <w:color w:val="FFFFFF" w:themeColor="background1"/>
            </w:rPr>
            <w:t>Click here to enter text.</w:t>
          </w:r>
        </w:p>
      </w:docPartBody>
    </w:docPart>
    <w:docPart>
      <w:docPartPr>
        <w:name w:val="57D6234A4A834A748C1AF72D35C69820"/>
        <w:category>
          <w:name w:val="General"/>
          <w:gallery w:val="placeholder"/>
        </w:category>
        <w:types>
          <w:type w:val="bbPlcHdr"/>
        </w:types>
        <w:behaviors>
          <w:behavior w:val="content"/>
        </w:behaviors>
        <w:guid w:val="{55B79205-F004-4BE2-8D98-A48120B44439}"/>
      </w:docPartPr>
      <w:docPartBody>
        <w:p w:rsidR="00A40C9A" w:rsidRDefault="009C03FA">
          <w:pPr>
            <w:pStyle w:val="57D6234A4A834A748C1AF72D35C69820"/>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F41A21E83FF49E4861F40A7ED392D46"/>
        <w:category>
          <w:name w:val="General"/>
          <w:gallery w:val="placeholder"/>
        </w:category>
        <w:types>
          <w:type w:val="bbPlcHdr"/>
        </w:types>
        <w:behaviors>
          <w:behavior w:val="content"/>
        </w:behaviors>
        <w:guid w:val="{5852C5AD-0C8F-47BE-B4DC-A2453EA8D46E}"/>
      </w:docPartPr>
      <w:docPartBody>
        <w:p w:rsidR="00A40C9A" w:rsidRDefault="009C03FA">
          <w:pPr>
            <w:pStyle w:val="CF41A21E83FF49E4861F40A7ED392D46"/>
          </w:pPr>
          <w:r w:rsidRPr="00C70133">
            <w:rPr>
              <w:rStyle w:val="PlaceholderText"/>
              <w:color w:val="FFFFFF" w:themeColor="background1"/>
            </w:rPr>
            <w:t>Click here to enter text.</w:t>
          </w:r>
        </w:p>
      </w:docPartBody>
    </w:docPart>
    <w:docPart>
      <w:docPartPr>
        <w:name w:val="B52E030076D94D76832DA6FEFB59015A"/>
        <w:category>
          <w:name w:val="General"/>
          <w:gallery w:val="placeholder"/>
        </w:category>
        <w:types>
          <w:type w:val="bbPlcHdr"/>
        </w:types>
        <w:behaviors>
          <w:behavior w:val="content"/>
        </w:behaviors>
        <w:guid w:val="{AF2E9D14-1741-4270-B8C1-0292412BCCF0}"/>
      </w:docPartPr>
      <w:docPartBody>
        <w:p w:rsidR="00A40C9A" w:rsidRDefault="009C03FA">
          <w:pPr>
            <w:pStyle w:val="B52E030076D94D76832DA6FEFB59015A"/>
          </w:pPr>
          <w:r w:rsidRPr="00C70133">
            <w:rPr>
              <w:rStyle w:val="PlaceholderText"/>
              <w:color w:val="FFFFFF" w:themeColor="background1"/>
            </w:rPr>
            <w:t>Click here to enter text.</w:t>
          </w:r>
        </w:p>
      </w:docPartBody>
    </w:docPart>
    <w:docPart>
      <w:docPartPr>
        <w:name w:val="C1A3E4DDF9FB4670A0FC75C44A89F544"/>
        <w:category>
          <w:name w:val="General"/>
          <w:gallery w:val="placeholder"/>
        </w:category>
        <w:types>
          <w:type w:val="bbPlcHdr"/>
        </w:types>
        <w:behaviors>
          <w:behavior w:val="content"/>
        </w:behaviors>
        <w:guid w:val="{A7FABC88-E733-4D36-888D-07475EB6C15B}"/>
      </w:docPartPr>
      <w:docPartBody>
        <w:p w:rsidR="00A40C9A" w:rsidRDefault="009C03FA">
          <w:pPr>
            <w:pStyle w:val="C1A3E4DDF9FB4670A0FC75C44A89F544"/>
          </w:pPr>
          <w:r w:rsidRPr="00C70133">
            <w:rPr>
              <w:rStyle w:val="PlaceholderText"/>
              <w:color w:val="FFFFFF" w:themeColor="background1"/>
            </w:rPr>
            <w:t>Click here to enter text.</w:t>
          </w:r>
        </w:p>
      </w:docPartBody>
    </w:docPart>
    <w:docPart>
      <w:docPartPr>
        <w:name w:val="10FB0D22E6E145799DD5EF3B97007070"/>
        <w:category>
          <w:name w:val="General"/>
          <w:gallery w:val="placeholder"/>
        </w:category>
        <w:types>
          <w:type w:val="bbPlcHdr"/>
        </w:types>
        <w:behaviors>
          <w:behavior w:val="content"/>
        </w:behaviors>
        <w:guid w:val="{C866AEB5-CD38-49C0-98D8-6E78A6315D7D}"/>
      </w:docPartPr>
      <w:docPartBody>
        <w:p w:rsidR="00A40C9A" w:rsidRDefault="009C03FA">
          <w:pPr>
            <w:pStyle w:val="10FB0D22E6E145799DD5EF3B97007070"/>
          </w:pPr>
          <w:r w:rsidRPr="00C70133">
            <w:rPr>
              <w:rStyle w:val="PlaceholderText"/>
              <w:color w:val="FFFFFF" w:themeColor="background1"/>
            </w:rPr>
            <w:t>Click here to enter text.</w:t>
          </w:r>
        </w:p>
      </w:docPartBody>
    </w:docPart>
    <w:docPart>
      <w:docPartPr>
        <w:name w:val="DDFC0650387440DAA3D6AAEC1A5332F3"/>
        <w:category>
          <w:name w:val="General"/>
          <w:gallery w:val="placeholder"/>
        </w:category>
        <w:types>
          <w:type w:val="bbPlcHdr"/>
        </w:types>
        <w:behaviors>
          <w:behavior w:val="content"/>
        </w:behaviors>
        <w:guid w:val="{8F769BCB-806A-44B2-A0AB-845E2D8583E1}"/>
      </w:docPartPr>
      <w:docPartBody>
        <w:p w:rsidR="00A40C9A" w:rsidRDefault="009C03FA">
          <w:pPr>
            <w:pStyle w:val="DDFC0650387440DAA3D6AAEC1A5332F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D757240AA684C489334099AAEDDEA24"/>
        <w:category>
          <w:name w:val="General"/>
          <w:gallery w:val="placeholder"/>
        </w:category>
        <w:types>
          <w:type w:val="bbPlcHdr"/>
        </w:types>
        <w:behaviors>
          <w:behavior w:val="content"/>
        </w:behaviors>
        <w:guid w:val="{1E0DA928-7BB1-4D99-B050-43038CCF783A}"/>
      </w:docPartPr>
      <w:docPartBody>
        <w:p w:rsidR="00773C09" w:rsidRDefault="007800F9" w:rsidP="007800F9">
          <w:pPr>
            <w:pStyle w:val="FD757240AA684C489334099AAEDDEA24"/>
          </w:pPr>
          <w:r w:rsidRPr="006A7DE3">
            <w:rPr>
              <w:rStyle w:val="PlaceholderText"/>
            </w:rPr>
            <w:t>Click here to enter text.</w:t>
          </w:r>
        </w:p>
      </w:docPartBody>
    </w:docPart>
    <w:docPart>
      <w:docPartPr>
        <w:name w:val="9FC59538088A4D2B8243DDC71E6C0D33"/>
        <w:category>
          <w:name w:val="General"/>
          <w:gallery w:val="placeholder"/>
        </w:category>
        <w:types>
          <w:type w:val="bbPlcHdr"/>
        </w:types>
        <w:behaviors>
          <w:behavior w:val="content"/>
        </w:behaviors>
        <w:guid w:val="{BD10E481-F5E2-489E-AE7D-D19EC0A7AAEC}"/>
      </w:docPartPr>
      <w:docPartBody>
        <w:p w:rsidR="00773C09" w:rsidRDefault="007800F9" w:rsidP="007800F9">
          <w:pPr>
            <w:pStyle w:val="9FC59538088A4D2B8243DDC71E6C0D33"/>
          </w:pPr>
          <w:r w:rsidRPr="006A7DE3">
            <w:rPr>
              <w:rStyle w:val="PlaceholderText"/>
            </w:rPr>
            <w:t>Click here to enter text.</w:t>
          </w:r>
        </w:p>
      </w:docPartBody>
    </w:docPart>
    <w:docPart>
      <w:docPartPr>
        <w:name w:val="FD52E9A976EF4775A723940B18972B63"/>
        <w:category>
          <w:name w:val="General"/>
          <w:gallery w:val="placeholder"/>
        </w:category>
        <w:types>
          <w:type w:val="bbPlcHdr"/>
        </w:types>
        <w:behaviors>
          <w:behavior w:val="content"/>
        </w:behaviors>
        <w:guid w:val="{C3FFA8C3-F1B6-4E6B-A065-671A6BD99C29}"/>
      </w:docPartPr>
      <w:docPartBody>
        <w:p w:rsidR="00773C09" w:rsidRDefault="007800F9" w:rsidP="007800F9">
          <w:pPr>
            <w:pStyle w:val="FD52E9A976EF4775A723940B18972B63"/>
          </w:pPr>
          <w:r w:rsidRPr="006A7DE3">
            <w:rPr>
              <w:rStyle w:val="PlaceholderText"/>
            </w:rPr>
            <w:t>Click here to enter text.</w:t>
          </w:r>
        </w:p>
      </w:docPartBody>
    </w:docPart>
    <w:docPart>
      <w:docPartPr>
        <w:name w:val="3F24953BA58D46E7BA718780EF3752E3"/>
        <w:category>
          <w:name w:val="General"/>
          <w:gallery w:val="placeholder"/>
        </w:category>
        <w:types>
          <w:type w:val="bbPlcHdr"/>
        </w:types>
        <w:behaviors>
          <w:behavior w:val="content"/>
        </w:behaviors>
        <w:guid w:val="{A0AFD6B1-3EFC-411E-9F9E-1C5ABD067151}"/>
      </w:docPartPr>
      <w:docPartBody>
        <w:p w:rsidR="00773C09" w:rsidRDefault="007800F9" w:rsidP="007800F9">
          <w:pPr>
            <w:pStyle w:val="3F24953BA58D46E7BA718780EF3752E3"/>
          </w:pPr>
          <w:r w:rsidRPr="006A7DE3">
            <w:rPr>
              <w:rStyle w:val="PlaceholderText"/>
            </w:rPr>
            <w:t>Click here to enter text.</w:t>
          </w:r>
        </w:p>
      </w:docPartBody>
    </w:docPart>
    <w:docPart>
      <w:docPartPr>
        <w:name w:val="D851E3D199EE43948B53F058F20F4F84"/>
        <w:category>
          <w:name w:val="General"/>
          <w:gallery w:val="placeholder"/>
        </w:category>
        <w:types>
          <w:type w:val="bbPlcHdr"/>
        </w:types>
        <w:behaviors>
          <w:behavior w:val="content"/>
        </w:behaviors>
        <w:guid w:val="{592DE6D3-C5E4-4CB0-8ACE-75A79975F1E0}"/>
      </w:docPartPr>
      <w:docPartBody>
        <w:p w:rsidR="00773C09" w:rsidRDefault="007800F9" w:rsidP="007800F9">
          <w:pPr>
            <w:pStyle w:val="D851E3D199EE43948B53F058F20F4F84"/>
          </w:pPr>
          <w:r w:rsidRPr="006A7DE3">
            <w:rPr>
              <w:rStyle w:val="PlaceholderText"/>
            </w:rPr>
            <w:t>Click here to enter text.</w:t>
          </w:r>
        </w:p>
      </w:docPartBody>
    </w:docPart>
    <w:docPart>
      <w:docPartPr>
        <w:name w:val="4728462CE2354D92AF85956AB44BA1C0"/>
        <w:category>
          <w:name w:val="General"/>
          <w:gallery w:val="placeholder"/>
        </w:category>
        <w:types>
          <w:type w:val="bbPlcHdr"/>
        </w:types>
        <w:behaviors>
          <w:behavior w:val="content"/>
        </w:behaviors>
        <w:guid w:val="{27A8C33A-03E0-4FE0-9E43-2F3A8DF36FF0}"/>
      </w:docPartPr>
      <w:docPartBody>
        <w:p w:rsidR="00773C09" w:rsidRDefault="007800F9" w:rsidP="007800F9">
          <w:pPr>
            <w:pStyle w:val="4728462CE2354D92AF85956AB44BA1C0"/>
          </w:pPr>
          <w:r w:rsidRPr="006A7DE3">
            <w:rPr>
              <w:rStyle w:val="PlaceholderText"/>
            </w:rPr>
            <w:t>Click here to enter text.</w:t>
          </w:r>
        </w:p>
      </w:docPartBody>
    </w:docPart>
    <w:docPart>
      <w:docPartPr>
        <w:name w:val="B4A8E96ED5AE4544BCC4C74A3B301EB0"/>
        <w:category>
          <w:name w:val="General"/>
          <w:gallery w:val="placeholder"/>
        </w:category>
        <w:types>
          <w:type w:val="bbPlcHdr"/>
        </w:types>
        <w:behaviors>
          <w:behavior w:val="content"/>
        </w:behaviors>
        <w:guid w:val="{8CABA175-D156-40BA-A20D-F0B4D0616077}"/>
      </w:docPartPr>
      <w:docPartBody>
        <w:p w:rsidR="00773C09" w:rsidRDefault="007800F9" w:rsidP="007800F9">
          <w:pPr>
            <w:pStyle w:val="B4A8E96ED5AE4544BCC4C74A3B301EB0"/>
          </w:pPr>
          <w:r w:rsidRPr="006A7DE3">
            <w:rPr>
              <w:rStyle w:val="PlaceholderText"/>
            </w:rPr>
            <w:t>Click here to enter text.</w:t>
          </w:r>
        </w:p>
      </w:docPartBody>
    </w:docPart>
    <w:docPart>
      <w:docPartPr>
        <w:name w:val="80EE2A01C8F0457ABF6A6B01B27C5CEF"/>
        <w:category>
          <w:name w:val="General"/>
          <w:gallery w:val="placeholder"/>
        </w:category>
        <w:types>
          <w:type w:val="bbPlcHdr"/>
        </w:types>
        <w:behaviors>
          <w:behavior w:val="content"/>
        </w:behaviors>
        <w:guid w:val="{1298C577-42E6-4EA2-BFF2-229B2DA4AAFC}"/>
      </w:docPartPr>
      <w:docPartBody>
        <w:p w:rsidR="00773C09" w:rsidRDefault="007800F9" w:rsidP="007800F9">
          <w:pPr>
            <w:pStyle w:val="80EE2A01C8F0457ABF6A6B01B27C5CEF"/>
          </w:pPr>
          <w:r w:rsidRPr="006A7DE3">
            <w:rPr>
              <w:rStyle w:val="PlaceholderText"/>
            </w:rPr>
            <w:t>Click here to enter text.</w:t>
          </w:r>
        </w:p>
      </w:docPartBody>
    </w:docPart>
    <w:docPart>
      <w:docPartPr>
        <w:name w:val="9C618B10BFC2498E8433615F572BF749"/>
        <w:category>
          <w:name w:val="General"/>
          <w:gallery w:val="placeholder"/>
        </w:category>
        <w:types>
          <w:type w:val="bbPlcHdr"/>
        </w:types>
        <w:behaviors>
          <w:behavior w:val="content"/>
        </w:behaviors>
        <w:guid w:val="{443EBC46-84DC-4AD7-ABD7-094D45DC286A}"/>
      </w:docPartPr>
      <w:docPartBody>
        <w:p w:rsidR="00773C09" w:rsidRDefault="007800F9" w:rsidP="007800F9">
          <w:pPr>
            <w:pStyle w:val="9C618B10BFC2498E8433615F572BF749"/>
          </w:pPr>
          <w:r w:rsidRPr="006A7DE3">
            <w:rPr>
              <w:rStyle w:val="PlaceholderText"/>
            </w:rPr>
            <w:t>Click here to enter text.</w:t>
          </w:r>
        </w:p>
      </w:docPartBody>
    </w:docPart>
    <w:docPart>
      <w:docPartPr>
        <w:name w:val="AA32B0CA97424797977CFEBDE7BF00CE"/>
        <w:category>
          <w:name w:val="General"/>
          <w:gallery w:val="placeholder"/>
        </w:category>
        <w:types>
          <w:type w:val="bbPlcHdr"/>
        </w:types>
        <w:behaviors>
          <w:behavior w:val="content"/>
        </w:behaviors>
        <w:guid w:val="{1EF19347-1A8C-42B4-B5B4-A922ACF4D063}"/>
      </w:docPartPr>
      <w:docPartBody>
        <w:p w:rsidR="00773C09" w:rsidRDefault="007800F9" w:rsidP="007800F9">
          <w:pPr>
            <w:pStyle w:val="AA32B0CA97424797977CFEBDE7BF00CE"/>
          </w:pPr>
          <w:r w:rsidRPr="006A7DE3">
            <w:rPr>
              <w:rStyle w:val="PlaceholderText"/>
            </w:rPr>
            <w:t>Click here to enter text.</w:t>
          </w:r>
        </w:p>
      </w:docPartBody>
    </w:docPart>
    <w:docPart>
      <w:docPartPr>
        <w:name w:val="1DA5BD9EC80F406B998B8BE1EE96A6AE"/>
        <w:category>
          <w:name w:val="General"/>
          <w:gallery w:val="placeholder"/>
        </w:category>
        <w:types>
          <w:type w:val="bbPlcHdr"/>
        </w:types>
        <w:behaviors>
          <w:behavior w:val="content"/>
        </w:behaviors>
        <w:guid w:val="{4B9F105A-DC20-4287-A279-168F680645DC}"/>
      </w:docPartPr>
      <w:docPartBody>
        <w:p w:rsidR="00773C09" w:rsidRDefault="007800F9" w:rsidP="007800F9">
          <w:pPr>
            <w:pStyle w:val="1DA5BD9EC80F406B998B8BE1EE96A6AE"/>
          </w:pPr>
          <w:r w:rsidRPr="006A7DE3">
            <w:rPr>
              <w:rStyle w:val="PlaceholderText"/>
            </w:rPr>
            <w:t>Click here to enter text.</w:t>
          </w:r>
        </w:p>
      </w:docPartBody>
    </w:docPart>
    <w:docPart>
      <w:docPartPr>
        <w:name w:val="EE30941D0974445686E37DD71D986B9C"/>
        <w:category>
          <w:name w:val="General"/>
          <w:gallery w:val="placeholder"/>
        </w:category>
        <w:types>
          <w:type w:val="bbPlcHdr"/>
        </w:types>
        <w:behaviors>
          <w:behavior w:val="content"/>
        </w:behaviors>
        <w:guid w:val="{81DDD94A-5007-43D5-8DF0-DED0348FE5F4}"/>
      </w:docPartPr>
      <w:docPartBody>
        <w:p w:rsidR="00773C09" w:rsidRDefault="007800F9" w:rsidP="007800F9">
          <w:pPr>
            <w:pStyle w:val="EE30941D0974445686E37DD71D986B9C"/>
          </w:pPr>
          <w:r w:rsidRPr="006A7DE3">
            <w:rPr>
              <w:rStyle w:val="PlaceholderText"/>
            </w:rPr>
            <w:t>Click here to enter text.</w:t>
          </w:r>
        </w:p>
      </w:docPartBody>
    </w:docPart>
    <w:docPart>
      <w:docPartPr>
        <w:name w:val="7B86D8F7A5DA4D2DBF04A769AD794DE6"/>
        <w:category>
          <w:name w:val="General"/>
          <w:gallery w:val="placeholder"/>
        </w:category>
        <w:types>
          <w:type w:val="bbPlcHdr"/>
        </w:types>
        <w:behaviors>
          <w:behavior w:val="content"/>
        </w:behaviors>
        <w:guid w:val="{4DB6A728-2B8D-4AC5-BB09-27720FBF7571}"/>
      </w:docPartPr>
      <w:docPartBody>
        <w:p w:rsidR="00773C09" w:rsidRDefault="007800F9" w:rsidP="007800F9">
          <w:pPr>
            <w:pStyle w:val="7B86D8F7A5DA4D2DBF04A769AD794DE6"/>
          </w:pPr>
          <w:r w:rsidRPr="006A7DE3">
            <w:rPr>
              <w:rStyle w:val="PlaceholderText"/>
            </w:rPr>
            <w:t>Click here to enter text.</w:t>
          </w:r>
        </w:p>
      </w:docPartBody>
    </w:docPart>
    <w:docPart>
      <w:docPartPr>
        <w:name w:val="EC2384BD94304B33B788CC830998039A"/>
        <w:category>
          <w:name w:val="General"/>
          <w:gallery w:val="placeholder"/>
        </w:category>
        <w:types>
          <w:type w:val="bbPlcHdr"/>
        </w:types>
        <w:behaviors>
          <w:behavior w:val="content"/>
        </w:behaviors>
        <w:guid w:val="{4C8E3403-91E4-41A4-BEF5-CEA1321F3512}"/>
      </w:docPartPr>
      <w:docPartBody>
        <w:p w:rsidR="00773C09" w:rsidRDefault="007800F9" w:rsidP="007800F9">
          <w:pPr>
            <w:pStyle w:val="EC2384BD94304B33B788CC830998039A"/>
          </w:pPr>
          <w:r w:rsidRPr="006A7DE3">
            <w:rPr>
              <w:rStyle w:val="PlaceholderText"/>
            </w:rPr>
            <w:t>Click here to enter text.</w:t>
          </w:r>
        </w:p>
      </w:docPartBody>
    </w:docPart>
    <w:docPart>
      <w:docPartPr>
        <w:name w:val="A872AF3215BF4A1D9925CF9CE308334A"/>
        <w:category>
          <w:name w:val="General"/>
          <w:gallery w:val="placeholder"/>
        </w:category>
        <w:types>
          <w:type w:val="bbPlcHdr"/>
        </w:types>
        <w:behaviors>
          <w:behavior w:val="content"/>
        </w:behaviors>
        <w:guid w:val="{ED5A1268-D3BD-40C6-BB6D-5FBD228F8A8E}"/>
      </w:docPartPr>
      <w:docPartBody>
        <w:p w:rsidR="00773C09" w:rsidRDefault="007800F9" w:rsidP="007800F9">
          <w:pPr>
            <w:pStyle w:val="A872AF3215BF4A1D9925CF9CE308334A"/>
          </w:pPr>
          <w:r w:rsidRPr="006A7DE3">
            <w:rPr>
              <w:rStyle w:val="PlaceholderText"/>
            </w:rPr>
            <w:t>Click here to enter text.</w:t>
          </w:r>
        </w:p>
      </w:docPartBody>
    </w:docPart>
    <w:docPart>
      <w:docPartPr>
        <w:name w:val="6088BDE497A94AB2B31BBCAD32A69486"/>
        <w:category>
          <w:name w:val="General"/>
          <w:gallery w:val="placeholder"/>
        </w:category>
        <w:types>
          <w:type w:val="bbPlcHdr"/>
        </w:types>
        <w:behaviors>
          <w:behavior w:val="content"/>
        </w:behaviors>
        <w:guid w:val="{1519A170-0589-49D6-B1E4-11FD054109C3}"/>
      </w:docPartPr>
      <w:docPartBody>
        <w:p w:rsidR="00773C09" w:rsidRDefault="007800F9" w:rsidP="007800F9">
          <w:pPr>
            <w:pStyle w:val="6088BDE497A94AB2B31BBCAD32A69486"/>
          </w:pPr>
          <w:r w:rsidRPr="006A7DE3">
            <w:rPr>
              <w:rStyle w:val="PlaceholderText"/>
            </w:rPr>
            <w:t>Click here to enter text.</w:t>
          </w:r>
        </w:p>
      </w:docPartBody>
    </w:docPart>
    <w:docPart>
      <w:docPartPr>
        <w:name w:val="0804940945DA47CA8B7761CF6FB6876D"/>
        <w:category>
          <w:name w:val="General"/>
          <w:gallery w:val="placeholder"/>
        </w:category>
        <w:types>
          <w:type w:val="bbPlcHdr"/>
        </w:types>
        <w:behaviors>
          <w:behavior w:val="content"/>
        </w:behaviors>
        <w:guid w:val="{393B6640-6DDF-44F9-B357-EC816FC10AA9}"/>
      </w:docPartPr>
      <w:docPartBody>
        <w:p w:rsidR="00000000" w:rsidRDefault="00773C09" w:rsidP="00773C09">
          <w:pPr>
            <w:pStyle w:val="0804940945DA47CA8B7761CF6FB6876D"/>
          </w:pPr>
          <w:r w:rsidRPr="00745493">
            <w:rPr>
              <w:rStyle w:val="PlaceholderText"/>
              <w:color w:val="FFFFFF" w:themeColor="background1"/>
            </w:rPr>
            <w:t>Click here to enter a date.</w:t>
          </w:r>
        </w:p>
      </w:docPartBody>
    </w:docPart>
    <w:docPart>
      <w:docPartPr>
        <w:name w:val="6C372AC14B5243CCB451482C7E05AD5B"/>
        <w:category>
          <w:name w:val="General"/>
          <w:gallery w:val="placeholder"/>
        </w:category>
        <w:types>
          <w:type w:val="bbPlcHdr"/>
        </w:types>
        <w:behaviors>
          <w:behavior w:val="content"/>
        </w:behaviors>
        <w:guid w:val="{34115EAB-0FD0-47C8-A023-3DB3D735D682}"/>
      </w:docPartPr>
      <w:docPartBody>
        <w:p w:rsidR="00000000" w:rsidRDefault="00773C09" w:rsidP="00773C09">
          <w:pPr>
            <w:pStyle w:val="6C372AC14B5243CCB451482C7E05AD5B"/>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3FA"/>
    <w:rsid w:val="00773C09"/>
    <w:rsid w:val="007800F9"/>
    <w:rsid w:val="009C03FA"/>
    <w:rsid w:val="00A40C9A"/>
    <w:rsid w:val="00B46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3C09"/>
    <w:rPr>
      <w:color w:val="808080"/>
    </w:rPr>
  </w:style>
  <w:style w:type="paragraph" w:customStyle="1" w:styleId="5844226E9BF44DFD882FF5B48B93196E">
    <w:name w:val="5844226E9BF44DFD882FF5B48B93196E"/>
  </w:style>
  <w:style w:type="paragraph" w:customStyle="1" w:styleId="43F6959679B343ADB44B892F7D91EF69">
    <w:name w:val="43F6959679B343ADB44B892F7D91EF69"/>
  </w:style>
  <w:style w:type="paragraph" w:customStyle="1" w:styleId="F4F0099A5DC8464A972274DECF0EAE74">
    <w:name w:val="F4F0099A5DC8464A972274DECF0EAE74"/>
  </w:style>
  <w:style w:type="paragraph" w:customStyle="1" w:styleId="1D91F5FA23024F6885BFBEA4CE7ED591">
    <w:name w:val="1D91F5FA23024F6885BFBEA4CE7ED591"/>
  </w:style>
  <w:style w:type="paragraph" w:customStyle="1" w:styleId="CD8D70B5DDB54CE5BC242C416832089B">
    <w:name w:val="CD8D70B5DDB54CE5BC242C416832089B"/>
  </w:style>
  <w:style w:type="paragraph" w:customStyle="1" w:styleId="29CBB1D9BFDA49F485C5CCA37DC507BB">
    <w:name w:val="29CBB1D9BFDA49F485C5CCA37DC507BB"/>
  </w:style>
  <w:style w:type="paragraph" w:customStyle="1" w:styleId="035B99C0565949BFB012A5389CF07F30">
    <w:name w:val="035B99C0565949BFB012A5389CF07F30"/>
  </w:style>
  <w:style w:type="paragraph" w:customStyle="1" w:styleId="AC73B3904F70462E86DA93588C9D4872">
    <w:name w:val="AC73B3904F70462E86DA93588C9D4872"/>
  </w:style>
  <w:style w:type="paragraph" w:customStyle="1" w:styleId="257948E8CEBF424581384042482766F4">
    <w:name w:val="257948E8CEBF424581384042482766F4"/>
  </w:style>
  <w:style w:type="paragraph" w:customStyle="1" w:styleId="36D52B16E747410F9DCF1D7A979DA2E7">
    <w:name w:val="36D52B16E747410F9DCF1D7A979DA2E7"/>
  </w:style>
  <w:style w:type="paragraph" w:customStyle="1" w:styleId="620AAA91455A493B82B06A12400D1ED2">
    <w:name w:val="620AAA91455A493B82B06A12400D1ED2"/>
  </w:style>
  <w:style w:type="paragraph" w:customStyle="1" w:styleId="CCC7DBE7A21D433ABD949A6E083D842C">
    <w:name w:val="CCC7DBE7A21D433ABD949A6E083D842C"/>
  </w:style>
  <w:style w:type="paragraph" w:customStyle="1" w:styleId="3D4949FC26384A03B2D44B7DE7F91C65">
    <w:name w:val="3D4949FC26384A03B2D44B7DE7F91C65"/>
  </w:style>
  <w:style w:type="paragraph" w:customStyle="1" w:styleId="4D631B4B62C24A4EBE817A53DED2D5A8">
    <w:name w:val="4D631B4B62C24A4EBE817A53DED2D5A8"/>
  </w:style>
  <w:style w:type="paragraph" w:customStyle="1" w:styleId="0F6E6587329E40EDAB34DD1C0650BC3D">
    <w:name w:val="0F6E6587329E40EDAB34DD1C0650BC3D"/>
  </w:style>
  <w:style w:type="paragraph" w:customStyle="1" w:styleId="B571A019468B40D2A6051306A63C92BC">
    <w:name w:val="B571A019468B40D2A6051306A63C92BC"/>
  </w:style>
  <w:style w:type="paragraph" w:customStyle="1" w:styleId="F104E8228BB74A678A04FD003DC06E31">
    <w:name w:val="F104E8228BB74A678A04FD003DC06E31"/>
  </w:style>
  <w:style w:type="paragraph" w:customStyle="1" w:styleId="361E2523FA2145C7AA01D10CC5DB5F4B">
    <w:name w:val="361E2523FA2145C7AA01D10CC5DB5F4B"/>
  </w:style>
  <w:style w:type="paragraph" w:customStyle="1" w:styleId="7B3A26301BCF40DEA57878FE5F0592E0">
    <w:name w:val="7B3A26301BCF40DEA57878FE5F0592E0"/>
  </w:style>
  <w:style w:type="paragraph" w:customStyle="1" w:styleId="2BBC59B3D352418E8DD0CC8F9367623A">
    <w:name w:val="2BBC59B3D352418E8DD0CC8F9367623A"/>
  </w:style>
  <w:style w:type="paragraph" w:customStyle="1" w:styleId="3A31A39635D74CF3A96E9AB4343EE7A1">
    <w:name w:val="3A31A39635D74CF3A96E9AB4343EE7A1"/>
  </w:style>
  <w:style w:type="paragraph" w:customStyle="1" w:styleId="4A717E5F5BA8488DAD6544B32E2AFFD2">
    <w:name w:val="4A717E5F5BA8488DAD6544B32E2AFFD2"/>
  </w:style>
  <w:style w:type="paragraph" w:customStyle="1" w:styleId="96242BD79F234488AC6487C06E5FAF23">
    <w:name w:val="96242BD79F234488AC6487C06E5FAF23"/>
  </w:style>
  <w:style w:type="paragraph" w:customStyle="1" w:styleId="EC46334CB9D846E28440E2EE37959BA3">
    <w:name w:val="EC46334CB9D846E28440E2EE37959BA3"/>
  </w:style>
  <w:style w:type="paragraph" w:customStyle="1" w:styleId="B2F7773A6F1C4B9AAE2BB3B0A56EA189">
    <w:name w:val="B2F7773A6F1C4B9AAE2BB3B0A56EA189"/>
  </w:style>
  <w:style w:type="paragraph" w:customStyle="1" w:styleId="AC7A75A4FE104095BADFB3C2701FD0E0">
    <w:name w:val="AC7A75A4FE104095BADFB3C2701FD0E0"/>
  </w:style>
  <w:style w:type="paragraph" w:customStyle="1" w:styleId="D511E0CAEDB746EFBA9FFD0D1D02BD75">
    <w:name w:val="D511E0CAEDB746EFBA9FFD0D1D02BD75"/>
  </w:style>
  <w:style w:type="paragraph" w:customStyle="1" w:styleId="F5E73CE42812405CB5D94EE239FE957B">
    <w:name w:val="F5E73CE42812405CB5D94EE239FE957B"/>
  </w:style>
  <w:style w:type="paragraph" w:customStyle="1" w:styleId="85C1979553D648FFABAB0FBB6EFC3868">
    <w:name w:val="85C1979553D648FFABAB0FBB6EFC3868"/>
  </w:style>
  <w:style w:type="paragraph" w:customStyle="1" w:styleId="C2AD6D97C3E6446E926958843CE27920">
    <w:name w:val="C2AD6D97C3E6446E926958843CE27920"/>
  </w:style>
  <w:style w:type="paragraph" w:customStyle="1" w:styleId="D1ED5BE304D646F0924C4136A416D233">
    <w:name w:val="D1ED5BE304D646F0924C4136A416D233"/>
  </w:style>
  <w:style w:type="paragraph" w:customStyle="1" w:styleId="355491BAC0C34BD89D08838722B7C8D5">
    <w:name w:val="355491BAC0C34BD89D08838722B7C8D5"/>
  </w:style>
  <w:style w:type="paragraph" w:customStyle="1" w:styleId="B10DF42B1E4D481C846C7DF4C650D79C">
    <w:name w:val="B10DF42B1E4D481C846C7DF4C650D79C"/>
  </w:style>
  <w:style w:type="paragraph" w:customStyle="1" w:styleId="04B41FB250054720A94F9F58942D1428">
    <w:name w:val="04B41FB250054720A94F9F58942D1428"/>
  </w:style>
  <w:style w:type="paragraph" w:customStyle="1" w:styleId="A2B6B02C71C643A6B696BFB99E103536">
    <w:name w:val="A2B6B02C71C643A6B696BFB99E103536"/>
  </w:style>
  <w:style w:type="paragraph" w:customStyle="1" w:styleId="D91BE0AB2C864AC8AF6E8FB1064E149E">
    <w:name w:val="D91BE0AB2C864AC8AF6E8FB1064E149E"/>
  </w:style>
  <w:style w:type="paragraph" w:customStyle="1" w:styleId="0B9DEF9E99AB45A19E5376F50E662F6A">
    <w:name w:val="0B9DEF9E99AB45A19E5376F50E662F6A"/>
  </w:style>
  <w:style w:type="paragraph" w:customStyle="1" w:styleId="955D6FF49B9648308ED13929C3702A8D">
    <w:name w:val="955D6FF49B9648308ED13929C3702A8D"/>
  </w:style>
  <w:style w:type="paragraph" w:customStyle="1" w:styleId="A212A3C867F144B3BAD09CE383522188">
    <w:name w:val="A212A3C867F144B3BAD09CE383522188"/>
  </w:style>
  <w:style w:type="paragraph" w:customStyle="1" w:styleId="2FF73ED0D56F44CABDD40D118036ED2F">
    <w:name w:val="2FF73ED0D56F44CABDD40D118036ED2F"/>
  </w:style>
  <w:style w:type="paragraph" w:customStyle="1" w:styleId="071CD91CC6D840088912FCED869C5F6E">
    <w:name w:val="071CD91CC6D840088912FCED869C5F6E"/>
  </w:style>
  <w:style w:type="paragraph" w:customStyle="1" w:styleId="F4563E2D117940C185ED297C7693DAC8">
    <w:name w:val="F4563E2D117940C185ED297C7693DAC8"/>
  </w:style>
  <w:style w:type="paragraph" w:customStyle="1" w:styleId="AF1CBDD969B84863A36AB642A5E69443">
    <w:name w:val="AF1CBDD969B84863A36AB642A5E69443"/>
  </w:style>
  <w:style w:type="paragraph" w:customStyle="1" w:styleId="E4FC344296C342DD83FA74438790B2C8">
    <w:name w:val="E4FC344296C342DD83FA74438790B2C8"/>
  </w:style>
  <w:style w:type="paragraph" w:customStyle="1" w:styleId="A24D5EB4C2704F93BD667488EB50DB8E">
    <w:name w:val="A24D5EB4C2704F93BD667488EB50DB8E"/>
  </w:style>
  <w:style w:type="paragraph" w:customStyle="1" w:styleId="BBF9E92EE5AA4B40BEDE1B58D6B62BE8">
    <w:name w:val="BBF9E92EE5AA4B40BEDE1B58D6B62BE8"/>
  </w:style>
  <w:style w:type="paragraph" w:customStyle="1" w:styleId="33218804DB41498F94623FF5824A4D4A">
    <w:name w:val="33218804DB41498F94623FF5824A4D4A"/>
  </w:style>
  <w:style w:type="paragraph" w:customStyle="1" w:styleId="56EFCB39514A4062B0A8F4595F7A4823">
    <w:name w:val="56EFCB39514A4062B0A8F4595F7A4823"/>
  </w:style>
  <w:style w:type="paragraph" w:customStyle="1" w:styleId="541A088EA36043D59D868581153F4F30">
    <w:name w:val="541A088EA36043D59D868581153F4F30"/>
  </w:style>
  <w:style w:type="paragraph" w:customStyle="1" w:styleId="8C8604A01CAF43849950021A4FBB02D3">
    <w:name w:val="8C8604A01CAF43849950021A4FBB02D3"/>
  </w:style>
  <w:style w:type="paragraph" w:customStyle="1" w:styleId="AE0511F0A5914922951607AEBB20342A">
    <w:name w:val="AE0511F0A5914922951607AEBB20342A"/>
  </w:style>
  <w:style w:type="paragraph" w:customStyle="1" w:styleId="6FF4707AB1CF468F9C4BF3539DDAEA00">
    <w:name w:val="6FF4707AB1CF468F9C4BF3539DDAEA00"/>
  </w:style>
  <w:style w:type="paragraph" w:customStyle="1" w:styleId="57B0F6AF94BE4CBF94FA0DE7A92A7FE7">
    <w:name w:val="57B0F6AF94BE4CBF94FA0DE7A92A7FE7"/>
  </w:style>
  <w:style w:type="paragraph" w:customStyle="1" w:styleId="197A937AC01B46D8BEF7C06C491C26DD">
    <w:name w:val="197A937AC01B46D8BEF7C06C491C26DD"/>
  </w:style>
  <w:style w:type="paragraph" w:customStyle="1" w:styleId="BB39ECB3D0F3486486CC23B7AA942C8C">
    <w:name w:val="BB39ECB3D0F3486486CC23B7AA942C8C"/>
  </w:style>
  <w:style w:type="paragraph" w:customStyle="1" w:styleId="EBE6805E3CAD49D08FA802EBED8A1E87">
    <w:name w:val="EBE6805E3CAD49D08FA802EBED8A1E87"/>
  </w:style>
  <w:style w:type="paragraph" w:customStyle="1" w:styleId="3540D516DFC64BA18CD00F8858EFEC95">
    <w:name w:val="3540D516DFC64BA18CD00F8858EFEC95"/>
  </w:style>
  <w:style w:type="paragraph" w:customStyle="1" w:styleId="D28C9E5E27864AD4960793BD16D07948">
    <w:name w:val="D28C9E5E27864AD4960793BD16D07948"/>
  </w:style>
  <w:style w:type="paragraph" w:customStyle="1" w:styleId="C7A73F14CD6C4FD884E667301BA6E976">
    <w:name w:val="C7A73F14CD6C4FD884E667301BA6E976"/>
  </w:style>
  <w:style w:type="paragraph" w:customStyle="1" w:styleId="02D27EF68CC346EE90A6D396397E7948">
    <w:name w:val="02D27EF68CC346EE90A6D396397E7948"/>
  </w:style>
  <w:style w:type="paragraph" w:customStyle="1" w:styleId="DD8E1C5D4BF34FAB943E34BE96E8194F">
    <w:name w:val="DD8E1C5D4BF34FAB943E34BE96E8194F"/>
  </w:style>
  <w:style w:type="paragraph" w:customStyle="1" w:styleId="2CB3BB72EC2A45288F471E19F13D4439">
    <w:name w:val="2CB3BB72EC2A45288F471E19F13D4439"/>
  </w:style>
  <w:style w:type="paragraph" w:customStyle="1" w:styleId="65F927F30E8B4F2999625BE796F701BC">
    <w:name w:val="65F927F30E8B4F2999625BE796F701BC"/>
  </w:style>
  <w:style w:type="paragraph" w:customStyle="1" w:styleId="F68B0680B2EC4BE3BC7F19EAA9DF59D2">
    <w:name w:val="F68B0680B2EC4BE3BC7F19EAA9DF59D2"/>
  </w:style>
  <w:style w:type="paragraph" w:customStyle="1" w:styleId="446FDFBE638E4229867181E1A49D7B70">
    <w:name w:val="446FDFBE638E4229867181E1A49D7B70"/>
  </w:style>
  <w:style w:type="paragraph" w:customStyle="1" w:styleId="666F0027EF51448880FBA250314EDB9C">
    <w:name w:val="666F0027EF51448880FBA250314EDB9C"/>
  </w:style>
  <w:style w:type="paragraph" w:customStyle="1" w:styleId="57D6234A4A834A748C1AF72D35C69820">
    <w:name w:val="57D6234A4A834A748C1AF72D35C69820"/>
  </w:style>
  <w:style w:type="paragraph" w:customStyle="1" w:styleId="CF41A21E83FF49E4861F40A7ED392D46">
    <w:name w:val="CF41A21E83FF49E4861F40A7ED392D46"/>
  </w:style>
  <w:style w:type="paragraph" w:customStyle="1" w:styleId="B52E030076D94D76832DA6FEFB59015A">
    <w:name w:val="B52E030076D94D76832DA6FEFB59015A"/>
  </w:style>
  <w:style w:type="paragraph" w:customStyle="1" w:styleId="C1A3E4DDF9FB4670A0FC75C44A89F544">
    <w:name w:val="C1A3E4DDF9FB4670A0FC75C44A89F544"/>
  </w:style>
  <w:style w:type="paragraph" w:customStyle="1" w:styleId="10FB0D22E6E145799DD5EF3B97007070">
    <w:name w:val="10FB0D22E6E145799DD5EF3B97007070"/>
  </w:style>
  <w:style w:type="paragraph" w:customStyle="1" w:styleId="DDFC0650387440DAA3D6AAEC1A5332F3">
    <w:name w:val="DDFC0650387440DAA3D6AAEC1A5332F3"/>
  </w:style>
  <w:style w:type="paragraph" w:customStyle="1" w:styleId="F22BFC0A9D0944B5BEA1E9A620AB2E02">
    <w:name w:val="F22BFC0A9D0944B5BEA1E9A620AB2E02"/>
  </w:style>
  <w:style w:type="paragraph" w:customStyle="1" w:styleId="DC8A6B15A4714E4AAF99DDF52D870B94">
    <w:name w:val="DC8A6B15A4714E4AAF99DDF52D870B94"/>
  </w:style>
  <w:style w:type="paragraph" w:customStyle="1" w:styleId="E1BBA233CFD84185973F5EF756A5442F">
    <w:name w:val="E1BBA233CFD84185973F5EF756A5442F"/>
  </w:style>
  <w:style w:type="paragraph" w:customStyle="1" w:styleId="6AD3D9714EBF4C0DB5C007560ABC0F8F">
    <w:name w:val="6AD3D9714EBF4C0DB5C007560ABC0F8F"/>
  </w:style>
  <w:style w:type="paragraph" w:customStyle="1" w:styleId="992F732214354808885D13B1132A26C9">
    <w:name w:val="992F732214354808885D13B1132A26C9"/>
  </w:style>
  <w:style w:type="paragraph" w:customStyle="1" w:styleId="48F6944AEB634B4485024860B06BA38F">
    <w:name w:val="48F6944AEB634B4485024860B06BA38F"/>
  </w:style>
  <w:style w:type="paragraph" w:customStyle="1" w:styleId="BC75123BE3754CFCA879159B7FD74017">
    <w:name w:val="BC75123BE3754CFCA879159B7FD74017"/>
  </w:style>
  <w:style w:type="paragraph" w:customStyle="1" w:styleId="5F8EDD1C1025423FABC11086586E0850">
    <w:name w:val="5F8EDD1C1025423FABC11086586E0850"/>
  </w:style>
  <w:style w:type="paragraph" w:customStyle="1" w:styleId="724CA0FF56AF4DDD90DC62F7D50A8796">
    <w:name w:val="724CA0FF56AF4DDD90DC62F7D50A8796"/>
  </w:style>
  <w:style w:type="paragraph" w:customStyle="1" w:styleId="5B657A38223A494FB9E1C464A069A0B4">
    <w:name w:val="5B657A38223A494FB9E1C464A069A0B4"/>
  </w:style>
  <w:style w:type="paragraph" w:customStyle="1" w:styleId="3ED231C976BD4CC6A474C0F5BC9EBF32">
    <w:name w:val="3ED231C976BD4CC6A474C0F5BC9EBF32"/>
  </w:style>
  <w:style w:type="paragraph" w:customStyle="1" w:styleId="6A4542B85D6542F1B37235268FC2DF13">
    <w:name w:val="6A4542B85D6542F1B37235268FC2DF13"/>
  </w:style>
  <w:style w:type="paragraph" w:customStyle="1" w:styleId="69665B77A1BF4470BFA57CF027E4C87C">
    <w:name w:val="69665B77A1BF4470BFA57CF027E4C87C"/>
  </w:style>
  <w:style w:type="paragraph" w:customStyle="1" w:styleId="DC0EDB55790C4448A1DDE4BB837D0FF8">
    <w:name w:val="DC0EDB55790C4448A1DDE4BB837D0FF8"/>
  </w:style>
  <w:style w:type="paragraph" w:customStyle="1" w:styleId="45E128D662244DBA87615A1B24A6C7F8">
    <w:name w:val="45E128D662244DBA87615A1B24A6C7F8"/>
  </w:style>
  <w:style w:type="paragraph" w:customStyle="1" w:styleId="FD9D70C09C694BE485950084B1FA565C">
    <w:name w:val="FD9D70C09C694BE485950084B1FA565C"/>
  </w:style>
  <w:style w:type="paragraph" w:customStyle="1" w:styleId="7253CF5E0FA24E6DBDE2F1489CD80CDC">
    <w:name w:val="7253CF5E0FA24E6DBDE2F1489CD80CDC"/>
  </w:style>
  <w:style w:type="paragraph" w:customStyle="1" w:styleId="A0252BBFFE3E4890BB80DB03F66B1D9E">
    <w:name w:val="A0252BBFFE3E4890BB80DB03F66B1D9E"/>
  </w:style>
  <w:style w:type="paragraph" w:customStyle="1" w:styleId="8AE2F3DE0C3E4243BB51B296137DB3B0">
    <w:name w:val="8AE2F3DE0C3E4243BB51B296137DB3B0"/>
  </w:style>
  <w:style w:type="paragraph" w:customStyle="1" w:styleId="4D34221F73EA43B19E0DBCEFCB4FC83B">
    <w:name w:val="4D34221F73EA43B19E0DBCEFCB4FC83B"/>
  </w:style>
  <w:style w:type="paragraph" w:customStyle="1" w:styleId="5E0AEBE459824763987BCD8C973BB5BC">
    <w:name w:val="5E0AEBE459824763987BCD8C973BB5BC"/>
  </w:style>
  <w:style w:type="paragraph" w:customStyle="1" w:styleId="A4FE15878D044AEC98567A52FEDB7218">
    <w:name w:val="A4FE15878D044AEC98567A52FEDB7218"/>
  </w:style>
  <w:style w:type="paragraph" w:customStyle="1" w:styleId="8AAD1D3F1F014F0E87EB1C5697ABD931">
    <w:name w:val="8AAD1D3F1F014F0E87EB1C5697ABD931"/>
  </w:style>
  <w:style w:type="paragraph" w:customStyle="1" w:styleId="97F70853020842E1A4CBFBD778B812B4">
    <w:name w:val="97F70853020842E1A4CBFBD778B812B4"/>
  </w:style>
  <w:style w:type="paragraph" w:customStyle="1" w:styleId="B736E5C3C0B248ED823EF1F6BE317973">
    <w:name w:val="B736E5C3C0B248ED823EF1F6BE317973"/>
    <w:rsid w:val="009C03FA"/>
  </w:style>
  <w:style w:type="paragraph" w:customStyle="1" w:styleId="EF3CA480515A4F9A8CDAD26D09A66DFA">
    <w:name w:val="EF3CA480515A4F9A8CDAD26D09A66DFA"/>
    <w:rsid w:val="009C03FA"/>
  </w:style>
  <w:style w:type="paragraph" w:customStyle="1" w:styleId="79AB106B7CDB4630B6AC2608C072F5B0">
    <w:name w:val="79AB106B7CDB4630B6AC2608C072F5B0"/>
    <w:rsid w:val="009C03FA"/>
  </w:style>
  <w:style w:type="paragraph" w:customStyle="1" w:styleId="6651245ECAAA4BFAA51D2588EA903B20">
    <w:name w:val="6651245ECAAA4BFAA51D2588EA903B20"/>
    <w:rsid w:val="009C03FA"/>
  </w:style>
  <w:style w:type="paragraph" w:customStyle="1" w:styleId="33138E17CE774251A9CCC1712CCE0BE6">
    <w:name w:val="33138E17CE774251A9CCC1712CCE0BE6"/>
    <w:rsid w:val="009C03FA"/>
  </w:style>
  <w:style w:type="paragraph" w:customStyle="1" w:styleId="0F5972BA16184175B6FB9EDF23CF26C8">
    <w:name w:val="0F5972BA16184175B6FB9EDF23CF26C8"/>
    <w:rsid w:val="009C03FA"/>
  </w:style>
  <w:style w:type="paragraph" w:customStyle="1" w:styleId="8B1BE1327ACA458B943DFF80D47EEBA2">
    <w:name w:val="8B1BE1327ACA458B943DFF80D47EEBA2"/>
    <w:rsid w:val="009C03FA"/>
  </w:style>
  <w:style w:type="paragraph" w:customStyle="1" w:styleId="C3085AB1C28742E58F7A5CBEE2480FB0">
    <w:name w:val="C3085AB1C28742E58F7A5CBEE2480FB0"/>
    <w:rsid w:val="009C03FA"/>
  </w:style>
  <w:style w:type="paragraph" w:customStyle="1" w:styleId="DBDEDC8D9A6143EBBE6FD20610ACC21E">
    <w:name w:val="DBDEDC8D9A6143EBBE6FD20610ACC21E"/>
    <w:rsid w:val="009C03FA"/>
  </w:style>
  <w:style w:type="paragraph" w:customStyle="1" w:styleId="B17202702A714B8E8C7B8B1E01EC0046">
    <w:name w:val="B17202702A714B8E8C7B8B1E01EC0046"/>
    <w:rsid w:val="009C03FA"/>
  </w:style>
  <w:style w:type="paragraph" w:customStyle="1" w:styleId="FF1A9C90920441DF94C079CBE59CD19B">
    <w:name w:val="FF1A9C90920441DF94C079CBE59CD19B"/>
    <w:rsid w:val="009C03FA"/>
  </w:style>
  <w:style w:type="paragraph" w:customStyle="1" w:styleId="AB64DA263D66441B8781B08C3AFF7233">
    <w:name w:val="AB64DA263D66441B8781B08C3AFF7233"/>
    <w:rsid w:val="009C03FA"/>
  </w:style>
  <w:style w:type="paragraph" w:customStyle="1" w:styleId="7C0BB33AB5EA4E8D868F1D93F0E07D47">
    <w:name w:val="7C0BB33AB5EA4E8D868F1D93F0E07D47"/>
    <w:rsid w:val="009C03FA"/>
  </w:style>
  <w:style w:type="paragraph" w:customStyle="1" w:styleId="21046CD205EC4B009540F4FDD854E4AE">
    <w:name w:val="21046CD205EC4B009540F4FDD854E4AE"/>
    <w:rsid w:val="009C03FA"/>
  </w:style>
  <w:style w:type="paragraph" w:customStyle="1" w:styleId="E97844EEF1F1400799C2EA1B48EE09D9">
    <w:name w:val="E97844EEF1F1400799C2EA1B48EE09D9"/>
    <w:rsid w:val="009C03FA"/>
  </w:style>
  <w:style w:type="paragraph" w:customStyle="1" w:styleId="D8989961DFF14BFBB828043CB45A2C84">
    <w:name w:val="D8989961DFF14BFBB828043CB45A2C84"/>
    <w:rsid w:val="009C03FA"/>
  </w:style>
  <w:style w:type="paragraph" w:customStyle="1" w:styleId="9FBC1DBB9E394BE6A4D99B21919D8B97">
    <w:name w:val="9FBC1DBB9E394BE6A4D99B21919D8B97"/>
    <w:rsid w:val="009C03FA"/>
  </w:style>
  <w:style w:type="paragraph" w:customStyle="1" w:styleId="3BE8A42C13FA4F018279FCA787CF489E">
    <w:name w:val="3BE8A42C13FA4F018279FCA787CF489E"/>
    <w:rsid w:val="009C03FA"/>
  </w:style>
  <w:style w:type="paragraph" w:customStyle="1" w:styleId="4E19BBAE590148A1AE83100D9E31CCA0">
    <w:name w:val="4E19BBAE590148A1AE83100D9E31CCA0"/>
    <w:rsid w:val="009C03FA"/>
  </w:style>
  <w:style w:type="paragraph" w:customStyle="1" w:styleId="A29BED017CE941D2960D5A01E0817243">
    <w:name w:val="A29BED017CE941D2960D5A01E0817243"/>
    <w:rsid w:val="009C03FA"/>
  </w:style>
  <w:style w:type="paragraph" w:customStyle="1" w:styleId="EFC90EC9BE9449529FBA0CCCBC928363">
    <w:name w:val="EFC90EC9BE9449529FBA0CCCBC928363"/>
    <w:rsid w:val="009C03FA"/>
  </w:style>
  <w:style w:type="paragraph" w:customStyle="1" w:styleId="215055D3717B4198A2A28CA3CE41E092">
    <w:name w:val="215055D3717B4198A2A28CA3CE41E092"/>
    <w:rsid w:val="009C03FA"/>
  </w:style>
  <w:style w:type="paragraph" w:customStyle="1" w:styleId="7808BBC5D184413483727D7BCFF49E26">
    <w:name w:val="7808BBC5D184413483727D7BCFF49E26"/>
    <w:rsid w:val="009C03FA"/>
  </w:style>
  <w:style w:type="paragraph" w:customStyle="1" w:styleId="5B50E39F25084E5790F1E19657D8C5B9">
    <w:name w:val="5B50E39F25084E5790F1E19657D8C5B9"/>
    <w:rsid w:val="009C03FA"/>
  </w:style>
  <w:style w:type="paragraph" w:customStyle="1" w:styleId="A1DFD84406F146C1AB027DE286C6EC3F">
    <w:name w:val="A1DFD84406F146C1AB027DE286C6EC3F"/>
    <w:rsid w:val="009C03FA"/>
  </w:style>
  <w:style w:type="paragraph" w:customStyle="1" w:styleId="174C042E9F8E4683A887A200020C0BD3">
    <w:name w:val="174C042E9F8E4683A887A200020C0BD3"/>
    <w:rsid w:val="009C03FA"/>
  </w:style>
  <w:style w:type="paragraph" w:customStyle="1" w:styleId="F585640104E240EE8F4DEB9EE4762DD1">
    <w:name w:val="F585640104E240EE8F4DEB9EE4762DD1"/>
    <w:rsid w:val="009C03FA"/>
  </w:style>
  <w:style w:type="paragraph" w:customStyle="1" w:styleId="9981233AC1F646CCA686B6F7DDD6525B">
    <w:name w:val="9981233AC1F646CCA686B6F7DDD6525B"/>
    <w:rsid w:val="009C03FA"/>
  </w:style>
  <w:style w:type="paragraph" w:customStyle="1" w:styleId="CE424AAF96454515A159F4A0BCF87C58">
    <w:name w:val="CE424AAF96454515A159F4A0BCF87C58"/>
    <w:rsid w:val="009C03FA"/>
  </w:style>
  <w:style w:type="paragraph" w:customStyle="1" w:styleId="ABA3D9A314144B8CB0D390A65BC31592">
    <w:name w:val="ABA3D9A314144B8CB0D390A65BC31592"/>
    <w:rsid w:val="009C03FA"/>
  </w:style>
  <w:style w:type="paragraph" w:customStyle="1" w:styleId="D348960778E746258F208B8F5F6611A8">
    <w:name w:val="D348960778E746258F208B8F5F6611A8"/>
    <w:rsid w:val="009C03FA"/>
  </w:style>
  <w:style w:type="paragraph" w:customStyle="1" w:styleId="8BC990B4BE4A4A3FB75E9B33EEB3C4EE">
    <w:name w:val="8BC990B4BE4A4A3FB75E9B33EEB3C4EE"/>
    <w:rsid w:val="009C03FA"/>
  </w:style>
  <w:style w:type="paragraph" w:customStyle="1" w:styleId="A6908BF076DF4D55B3B508DE5D757167">
    <w:name w:val="A6908BF076DF4D55B3B508DE5D757167"/>
    <w:rsid w:val="009C03FA"/>
  </w:style>
  <w:style w:type="paragraph" w:customStyle="1" w:styleId="1D4335E4BE254DF28F0F975C5AAFEAAB">
    <w:name w:val="1D4335E4BE254DF28F0F975C5AAFEAAB"/>
    <w:rsid w:val="009C03FA"/>
  </w:style>
  <w:style w:type="paragraph" w:customStyle="1" w:styleId="27603251E46A4CFDB822AE6A97E3386F">
    <w:name w:val="27603251E46A4CFDB822AE6A97E3386F"/>
    <w:rsid w:val="009C03FA"/>
  </w:style>
  <w:style w:type="paragraph" w:customStyle="1" w:styleId="E8436B67938A43608E628C507EC2CE16">
    <w:name w:val="E8436B67938A43608E628C507EC2CE16"/>
    <w:rsid w:val="009C03FA"/>
  </w:style>
  <w:style w:type="paragraph" w:customStyle="1" w:styleId="158CC0565F0444F1A0500F8635EB0250">
    <w:name w:val="158CC0565F0444F1A0500F8635EB0250"/>
    <w:rsid w:val="009C03FA"/>
  </w:style>
  <w:style w:type="paragraph" w:customStyle="1" w:styleId="321E151E96CD4580A995E769EF70524A">
    <w:name w:val="321E151E96CD4580A995E769EF70524A"/>
    <w:rsid w:val="009C03FA"/>
  </w:style>
  <w:style w:type="paragraph" w:customStyle="1" w:styleId="2DDBD0B574104707A58857B3B86CD8C3">
    <w:name w:val="2DDBD0B574104707A58857B3B86CD8C3"/>
    <w:rsid w:val="009C03FA"/>
  </w:style>
  <w:style w:type="paragraph" w:customStyle="1" w:styleId="81A825B7007B4364868B6797499A760E">
    <w:name w:val="81A825B7007B4364868B6797499A760E"/>
    <w:rsid w:val="009C03FA"/>
  </w:style>
  <w:style w:type="paragraph" w:customStyle="1" w:styleId="FD757240AA684C489334099AAEDDEA24">
    <w:name w:val="FD757240AA684C489334099AAEDDEA24"/>
    <w:rsid w:val="007800F9"/>
  </w:style>
  <w:style w:type="paragraph" w:customStyle="1" w:styleId="9FC59538088A4D2B8243DDC71E6C0D33">
    <w:name w:val="9FC59538088A4D2B8243DDC71E6C0D33"/>
    <w:rsid w:val="007800F9"/>
  </w:style>
  <w:style w:type="paragraph" w:customStyle="1" w:styleId="FD52E9A976EF4775A723940B18972B63">
    <w:name w:val="FD52E9A976EF4775A723940B18972B63"/>
    <w:rsid w:val="007800F9"/>
  </w:style>
  <w:style w:type="paragraph" w:customStyle="1" w:styleId="3F24953BA58D46E7BA718780EF3752E3">
    <w:name w:val="3F24953BA58D46E7BA718780EF3752E3"/>
    <w:rsid w:val="007800F9"/>
  </w:style>
  <w:style w:type="paragraph" w:customStyle="1" w:styleId="D851E3D199EE43948B53F058F20F4F84">
    <w:name w:val="D851E3D199EE43948B53F058F20F4F84"/>
    <w:rsid w:val="007800F9"/>
  </w:style>
  <w:style w:type="paragraph" w:customStyle="1" w:styleId="4728462CE2354D92AF85956AB44BA1C0">
    <w:name w:val="4728462CE2354D92AF85956AB44BA1C0"/>
    <w:rsid w:val="007800F9"/>
  </w:style>
  <w:style w:type="paragraph" w:customStyle="1" w:styleId="B4A8E96ED5AE4544BCC4C74A3B301EB0">
    <w:name w:val="B4A8E96ED5AE4544BCC4C74A3B301EB0"/>
    <w:rsid w:val="007800F9"/>
  </w:style>
  <w:style w:type="paragraph" w:customStyle="1" w:styleId="80EE2A01C8F0457ABF6A6B01B27C5CEF">
    <w:name w:val="80EE2A01C8F0457ABF6A6B01B27C5CEF"/>
    <w:rsid w:val="007800F9"/>
  </w:style>
  <w:style w:type="paragraph" w:customStyle="1" w:styleId="9C618B10BFC2498E8433615F572BF749">
    <w:name w:val="9C618B10BFC2498E8433615F572BF749"/>
    <w:rsid w:val="007800F9"/>
  </w:style>
  <w:style w:type="paragraph" w:customStyle="1" w:styleId="AA32B0CA97424797977CFEBDE7BF00CE">
    <w:name w:val="AA32B0CA97424797977CFEBDE7BF00CE"/>
    <w:rsid w:val="007800F9"/>
  </w:style>
  <w:style w:type="paragraph" w:customStyle="1" w:styleId="1DA5BD9EC80F406B998B8BE1EE96A6AE">
    <w:name w:val="1DA5BD9EC80F406B998B8BE1EE96A6AE"/>
    <w:rsid w:val="007800F9"/>
  </w:style>
  <w:style w:type="paragraph" w:customStyle="1" w:styleId="EE30941D0974445686E37DD71D986B9C">
    <w:name w:val="EE30941D0974445686E37DD71D986B9C"/>
    <w:rsid w:val="007800F9"/>
  </w:style>
  <w:style w:type="paragraph" w:customStyle="1" w:styleId="7B86D8F7A5DA4D2DBF04A769AD794DE6">
    <w:name w:val="7B86D8F7A5DA4D2DBF04A769AD794DE6"/>
    <w:rsid w:val="007800F9"/>
  </w:style>
  <w:style w:type="paragraph" w:customStyle="1" w:styleId="EC2384BD94304B33B788CC830998039A">
    <w:name w:val="EC2384BD94304B33B788CC830998039A"/>
    <w:rsid w:val="007800F9"/>
  </w:style>
  <w:style w:type="paragraph" w:customStyle="1" w:styleId="A872AF3215BF4A1D9925CF9CE308334A">
    <w:name w:val="A872AF3215BF4A1D9925CF9CE308334A"/>
    <w:rsid w:val="007800F9"/>
  </w:style>
  <w:style w:type="paragraph" w:customStyle="1" w:styleId="6088BDE497A94AB2B31BBCAD32A69486">
    <w:name w:val="6088BDE497A94AB2B31BBCAD32A69486"/>
    <w:rsid w:val="007800F9"/>
  </w:style>
  <w:style w:type="paragraph" w:customStyle="1" w:styleId="0804940945DA47CA8B7761CF6FB6876D">
    <w:name w:val="0804940945DA47CA8B7761CF6FB6876D"/>
    <w:rsid w:val="00773C09"/>
  </w:style>
  <w:style w:type="paragraph" w:customStyle="1" w:styleId="6C372AC14B5243CCB451482C7E05AD5B">
    <w:name w:val="6C372AC14B5243CCB451482C7E05AD5B"/>
    <w:rsid w:val="00773C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root>
  <Component>
  </Component>
  <NQSA>
  </NQSA>
  <Date>
  </Date>
  <Application>  </Application>
</roo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8DEF56CD-4B66-48A9-9ABF-E4A173F74C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45E1B5-720E-4571-8DFB-C1604F3C8E16}">
  <ds:schemaRefs>
    <ds:schemaRef ds:uri="http://schemas.microsoft.com/sharepoint/v3/contenttype/forms"/>
  </ds:schemaRefs>
</ds:datastoreItem>
</file>

<file path=customXml/itemProps5.xml><?xml version="1.0" encoding="utf-8"?>
<ds:datastoreItem xmlns:ds="http://schemas.openxmlformats.org/officeDocument/2006/customXml" ds:itemID="{10BAF994-D30D-4AA0-B21F-867B4BEFE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application_for_escc_qualification_approval3902.dotx</Template>
  <TotalTime>0</TotalTime>
  <Pages>6</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2020-05-12T08:45:00Z</cp:lastPrinted>
  <dcterms:created xsi:type="dcterms:W3CDTF">2020-06-08T08:27:00Z</dcterms:created>
  <dcterms:modified xsi:type="dcterms:W3CDTF">2020-06-08T08:27:00Z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