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719"/>
        <w:gridCol w:w="111"/>
        <w:gridCol w:w="172"/>
        <w:gridCol w:w="280"/>
        <w:gridCol w:w="78"/>
        <w:gridCol w:w="126"/>
        <w:gridCol w:w="240"/>
        <w:gridCol w:w="449"/>
        <w:gridCol w:w="51"/>
        <w:gridCol w:w="413"/>
        <w:gridCol w:w="18"/>
        <w:gridCol w:w="122"/>
        <w:gridCol w:w="124"/>
        <w:gridCol w:w="82"/>
        <w:gridCol w:w="156"/>
        <w:gridCol w:w="171"/>
        <w:gridCol w:w="73"/>
        <w:gridCol w:w="248"/>
        <w:gridCol w:w="308"/>
        <w:gridCol w:w="127"/>
        <w:gridCol w:w="45"/>
        <w:gridCol w:w="136"/>
        <w:gridCol w:w="101"/>
        <w:gridCol w:w="24"/>
        <w:gridCol w:w="149"/>
        <w:gridCol w:w="157"/>
        <w:gridCol w:w="203"/>
        <w:gridCol w:w="136"/>
        <w:gridCol w:w="30"/>
        <w:gridCol w:w="203"/>
        <w:gridCol w:w="205"/>
        <w:gridCol w:w="561"/>
        <w:gridCol w:w="15"/>
        <w:gridCol w:w="86"/>
        <w:gridCol w:w="211"/>
        <w:gridCol w:w="265"/>
        <w:gridCol w:w="221"/>
        <w:gridCol w:w="139"/>
        <w:gridCol w:w="197"/>
        <w:gridCol w:w="158"/>
        <w:gridCol w:w="12"/>
        <w:gridCol w:w="365"/>
        <w:gridCol w:w="515"/>
        <w:gridCol w:w="197"/>
        <w:gridCol w:w="291"/>
        <w:gridCol w:w="85"/>
        <w:gridCol w:w="395"/>
        <w:gridCol w:w="414"/>
        <w:gridCol w:w="31"/>
        <w:gridCol w:w="95"/>
        <w:gridCol w:w="10"/>
        <w:gridCol w:w="9"/>
        <w:gridCol w:w="340"/>
      </w:tblGrid>
      <w:tr w:rsidR="006776BF" w:rsidTr="00CF4476">
        <w:trPr>
          <w:trHeight w:val="215"/>
        </w:trPr>
        <w:tc>
          <w:tcPr>
            <w:tcW w:w="2779" w:type="dxa"/>
            <w:gridSpan w:val="12"/>
            <w:vMerge w:val="restart"/>
            <w:vAlign w:val="center"/>
          </w:tcPr>
          <w:p w:rsidR="006776BF" w:rsidRDefault="006776BF" w:rsidP="00CF4476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26D0E25" wp14:editId="3CC48EB0">
                  <wp:extent cx="1456621" cy="405516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6" w:type="dxa"/>
            <w:gridSpan w:val="34"/>
            <w:tcBorders>
              <w:bottom w:val="nil"/>
            </w:tcBorders>
          </w:tcPr>
          <w:p w:rsidR="006776BF" w:rsidRPr="00143474" w:rsidRDefault="006776BF" w:rsidP="00CF4476">
            <w:pPr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>APPLICATION FOR ESCC QUALIFICATION APPROVAL</w:t>
            </w:r>
          </w:p>
        </w:tc>
        <w:tc>
          <w:tcPr>
            <w:tcW w:w="1294" w:type="dxa"/>
            <w:gridSpan w:val="7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 w:rsidRPr="008F1E74">
              <w:rPr>
                <w:lang w:val="en-GB"/>
              </w:rPr>
              <w:t xml:space="preserve">Page </w:t>
            </w:r>
            <w:r w:rsidRPr="008F1E74">
              <w:rPr>
                <w:lang w:val="en-GB"/>
              </w:rPr>
              <w:fldChar w:fldCharType="begin"/>
            </w:r>
            <w:r w:rsidRPr="008F1E74">
              <w:rPr>
                <w:lang w:val="en-GB"/>
              </w:rPr>
              <w:instrText xml:space="preserve"> PAGE  \* Arabic  \* MERGEFORMAT </w:instrText>
            </w:r>
            <w:r w:rsidRPr="008F1E74">
              <w:rPr>
                <w:lang w:val="en-GB"/>
              </w:rPr>
              <w:fldChar w:fldCharType="separate"/>
            </w:r>
            <w:r>
              <w:rPr>
                <w:noProof/>
                <w:lang w:val="en-GB"/>
              </w:rPr>
              <w:t>1</w:t>
            </w:r>
            <w:r w:rsidRPr="008F1E74">
              <w:rPr>
                <w:lang w:val="en-GB"/>
              </w:rPr>
              <w:fldChar w:fldCharType="end"/>
            </w:r>
          </w:p>
        </w:tc>
      </w:tr>
      <w:tr w:rsidR="006776BF" w:rsidTr="00CF4476">
        <w:trPr>
          <w:trHeight w:val="360"/>
        </w:trPr>
        <w:tc>
          <w:tcPr>
            <w:tcW w:w="2779" w:type="dxa"/>
            <w:gridSpan w:val="12"/>
            <w:vMerge/>
          </w:tcPr>
          <w:p w:rsidR="006776BF" w:rsidRDefault="006776BF" w:rsidP="00CF4476"/>
        </w:tc>
        <w:tc>
          <w:tcPr>
            <w:tcW w:w="1334" w:type="dxa"/>
            <w:gridSpan w:val="9"/>
            <w:tcBorders>
              <w:top w:val="nil"/>
              <w:bottom w:val="nil"/>
              <w:right w:val="nil"/>
            </w:tcBorders>
          </w:tcPr>
          <w:p w:rsidR="006776BF" w:rsidRPr="00143474" w:rsidRDefault="000727D4" w:rsidP="00CF4476">
            <w:pPr>
              <w:rPr>
                <w:szCs w:val="14"/>
              </w:rPr>
            </w:pPr>
            <w:r>
              <w:rPr>
                <w:szCs w:val="14"/>
              </w:rPr>
              <w:t>Component T</w:t>
            </w:r>
            <w:r w:rsidR="006776BF">
              <w:rPr>
                <w:szCs w:val="14"/>
              </w:rPr>
              <w:t>itle:</w:t>
            </w:r>
          </w:p>
        </w:tc>
        <w:sdt>
          <w:sdtPr>
            <w:alias w:val="title"/>
            <w:tag w:val="title"/>
            <w:id w:val="-109596061"/>
            <w:placeholder>
              <w:docPart w:val="86AFC835F5644122B5EF177F738D1F04"/>
            </w:placeholder>
            <w:dataBinding w:xpath="/root[1]/title[1]" w:storeItemID="{6E2BD702-0722-44CB-8D5B-EAE384C9655D}"/>
            <w:text/>
          </w:sdtPr>
          <w:sdtEndPr>
            <w:rPr>
              <w:szCs w:val="14"/>
            </w:rPr>
          </w:sdtEndPr>
          <w:sdtContent>
            <w:tc>
              <w:tcPr>
                <w:tcW w:w="4662" w:type="dxa"/>
                <w:gridSpan w:val="25"/>
                <w:tcBorders>
                  <w:top w:val="nil"/>
                  <w:left w:val="nil"/>
                  <w:bottom w:val="nil"/>
                </w:tcBorders>
              </w:tcPr>
              <w:p w:rsidR="006776BF" w:rsidRPr="00143474" w:rsidRDefault="00673DFA" w:rsidP="005363EA">
                <w:pPr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94" w:type="dxa"/>
            <w:gridSpan w:val="7"/>
            <w:tcBorders>
              <w:top w:val="nil"/>
              <w:bottom w:val="nil"/>
            </w:tcBorders>
            <w:vAlign w:val="center"/>
          </w:tcPr>
          <w:p w:rsidR="006776BF" w:rsidRPr="00146C2B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Appl. No.</w:t>
            </w:r>
          </w:p>
        </w:tc>
      </w:tr>
      <w:tr w:rsidR="006776BF" w:rsidTr="00CF4476">
        <w:trPr>
          <w:trHeight w:val="225"/>
        </w:trPr>
        <w:tc>
          <w:tcPr>
            <w:tcW w:w="2779" w:type="dxa"/>
            <w:gridSpan w:val="12"/>
            <w:vMerge/>
          </w:tcPr>
          <w:p w:rsidR="006776BF" w:rsidRDefault="006776BF" w:rsidP="00CF4476"/>
        </w:tc>
        <w:tc>
          <w:tcPr>
            <w:tcW w:w="1470" w:type="dxa"/>
            <w:gridSpan w:val="10"/>
            <w:tcBorders>
              <w:top w:val="nil"/>
              <w:right w:val="nil"/>
            </w:tcBorders>
          </w:tcPr>
          <w:p w:rsidR="006776BF" w:rsidRPr="00143474" w:rsidRDefault="006776BF" w:rsidP="00CF4476">
            <w:r>
              <w:t>Executive Member:</w:t>
            </w:r>
          </w:p>
        </w:tc>
        <w:sdt>
          <w:sdtPr>
            <w:alias w:val="member"/>
            <w:tag w:val="member"/>
            <w:id w:val="-243806719"/>
            <w:placeholder>
              <w:docPart w:val="90860AC069464B01845BA8C044A39851"/>
            </w:placeholder>
            <w:showingPlcHdr/>
            <w:dataBinding w:xpath="/root[1]/member[1]" w:storeItemID="{6E2BD702-0722-44CB-8D5B-EAE384C9655D}"/>
            <w:text/>
          </w:sdtPr>
          <w:sdtEndPr/>
          <w:sdtContent>
            <w:tc>
              <w:tcPr>
                <w:tcW w:w="2346" w:type="dxa"/>
                <w:gridSpan w:val="14"/>
                <w:tcBorders>
                  <w:top w:val="nil"/>
                  <w:left w:val="nil"/>
                  <w:right w:val="nil"/>
                </w:tcBorders>
              </w:tcPr>
              <w:p w:rsidR="006776BF" w:rsidRPr="00143474" w:rsidRDefault="00673DFA" w:rsidP="00673DFA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7" w:type="dxa"/>
            <w:gridSpan w:val="3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alias w:val="date"/>
            <w:tag w:val="date"/>
            <w:id w:val="1700121287"/>
            <w:placeholder>
              <w:docPart w:val="7AA286B27DC04F3096ADE69556BBDBD5"/>
            </w:placeholder>
            <w:showingPlcHdr/>
            <w:dataBinding w:xpath="/root[1]/date[1]" w:storeItemID="{6E2BD702-0722-44CB-8D5B-EAE384C9655D}"/>
            <w:date w:fullDate="2013-06-28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23" w:type="dxa"/>
                <w:gridSpan w:val="7"/>
                <w:tcBorders>
                  <w:top w:val="nil"/>
                  <w:left w:val="nil"/>
                </w:tcBorders>
              </w:tcPr>
              <w:p w:rsidR="006776BF" w:rsidRDefault="00673DFA" w:rsidP="005363EA">
                <w:r>
                  <w:t xml:space="preserve"> </w:t>
                </w:r>
              </w:p>
            </w:tc>
          </w:sdtContent>
        </w:sdt>
        <w:sdt>
          <w:sdtPr>
            <w:alias w:val="application"/>
            <w:tag w:val="application"/>
            <w:id w:val="-1821947958"/>
            <w:placeholder>
              <w:docPart w:val="BE31128533924C13BFA9F0E900B832EC"/>
            </w:placeholder>
            <w:dataBinding w:xpath="/root[1]/application[1]" w:storeItemID="{6E2BD702-0722-44CB-8D5B-EAE384C9655D}"/>
            <w:text/>
          </w:sdtPr>
          <w:sdtEndPr/>
          <w:sdtContent>
            <w:tc>
              <w:tcPr>
                <w:tcW w:w="1294" w:type="dxa"/>
                <w:gridSpan w:val="7"/>
                <w:tcBorders>
                  <w:top w:val="nil"/>
                </w:tcBorders>
                <w:vAlign w:val="center"/>
              </w:tcPr>
              <w:p w:rsidR="006776BF" w:rsidRDefault="00673DFA" w:rsidP="00CF4476">
                <w:pPr>
                  <w:jc w:val="center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9584" w:type="dxa"/>
            <w:gridSpan w:val="48"/>
            <w:vMerge w:val="restart"/>
            <w:vAlign w:val="center"/>
          </w:tcPr>
          <w:p w:rsidR="006776BF" w:rsidRDefault="006776BF" w:rsidP="00CF4476">
            <w:r>
              <w:t>Components (including series and families) submitted for Qual. App.</w:t>
            </w:r>
          </w:p>
        </w:tc>
        <w:tc>
          <w:tcPr>
            <w:tcW w:w="485" w:type="dxa"/>
            <w:gridSpan w:val="5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1</w:t>
            </w:r>
          </w:p>
        </w:tc>
      </w:tr>
      <w:tr w:rsidR="006776BF" w:rsidTr="00CF4476">
        <w:trPr>
          <w:trHeight w:val="20"/>
        </w:trPr>
        <w:tc>
          <w:tcPr>
            <w:tcW w:w="9584" w:type="dxa"/>
            <w:gridSpan w:val="48"/>
            <w:vMerge/>
            <w:tcBorders>
              <w:right w:val="nil"/>
            </w:tcBorders>
          </w:tcPr>
          <w:p w:rsidR="006776BF" w:rsidRDefault="006776BF" w:rsidP="00CF4476"/>
        </w:tc>
        <w:tc>
          <w:tcPr>
            <w:tcW w:w="485" w:type="dxa"/>
            <w:gridSpan w:val="5"/>
            <w:tcBorders>
              <w:left w:val="nil"/>
            </w:tcBorders>
          </w:tcPr>
          <w:p w:rsidR="006776BF" w:rsidRDefault="006776BF" w:rsidP="00CF4476"/>
        </w:tc>
      </w:tr>
      <w:tr w:rsidR="006776BF" w:rsidTr="00CF4476">
        <w:trPr>
          <w:trHeight w:val="20"/>
        </w:trPr>
        <w:tc>
          <w:tcPr>
            <w:tcW w:w="1486" w:type="dxa"/>
            <w:gridSpan w:val="6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ESA/ESCC</w:t>
            </w:r>
          </w:p>
          <w:p w:rsidR="006776BF" w:rsidRDefault="006776BF" w:rsidP="00CF4476">
            <w:pPr>
              <w:jc w:val="center"/>
            </w:pPr>
            <w:r>
              <w:t>COMP. NO.</w:t>
            </w:r>
          </w:p>
        </w:tc>
        <w:tc>
          <w:tcPr>
            <w:tcW w:w="1499" w:type="dxa"/>
            <w:gridSpan w:val="8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VARIANTS</w:t>
            </w:r>
          </w:p>
        </w:tc>
        <w:tc>
          <w:tcPr>
            <w:tcW w:w="2472" w:type="dxa"/>
            <w:gridSpan w:val="17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RANGE OF COMPONENTS</w:t>
            </w:r>
          </w:p>
        </w:tc>
        <w:tc>
          <w:tcPr>
            <w:tcW w:w="1359" w:type="dxa"/>
            <w:gridSpan w:val="6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BASED</w:t>
            </w:r>
          </w:p>
          <w:p w:rsidR="006776BF" w:rsidRDefault="006776BF" w:rsidP="00CF4476">
            <w:pPr>
              <w:jc w:val="center"/>
            </w:pPr>
            <w:r>
              <w:t>ON</w:t>
            </w:r>
          </w:p>
        </w:tc>
        <w:tc>
          <w:tcPr>
            <w:tcW w:w="1583" w:type="dxa"/>
            <w:gridSpan w:val="7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TEST</w:t>
            </w:r>
          </w:p>
          <w:p w:rsidR="006776BF" w:rsidRDefault="006776BF" w:rsidP="00CF4476">
            <w:pPr>
              <w:jc w:val="center"/>
            </w:pPr>
            <w:r>
              <w:t>VEHICLE / S</w:t>
            </w:r>
          </w:p>
        </w:tc>
        <w:tc>
          <w:tcPr>
            <w:tcW w:w="1670" w:type="dxa"/>
            <w:gridSpan w:val="9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COMPONENT</w:t>
            </w:r>
          </w:p>
          <w:p w:rsidR="006776BF" w:rsidRDefault="006776BF" w:rsidP="00CF4476">
            <w:pPr>
              <w:jc w:val="center"/>
            </w:pPr>
            <w:r>
              <w:t>SIMILAR</w:t>
            </w:r>
          </w:p>
        </w:tc>
      </w:tr>
      <w:tr w:rsidR="006776BF" w:rsidTr="00CF4476">
        <w:trPr>
          <w:trHeight w:val="20"/>
        </w:trPr>
        <w:sdt>
          <w:sdtPr>
            <w:id w:val="1864862769"/>
            <w:placeholder>
              <w:docPart w:val="54B448EF88BC4D63A40698094E8A8E38"/>
            </w:placeholder>
            <w:showingPlcHdr/>
            <w:text/>
          </w:sdtPr>
          <w:sdtEndPr/>
          <w:sdtContent>
            <w:tc>
              <w:tcPr>
                <w:tcW w:w="1486" w:type="dxa"/>
                <w:gridSpan w:val="6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580361080"/>
            <w:placeholder>
              <w:docPart w:val="811FE495C38C4957A70371C0AD0B71E4"/>
            </w:placeholder>
            <w:showingPlcHdr/>
            <w:text/>
          </w:sdtPr>
          <w:sdtEndPr/>
          <w:sdtContent>
            <w:tc>
              <w:tcPr>
                <w:tcW w:w="1499" w:type="dxa"/>
                <w:gridSpan w:val="8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267152487"/>
            <w:placeholder>
              <w:docPart w:val="686474FD9BEC419E9F88B9A7EC84B12A"/>
            </w:placeholder>
            <w:showingPlcHdr/>
            <w:text/>
          </w:sdtPr>
          <w:sdtEndPr/>
          <w:sdtContent>
            <w:tc>
              <w:tcPr>
                <w:tcW w:w="2472" w:type="dxa"/>
                <w:gridSpan w:val="17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1257945698"/>
            <w:placeholder>
              <w:docPart w:val="4EDD60EEDD4E4A4FBB1BFAF17F26D158"/>
            </w:placeholder>
            <w:showingPlcHdr/>
            <w:text/>
          </w:sdtPr>
          <w:sdtEndPr/>
          <w:sdtContent>
            <w:tc>
              <w:tcPr>
                <w:tcW w:w="1359" w:type="dxa"/>
                <w:gridSpan w:val="6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799214812"/>
            <w:placeholder>
              <w:docPart w:val="E24762B6D7814E54A32E00B7A25F2FD5"/>
            </w:placeholder>
            <w:showingPlcHdr/>
            <w:text/>
          </w:sdtPr>
          <w:sdtEndPr/>
          <w:sdtContent>
            <w:tc>
              <w:tcPr>
                <w:tcW w:w="1583" w:type="dxa"/>
                <w:gridSpan w:val="7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830743801"/>
            <w:placeholder>
              <w:docPart w:val="A2FFC6F3BFD74D4E9A0A2FA17B3F8456"/>
            </w:placeholder>
            <w:showingPlcHdr/>
            <w:text/>
          </w:sdtPr>
          <w:sdtEndPr/>
          <w:sdtContent>
            <w:tc>
              <w:tcPr>
                <w:tcW w:w="1670" w:type="dxa"/>
                <w:gridSpan w:val="9"/>
                <w:tcBorders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sdt>
          <w:sdtPr>
            <w:id w:val="-1937355891"/>
            <w:placeholder>
              <w:docPart w:val="D9B271BB3EE04AB4A3762C9367999C1C"/>
            </w:placeholder>
            <w:showingPlcHdr/>
            <w:text/>
          </w:sdtPr>
          <w:sdtEndPr/>
          <w:sdtContent>
            <w:tc>
              <w:tcPr>
                <w:tcW w:w="1486" w:type="dxa"/>
                <w:gridSpan w:val="6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265771815"/>
            <w:placeholder>
              <w:docPart w:val="5824B44AF11B484981C23C9ED3FB6588"/>
            </w:placeholder>
            <w:showingPlcHdr/>
            <w:text/>
          </w:sdtPr>
          <w:sdtEndPr/>
          <w:sdtContent>
            <w:tc>
              <w:tcPr>
                <w:tcW w:w="1499" w:type="dxa"/>
                <w:gridSpan w:val="8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359484963"/>
            <w:placeholder>
              <w:docPart w:val="891384E180464D90BFBD449E88BAFAA9"/>
            </w:placeholder>
            <w:showingPlcHdr/>
            <w:text/>
          </w:sdtPr>
          <w:sdtEndPr/>
          <w:sdtContent>
            <w:tc>
              <w:tcPr>
                <w:tcW w:w="2472" w:type="dxa"/>
                <w:gridSpan w:val="17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535434333"/>
            <w:placeholder>
              <w:docPart w:val="24D7CD6175724ABBB36799959E97CE51"/>
            </w:placeholder>
            <w:showingPlcHdr/>
            <w:text/>
          </w:sdtPr>
          <w:sdtEndPr/>
          <w:sdtContent>
            <w:tc>
              <w:tcPr>
                <w:tcW w:w="1359" w:type="dxa"/>
                <w:gridSpan w:val="6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1005333061"/>
            <w:placeholder>
              <w:docPart w:val="CE17451562AF47A5A340EF597CB5E449"/>
            </w:placeholder>
            <w:showingPlcHdr/>
            <w:text/>
          </w:sdtPr>
          <w:sdtEndPr/>
          <w:sdtContent>
            <w:tc>
              <w:tcPr>
                <w:tcW w:w="1583" w:type="dxa"/>
                <w:gridSpan w:val="7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691069416"/>
            <w:placeholder>
              <w:docPart w:val="E3063E1402AC406587812BAD802D1726"/>
            </w:placeholder>
            <w:showingPlcHdr/>
            <w:text/>
          </w:sdtPr>
          <w:sdtEndPr/>
          <w:sdtContent>
            <w:tc>
              <w:tcPr>
                <w:tcW w:w="1670" w:type="dxa"/>
                <w:gridSpan w:val="9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sdt>
          <w:sdtPr>
            <w:id w:val="-763532509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1486" w:type="dxa"/>
                <w:gridSpan w:val="6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1823617733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1499" w:type="dxa"/>
                <w:gridSpan w:val="8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44814466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2472" w:type="dxa"/>
                <w:gridSpan w:val="17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785102930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1359" w:type="dxa"/>
                <w:gridSpan w:val="6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650209319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1583" w:type="dxa"/>
                <w:gridSpan w:val="7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829055311"/>
            <w:placeholder>
              <w:docPart w:val="0A6F2510D745427795BC3498BC982412"/>
            </w:placeholder>
            <w:showingPlcHdr/>
            <w:text/>
          </w:sdtPr>
          <w:sdtEndPr/>
          <w:sdtContent>
            <w:tc>
              <w:tcPr>
                <w:tcW w:w="1670" w:type="dxa"/>
                <w:gridSpan w:val="9"/>
                <w:tcBorders>
                  <w:top w:val="single" w:sz="4" w:space="0" w:color="D9D9D9" w:themeColor="background1" w:themeShade="D9"/>
                  <w:bottom w:val="single" w:sz="4" w:space="0" w:color="D9D9D9" w:themeColor="background1" w:themeShade="D9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sdt>
          <w:sdtPr>
            <w:id w:val="1240983133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1486" w:type="dxa"/>
                <w:gridSpan w:val="6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590553865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1499" w:type="dxa"/>
                <w:gridSpan w:val="8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1306435213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2472" w:type="dxa"/>
                <w:gridSpan w:val="17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105348573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1359" w:type="dxa"/>
                <w:gridSpan w:val="6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851022838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1583" w:type="dxa"/>
                <w:gridSpan w:val="7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586344534"/>
            <w:placeholder>
              <w:docPart w:val="E9781A23656046008D939991CFE1CC2B"/>
            </w:placeholder>
            <w:showingPlcHdr/>
            <w:text/>
          </w:sdtPr>
          <w:sdtEndPr/>
          <w:sdtContent>
            <w:tc>
              <w:tcPr>
                <w:tcW w:w="1670" w:type="dxa"/>
                <w:gridSpan w:val="9"/>
                <w:tcBorders>
                  <w:top w:val="single" w:sz="4" w:space="0" w:color="D9D9D9" w:themeColor="background1" w:themeShade="D9"/>
                  <w:bottom w:val="nil"/>
                </w:tcBorders>
              </w:tcPr>
              <w:p w:rsidR="006776BF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2657" w:type="dxa"/>
            <w:gridSpan w:val="11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Component Manufacturer</w:t>
            </w:r>
          </w:p>
        </w:tc>
        <w:tc>
          <w:tcPr>
            <w:tcW w:w="328" w:type="dxa"/>
            <w:gridSpan w:val="3"/>
            <w:vAlign w:val="center"/>
          </w:tcPr>
          <w:p w:rsidR="006776BF" w:rsidRDefault="006776BF" w:rsidP="00CF4476">
            <w:pPr>
              <w:jc w:val="center"/>
            </w:pPr>
            <w:r>
              <w:t>2</w:t>
            </w:r>
          </w:p>
        </w:tc>
        <w:tc>
          <w:tcPr>
            <w:tcW w:w="3048" w:type="dxa"/>
            <w:gridSpan w:val="19"/>
            <w:tcBorders>
              <w:bottom w:val="nil"/>
            </w:tcBorders>
            <w:vAlign w:val="center"/>
          </w:tcPr>
          <w:p w:rsidR="006776BF" w:rsidRPr="00143474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Location of Manufacturing Plant</w:t>
            </w:r>
          </w:p>
        </w:tc>
        <w:tc>
          <w:tcPr>
            <w:tcW w:w="297" w:type="dxa"/>
            <w:gridSpan w:val="2"/>
            <w:vAlign w:val="center"/>
          </w:tcPr>
          <w:p w:rsidR="006776BF" w:rsidRPr="00143474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3390" w:type="dxa"/>
            <w:gridSpan w:val="16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ESCC Specification used for Qualification</w:t>
            </w:r>
          </w:p>
        </w:tc>
        <w:tc>
          <w:tcPr>
            <w:tcW w:w="349" w:type="dxa"/>
            <w:gridSpan w:val="2"/>
            <w:vAlign w:val="center"/>
          </w:tcPr>
          <w:p w:rsidR="006776BF" w:rsidRDefault="006776BF" w:rsidP="00CF4476">
            <w:pPr>
              <w:jc w:val="center"/>
            </w:pPr>
            <w:r>
              <w:t>4</w:t>
            </w:r>
          </w:p>
        </w:tc>
      </w:tr>
      <w:tr w:rsidR="006776BF" w:rsidTr="00CF4476">
        <w:trPr>
          <w:trHeight w:val="20"/>
        </w:trPr>
        <w:sdt>
          <w:sdtPr>
            <w:id w:val="-161171954"/>
            <w:placeholder>
              <w:docPart w:val="7665B2D7520F44EF9C59D83B40192192"/>
            </w:placeholder>
            <w:showingPlcHdr/>
            <w:text/>
          </w:sdtPr>
          <w:sdtEndPr/>
          <w:sdtContent>
            <w:tc>
              <w:tcPr>
                <w:tcW w:w="2985" w:type="dxa"/>
                <w:gridSpan w:val="14"/>
                <w:vMerge w:val="restart"/>
                <w:tcBorders>
                  <w:top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rPr>
              <w:szCs w:val="14"/>
            </w:rPr>
            <w:id w:val="-880870006"/>
            <w:placeholder>
              <w:docPart w:val="0ED7238683BD4C9BA21AE8B820491524"/>
            </w:placeholder>
            <w:showingPlcHdr/>
          </w:sdtPr>
          <w:sdtEndPr/>
          <w:sdtContent>
            <w:tc>
              <w:tcPr>
                <w:tcW w:w="3345" w:type="dxa"/>
                <w:gridSpan w:val="21"/>
                <w:vMerge w:val="restart"/>
                <w:tcBorders>
                  <w:top w:val="nil"/>
                </w:tcBorders>
              </w:tcPr>
              <w:p w:rsidR="006776BF" w:rsidRPr="00143474" w:rsidRDefault="00AE250A" w:rsidP="00CF4476">
                <w:pPr>
                  <w:rPr>
                    <w:szCs w:val="14"/>
                  </w:rPr>
                </w:pPr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3739" w:type="dxa"/>
            <w:gridSpan w:val="18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20"/>
        </w:trPr>
        <w:tc>
          <w:tcPr>
            <w:tcW w:w="2985" w:type="dxa"/>
            <w:gridSpan w:val="14"/>
            <w:vMerge/>
            <w:tcBorders>
              <w:top w:val="nil"/>
            </w:tcBorders>
          </w:tcPr>
          <w:p w:rsidR="006776BF" w:rsidRDefault="006776BF" w:rsidP="00CF4476"/>
        </w:tc>
        <w:tc>
          <w:tcPr>
            <w:tcW w:w="3345" w:type="dxa"/>
            <w:gridSpan w:val="21"/>
            <w:vMerge/>
            <w:tcBorders>
              <w:top w:val="nil"/>
            </w:tcBorders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980" w:type="dxa"/>
            <w:gridSpan w:val="5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Generic:</w:t>
            </w:r>
          </w:p>
        </w:tc>
        <w:sdt>
          <w:sdtPr>
            <w:id w:val="-1241252694"/>
            <w:placeholder>
              <w:docPart w:val="D32D7B4DDEBF4FC5B6721A3AA746D54C"/>
            </w:placeholder>
            <w:showingPlcHdr/>
            <w:text/>
          </w:sdtPr>
          <w:sdtEndPr/>
          <w:sdtContent>
            <w:tc>
              <w:tcPr>
                <w:tcW w:w="2759" w:type="dxa"/>
                <w:gridSpan w:val="13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2985" w:type="dxa"/>
            <w:gridSpan w:val="14"/>
            <w:vMerge/>
          </w:tcPr>
          <w:p w:rsidR="006776BF" w:rsidRDefault="006776BF" w:rsidP="00CF4476"/>
        </w:tc>
        <w:tc>
          <w:tcPr>
            <w:tcW w:w="3345" w:type="dxa"/>
            <w:gridSpan w:val="21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3739" w:type="dxa"/>
            <w:gridSpan w:val="18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20"/>
        </w:trPr>
        <w:tc>
          <w:tcPr>
            <w:tcW w:w="2985" w:type="dxa"/>
            <w:gridSpan w:val="14"/>
            <w:vMerge/>
          </w:tcPr>
          <w:p w:rsidR="006776BF" w:rsidRDefault="006776BF" w:rsidP="00CF4476"/>
        </w:tc>
        <w:tc>
          <w:tcPr>
            <w:tcW w:w="3345" w:type="dxa"/>
            <w:gridSpan w:val="21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Detail/s:</w:t>
            </w:r>
          </w:p>
        </w:tc>
        <w:sdt>
          <w:sdtPr>
            <w:id w:val="1389461231"/>
            <w:placeholder>
              <w:docPart w:val="A18F5489401E4C40B594CD01AB565DD1"/>
            </w:placeholder>
            <w:showingPlcHdr/>
          </w:sdtPr>
          <w:sdtEndPr/>
          <w:sdtContent>
            <w:tc>
              <w:tcPr>
                <w:tcW w:w="2747" w:type="dxa"/>
                <w:gridSpan w:val="12"/>
                <w:tcBorders>
                  <w:top w:val="nil"/>
                  <w:left w:val="nil"/>
                  <w:bottom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2985" w:type="dxa"/>
            <w:gridSpan w:val="14"/>
            <w:vMerge/>
          </w:tcPr>
          <w:p w:rsidR="006776BF" w:rsidRDefault="006776BF" w:rsidP="00CF4476"/>
        </w:tc>
        <w:tc>
          <w:tcPr>
            <w:tcW w:w="3345" w:type="dxa"/>
            <w:gridSpan w:val="21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sdt>
          <w:sdtPr>
            <w:id w:val="-517624738"/>
            <w:placeholder>
              <w:docPart w:val="AFEEB8558D2A483C9080ABD35D0A9213"/>
            </w:placeholder>
            <w:showingPlcHdr/>
          </w:sdtPr>
          <w:sdtEndPr/>
          <w:sdtContent>
            <w:tc>
              <w:tcPr>
                <w:tcW w:w="3739" w:type="dxa"/>
                <w:gridSpan w:val="18"/>
                <w:tcBorders>
                  <w:top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B9356A">
        <w:trPr>
          <w:trHeight w:val="20"/>
        </w:trPr>
        <w:tc>
          <w:tcPr>
            <w:tcW w:w="4680" w:type="dxa"/>
            <w:gridSpan w:val="26"/>
            <w:tcBorders>
              <w:bottom w:val="nil"/>
            </w:tcBorders>
          </w:tcPr>
          <w:p w:rsidR="006776BF" w:rsidRDefault="006776BF" w:rsidP="00CF4476">
            <w:r>
              <w:t>Qualification Report Reference and date: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</w:tcPr>
          <w:p w:rsidR="006776BF" w:rsidRDefault="006776BF" w:rsidP="00CF4476">
            <w:r>
              <w:t>5</w:t>
            </w:r>
          </w:p>
        </w:tc>
        <w:tc>
          <w:tcPr>
            <w:tcW w:w="4710" w:type="dxa"/>
            <w:gridSpan w:val="24"/>
            <w:tcBorders>
              <w:bottom w:val="nil"/>
            </w:tcBorders>
          </w:tcPr>
          <w:p w:rsidR="006776BF" w:rsidRDefault="006776BF" w:rsidP="00CF4476">
            <w:r w:rsidRPr="004F1805">
              <w:rPr>
                <w:b/>
              </w:rPr>
              <w:t>PID</w:t>
            </w:r>
            <w:r>
              <w:t xml:space="preserve"> used for manufacturing Qualification Lot</w:t>
            </w:r>
          </w:p>
        </w:tc>
        <w:tc>
          <w:tcPr>
            <w:tcW w:w="340" w:type="dxa"/>
          </w:tcPr>
          <w:p w:rsidR="006776BF" w:rsidRDefault="006776BF" w:rsidP="00CF4476">
            <w:r>
              <w:t>6</w:t>
            </w:r>
          </w:p>
        </w:tc>
      </w:tr>
      <w:tr w:rsidR="006776BF" w:rsidTr="00CF4476">
        <w:trPr>
          <w:trHeight w:val="20"/>
        </w:trPr>
        <w:sdt>
          <w:sdtPr>
            <w:id w:val="-450637102"/>
            <w:placeholder>
              <w:docPart w:val="6F7CA70665F44C89AD62C75F780CE674"/>
            </w:placeholder>
            <w:showingPlcHdr/>
            <w:text/>
          </w:sdtPr>
          <w:sdtEndPr/>
          <w:sdtContent>
            <w:tc>
              <w:tcPr>
                <w:tcW w:w="5019" w:type="dxa"/>
                <w:gridSpan w:val="28"/>
                <w:vMerge w:val="restart"/>
                <w:tcBorders>
                  <w:top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050" w:type="dxa"/>
            <w:gridSpan w:val="25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20"/>
        </w:trPr>
        <w:tc>
          <w:tcPr>
            <w:tcW w:w="5019" w:type="dxa"/>
            <w:gridSpan w:val="28"/>
            <w:vMerge/>
            <w:tcBorders>
              <w:top w:val="nil"/>
              <w:bottom w:val="nil"/>
            </w:tcBorders>
          </w:tcPr>
          <w:p w:rsidR="006776BF" w:rsidRDefault="006776BF" w:rsidP="00CF4476"/>
        </w:tc>
        <w:tc>
          <w:tcPr>
            <w:tcW w:w="999" w:type="dxa"/>
            <w:gridSpan w:val="4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Ref No:</w:t>
            </w:r>
          </w:p>
        </w:tc>
        <w:sdt>
          <w:sdtPr>
            <w:id w:val="989978642"/>
            <w:placeholder>
              <w:docPart w:val="283905DC3F894843A20007279C31471D"/>
            </w:placeholder>
            <w:showingPlcHdr/>
            <w:text/>
          </w:sdtPr>
          <w:sdtEndPr/>
          <w:sdtContent>
            <w:tc>
              <w:tcPr>
                <w:tcW w:w="4051" w:type="dxa"/>
                <w:gridSpan w:val="21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830" w:type="dxa"/>
            <w:gridSpan w:val="2"/>
            <w:vMerge w:val="restart"/>
            <w:tcBorders>
              <w:top w:val="nil"/>
              <w:right w:val="nil"/>
            </w:tcBorders>
          </w:tcPr>
          <w:p w:rsidR="006776BF" w:rsidRDefault="006776BF" w:rsidP="00CF4476">
            <w:r>
              <w:t xml:space="preserve">Date: </w:t>
            </w:r>
          </w:p>
        </w:tc>
        <w:sdt>
          <w:sdtPr>
            <w:id w:val="2120018260"/>
            <w:placeholder>
              <w:docPart w:val="93D7A083747848F48DCAFB1E91C15EC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189" w:type="dxa"/>
                <w:gridSpan w:val="26"/>
                <w:vMerge w:val="restart"/>
                <w:tcBorders>
                  <w:top w:val="nil"/>
                  <w:left w:val="nil"/>
                </w:tcBorders>
              </w:tcPr>
              <w:p w:rsidR="006776BF" w:rsidRDefault="005363EA" w:rsidP="005363EA"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999" w:type="dxa"/>
            <w:gridSpan w:val="4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Issue:</w:t>
            </w:r>
          </w:p>
        </w:tc>
        <w:sdt>
          <w:sdtPr>
            <w:id w:val="-1276869248"/>
            <w:placeholder>
              <w:docPart w:val="A3710EF750B240C7BAC8E17F1082608C"/>
            </w:placeholder>
            <w:showingPlcHdr/>
            <w:text/>
          </w:sdtPr>
          <w:sdtEndPr/>
          <w:sdtContent>
            <w:tc>
              <w:tcPr>
                <w:tcW w:w="4051" w:type="dxa"/>
                <w:gridSpan w:val="21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830" w:type="dxa"/>
            <w:gridSpan w:val="2"/>
            <w:vMerge/>
            <w:tcBorders>
              <w:top w:val="single" w:sz="4" w:space="0" w:color="auto"/>
              <w:right w:val="nil"/>
            </w:tcBorders>
          </w:tcPr>
          <w:p w:rsidR="006776BF" w:rsidRDefault="006776BF" w:rsidP="00CF4476"/>
        </w:tc>
        <w:tc>
          <w:tcPr>
            <w:tcW w:w="4189" w:type="dxa"/>
            <w:gridSpan w:val="26"/>
            <w:vMerge/>
            <w:tcBorders>
              <w:top w:val="single" w:sz="4" w:space="0" w:color="auto"/>
              <w:left w:val="nil"/>
            </w:tcBorders>
          </w:tcPr>
          <w:p w:rsidR="006776BF" w:rsidRDefault="006776BF" w:rsidP="00CF4476"/>
        </w:tc>
        <w:tc>
          <w:tcPr>
            <w:tcW w:w="999" w:type="dxa"/>
            <w:gridSpan w:val="4"/>
            <w:tcBorders>
              <w:top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id w:val="-663393467"/>
            <w:placeholder>
              <w:docPart w:val="32435D56F8B2420F89D9F5DB1780D4CC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051" w:type="dxa"/>
                <w:gridSpan w:val="21"/>
                <w:tcBorders>
                  <w:top w:val="nil"/>
                  <w:left w:val="nil"/>
                </w:tcBorders>
              </w:tcPr>
              <w:p w:rsidR="006776BF" w:rsidRDefault="005363EA" w:rsidP="005363EA">
                <w:r>
                  <w:rPr>
                    <w:rStyle w:val="PlaceholderText"/>
                  </w:rPr>
                  <w:t xml:space="preserve"> </w:t>
                </w:r>
                <w:r w:rsidR="006776BF" w:rsidRPr="001265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3941" w:type="dxa"/>
            <w:gridSpan w:val="19"/>
            <w:tcBorders>
              <w:bottom w:val="nil"/>
            </w:tcBorders>
          </w:tcPr>
          <w:p w:rsidR="006776BF" w:rsidRDefault="006776BF" w:rsidP="00CF4476">
            <w:r w:rsidRPr="004F1805">
              <w:rPr>
                <w:b/>
              </w:rPr>
              <w:t>PID</w:t>
            </w:r>
            <w:r>
              <w:t xml:space="preserve"> changes since start of qualification</w:t>
            </w:r>
          </w:p>
        </w:tc>
        <w:tc>
          <w:tcPr>
            <w:tcW w:w="409" w:type="dxa"/>
            <w:gridSpan w:val="4"/>
          </w:tcPr>
          <w:p w:rsidR="006776BF" w:rsidRDefault="006776BF" w:rsidP="00CF4476">
            <w:r>
              <w:t>7</w:t>
            </w:r>
          </w:p>
        </w:tc>
        <w:tc>
          <w:tcPr>
            <w:tcW w:w="1769" w:type="dxa"/>
            <w:gridSpan w:val="11"/>
            <w:tcBorders>
              <w:bottom w:val="nil"/>
              <w:right w:val="nil"/>
            </w:tcBorders>
          </w:tcPr>
          <w:p w:rsidR="006776BF" w:rsidRDefault="006776BF" w:rsidP="00CF4476">
            <w:r>
              <w:t xml:space="preserve">Current </w:t>
            </w:r>
            <w:r w:rsidRPr="004F1805">
              <w:rPr>
                <w:b/>
              </w:rPr>
              <w:t>PID</w:t>
            </w:r>
            <w:r>
              <w:t xml:space="preserve">   Verified by</w:t>
            </w:r>
          </w:p>
        </w:tc>
        <w:sdt>
          <w:sdtPr>
            <w:id w:val="-2126218798"/>
            <w:placeholder>
              <w:docPart w:val="EC8D80663FA845B2A7B3A20442084ED9"/>
            </w:placeholder>
            <w:showingPlcHdr/>
            <w:text/>
          </w:sdtPr>
          <w:sdtEndPr/>
          <w:sdtContent>
            <w:tc>
              <w:tcPr>
                <w:tcW w:w="3601" w:type="dxa"/>
                <w:gridSpan w:val="17"/>
                <w:tcBorders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349" w:type="dxa"/>
            <w:gridSpan w:val="2"/>
          </w:tcPr>
          <w:p w:rsidR="006776BF" w:rsidRDefault="006776BF" w:rsidP="00CF4476">
            <w:r>
              <w:t>8</w:t>
            </w:r>
          </w:p>
        </w:tc>
      </w:tr>
      <w:tr w:rsidR="006776BF" w:rsidTr="00CF4476">
        <w:trPr>
          <w:trHeight w:val="20"/>
        </w:trPr>
        <w:tc>
          <w:tcPr>
            <w:tcW w:w="719" w:type="dxa"/>
            <w:tcBorders>
              <w:top w:val="nil"/>
              <w:bottom w:val="nil"/>
              <w:right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None</w:t>
            </w:r>
          </w:p>
        </w:tc>
        <w:sdt>
          <w:sdtPr>
            <w:id w:val="-1106580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776BF" w:rsidRDefault="006776BF" w:rsidP="00CF4476">
                <w:pPr>
                  <w:jc w:val="center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2990" w:type="dxa"/>
            <w:gridSpan w:val="18"/>
            <w:tcBorders>
              <w:top w:val="nil"/>
              <w:left w:val="nil"/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</w:p>
        </w:tc>
        <w:tc>
          <w:tcPr>
            <w:tcW w:w="699" w:type="dxa"/>
            <w:gridSpan w:val="6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Ref No:</w:t>
            </w:r>
          </w:p>
        </w:tc>
        <w:sdt>
          <w:sdtPr>
            <w:id w:val="611630730"/>
            <w:placeholder>
              <w:docPart w:val="1B473EC73AD24C7C8CAAB7736510243F"/>
            </w:placeholder>
            <w:showingPlcHdr/>
            <w:text/>
          </w:sdtPr>
          <w:sdtEndPr/>
          <w:sdtContent>
            <w:tc>
              <w:tcPr>
                <w:tcW w:w="5020" w:type="dxa"/>
                <w:gridSpan w:val="24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719" w:type="dxa"/>
            <w:tcBorders>
              <w:top w:val="nil"/>
              <w:bottom w:val="nil"/>
              <w:right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Minor*</w:t>
            </w:r>
          </w:p>
        </w:tc>
        <w:sdt>
          <w:sdtPr>
            <w:id w:val="30420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776BF" w:rsidRDefault="006776BF" w:rsidP="00CF44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90" w:type="dxa"/>
            <w:gridSpan w:val="18"/>
            <w:vMerge w:val="restart"/>
            <w:tcBorders>
              <w:top w:val="nil"/>
              <w:left w:val="nil"/>
            </w:tcBorders>
          </w:tcPr>
          <w:p w:rsidR="00336204" w:rsidRDefault="00336204" w:rsidP="00CF4476"/>
          <w:p w:rsidR="006776BF" w:rsidRDefault="006776BF" w:rsidP="00CF4476">
            <w:r>
              <w:t>*Provide detail.</w:t>
            </w:r>
          </w:p>
          <w:p w:rsidR="00336204" w:rsidRDefault="00336204" w:rsidP="00CF4476"/>
        </w:tc>
        <w:tc>
          <w:tcPr>
            <w:tcW w:w="699" w:type="dxa"/>
            <w:gridSpan w:val="6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Issue:</w:t>
            </w:r>
          </w:p>
        </w:tc>
        <w:sdt>
          <w:sdtPr>
            <w:id w:val="-831752078"/>
            <w:placeholder>
              <w:docPart w:val="8E55C11ED0874902B00987B4292EC5E0"/>
            </w:placeholder>
            <w:showingPlcHdr/>
            <w:text/>
          </w:sdtPr>
          <w:sdtEndPr/>
          <w:sdtContent>
            <w:tc>
              <w:tcPr>
                <w:tcW w:w="5020" w:type="dxa"/>
                <w:gridSpan w:val="24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719" w:type="dxa"/>
            <w:tcBorders>
              <w:top w:val="nil"/>
              <w:bottom w:val="nil"/>
              <w:right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Major*</w:t>
            </w:r>
          </w:p>
        </w:tc>
        <w:sdt>
          <w:sdtPr>
            <w:id w:val="32787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776BF" w:rsidRDefault="006776BF" w:rsidP="00CF44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90" w:type="dxa"/>
            <w:gridSpan w:val="18"/>
            <w:vMerge/>
            <w:tcBorders>
              <w:left w:val="nil"/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</w:p>
        </w:tc>
        <w:tc>
          <w:tcPr>
            <w:tcW w:w="699" w:type="dxa"/>
            <w:gridSpan w:val="6"/>
            <w:vMerge w:val="restart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id w:val="660823012"/>
            <w:placeholder>
              <w:docPart w:val="F79D30554DCA404BB8B824456BD9B9F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020" w:type="dxa"/>
                <w:gridSpan w:val="24"/>
                <w:vMerge w:val="restart"/>
                <w:tcBorders>
                  <w:top w:val="nil"/>
                  <w:left w:val="nil"/>
                  <w:bottom w:val="nil"/>
                </w:tcBorders>
              </w:tcPr>
              <w:p w:rsidR="006776BF" w:rsidRDefault="005363EA" w:rsidP="005363EA"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6776BF" w:rsidTr="00CF4476">
        <w:trPr>
          <w:trHeight w:val="161"/>
        </w:trPr>
        <w:sdt>
          <w:sdtPr>
            <w:id w:val="8727497"/>
            <w:placeholder>
              <w:docPart w:val="99A7DA126E7F4265B3CE898AD984BE74"/>
            </w:placeholder>
            <w:showingPlcHdr/>
            <w:text/>
          </w:sdtPr>
          <w:sdtEndPr/>
          <w:sdtContent>
            <w:tc>
              <w:tcPr>
                <w:tcW w:w="4350" w:type="dxa"/>
                <w:gridSpan w:val="23"/>
                <w:vMerge w:val="restart"/>
                <w:tcBorders>
                  <w:top w:val="nil"/>
                </w:tcBorders>
              </w:tcPr>
              <w:p w:rsidR="006776BF" w:rsidRDefault="00336204" w:rsidP="00CF4476">
                <w:r w:rsidRPr="00B148FC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699" w:type="dxa"/>
            <w:gridSpan w:val="6"/>
            <w:vMerge/>
            <w:tcBorders>
              <w:top w:val="nil"/>
              <w:bottom w:val="nil"/>
              <w:right w:val="nil"/>
            </w:tcBorders>
          </w:tcPr>
          <w:p w:rsidR="006776BF" w:rsidRDefault="006776BF" w:rsidP="00CF4476"/>
        </w:tc>
        <w:tc>
          <w:tcPr>
            <w:tcW w:w="5020" w:type="dxa"/>
            <w:gridSpan w:val="24"/>
            <w:vMerge/>
            <w:tcBorders>
              <w:top w:val="nil"/>
              <w:left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138"/>
        </w:trPr>
        <w:tc>
          <w:tcPr>
            <w:tcW w:w="4350" w:type="dxa"/>
            <w:gridSpan w:val="23"/>
            <w:vMerge/>
          </w:tcPr>
          <w:p w:rsidR="006776BF" w:rsidRDefault="006776BF" w:rsidP="00CF4476"/>
        </w:tc>
        <w:tc>
          <w:tcPr>
            <w:tcW w:w="5719" w:type="dxa"/>
            <w:gridSpan w:val="30"/>
            <w:tcBorders>
              <w:top w:val="nil"/>
            </w:tcBorders>
          </w:tcPr>
          <w:p w:rsidR="006776BF" w:rsidRDefault="006776BF" w:rsidP="00CF4476"/>
        </w:tc>
      </w:tr>
      <w:tr w:rsidR="006776BF" w:rsidTr="00CF4476">
        <w:trPr>
          <w:trHeight w:val="259"/>
        </w:trPr>
        <w:tc>
          <w:tcPr>
            <w:tcW w:w="3312" w:type="dxa"/>
            <w:gridSpan w:val="16"/>
            <w:tcBorders>
              <w:bottom w:val="nil"/>
              <w:right w:val="nil"/>
            </w:tcBorders>
          </w:tcPr>
          <w:p w:rsidR="006776BF" w:rsidRDefault="006776BF" w:rsidP="00CF4476">
            <w:r>
              <w:t xml:space="preserve">Current Manufacturing facilities surveyed by: </w:t>
            </w:r>
          </w:p>
        </w:tc>
        <w:tc>
          <w:tcPr>
            <w:tcW w:w="6398" w:type="dxa"/>
            <w:gridSpan w:val="34"/>
            <w:tcBorders>
              <w:left w:val="nil"/>
              <w:bottom w:val="nil"/>
            </w:tcBorders>
          </w:tcPr>
          <w:p w:rsidR="006776BF" w:rsidRDefault="006776BF" w:rsidP="00CF4476"/>
        </w:tc>
        <w:tc>
          <w:tcPr>
            <w:tcW w:w="359" w:type="dxa"/>
            <w:gridSpan w:val="3"/>
            <w:tcBorders>
              <w:bottom w:val="single" w:sz="4" w:space="0" w:color="auto"/>
            </w:tcBorders>
          </w:tcPr>
          <w:p w:rsidR="006776BF" w:rsidRDefault="006776BF" w:rsidP="00CF4476">
            <w:r>
              <w:t>9</w:t>
            </w:r>
          </w:p>
        </w:tc>
      </w:tr>
      <w:tr w:rsidR="006776BF" w:rsidTr="00CF4476">
        <w:trPr>
          <w:trHeight w:val="221"/>
        </w:trPr>
        <w:sdt>
          <w:sdtPr>
            <w:id w:val="-1649734237"/>
            <w:placeholder>
              <w:docPart w:val="238F609B81314B7FA69F6D0D0FA6A74E"/>
            </w:placeholder>
            <w:showingPlcHdr/>
            <w:text/>
          </w:sdtPr>
          <w:sdtEndPr/>
          <w:sdtContent>
            <w:tc>
              <w:tcPr>
                <w:tcW w:w="4374" w:type="dxa"/>
                <w:gridSpan w:val="24"/>
                <w:tcBorders>
                  <w:top w:val="nil"/>
                  <w:bottom w:val="nil"/>
                  <w:right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2004628791"/>
            <w:placeholder>
              <w:docPart w:val="C1E505915C924E8B8DB7110DDC236DE8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695" w:type="dxa"/>
                <w:gridSpan w:val="29"/>
                <w:tcBorders>
                  <w:top w:val="nil"/>
                  <w:left w:val="nil"/>
                  <w:bottom w:val="nil"/>
                </w:tcBorders>
              </w:tcPr>
              <w:p w:rsidR="006776BF" w:rsidRDefault="005363EA" w:rsidP="005363EA">
                <w:r>
                  <w:rPr>
                    <w:rStyle w:val="PlaceholderText"/>
                  </w:rPr>
                  <w:t xml:space="preserve"> </w:t>
                </w:r>
                <w:r w:rsidR="006776BF" w:rsidRPr="001265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6776BF" w:rsidTr="00CF4476">
        <w:trPr>
          <w:trHeight w:val="275"/>
        </w:trPr>
        <w:tc>
          <w:tcPr>
            <w:tcW w:w="4374" w:type="dxa"/>
            <w:gridSpan w:val="24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(Name of Executive Responsible)</w:t>
            </w:r>
          </w:p>
        </w:tc>
        <w:tc>
          <w:tcPr>
            <w:tcW w:w="5695" w:type="dxa"/>
            <w:gridSpan w:val="29"/>
            <w:tcBorders>
              <w:top w:val="nil"/>
              <w:left w:val="nil"/>
              <w:bottom w:val="nil"/>
            </w:tcBorders>
          </w:tcPr>
          <w:p w:rsidR="006776BF" w:rsidRDefault="006776BF" w:rsidP="00CF4476">
            <w:r>
              <w:t>(Date)</w:t>
            </w:r>
          </w:p>
        </w:tc>
      </w:tr>
      <w:tr w:rsidR="006776BF" w:rsidTr="00CF4476">
        <w:trPr>
          <w:trHeight w:val="763"/>
        </w:trPr>
        <w:sdt>
          <w:sdtPr>
            <w:id w:val="1488281609"/>
            <w:placeholder>
              <w:docPart w:val="DE78A595CC704B8F85230CF6DDCD526F"/>
            </w:placeholder>
            <w:showingPlcHdr/>
          </w:sdtPr>
          <w:sdtEndPr/>
          <w:sdtContent>
            <w:tc>
              <w:tcPr>
                <w:tcW w:w="10069" w:type="dxa"/>
                <w:gridSpan w:val="53"/>
                <w:tcBorders>
                  <w:top w:val="nil"/>
                  <w:bottom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63"/>
        </w:trPr>
        <w:tc>
          <w:tcPr>
            <w:tcW w:w="1726" w:type="dxa"/>
            <w:gridSpan w:val="7"/>
            <w:tcBorders>
              <w:top w:val="nil"/>
              <w:right w:val="nil"/>
            </w:tcBorders>
          </w:tcPr>
          <w:p w:rsidR="006776BF" w:rsidRDefault="006776BF" w:rsidP="00CF4476">
            <w:r>
              <w:t>Satisfactory: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Yes</w:t>
            </w:r>
          </w:p>
        </w:tc>
        <w:sdt>
          <w:sdtPr>
            <w:id w:val="30311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7" w:type="dxa"/>
                <w:gridSpan w:val="4"/>
                <w:tcBorders>
                  <w:top w:val="nil"/>
                  <w:left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" w:type="dxa"/>
            <w:gridSpan w:val="2"/>
            <w:tcBorders>
              <w:top w:val="nil"/>
              <w:left w:val="nil"/>
              <w:right w:val="nil"/>
            </w:tcBorders>
          </w:tcPr>
          <w:p w:rsidR="006776BF" w:rsidRDefault="006776BF" w:rsidP="00CF4476"/>
        </w:tc>
        <w:tc>
          <w:tcPr>
            <w:tcW w:w="492" w:type="dxa"/>
            <w:gridSpan w:val="3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No</w:t>
            </w:r>
          </w:p>
        </w:tc>
        <w:sdt>
          <w:sdtPr>
            <w:id w:val="103469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15" w:type="dxa"/>
            <w:gridSpan w:val="7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Explain</w:t>
            </w:r>
          </w:p>
        </w:tc>
        <w:sdt>
          <w:sdtPr>
            <w:id w:val="203912506"/>
            <w:placeholder>
              <w:docPart w:val="35A6EC911A274C25ACBB8A7BFEF99F0E"/>
            </w:placeholder>
            <w:showingPlcHdr/>
            <w:text/>
          </w:sdtPr>
          <w:sdtEndPr/>
          <w:sdtContent>
            <w:tc>
              <w:tcPr>
                <w:tcW w:w="5186" w:type="dxa"/>
                <w:gridSpan w:val="26"/>
                <w:tcBorders>
                  <w:top w:val="nil"/>
                  <w:left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24"/>
        </w:trPr>
        <w:tc>
          <w:tcPr>
            <w:tcW w:w="5252" w:type="dxa"/>
            <w:gridSpan w:val="30"/>
            <w:tcBorders>
              <w:bottom w:val="nil"/>
              <w:right w:val="single" w:sz="4" w:space="0" w:color="auto"/>
            </w:tcBorders>
          </w:tcPr>
          <w:p w:rsidR="006776BF" w:rsidRDefault="006776BF" w:rsidP="00CF4476">
            <w:r>
              <w:t>Quality and Reliability Data</w:t>
            </w:r>
          </w:p>
        </w:tc>
        <w:tc>
          <w:tcPr>
            <w:tcW w:w="4363" w:type="dxa"/>
            <w:gridSpan w:val="19"/>
            <w:tcBorders>
              <w:left w:val="single" w:sz="4" w:space="0" w:color="auto"/>
              <w:bottom w:val="nil"/>
            </w:tcBorders>
          </w:tcPr>
          <w:p w:rsidR="006776BF" w:rsidRDefault="006776BF" w:rsidP="00CF4476"/>
        </w:tc>
        <w:tc>
          <w:tcPr>
            <w:tcW w:w="454" w:type="dxa"/>
            <w:gridSpan w:val="4"/>
            <w:tcBorders>
              <w:bottom w:val="single" w:sz="4" w:space="0" w:color="auto"/>
            </w:tcBorders>
          </w:tcPr>
          <w:p w:rsidR="006776BF" w:rsidRDefault="006776BF" w:rsidP="00CF4476">
            <w:r>
              <w:t>10</w:t>
            </w:r>
          </w:p>
        </w:tc>
      </w:tr>
      <w:tr w:rsidR="006776BF" w:rsidTr="00CF4476">
        <w:trPr>
          <w:trHeight w:val="388"/>
        </w:trPr>
        <w:tc>
          <w:tcPr>
            <w:tcW w:w="2175" w:type="dxa"/>
            <w:gridSpan w:val="8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Evaluation testing performed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>
            <w:r>
              <w:t>Yes</w:t>
            </w:r>
          </w:p>
        </w:tc>
        <w:sdt>
          <w:sdtPr>
            <w:id w:val="-1649970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6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>
            <w:r>
              <w:t>No</w:t>
            </w:r>
          </w:p>
        </w:tc>
        <w:sdt>
          <w:sdtPr>
            <w:id w:val="519906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2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76BF" w:rsidRDefault="006776BF" w:rsidP="00CF4476"/>
        </w:tc>
        <w:tc>
          <w:tcPr>
            <w:tcW w:w="243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776BF" w:rsidRPr="00816AFB" w:rsidRDefault="006776BF" w:rsidP="00CF4476">
            <w:pPr>
              <w:rPr>
                <w:lang w:val="fr-FR"/>
              </w:rPr>
            </w:pPr>
            <w:proofErr w:type="spellStart"/>
            <w:r w:rsidRPr="00816AFB">
              <w:rPr>
                <w:lang w:val="fr-FR"/>
              </w:rPr>
              <w:t>Failure</w:t>
            </w:r>
            <w:proofErr w:type="spellEnd"/>
            <w:r w:rsidRPr="00816AFB">
              <w:rPr>
                <w:lang w:val="fr-FR"/>
              </w:rPr>
              <w:t xml:space="preserve"> </w:t>
            </w:r>
            <w:proofErr w:type="spellStart"/>
            <w:r w:rsidRPr="00816AFB">
              <w:rPr>
                <w:lang w:val="fr-FR"/>
              </w:rPr>
              <w:t>analysis</w:t>
            </w:r>
            <w:proofErr w:type="spellEnd"/>
            <w:r w:rsidRPr="00816AFB">
              <w:rPr>
                <w:lang w:val="fr-FR"/>
              </w:rPr>
              <w:t xml:space="preserve">, DPA, NCCS </w:t>
            </w:r>
            <w:proofErr w:type="spellStart"/>
            <w:r w:rsidRPr="00816AFB">
              <w:rPr>
                <w:lang w:val="fr-FR"/>
              </w:rPr>
              <w:t>available</w:t>
            </w:r>
            <w:proofErr w:type="spellEnd"/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>
            <w:r>
              <w:t>Yes</w:t>
            </w:r>
          </w:p>
        </w:tc>
        <w:sdt>
          <w:sdtPr>
            <w:id w:val="2138367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8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>
            <w:r>
              <w:t>No</w:t>
            </w:r>
          </w:p>
        </w:tc>
        <w:sdt>
          <w:sdtPr>
            <w:id w:val="-1273080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6776BF" w:rsidP="00CF4476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4" w:type="dxa"/>
            <w:gridSpan w:val="4"/>
            <w:tcBorders>
              <w:top w:val="nil"/>
              <w:left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457"/>
        </w:trPr>
        <w:tc>
          <w:tcPr>
            <w:tcW w:w="1282" w:type="dxa"/>
            <w:gridSpan w:val="4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Report Ref. No.:</w:t>
            </w:r>
          </w:p>
        </w:tc>
        <w:sdt>
          <w:sdtPr>
            <w:id w:val="42183406"/>
            <w:placeholder>
              <w:docPart w:val="AB6CA30B5F1841BFAA73016633A4DDA9"/>
            </w:placeholder>
            <w:showingPlcHdr/>
            <w:text/>
          </w:sdtPr>
          <w:sdtEndPr/>
          <w:sdtContent>
            <w:tc>
              <w:tcPr>
                <w:tcW w:w="2103" w:type="dxa"/>
                <w:gridSpan w:val="13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id w:val="-403381671"/>
            <w:placeholder>
              <w:docPart w:val="8254FBAE52F84DD3A7AFE17C842CB83B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gridSpan w:val="11"/>
                <w:tcBorders>
                  <w:top w:val="nil"/>
                  <w:left w:val="nil"/>
                  <w:bottom w:val="nil"/>
                </w:tcBorders>
              </w:tcPr>
              <w:p w:rsidR="006776BF" w:rsidRDefault="005363EA" w:rsidP="005363EA">
                <w:r>
                  <w:t xml:space="preserve"> </w:t>
                </w:r>
              </w:p>
            </w:tc>
          </w:sdtContent>
        </w:sdt>
        <w:tc>
          <w:tcPr>
            <w:tcW w:w="4817" w:type="dxa"/>
            <w:gridSpan w:val="23"/>
            <w:tcBorders>
              <w:top w:val="nil"/>
              <w:bottom w:val="nil"/>
            </w:tcBorders>
          </w:tcPr>
          <w:p w:rsidR="006776BF" w:rsidRDefault="006776BF" w:rsidP="00CF4476">
            <w:r>
              <w:t>(supply data)</w:t>
            </w:r>
          </w:p>
        </w:tc>
      </w:tr>
      <w:tr w:rsidR="006776BF" w:rsidTr="006776BF">
        <w:trPr>
          <w:trHeight w:val="305"/>
        </w:trPr>
        <w:tc>
          <w:tcPr>
            <w:tcW w:w="1486" w:type="dxa"/>
            <w:gridSpan w:val="6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Equivalent Data:</w:t>
            </w:r>
          </w:p>
        </w:tc>
        <w:sdt>
          <w:sdtPr>
            <w:id w:val="-666714535"/>
            <w:placeholder>
              <w:docPart w:val="59BCE66CA1F340DFBE41F6514C0D1326"/>
            </w:placeholder>
            <w:showingPlcHdr/>
            <w:text/>
          </w:sdtPr>
          <w:sdtEndPr/>
          <w:sdtContent>
            <w:tc>
              <w:tcPr>
                <w:tcW w:w="3766" w:type="dxa"/>
                <w:gridSpan w:val="24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1703" w:type="dxa"/>
            <w:gridSpan w:val="8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Ref. Nos. and purpose:</w:t>
            </w:r>
          </w:p>
        </w:tc>
        <w:sdt>
          <w:sdtPr>
            <w:id w:val="-1167706504"/>
            <w:placeholder>
              <w:docPart w:val="55C8470442AE4708BD611F7CDFB6C6F0"/>
            </w:placeholder>
            <w:showingPlcHdr/>
            <w:text/>
          </w:sdtPr>
          <w:sdtEndPr/>
          <w:sdtContent>
            <w:tc>
              <w:tcPr>
                <w:tcW w:w="3114" w:type="dxa"/>
                <w:gridSpan w:val="15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6776BF">
        <w:trPr>
          <w:trHeight w:val="680"/>
        </w:trPr>
        <w:tc>
          <w:tcPr>
            <w:tcW w:w="1002" w:type="dxa"/>
            <w:gridSpan w:val="3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Certification:</w:t>
            </w:r>
          </w:p>
        </w:tc>
        <w:sdt>
          <w:sdtPr>
            <w:rPr>
              <w:color w:val="FFFFFF" w:themeColor="background1"/>
            </w:rPr>
            <w:id w:val="1677617663"/>
            <w:placeholder>
              <w:docPart w:val="DD215F31B34C4E5981ADDD2FFF2A856F"/>
            </w:placeholder>
            <w:showingPlcHdr/>
          </w:sdtPr>
          <w:sdtEndPr/>
          <w:sdtContent>
            <w:tc>
              <w:tcPr>
                <w:tcW w:w="4250" w:type="dxa"/>
                <w:gridSpan w:val="27"/>
                <w:tcBorders>
                  <w:top w:val="nil"/>
                  <w:left w:val="nil"/>
                  <w:bottom w:val="nil"/>
                </w:tcBorders>
              </w:tcPr>
              <w:p w:rsidR="006776BF" w:rsidRPr="00AE250A" w:rsidRDefault="00AE250A" w:rsidP="00CF4476">
                <w:pPr>
                  <w:rPr>
                    <w:color w:val="FFFFFF" w:themeColor="background1"/>
                  </w:rPr>
                </w:pPr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id w:val="-789967862"/>
            <w:placeholder>
              <w:docPart w:val="B41D9578C6DC4A0F8C01D97B45439A7D"/>
            </w:placeholder>
            <w:showingPlcHdr/>
          </w:sdtPr>
          <w:sdtEndPr/>
          <w:sdtContent>
            <w:tc>
              <w:tcPr>
                <w:tcW w:w="4817" w:type="dxa"/>
                <w:gridSpan w:val="23"/>
                <w:vMerge w:val="restart"/>
                <w:tcBorders>
                  <w:top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6776BF">
        <w:trPr>
          <w:trHeight w:val="20"/>
        </w:trPr>
        <w:tc>
          <w:tcPr>
            <w:tcW w:w="5252" w:type="dxa"/>
            <w:gridSpan w:val="30"/>
            <w:tcBorders>
              <w:top w:val="nil"/>
            </w:tcBorders>
          </w:tcPr>
          <w:p w:rsidR="006776BF" w:rsidRDefault="006776BF" w:rsidP="00CF4476"/>
        </w:tc>
        <w:tc>
          <w:tcPr>
            <w:tcW w:w="4817" w:type="dxa"/>
            <w:gridSpan w:val="23"/>
            <w:vMerge/>
            <w:tcBorders>
              <w:top w:val="nil"/>
            </w:tcBorders>
          </w:tcPr>
          <w:p w:rsidR="006776BF" w:rsidRDefault="006776BF" w:rsidP="00CF4476"/>
        </w:tc>
      </w:tr>
    </w:tbl>
    <w:p w:rsidR="006776BF" w:rsidRDefault="006776BF">
      <w:r>
        <w:br w:type="page"/>
      </w:r>
    </w:p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711"/>
        <w:gridCol w:w="1445"/>
        <w:gridCol w:w="136"/>
        <w:gridCol w:w="487"/>
        <w:gridCol w:w="1334"/>
        <w:gridCol w:w="136"/>
        <w:gridCol w:w="2292"/>
        <w:gridCol w:w="54"/>
        <w:gridCol w:w="279"/>
        <w:gridCol w:w="278"/>
        <w:gridCol w:w="1623"/>
        <w:gridCol w:w="809"/>
        <w:gridCol w:w="31"/>
        <w:gridCol w:w="454"/>
      </w:tblGrid>
      <w:tr w:rsidR="006776BF" w:rsidTr="00CF4476">
        <w:trPr>
          <w:trHeight w:val="215"/>
        </w:trPr>
        <w:tc>
          <w:tcPr>
            <w:tcW w:w="2779" w:type="dxa"/>
            <w:gridSpan w:val="4"/>
            <w:vMerge w:val="restart"/>
            <w:vAlign w:val="center"/>
          </w:tcPr>
          <w:p w:rsidR="006776BF" w:rsidRDefault="006776BF" w:rsidP="00CF4476">
            <w:pPr>
              <w:keepNext/>
              <w:keepLines/>
              <w:jc w:val="center"/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C30A76E" wp14:editId="3193FA48">
                  <wp:extent cx="1456621" cy="405516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6" w:type="dxa"/>
            <w:gridSpan w:val="7"/>
            <w:tcBorders>
              <w:bottom w:val="nil"/>
            </w:tcBorders>
          </w:tcPr>
          <w:p w:rsidR="006776BF" w:rsidRPr="00143474" w:rsidRDefault="006776BF" w:rsidP="00CF4476">
            <w:pPr>
              <w:keepNext/>
              <w:keepLines/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>APPLICATION FOR ESCC QUALIFICATION APPROVAL</w:t>
            </w:r>
          </w:p>
        </w:tc>
        <w:tc>
          <w:tcPr>
            <w:tcW w:w="1294" w:type="dxa"/>
            <w:gridSpan w:val="3"/>
            <w:tcBorders>
              <w:bottom w:val="nil"/>
            </w:tcBorders>
            <w:vAlign w:val="center"/>
          </w:tcPr>
          <w:p w:rsidR="006776BF" w:rsidRDefault="006776BF" w:rsidP="00CF4476">
            <w:pPr>
              <w:keepNext/>
              <w:keepLines/>
              <w:jc w:val="center"/>
            </w:pPr>
            <w:r w:rsidRPr="008F1E74">
              <w:rPr>
                <w:lang w:val="en-GB"/>
              </w:rPr>
              <w:t xml:space="preserve">Page </w:t>
            </w:r>
            <w:r>
              <w:rPr>
                <w:lang w:val="en-GB"/>
              </w:rPr>
              <w:t>2</w:t>
            </w:r>
          </w:p>
        </w:tc>
      </w:tr>
      <w:tr w:rsidR="006776BF" w:rsidTr="00CF4476">
        <w:trPr>
          <w:trHeight w:val="360"/>
        </w:trPr>
        <w:tc>
          <w:tcPr>
            <w:tcW w:w="2779" w:type="dxa"/>
            <w:gridSpan w:val="4"/>
            <w:vMerge/>
          </w:tcPr>
          <w:p w:rsidR="006776BF" w:rsidRDefault="006776BF" w:rsidP="00CF4476">
            <w:pPr>
              <w:keepNext/>
              <w:keepLines/>
            </w:pPr>
          </w:p>
        </w:tc>
        <w:tc>
          <w:tcPr>
            <w:tcW w:w="1334" w:type="dxa"/>
            <w:tcBorders>
              <w:top w:val="nil"/>
              <w:bottom w:val="nil"/>
              <w:right w:val="nil"/>
            </w:tcBorders>
          </w:tcPr>
          <w:p w:rsidR="006776BF" w:rsidRPr="00143474" w:rsidRDefault="006776BF" w:rsidP="00CF4476">
            <w:pPr>
              <w:keepNext/>
              <w:keepLines/>
              <w:rPr>
                <w:szCs w:val="14"/>
              </w:rPr>
            </w:pPr>
            <w:r>
              <w:rPr>
                <w:szCs w:val="14"/>
              </w:rPr>
              <w:t>Component title:</w:t>
            </w:r>
          </w:p>
        </w:tc>
        <w:sdt>
          <w:sdtPr>
            <w:alias w:val="title"/>
            <w:tag w:val="title"/>
            <w:id w:val="-553768330"/>
            <w:placeholder>
              <w:docPart w:val="1D1DC90186354D979E3921CC3281D374"/>
            </w:placeholder>
            <w:dataBinding w:xpath="/root[1]/title[1]" w:storeItemID="{6E2BD702-0722-44CB-8D5B-EAE384C9655D}"/>
            <w:text/>
          </w:sdtPr>
          <w:sdtEndPr>
            <w:rPr>
              <w:szCs w:val="14"/>
            </w:rPr>
          </w:sdtEndPr>
          <w:sdtContent>
            <w:tc>
              <w:tcPr>
                <w:tcW w:w="4662" w:type="dxa"/>
                <w:gridSpan w:val="6"/>
                <w:tcBorders>
                  <w:top w:val="nil"/>
                  <w:left w:val="nil"/>
                  <w:bottom w:val="nil"/>
                </w:tcBorders>
              </w:tcPr>
              <w:p w:rsidR="006776BF" w:rsidRPr="00143474" w:rsidRDefault="00673DFA" w:rsidP="00CF4476">
                <w:pPr>
                  <w:keepNext/>
                  <w:keepLines/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94" w:type="dxa"/>
            <w:gridSpan w:val="3"/>
            <w:tcBorders>
              <w:top w:val="nil"/>
              <w:bottom w:val="nil"/>
            </w:tcBorders>
            <w:vAlign w:val="center"/>
          </w:tcPr>
          <w:p w:rsidR="006776BF" w:rsidRPr="00146C2B" w:rsidRDefault="006776BF" w:rsidP="00CF4476">
            <w:pPr>
              <w:keepNext/>
              <w:keepLines/>
              <w:jc w:val="center"/>
              <w:rPr>
                <w:szCs w:val="14"/>
              </w:rPr>
            </w:pPr>
            <w:r>
              <w:rPr>
                <w:szCs w:val="14"/>
              </w:rPr>
              <w:t>Appl. No.</w:t>
            </w:r>
          </w:p>
        </w:tc>
      </w:tr>
      <w:tr w:rsidR="006776BF" w:rsidTr="00CF4476">
        <w:trPr>
          <w:trHeight w:val="225"/>
        </w:trPr>
        <w:tc>
          <w:tcPr>
            <w:tcW w:w="2779" w:type="dxa"/>
            <w:gridSpan w:val="4"/>
            <w:vMerge/>
          </w:tcPr>
          <w:p w:rsidR="006776BF" w:rsidRDefault="006776BF" w:rsidP="00CF4476"/>
        </w:tc>
        <w:tc>
          <w:tcPr>
            <w:tcW w:w="1470" w:type="dxa"/>
            <w:gridSpan w:val="2"/>
            <w:tcBorders>
              <w:top w:val="nil"/>
              <w:right w:val="nil"/>
            </w:tcBorders>
          </w:tcPr>
          <w:p w:rsidR="006776BF" w:rsidRPr="00143474" w:rsidRDefault="006776BF" w:rsidP="00CF4476">
            <w:r>
              <w:t>Executive Member:</w:t>
            </w:r>
          </w:p>
        </w:tc>
        <w:sdt>
          <w:sdtPr>
            <w:alias w:val="member"/>
            <w:tag w:val="member"/>
            <w:id w:val="399951713"/>
            <w:placeholder>
              <w:docPart w:val="735E1EE8E2C1499E959570F6B1C24AB2"/>
            </w:placeholder>
            <w:showingPlcHdr/>
            <w:dataBinding w:xpath="/root[1]/member[1]" w:storeItemID="{6E2BD702-0722-44CB-8D5B-EAE384C9655D}"/>
            <w:text/>
          </w:sdtPr>
          <w:sdtEndPr/>
          <w:sdtContent>
            <w:tc>
              <w:tcPr>
                <w:tcW w:w="2346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6776BF" w:rsidRPr="00143474" w:rsidRDefault="00673DFA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7" w:type="dxa"/>
            <w:gridSpan w:val="2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alias w:val="date"/>
            <w:tag w:val="date"/>
            <w:id w:val="-2115893489"/>
            <w:placeholder>
              <w:docPart w:val="04AED96A200E4B34BCD9BC58A5540E25"/>
            </w:placeholder>
            <w:showingPlcHdr/>
            <w:dataBinding w:xpath="/root[1]/date[1]" w:storeItemID="{6E2BD702-0722-44CB-8D5B-EAE384C9655D}"/>
            <w:date w:fullDate="2013-06-28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23" w:type="dxa"/>
                <w:tcBorders>
                  <w:top w:val="nil"/>
                  <w:left w:val="nil"/>
                </w:tcBorders>
              </w:tcPr>
              <w:p w:rsidR="006776BF" w:rsidRDefault="00673DFA" w:rsidP="005363EA">
                <w:r>
                  <w:t xml:space="preserve"> </w:t>
                </w:r>
              </w:p>
            </w:tc>
          </w:sdtContent>
        </w:sdt>
        <w:sdt>
          <w:sdtPr>
            <w:alias w:val="application"/>
            <w:tag w:val="application"/>
            <w:id w:val="-502046655"/>
            <w:placeholder>
              <w:docPart w:val="D0709588B09B425391B9BADF32AD6183"/>
            </w:placeholder>
            <w:dataBinding w:xpath="/root[1]/application[1]" w:storeItemID="{6E2BD702-0722-44CB-8D5B-EAE384C9655D}"/>
            <w:text/>
          </w:sdtPr>
          <w:sdtEndPr/>
          <w:sdtContent>
            <w:tc>
              <w:tcPr>
                <w:tcW w:w="1294" w:type="dxa"/>
                <w:gridSpan w:val="3"/>
                <w:tcBorders>
                  <w:top w:val="nil"/>
                </w:tcBorders>
                <w:vAlign w:val="center"/>
              </w:tcPr>
              <w:p w:rsidR="006776BF" w:rsidRDefault="00673DFA" w:rsidP="00CF4476">
                <w:pPr>
                  <w:jc w:val="center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9584" w:type="dxa"/>
            <w:gridSpan w:val="12"/>
            <w:vMerge w:val="restart"/>
            <w:vAlign w:val="center"/>
          </w:tcPr>
          <w:p w:rsidR="006776BF" w:rsidRDefault="006776BF" w:rsidP="00CF4476">
            <w:pPr>
              <w:spacing w:before="120"/>
            </w:pPr>
            <w:r>
              <w:t xml:space="preserve">The undersigned hereby certifies on behalf of the ESCC Executive, that the above information is correct; </w:t>
            </w:r>
          </w:p>
          <w:p w:rsidR="006776BF" w:rsidRDefault="006776BF" w:rsidP="00CF4476">
            <w:r>
              <w:t xml:space="preserve">that the appropriate documentation has been evaluated; that full compliance to all ESCC requirements is evidence </w:t>
            </w:r>
          </w:p>
          <w:p w:rsidR="006776BF" w:rsidRDefault="006776BF" w:rsidP="00CF4476">
            <w:r>
              <w:t>except as stated in box 13; that the reports and data are available at the ESCC Executive and therefore applies for ESCC qualification status to be given to the component(s) listed herein.</w:t>
            </w:r>
          </w:p>
        </w:tc>
        <w:tc>
          <w:tcPr>
            <w:tcW w:w="485" w:type="dxa"/>
            <w:gridSpan w:val="2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11</w:t>
            </w:r>
          </w:p>
        </w:tc>
      </w:tr>
      <w:tr w:rsidR="006776BF" w:rsidTr="00CF4476">
        <w:trPr>
          <w:trHeight w:val="20"/>
        </w:trPr>
        <w:tc>
          <w:tcPr>
            <w:tcW w:w="9584" w:type="dxa"/>
            <w:gridSpan w:val="12"/>
            <w:vMerge/>
            <w:tcBorders>
              <w:bottom w:val="nil"/>
              <w:right w:val="nil"/>
            </w:tcBorders>
          </w:tcPr>
          <w:p w:rsidR="006776BF" w:rsidRDefault="006776BF" w:rsidP="00CF4476"/>
        </w:tc>
        <w:tc>
          <w:tcPr>
            <w:tcW w:w="485" w:type="dxa"/>
            <w:gridSpan w:val="2"/>
            <w:tcBorders>
              <w:left w:val="nil"/>
              <w:bottom w:val="nil"/>
            </w:tcBorders>
          </w:tcPr>
          <w:p w:rsidR="006776BF" w:rsidRDefault="006776BF" w:rsidP="00CF4476"/>
        </w:tc>
      </w:tr>
      <w:tr w:rsidR="006776BF" w:rsidTr="00CF4476">
        <w:trPr>
          <w:trHeight w:val="20"/>
        </w:trPr>
        <w:tc>
          <w:tcPr>
            <w:tcW w:w="10069" w:type="dxa"/>
            <w:gridSpan w:val="14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673DFA">
        <w:trPr>
          <w:trHeight w:val="20"/>
        </w:trPr>
        <w:tc>
          <w:tcPr>
            <w:tcW w:w="711" w:type="dxa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id w:val="827022794"/>
            <w:placeholder>
              <w:docPart w:val="A175CF77EDBF474EAB35FB6A54588B18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445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776BF" w:rsidRDefault="005363EA" w:rsidP="005363EA">
                <w:r>
                  <w:t xml:space="preserve"> </w:t>
                </w:r>
              </w:p>
            </w:tc>
          </w:sdtContent>
        </w:sdt>
        <w:tc>
          <w:tcPr>
            <w:tcW w:w="43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/>
        </w:tc>
        <w:tc>
          <w:tcPr>
            <w:tcW w:w="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76BF" w:rsidRDefault="006776BF" w:rsidP="00CF4476"/>
        </w:tc>
        <w:sdt>
          <w:sdtPr>
            <w:id w:val="1934621639"/>
            <w:placeholder>
              <w:docPart w:val="2EE52F818D524947B393911830FE7910"/>
            </w:placeholder>
            <w:showingPlcHdr/>
            <w:text/>
          </w:sdtPr>
          <w:sdtEndPr/>
          <w:sdtContent>
            <w:tc>
              <w:tcPr>
                <w:tcW w:w="3195" w:type="dxa"/>
                <w:gridSpan w:val="5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673DFA">
                <w:pPr>
                  <w:jc w:val="center"/>
                </w:pPr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CF4476">
        <w:trPr>
          <w:trHeight w:val="20"/>
        </w:trPr>
        <w:tc>
          <w:tcPr>
            <w:tcW w:w="6874" w:type="dxa"/>
            <w:gridSpan w:val="9"/>
            <w:tcBorders>
              <w:top w:val="nil"/>
              <w:bottom w:val="single" w:sz="4" w:space="0" w:color="auto"/>
              <w:right w:val="nil"/>
            </w:tcBorders>
          </w:tcPr>
          <w:p w:rsidR="006776BF" w:rsidRDefault="006776BF" w:rsidP="00CF4476"/>
        </w:tc>
        <w:tc>
          <w:tcPr>
            <w:tcW w:w="3195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:rsidR="006776BF" w:rsidRDefault="006776BF" w:rsidP="00CF4476">
            <w:r>
              <w:t>(</w:t>
            </w:r>
            <w:r w:rsidRPr="00AC0DD2">
              <w:t>(Signature of the Executive Coordinator)</w:t>
            </w:r>
          </w:p>
        </w:tc>
      </w:tr>
      <w:tr w:rsidR="006776BF" w:rsidTr="00976ABF">
        <w:trPr>
          <w:trHeight w:val="20"/>
        </w:trPr>
        <w:tc>
          <w:tcPr>
            <w:tcW w:w="2292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6776BF" w:rsidRDefault="006776BF" w:rsidP="00CF4476">
            <w:r>
              <w:t>Continuation of Boxes above:</w:t>
            </w:r>
          </w:p>
        </w:tc>
        <w:tc>
          <w:tcPr>
            <w:tcW w:w="7323" w:type="dxa"/>
            <w:gridSpan w:val="10"/>
            <w:tcBorders>
              <w:top w:val="single" w:sz="4" w:space="0" w:color="auto"/>
              <w:left w:val="nil"/>
              <w:bottom w:val="nil"/>
            </w:tcBorders>
          </w:tcPr>
          <w:p w:rsidR="006776BF" w:rsidRDefault="006776BF" w:rsidP="00CF4476"/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12</w:t>
            </w:r>
          </w:p>
        </w:tc>
      </w:tr>
      <w:tr w:rsidR="006776BF" w:rsidTr="00CF4476">
        <w:trPr>
          <w:trHeight w:val="10205"/>
        </w:trPr>
        <w:sdt>
          <w:sdtPr>
            <w:id w:val="-324898536"/>
            <w:placeholder>
              <w:docPart w:val="A089DB2B94754B95A3D32D5DB90E88EE"/>
            </w:placeholder>
            <w:showingPlcHdr/>
          </w:sdtPr>
          <w:sdtEndPr/>
          <w:sdtContent>
            <w:tc>
              <w:tcPr>
                <w:tcW w:w="10069" w:type="dxa"/>
                <w:gridSpan w:val="14"/>
                <w:tcBorders>
                  <w:top w:val="nil"/>
                  <w:bottom w:val="single" w:sz="4" w:space="0" w:color="auto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</w:tbl>
    <w:p w:rsidR="006776BF" w:rsidRDefault="006776BF">
      <w:r>
        <w:br w:type="page"/>
      </w:r>
    </w:p>
    <w:tbl>
      <w:tblPr>
        <w:tblW w:w="99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665"/>
        <w:gridCol w:w="44"/>
        <w:gridCol w:w="851"/>
        <w:gridCol w:w="550"/>
        <w:gridCol w:w="507"/>
        <w:gridCol w:w="129"/>
        <w:gridCol w:w="419"/>
        <w:gridCol w:w="394"/>
        <w:gridCol w:w="123"/>
        <w:gridCol w:w="385"/>
        <w:gridCol w:w="135"/>
        <w:gridCol w:w="2257"/>
        <w:gridCol w:w="65"/>
        <w:gridCol w:w="95"/>
        <w:gridCol w:w="456"/>
        <w:gridCol w:w="1605"/>
        <w:gridCol w:w="423"/>
        <w:gridCol w:w="378"/>
        <w:gridCol w:w="100"/>
        <w:gridCol w:w="386"/>
      </w:tblGrid>
      <w:tr w:rsidR="0008562F" w:rsidRPr="0008562F" w:rsidTr="00816AFB">
        <w:trPr>
          <w:trHeight w:val="215"/>
        </w:trPr>
        <w:tc>
          <w:tcPr>
            <w:tcW w:w="2746" w:type="dxa"/>
            <w:gridSpan w:val="6"/>
            <w:vMerge w:val="restart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4FA494F6" wp14:editId="77F3707D">
                  <wp:extent cx="1456621" cy="405516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4" w:type="dxa"/>
            <w:gridSpan w:val="10"/>
            <w:tcBorders>
              <w:bottom w:val="nil"/>
            </w:tcBorders>
          </w:tcPr>
          <w:p w:rsidR="0008562F" w:rsidRPr="0008562F" w:rsidRDefault="0008562F" w:rsidP="0008562F">
            <w:pPr>
              <w:jc w:val="center"/>
              <w:rPr>
                <w:b/>
                <w:szCs w:val="14"/>
              </w:rPr>
            </w:pPr>
            <w:r w:rsidRPr="0008562F">
              <w:rPr>
                <w:b/>
                <w:szCs w:val="14"/>
              </w:rPr>
              <w:t>APPLICATION FOR ESCC QUALIFICATION APPROVAL</w:t>
            </w:r>
          </w:p>
        </w:tc>
        <w:tc>
          <w:tcPr>
            <w:tcW w:w="1287" w:type="dxa"/>
            <w:gridSpan w:val="4"/>
            <w:tcBorders>
              <w:bottom w:val="nil"/>
            </w:tcBorders>
            <w:vAlign w:val="center"/>
          </w:tcPr>
          <w:p w:rsidR="0008562F" w:rsidRPr="0008562F" w:rsidRDefault="007F0FF3" w:rsidP="007F0FF3">
            <w:pPr>
              <w:jc w:val="center"/>
            </w:pPr>
            <w:r w:rsidRPr="008F1E74">
              <w:rPr>
                <w:lang w:val="en-GB"/>
              </w:rPr>
              <w:t xml:space="preserve">Page </w:t>
            </w:r>
            <w:r>
              <w:rPr>
                <w:lang w:val="en-GB"/>
              </w:rPr>
              <w:t>3</w:t>
            </w:r>
          </w:p>
        </w:tc>
      </w:tr>
      <w:tr w:rsidR="0008562F" w:rsidRPr="0008562F" w:rsidTr="00816AFB">
        <w:trPr>
          <w:trHeight w:val="360"/>
        </w:trPr>
        <w:tc>
          <w:tcPr>
            <w:tcW w:w="2746" w:type="dxa"/>
            <w:gridSpan w:val="6"/>
            <w:vMerge/>
          </w:tcPr>
          <w:p w:rsidR="0008562F" w:rsidRPr="0008562F" w:rsidRDefault="0008562F" w:rsidP="0008562F"/>
        </w:tc>
        <w:tc>
          <w:tcPr>
            <w:tcW w:w="1321" w:type="dxa"/>
            <w:gridSpan w:val="4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pPr>
              <w:rPr>
                <w:szCs w:val="14"/>
              </w:rPr>
            </w:pPr>
            <w:r w:rsidRPr="0008562F">
              <w:rPr>
                <w:szCs w:val="14"/>
              </w:rPr>
              <w:t>Component title:</w:t>
            </w:r>
          </w:p>
        </w:tc>
        <w:sdt>
          <w:sdtPr>
            <w:alias w:val="title"/>
            <w:tag w:val="title"/>
            <w:id w:val="-1644196121"/>
            <w:placeholder>
              <w:docPart w:val="D1B861CC150045D1944B030C4827FC99"/>
            </w:placeholder>
            <w:dataBinding w:xpath="/root[1]/title[1]" w:storeItemID="{6E2BD702-0722-44CB-8D5B-EAE384C9655D}"/>
            <w:text/>
          </w:sdtPr>
          <w:sdtEndPr>
            <w:rPr>
              <w:szCs w:val="14"/>
            </w:rPr>
          </w:sdtEndPr>
          <w:sdtContent>
            <w:tc>
              <w:tcPr>
                <w:tcW w:w="4613" w:type="dxa"/>
                <w:gridSpan w:val="6"/>
                <w:tcBorders>
                  <w:top w:val="nil"/>
                  <w:left w:val="nil"/>
                  <w:bottom w:val="nil"/>
                </w:tcBorders>
              </w:tcPr>
              <w:p w:rsidR="0008562F" w:rsidRPr="0008562F" w:rsidRDefault="00673DFA" w:rsidP="0008562F">
                <w:pPr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87" w:type="dxa"/>
            <w:gridSpan w:val="4"/>
            <w:tcBorders>
              <w:top w:val="nil"/>
              <w:bottom w:val="nil"/>
            </w:tcBorders>
            <w:vAlign w:val="center"/>
          </w:tcPr>
          <w:p w:rsidR="0008562F" w:rsidRPr="0008562F" w:rsidRDefault="0008562F" w:rsidP="0008562F">
            <w:pPr>
              <w:jc w:val="center"/>
              <w:rPr>
                <w:szCs w:val="14"/>
              </w:rPr>
            </w:pPr>
            <w:r w:rsidRPr="0008562F">
              <w:rPr>
                <w:szCs w:val="14"/>
              </w:rPr>
              <w:t>Appl. No.</w:t>
            </w:r>
          </w:p>
        </w:tc>
      </w:tr>
      <w:tr w:rsidR="0008562F" w:rsidRPr="0008562F" w:rsidTr="00816AFB">
        <w:trPr>
          <w:trHeight w:val="225"/>
        </w:trPr>
        <w:tc>
          <w:tcPr>
            <w:tcW w:w="2746" w:type="dxa"/>
            <w:gridSpan w:val="6"/>
            <w:vMerge/>
          </w:tcPr>
          <w:p w:rsidR="0008562F" w:rsidRPr="0008562F" w:rsidRDefault="0008562F" w:rsidP="0008562F"/>
        </w:tc>
        <w:tc>
          <w:tcPr>
            <w:tcW w:w="1456" w:type="dxa"/>
            <w:gridSpan w:val="5"/>
            <w:tcBorders>
              <w:top w:val="nil"/>
              <w:right w:val="nil"/>
            </w:tcBorders>
          </w:tcPr>
          <w:p w:rsidR="0008562F" w:rsidRPr="0008562F" w:rsidRDefault="0008562F" w:rsidP="0008562F">
            <w:r w:rsidRPr="0008562F">
              <w:t>Executive Member:</w:t>
            </w:r>
          </w:p>
        </w:tc>
        <w:sdt>
          <w:sdtPr>
            <w:alias w:val="member"/>
            <w:tag w:val="member"/>
            <w:id w:val="368195860"/>
            <w:placeholder>
              <w:docPart w:val="E5608820FEFB43AD9CD8972DC17679D2"/>
            </w:placeholder>
            <w:showingPlcHdr/>
            <w:dataBinding w:xpath="/root[1]/member[1]" w:storeItemID="{6E2BD702-0722-44CB-8D5B-EAE384C9655D}"/>
            <w:text/>
          </w:sdtPr>
          <w:sdtEndPr/>
          <w:sdtContent>
            <w:tc>
              <w:tcPr>
                <w:tcW w:w="2322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08562F" w:rsidRPr="0008562F" w:rsidRDefault="00673DFA" w:rsidP="0008562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1" w:type="dxa"/>
            <w:gridSpan w:val="2"/>
            <w:tcBorders>
              <w:top w:val="nil"/>
              <w:left w:val="nil"/>
              <w:right w:val="nil"/>
            </w:tcBorders>
          </w:tcPr>
          <w:p w:rsidR="0008562F" w:rsidRPr="0008562F" w:rsidRDefault="0008562F" w:rsidP="0008562F">
            <w:r w:rsidRPr="0008562F">
              <w:t>Date:</w:t>
            </w:r>
          </w:p>
        </w:tc>
        <w:sdt>
          <w:sdtPr>
            <w:alias w:val="date"/>
            <w:tag w:val="date"/>
            <w:id w:val="1244522030"/>
            <w:placeholder>
              <w:docPart w:val="36E8D798870E47B7A5A32C81C766AC25"/>
            </w:placeholder>
            <w:showingPlcHdr/>
            <w:dataBinding w:xpath="/root[1]/date[1]" w:storeItemID="{6E2BD702-0722-44CB-8D5B-EAE384C9655D}"/>
            <w:date w:fullDate="2013-06-28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05" w:type="dxa"/>
                <w:tcBorders>
                  <w:top w:val="nil"/>
                  <w:left w:val="nil"/>
                </w:tcBorders>
              </w:tcPr>
              <w:p w:rsidR="0008562F" w:rsidRPr="0008562F" w:rsidRDefault="00673DFA" w:rsidP="005363EA">
                <w:r>
                  <w:t xml:space="preserve"> </w:t>
                </w:r>
              </w:p>
            </w:tc>
          </w:sdtContent>
        </w:sdt>
        <w:sdt>
          <w:sdtPr>
            <w:alias w:val="application"/>
            <w:tag w:val="application"/>
            <w:id w:val="-1344241725"/>
            <w:placeholder>
              <w:docPart w:val="38D88BF70EE64E1E836240FC78926C41"/>
            </w:placeholder>
            <w:dataBinding w:xpath="/root[1]/application[1]" w:storeItemID="{6E2BD702-0722-44CB-8D5B-EAE384C9655D}"/>
            <w:text/>
          </w:sdtPr>
          <w:sdtEndPr/>
          <w:sdtContent>
            <w:tc>
              <w:tcPr>
                <w:tcW w:w="1287" w:type="dxa"/>
                <w:gridSpan w:val="4"/>
                <w:tcBorders>
                  <w:top w:val="nil"/>
                </w:tcBorders>
                <w:vAlign w:val="center"/>
              </w:tcPr>
              <w:p w:rsidR="0008562F" w:rsidRPr="0008562F" w:rsidRDefault="00673DFA" w:rsidP="0008562F">
                <w:pPr>
                  <w:jc w:val="center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08562F" w:rsidRPr="0008562F" w:rsidTr="00816AFB">
        <w:trPr>
          <w:trHeight w:val="20"/>
        </w:trPr>
        <w:tc>
          <w:tcPr>
            <w:tcW w:w="9481" w:type="dxa"/>
            <w:gridSpan w:val="18"/>
            <w:vMerge w:val="restart"/>
            <w:vAlign w:val="center"/>
          </w:tcPr>
          <w:p w:rsidR="0008562F" w:rsidRPr="0008562F" w:rsidRDefault="0008562F" w:rsidP="0008562F">
            <w:proofErr w:type="spellStart"/>
            <w:r w:rsidRPr="0008562F">
              <w:t>Non compliance</w:t>
            </w:r>
            <w:proofErr w:type="spellEnd"/>
            <w:r w:rsidRPr="0008562F">
              <w:t xml:space="preserve"> to ESCC  requirements:</w:t>
            </w:r>
          </w:p>
        </w:tc>
        <w:tc>
          <w:tcPr>
            <w:tcW w:w="486" w:type="dxa"/>
            <w:gridSpan w:val="2"/>
            <w:tcBorders>
              <w:bottom w:val="single" w:sz="4" w:space="0" w:color="auto"/>
            </w:tcBorders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13</w:t>
            </w:r>
          </w:p>
        </w:tc>
      </w:tr>
      <w:tr w:rsidR="0008562F" w:rsidRPr="0008562F" w:rsidTr="00816AFB">
        <w:trPr>
          <w:trHeight w:val="20"/>
        </w:trPr>
        <w:tc>
          <w:tcPr>
            <w:tcW w:w="9481" w:type="dxa"/>
            <w:gridSpan w:val="18"/>
            <w:vMerge/>
            <w:tcBorders>
              <w:right w:val="nil"/>
            </w:tcBorders>
          </w:tcPr>
          <w:p w:rsidR="0008562F" w:rsidRPr="0008562F" w:rsidRDefault="0008562F" w:rsidP="0008562F"/>
        </w:tc>
        <w:tc>
          <w:tcPr>
            <w:tcW w:w="486" w:type="dxa"/>
            <w:gridSpan w:val="2"/>
            <w:tcBorders>
              <w:left w:val="nil"/>
            </w:tcBorders>
          </w:tcPr>
          <w:p w:rsidR="0008562F" w:rsidRPr="0008562F" w:rsidRDefault="0008562F" w:rsidP="0008562F"/>
        </w:tc>
      </w:tr>
      <w:tr w:rsidR="0008562F" w:rsidRPr="0008562F" w:rsidTr="00816AFB">
        <w:trPr>
          <w:trHeight w:val="20"/>
        </w:trPr>
        <w:tc>
          <w:tcPr>
            <w:tcW w:w="709" w:type="dxa"/>
            <w:gridSpan w:val="2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No.:</w:t>
            </w:r>
          </w:p>
        </w:tc>
        <w:tc>
          <w:tcPr>
            <w:tcW w:w="2850" w:type="dxa"/>
            <w:gridSpan w:val="6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Specification</w:t>
            </w:r>
          </w:p>
        </w:tc>
        <w:tc>
          <w:tcPr>
            <w:tcW w:w="2900" w:type="dxa"/>
            <w:gridSpan w:val="4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Paragraph</w:t>
            </w:r>
          </w:p>
        </w:tc>
        <w:tc>
          <w:tcPr>
            <w:tcW w:w="3508" w:type="dxa"/>
            <w:gridSpan w:val="8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Non compliance</w:t>
            </w:r>
          </w:p>
        </w:tc>
      </w:tr>
      <w:tr w:rsidR="00531A6F" w:rsidRPr="0008562F" w:rsidTr="00816AFB">
        <w:trPr>
          <w:trHeight w:val="3005"/>
        </w:trPr>
        <w:sdt>
          <w:sdtPr>
            <w:id w:val="-1416005841"/>
            <w:placeholder>
              <w:docPart w:val="B1BD5FF147B745E9B21E06AD6F3DC379"/>
            </w:placeholder>
          </w:sdtPr>
          <w:sdtEndPr/>
          <w:sdtContent>
            <w:tc>
              <w:tcPr>
                <w:tcW w:w="709" w:type="dxa"/>
                <w:gridSpan w:val="2"/>
              </w:tcPr>
              <w:p w:rsidR="00531A6F" w:rsidRPr="0008562F" w:rsidRDefault="00531A6F" w:rsidP="00531A6F">
                <w:r>
                  <w:t xml:space="preserve"> </w:t>
                </w:r>
              </w:p>
            </w:tc>
          </w:sdtContent>
        </w:sdt>
        <w:sdt>
          <w:sdtPr>
            <w:id w:val="-2024847088"/>
            <w:placeholder>
              <w:docPart w:val="5DD00F70BF6B44A2A50B631F341AE0B0"/>
            </w:placeholder>
          </w:sdtPr>
          <w:sdtEndPr/>
          <w:sdtContent>
            <w:tc>
              <w:tcPr>
                <w:tcW w:w="2850" w:type="dxa"/>
                <w:gridSpan w:val="6"/>
              </w:tcPr>
              <w:p w:rsidR="00531A6F" w:rsidRDefault="00531A6F">
                <w:r w:rsidRPr="00650570">
                  <w:t xml:space="preserve"> </w:t>
                </w:r>
              </w:p>
            </w:tc>
          </w:sdtContent>
        </w:sdt>
        <w:sdt>
          <w:sdtPr>
            <w:id w:val="-1995945500"/>
            <w:placeholder>
              <w:docPart w:val="90ECC37311F54E518E7FDFD680352550"/>
            </w:placeholder>
          </w:sdtPr>
          <w:sdtEndPr/>
          <w:sdtContent>
            <w:tc>
              <w:tcPr>
                <w:tcW w:w="2900" w:type="dxa"/>
                <w:gridSpan w:val="4"/>
              </w:tcPr>
              <w:p w:rsidR="00531A6F" w:rsidRDefault="00531A6F">
                <w:r w:rsidRPr="00650570">
                  <w:t xml:space="preserve"> </w:t>
                </w:r>
              </w:p>
            </w:tc>
          </w:sdtContent>
        </w:sdt>
        <w:sdt>
          <w:sdtPr>
            <w:id w:val="1985733819"/>
            <w:placeholder>
              <w:docPart w:val="250F6961070344E4893FE2B21D16D46B"/>
            </w:placeholder>
          </w:sdtPr>
          <w:sdtEndPr/>
          <w:sdtContent>
            <w:tc>
              <w:tcPr>
                <w:tcW w:w="3508" w:type="dxa"/>
                <w:gridSpan w:val="8"/>
              </w:tcPr>
              <w:p w:rsidR="00531A6F" w:rsidRDefault="00531A6F">
                <w:r w:rsidRPr="00650570">
                  <w:t xml:space="preserve"> </w:t>
                </w:r>
              </w:p>
            </w:tc>
          </w:sdtContent>
        </w:sdt>
      </w:tr>
      <w:tr w:rsidR="0008562F" w:rsidRPr="0008562F" w:rsidTr="00816AFB">
        <w:trPr>
          <w:trHeight w:val="113"/>
        </w:trPr>
        <w:tc>
          <w:tcPr>
            <w:tcW w:w="9481" w:type="dxa"/>
            <w:gridSpan w:val="18"/>
            <w:tcBorders>
              <w:bottom w:val="nil"/>
            </w:tcBorders>
          </w:tcPr>
          <w:p w:rsidR="0008562F" w:rsidRPr="0008562F" w:rsidRDefault="0008562F" w:rsidP="0008562F">
            <w:r w:rsidRPr="0008562F">
              <w:t xml:space="preserve">Additional tasks required to achieve full compliance for ESCC qualification or rationale for acceptability of </w:t>
            </w:r>
          </w:p>
          <w:p w:rsidR="0008562F" w:rsidRPr="0008562F" w:rsidRDefault="0008562F" w:rsidP="0008562F">
            <w:r w:rsidRPr="0008562F">
              <w:t>noncompliance:</w:t>
            </w:r>
          </w:p>
        </w:tc>
        <w:tc>
          <w:tcPr>
            <w:tcW w:w="486" w:type="dxa"/>
            <w:gridSpan w:val="2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14</w:t>
            </w:r>
          </w:p>
        </w:tc>
      </w:tr>
      <w:tr w:rsidR="0008562F" w:rsidRPr="0008562F" w:rsidTr="00816AFB">
        <w:trPr>
          <w:trHeight w:val="2665"/>
        </w:trPr>
        <w:sdt>
          <w:sdtPr>
            <w:id w:val="545656787"/>
            <w:placeholder>
              <w:docPart w:val="76233E76611C41FFB1AF7DBB791BA992"/>
            </w:placeholder>
            <w:showingPlcHdr/>
          </w:sdtPr>
          <w:sdtEndPr/>
          <w:sdtContent>
            <w:tc>
              <w:tcPr>
                <w:tcW w:w="9967" w:type="dxa"/>
                <w:gridSpan w:val="20"/>
                <w:tcBorders>
                  <w:top w:val="nil"/>
                  <w:bottom w:val="single" w:sz="4" w:space="0" w:color="auto"/>
                </w:tcBorders>
              </w:tcPr>
              <w:p w:rsidR="0008562F" w:rsidRPr="0008562F" w:rsidRDefault="00AE250A" w:rsidP="0008562F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08562F" w:rsidRPr="0008562F" w:rsidTr="00816AFB">
        <w:trPr>
          <w:trHeight w:val="344"/>
        </w:trPr>
        <w:tc>
          <w:tcPr>
            <w:tcW w:w="9481" w:type="dxa"/>
            <w:gridSpan w:val="18"/>
            <w:tcBorders>
              <w:bottom w:val="nil"/>
            </w:tcBorders>
          </w:tcPr>
          <w:p w:rsidR="0008562F" w:rsidRPr="0008562F" w:rsidRDefault="0008562F" w:rsidP="0008562F">
            <w:r w:rsidRPr="0008562F">
              <w:t>Executive Manager Disposition</w:t>
            </w:r>
          </w:p>
        </w:tc>
        <w:tc>
          <w:tcPr>
            <w:tcW w:w="486" w:type="dxa"/>
            <w:gridSpan w:val="2"/>
            <w:tcBorders>
              <w:bottom w:val="single" w:sz="4" w:space="0" w:color="auto"/>
            </w:tcBorders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15</w:t>
            </w:r>
          </w:p>
        </w:tc>
      </w:tr>
      <w:tr w:rsidR="0008562F" w:rsidRPr="0008562F" w:rsidTr="00816AFB">
        <w:trPr>
          <w:trHeight w:val="170"/>
        </w:trPr>
        <w:tc>
          <w:tcPr>
            <w:tcW w:w="1560" w:type="dxa"/>
            <w:gridSpan w:val="3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 xml:space="preserve">Application Approval: 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Yes</w:t>
            </w:r>
          </w:p>
        </w:tc>
        <w:sdt>
          <w:sdtPr>
            <w:id w:val="863484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8562F" w:rsidRPr="0008562F" w:rsidRDefault="0008562F" w:rsidP="0008562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No</w:t>
            </w:r>
          </w:p>
        </w:tc>
        <w:sdt>
          <w:sdtPr>
            <w:id w:val="-835994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8562F" w:rsidRPr="0008562F" w:rsidRDefault="0008562F" w:rsidP="0008562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85" w:type="dxa"/>
            <w:gridSpan w:val="11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/>
        </w:tc>
      </w:tr>
      <w:tr w:rsidR="0008562F" w:rsidRPr="0008562F" w:rsidTr="00816AFB">
        <w:trPr>
          <w:trHeight w:val="170"/>
        </w:trPr>
        <w:tc>
          <w:tcPr>
            <w:tcW w:w="1560" w:type="dxa"/>
            <w:gridSpan w:val="3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Action / Remarks:</w:t>
            </w:r>
          </w:p>
        </w:tc>
        <w:tc>
          <w:tcPr>
            <w:tcW w:w="8407" w:type="dxa"/>
            <w:gridSpan w:val="17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/>
        </w:tc>
      </w:tr>
      <w:tr w:rsidR="0008562F" w:rsidRPr="0008562F" w:rsidTr="00816AFB">
        <w:trPr>
          <w:trHeight w:val="3175"/>
        </w:trPr>
        <w:sdt>
          <w:sdtPr>
            <w:id w:val="-1172100094"/>
            <w:placeholder>
              <w:docPart w:val="092DD9282BAD4788B7A1B2683BC2A4FF"/>
            </w:placeholder>
            <w:showingPlcHdr/>
          </w:sdtPr>
          <w:sdtEndPr/>
          <w:sdtContent>
            <w:tc>
              <w:tcPr>
                <w:tcW w:w="9967" w:type="dxa"/>
                <w:gridSpan w:val="20"/>
                <w:tcBorders>
                  <w:top w:val="nil"/>
                  <w:bottom w:val="nil"/>
                </w:tcBorders>
              </w:tcPr>
              <w:p w:rsidR="0008562F" w:rsidRPr="0008562F" w:rsidRDefault="00AE250A" w:rsidP="0008562F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816AFB" w:rsidRPr="00816AFB" w:rsidTr="00816AFB">
        <w:tblPrEx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16AFB" w:rsidRPr="00816AFB" w:rsidRDefault="00816AFB" w:rsidP="00816AFB">
            <w:pPr>
              <w:rPr>
                <w:rFonts w:eastAsia="Calibri"/>
              </w:rPr>
            </w:pPr>
            <w:r w:rsidRPr="00816AFB">
              <w:rPr>
                <w:rFonts w:eastAsia="Calibri"/>
              </w:rPr>
              <w:t>Date:</w:t>
            </w:r>
          </w:p>
        </w:tc>
        <w:sdt>
          <w:sdtPr>
            <w:rPr>
              <w:rFonts w:eastAsia="Calibri"/>
            </w:rPr>
            <w:id w:val="491909840"/>
            <w:placeholder>
              <w:docPart w:val="72380F3A684148AEBA8142DDF65B5FD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5954" w:type="dxa"/>
                <w:gridSpan w:val="13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816AFB" w:rsidRPr="00816AFB" w:rsidRDefault="00816AFB" w:rsidP="00816AFB">
                <w:pPr>
                  <w:rPr>
                    <w:rFonts w:eastAsia="Calibri"/>
                  </w:rPr>
                </w:pPr>
                <w:r w:rsidRPr="00816AFB">
                  <w:rPr>
                    <w:rFonts w:eastAsia="Calibri"/>
                    <w:color w:val="FFFFFF" w:themeColor="background1"/>
                  </w:rPr>
                  <w:t>Click here to enter a date.</w:t>
                </w:r>
              </w:p>
            </w:tc>
          </w:sdtContent>
        </w:sdt>
        <w:sdt>
          <w:sdtPr>
            <w:rPr>
              <w:rFonts w:eastAsia="Calibri"/>
            </w:rPr>
            <w:id w:val="-1212810355"/>
            <w:placeholder>
              <w:docPart w:val="388596D5A60E46038DE2104B9CA409ED"/>
            </w:placeholder>
            <w:showingPlcHdr/>
          </w:sdtPr>
          <w:sdtContent>
            <w:tc>
              <w:tcPr>
                <w:tcW w:w="2484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16AFB" w:rsidRPr="00816AFB" w:rsidRDefault="00816AFB" w:rsidP="00816AFB">
                <w:pPr>
                  <w:rPr>
                    <w:rFonts w:eastAsia="Calibri"/>
                  </w:rPr>
                </w:pPr>
                <w:r w:rsidRPr="00816AFB">
                  <w:rPr>
                    <w:rFonts w:eastAsia="Calibri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</w:tr>
      <w:tr w:rsidR="00816AFB" w:rsidRPr="00816AFB" w:rsidTr="00816AFB">
        <w:tblPrEx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  <w:tc>
          <w:tcPr>
            <w:tcW w:w="595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  <w:tc>
          <w:tcPr>
            <w:tcW w:w="334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16AFB" w:rsidRPr="00816AFB" w:rsidRDefault="00816AFB" w:rsidP="00816AFB">
            <w:pPr>
              <w:autoSpaceDE w:val="0"/>
              <w:autoSpaceDN w:val="0"/>
              <w:adjustRightInd w:val="0"/>
              <w:ind w:left="-389" w:firstLine="156"/>
              <w:jc w:val="center"/>
              <w:rPr>
                <w:rFonts w:ascii="ArialMT" w:eastAsia="Calibri" w:hAnsi="ArialMT" w:cs="ArialMT"/>
                <w:szCs w:val="14"/>
                <w:lang w:val="en-GB"/>
              </w:rPr>
            </w:pPr>
            <w:r w:rsidRPr="00816AFB">
              <w:rPr>
                <w:rFonts w:ascii="ArialMT" w:eastAsia="Calibri" w:hAnsi="ArialMT" w:cs="ArialMT"/>
                <w:szCs w:val="14"/>
                <w:lang w:val="en-GB"/>
              </w:rPr>
              <w:t xml:space="preserve">B. </w:t>
            </w:r>
            <w:proofErr w:type="spellStart"/>
            <w:r w:rsidRPr="00816AFB">
              <w:rPr>
                <w:rFonts w:ascii="ArialMT" w:eastAsia="Calibri" w:hAnsi="ArialMT" w:cs="ArialMT"/>
                <w:szCs w:val="14"/>
                <w:lang w:val="en-GB"/>
              </w:rPr>
              <w:t>Schade</w:t>
            </w:r>
            <w:proofErr w:type="spellEnd"/>
            <w:r w:rsidRPr="00816AFB">
              <w:rPr>
                <w:rFonts w:ascii="ArialMT" w:eastAsia="Calibri" w:hAnsi="ArialMT" w:cs="ArialMT"/>
                <w:szCs w:val="14"/>
                <w:lang w:val="en-GB"/>
              </w:rPr>
              <w:t>: Head of ESA Product Assurance</w:t>
            </w:r>
          </w:p>
          <w:p w:rsidR="00816AFB" w:rsidRPr="00816AFB" w:rsidRDefault="00816AFB" w:rsidP="00816AFB">
            <w:pPr>
              <w:ind w:left="-233"/>
              <w:jc w:val="center"/>
              <w:rPr>
                <w:rFonts w:eastAsia="Calibri"/>
              </w:rPr>
            </w:pPr>
            <w:r w:rsidRPr="00816AFB">
              <w:rPr>
                <w:rFonts w:ascii="ArialMT" w:eastAsia="Calibri" w:hAnsi="ArialMT" w:cs="ArialMT"/>
                <w:szCs w:val="14"/>
                <w:lang w:val="en-GB"/>
              </w:rPr>
              <w:t>and Safety Department</w:t>
            </w:r>
          </w:p>
        </w:tc>
      </w:tr>
      <w:tr w:rsidR="00816AFB" w:rsidRPr="00816AFB" w:rsidTr="00816AFB">
        <w:tblPrEx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  <w:tc>
          <w:tcPr>
            <w:tcW w:w="595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  <w:tc>
          <w:tcPr>
            <w:tcW w:w="33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AFB" w:rsidRPr="00816AFB" w:rsidRDefault="00816AFB" w:rsidP="00816AFB">
            <w:pPr>
              <w:rPr>
                <w:rFonts w:eastAsia="Calibri"/>
              </w:rPr>
            </w:pPr>
          </w:p>
        </w:tc>
      </w:tr>
    </w:tbl>
    <w:p w:rsidR="0008562F" w:rsidRDefault="0008562F">
      <w:r>
        <w:br w:type="page"/>
      </w:r>
      <w:bookmarkStart w:id="0" w:name="_GoBack"/>
      <w:bookmarkEnd w:id="0"/>
    </w:p>
    <w:tbl>
      <w:tblPr>
        <w:tblW w:w="9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746"/>
        <w:gridCol w:w="1321"/>
        <w:gridCol w:w="135"/>
        <w:gridCol w:w="2322"/>
        <w:gridCol w:w="551"/>
        <w:gridCol w:w="1605"/>
        <w:gridCol w:w="1281"/>
      </w:tblGrid>
      <w:tr w:rsidR="00DA1667" w:rsidTr="00AF2E1F">
        <w:trPr>
          <w:trHeight w:val="215"/>
        </w:trPr>
        <w:tc>
          <w:tcPr>
            <w:tcW w:w="2746" w:type="dxa"/>
            <w:vMerge w:val="restart"/>
            <w:vAlign w:val="center"/>
          </w:tcPr>
          <w:p w:rsidR="00DA1667" w:rsidRDefault="00DA1667" w:rsidP="00AF2E1F">
            <w:pPr>
              <w:jc w:val="center"/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0911A68A" wp14:editId="052EA26D">
                  <wp:extent cx="1456621" cy="405516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4" w:type="dxa"/>
            <w:gridSpan w:val="5"/>
            <w:tcBorders>
              <w:bottom w:val="nil"/>
            </w:tcBorders>
          </w:tcPr>
          <w:p w:rsidR="00DA1667" w:rsidRPr="00143474" w:rsidRDefault="00DA1667" w:rsidP="00AF2E1F">
            <w:pPr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>APPLICATION FOR ESCC QUALIFICATION APPROVAL</w:t>
            </w:r>
          </w:p>
        </w:tc>
        <w:tc>
          <w:tcPr>
            <w:tcW w:w="1281" w:type="dxa"/>
            <w:tcBorders>
              <w:bottom w:val="nil"/>
            </w:tcBorders>
            <w:vAlign w:val="center"/>
          </w:tcPr>
          <w:p w:rsidR="00DA1667" w:rsidRDefault="007F0FF3" w:rsidP="007F0FF3">
            <w:pPr>
              <w:jc w:val="center"/>
            </w:pPr>
            <w:r w:rsidRPr="008F1E74">
              <w:rPr>
                <w:lang w:val="en-GB"/>
              </w:rPr>
              <w:t xml:space="preserve">Page </w:t>
            </w:r>
            <w:r w:rsidRPr="008F1E74">
              <w:rPr>
                <w:lang w:val="en-GB"/>
              </w:rPr>
              <w:fldChar w:fldCharType="begin"/>
            </w:r>
            <w:r w:rsidRPr="008F1E74">
              <w:rPr>
                <w:lang w:val="en-GB"/>
              </w:rPr>
              <w:instrText xml:space="preserve"> NUMPAGES  \* Arabic  \* MERGEFORMAT </w:instrText>
            </w:r>
            <w:r w:rsidRPr="008F1E74">
              <w:rPr>
                <w:lang w:val="en-GB"/>
              </w:rPr>
              <w:fldChar w:fldCharType="separate"/>
            </w:r>
            <w:r w:rsidR="003F0190">
              <w:rPr>
                <w:noProof/>
                <w:lang w:val="en-GB"/>
              </w:rPr>
              <w:t>4</w:t>
            </w:r>
            <w:r w:rsidRPr="008F1E74">
              <w:rPr>
                <w:lang w:val="en-GB"/>
              </w:rPr>
              <w:fldChar w:fldCharType="end"/>
            </w:r>
          </w:p>
        </w:tc>
      </w:tr>
      <w:tr w:rsidR="00DA1667" w:rsidRPr="00146C2B" w:rsidTr="00AF2E1F">
        <w:trPr>
          <w:trHeight w:val="360"/>
        </w:trPr>
        <w:tc>
          <w:tcPr>
            <w:tcW w:w="2746" w:type="dxa"/>
            <w:vMerge/>
          </w:tcPr>
          <w:p w:rsidR="00DA1667" w:rsidRDefault="00DA1667" w:rsidP="00AF2E1F"/>
        </w:tc>
        <w:tc>
          <w:tcPr>
            <w:tcW w:w="1321" w:type="dxa"/>
            <w:tcBorders>
              <w:top w:val="nil"/>
              <w:bottom w:val="nil"/>
              <w:right w:val="nil"/>
            </w:tcBorders>
          </w:tcPr>
          <w:p w:rsidR="00DA1667" w:rsidRPr="00143474" w:rsidRDefault="00DA1667" w:rsidP="00AF2E1F">
            <w:pPr>
              <w:rPr>
                <w:szCs w:val="14"/>
              </w:rPr>
            </w:pPr>
            <w:r>
              <w:rPr>
                <w:szCs w:val="14"/>
              </w:rPr>
              <w:t>Component title:</w:t>
            </w:r>
          </w:p>
        </w:tc>
        <w:sdt>
          <w:sdtPr>
            <w:alias w:val="title"/>
            <w:tag w:val="title"/>
            <w:id w:val="-1888790651"/>
            <w:dataBinding w:xpath="/root[1]/title[1]" w:storeItemID="{6E2BD702-0722-44CB-8D5B-EAE384C9655D}"/>
            <w:text/>
          </w:sdtPr>
          <w:sdtEndPr>
            <w:rPr>
              <w:szCs w:val="14"/>
            </w:rPr>
          </w:sdtEndPr>
          <w:sdtContent>
            <w:tc>
              <w:tcPr>
                <w:tcW w:w="4613" w:type="dxa"/>
                <w:gridSpan w:val="4"/>
                <w:tcBorders>
                  <w:top w:val="nil"/>
                  <w:left w:val="nil"/>
                  <w:bottom w:val="nil"/>
                </w:tcBorders>
              </w:tcPr>
              <w:p w:rsidR="00DA1667" w:rsidRPr="00143474" w:rsidRDefault="00673DFA" w:rsidP="00AF2E1F">
                <w:pPr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81" w:type="dxa"/>
            <w:tcBorders>
              <w:top w:val="nil"/>
              <w:bottom w:val="nil"/>
            </w:tcBorders>
            <w:vAlign w:val="center"/>
          </w:tcPr>
          <w:p w:rsidR="00DA1667" w:rsidRPr="00146C2B" w:rsidRDefault="00DA1667" w:rsidP="00AF2E1F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Appl. No.</w:t>
            </w:r>
          </w:p>
        </w:tc>
      </w:tr>
      <w:tr w:rsidR="00DA1667" w:rsidTr="00AF2E1F">
        <w:trPr>
          <w:trHeight w:val="225"/>
        </w:trPr>
        <w:tc>
          <w:tcPr>
            <w:tcW w:w="2746" w:type="dxa"/>
            <w:vMerge/>
          </w:tcPr>
          <w:p w:rsidR="00DA1667" w:rsidRDefault="00DA1667" w:rsidP="00AF2E1F"/>
        </w:tc>
        <w:tc>
          <w:tcPr>
            <w:tcW w:w="1456" w:type="dxa"/>
            <w:gridSpan w:val="2"/>
            <w:tcBorders>
              <w:top w:val="nil"/>
              <w:right w:val="nil"/>
            </w:tcBorders>
          </w:tcPr>
          <w:p w:rsidR="00DA1667" w:rsidRPr="00143474" w:rsidRDefault="00DA1667" w:rsidP="00AF2E1F">
            <w:r>
              <w:t>Executive Member:</w:t>
            </w:r>
          </w:p>
        </w:tc>
        <w:sdt>
          <w:sdtPr>
            <w:alias w:val="member"/>
            <w:tag w:val="member"/>
            <w:id w:val="-1750957916"/>
            <w:showingPlcHdr/>
            <w:dataBinding w:xpath="/root[1]/member[1]" w:storeItemID="{6E2BD702-0722-44CB-8D5B-EAE384C9655D}"/>
            <w:text/>
          </w:sdtPr>
          <w:sdtEndPr/>
          <w:sdtContent>
            <w:tc>
              <w:tcPr>
                <w:tcW w:w="2322" w:type="dxa"/>
                <w:tcBorders>
                  <w:top w:val="nil"/>
                  <w:left w:val="nil"/>
                  <w:right w:val="nil"/>
                </w:tcBorders>
              </w:tcPr>
              <w:p w:rsidR="00DA1667" w:rsidRPr="00143474" w:rsidRDefault="00673DFA" w:rsidP="00AF2E1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1" w:type="dxa"/>
            <w:tcBorders>
              <w:top w:val="nil"/>
              <w:left w:val="nil"/>
              <w:right w:val="nil"/>
            </w:tcBorders>
          </w:tcPr>
          <w:p w:rsidR="00DA1667" w:rsidRDefault="00DA1667" w:rsidP="00AF2E1F">
            <w:r>
              <w:t>Date:</w:t>
            </w:r>
          </w:p>
        </w:tc>
        <w:sdt>
          <w:sdtPr>
            <w:alias w:val="date"/>
            <w:tag w:val="date"/>
            <w:id w:val="-147516035"/>
            <w:showingPlcHdr/>
            <w:dataBinding w:xpath="/root[1]/date[1]" w:storeItemID="{6E2BD702-0722-44CB-8D5B-EAE384C9655D}"/>
            <w:date w:fullDate="2013-06-28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05" w:type="dxa"/>
                <w:tcBorders>
                  <w:top w:val="nil"/>
                  <w:left w:val="nil"/>
                </w:tcBorders>
              </w:tcPr>
              <w:p w:rsidR="00DA1667" w:rsidRDefault="00673DFA" w:rsidP="005363EA">
                <w:r>
                  <w:t xml:space="preserve"> </w:t>
                </w:r>
              </w:p>
            </w:tc>
          </w:sdtContent>
        </w:sdt>
        <w:sdt>
          <w:sdtPr>
            <w:alias w:val="application"/>
            <w:tag w:val="application"/>
            <w:id w:val="-532797732"/>
            <w:dataBinding w:xpath="/root[1]/application[1]" w:storeItemID="{6E2BD702-0722-44CB-8D5B-EAE384C9655D}"/>
            <w:text/>
          </w:sdtPr>
          <w:sdtEndPr/>
          <w:sdtContent>
            <w:tc>
              <w:tcPr>
                <w:tcW w:w="1281" w:type="dxa"/>
                <w:tcBorders>
                  <w:top w:val="nil"/>
                </w:tcBorders>
                <w:vAlign w:val="center"/>
              </w:tcPr>
              <w:p w:rsidR="00DA1667" w:rsidRDefault="00673DFA" w:rsidP="00AF2E1F">
                <w:pPr>
                  <w:jc w:val="center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DA1667" w:rsidTr="004B2469">
        <w:trPr>
          <w:trHeight w:val="11339"/>
        </w:trPr>
        <w:sdt>
          <w:sdtPr>
            <w:id w:val="1565908282"/>
            <w:showingPlcHdr/>
          </w:sdtPr>
          <w:sdtEndPr/>
          <w:sdtContent>
            <w:tc>
              <w:tcPr>
                <w:tcW w:w="9961" w:type="dxa"/>
                <w:gridSpan w:val="7"/>
                <w:tcBorders>
                  <w:top w:val="nil"/>
                </w:tcBorders>
              </w:tcPr>
              <w:p w:rsidR="00DA1667" w:rsidRDefault="0008562F" w:rsidP="00224C0D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</w:tbl>
    <w:p w:rsidR="00DA1667" w:rsidRDefault="00DA1667" w:rsidP="00AC0DD2"/>
    <w:sectPr w:rsidR="00DA1667" w:rsidSect="006E19F1">
      <w:pgSz w:w="12240" w:h="15840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dit="forms" w:formatting="1" w:enforcement="0"/>
  <w:autoFormatOverride/>
  <w:styleLockTheme/>
  <w:styleLockQFSet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90"/>
    <w:rsid w:val="00031541"/>
    <w:rsid w:val="00066667"/>
    <w:rsid w:val="000727D4"/>
    <w:rsid w:val="0008562F"/>
    <w:rsid w:val="000F645C"/>
    <w:rsid w:val="00143474"/>
    <w:rsid w:val="00146C2B"/>
    <w:rsid w:val="00180CC4"/>
    <w:rsid w:val="001D5857"/>
    <w:rsid w:val="00224C0D"/>
    <w:rsid w:val="002446A3"/>
    <w:rsid w:val="0025559B"/>
    <w:rsid w:val="00332EF6"/>
    <w:rsid w:val="00336204"/>
    <w:rsid w:val="003978ED"/>
    <w:rsid w:val="003F0190"/>
    <w:rsid w:val="00424E3A"/>
    <w:rsid w:val="004F1805"/>
    <w:rsid w:val="00525B75"/>
    <w:rsid w:val="00531A6F"/>
    <w:rsid w:val="005363EA"/>
    <w:rsid w:val="005847DA"/>
    <w:rsid w:val="00663726"/>
    <w:rsid w:val="00673DFA"/>
    <w:rsid w:val="006776BF"/>
    <w:rsid w:val="006B72FF"/>
    <w:rsid w:val="006E19F1"/>
    <w:rsid w:val="006E79DB"/>
    <w:rsid w:val="007F0FF3"/>
    <w:rsid w:val="00816AFB"/>
    <w:rsid w:val="008475C9"/>
    <w:rsid w:val="00851168"/>
    <w:rsid w:val="00924A4A"/>
    <w:rsid w:val="009545D1"/>
    <w:rsid w:val="00964E73"/>
    <w:rsid w:val="00976ABF"/>
    <w:rsid w:val="009A6F63"/>
    <w:rsid w:val="00A272FE"/>
    <w:rsid w:val="00AC0DD2"/>
    <w:rsid w:val="00AE250A"/>
    <w:rsid w:val="00B148FC"/>
    <w:rsid w:val="00B9356A"/>
    <w:rsid w:val="00BE326B"/>
    <w:rsid w:val="00C74833"/>
    <w:rsid w:val="00CD49B4"/>
    <w:rsid w:val="00D52B50"/>
    <w:rsid w:val="00DA1667"/>
    <w:rsid w:val="00DF382F"/>
    <w:rsid w:val="00F2368E"/>
    <w:rsid w:val="00F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1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2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C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C2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80C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6AFC835F5644122B5EF177F738D1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B0C53-FC2D-4A08-B0FA-4BB53196FE16}"/>
      </w:docPartPr>
      <w:docPartBody>
        <w:p w:rsidR="00357B02" w:rsidRDefault="0019723E">
          <w:pPr>
            <w:pStyle w:val="86AFC835F5644122B5EF177F738D1F04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90860AC069464B01845BA8C044A39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5DAB53-ACCE-4AB9-B811-D83C7F515745}"/>
      </w:docPartPr>
      <w:docPartBody>
        <w:p w:rsidR="00357B02" w:rsidRDefault="0019723E">
          <w:pPr>
            <w:pStyle w:val="90860AC069464B01845BA8C044A39851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7AA286B27DC04F3096ADE69556BBD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67D5C-0D37-4F3C-88D9-451D04CDAF26}"/>
      </w:docPartPr>
      <w:docPartBody>
        <w:p w:rsidR="00357B02" w:rsidRDefault="0019723E">
          <w:pPr>
            <w:pStyle w:val="7AA286B27DC04F3096ADE69556BBDBD5"/>
          </w:pPr>
          <w:r>
            <w:t xml:space="preserve"> </w:t>
          </w:r>
        </w:p>
      </w:docPartBody>
    </w:docPart>
    <w:docPart>
      <w:docPartPr>
        <w:name w:val="BE31128533924C13BFA9F0E900B83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5D756-BC6F-4CD7-96C9-5871682D726E}"/>
      </w:docPartPr>
      <w:docPartBody>
        <w:p w:rsidR="00357B02" w:rsidRDefault="0019723E">
          <w:pPr>
            <w:pStyle w:val="BE31128533924C13BFA9F0E900B832EC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54B448EF88BC4D63A40698094E8A8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EB3B6-1A16-407B-B19D-2C4683640DF1}"/>
      </w:docPartPr>
      <w:docPartBody>
        <w:p w:rsidR="00357B02" w:rsidRDefault="0019723E">
          <w:pPr>
            <w:pStyle w:val="54B448EF88BC4D63A40698094E8A8E38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811FE495C38C4957A70371C0AD0B7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70D65-DA81-4F08-9A17-E1E9FAB918C9}"/>
      </w:docPartPr>
      <w:docPartBody>
        <w:p w:rsidR="00357B02" w:rsidRDefault="0019723E">
          <w:pPr>
            <w:pStyle w:val="811FE495C38C4957A70371C0AD0B71E4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686474FD9BEC419E9F88B9A7EC84B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FD6CC-858F-4949-9697-3A5B1CA5D2EE}"/>
      </w:docPartPr>
      <w:docPartBody>
        <w:p w:rsidR="00357B02" w:rsidRDefault="0019723E">
          <w:pPr>
            <w:pStyle w:val="686474FD9BEC419E9F88B9A7EC84B12A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4EDD60EEDD4E4A4FBB1BFAF17F26D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DDC9-6001-4142-B543-C67C56244A0C}"/>
      </w:docPartPr>
      <w:docPartBody>
        <w:p w:rsidR="00357B02" w:rsidRDefault="0019723E">
          <w:pPr>
            <w:pStyle w:val="4EDD60EEDD4E4A4FBB1BFAF17F26D158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E24762B6D7814E54A32E00B7A25F2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6FCAA-34A8-493D-929D-3921047B2442}"/>
      </w:docPartPr>
      <w:docPartBody>
        <w:p w:rsidR="00357B02" w:rsidRDefault="0019723E">
          <w:pPr>
            <w:pStyle w:val="E24762B6D7814E54A32E00B7A25F2FD5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2FFC6F3BFD74D4E9A0A2FA17B3F8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B4FC8-2B2C-4B3D-BE5F-EBABE035A79D}"/>
      </w:docPartPr>
      <w:docPartBody>
        <w:p w:rsidR="00357B02" w:rsidRDefault="0019723E">
          <w:pPr>
            <w:pStyle w:val="A2FFC6F3BFD74D4E9A0A2FA17B3F845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D9B271BB3EE04AB4A3762C9367999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49E65-010A-43CA-927F-13352D3CAE9E}"/>
      </w:docPartPr>
      <w:docPartBody>
        <w:p w:rsidR="00357B02" w:rsidRDefault="0019723E">
          <w:pPr>
            <w:pStyle w:val="D9B271BB3EE04AB4A3762C9367999C1C"/>
          </w:pPr>
          <w:r w:rsidRPr="009A6F63">
            <w:rPr>
              <w:rStyle w:val="PlaceholderText"/>
              <w:color w:val="FFFFFF" w:themeColor="background1"/>
            </w:rPr>
            <w:t>Click here to enter</w:t>
          </w:r>
          <w:r w:rsidRPr="009A6F63">
            <w:rPr>
              <w:rStyle w:val="PlaceholderText"/>
              <w:color w:val="FFFFFF" w:themeColor="background1"/>
            </w:rPr>
            <w:t xml:space="preserve"> text.</w:t>
          </w:r>
        </w:p>
      </w:docPartBody>
    </w:docPart>
    <w:docPart>
      <w:docPartPr>
        <w:name w:val="5824B44AF11B484981C23C9ED3FB6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22DEE-3E45-47E0-9124-26316D776EDE}"/>
      </w:docPartPr>
      <w:docPartBody>
        <w:p w:rsidR="00357B02" w:rsidRDefault="0019723E">
          <w:pPr>
            <w:pStyle w:val="5824B44AF11B484981C23C9ED3FB6588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891384E180464D90BFBD449E88BAF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8306D-4E1C-486E-A837-31606FBEE306}"/>
      </w:docPartPr>
      <w:docPartBody>
        <w:p w:rsidR="00357B02" w:rsidRDefault="0019723E">
          <w:pPr>
            <w:pStyle w:val="891384E180464D90BFBD449E88BAFAA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24D7CD6175724ABBB36799959E97C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F4DA5-9C5E-409B-9186-5D82DA818106}"/>
      </w:docPartPr>
      <w:docPartBody>
        <w:p w:rsidR="00357B02" w:rsidRDefault="0019723E">
          <w:pPr>
            <w:pStyle w:val="24D7CD6175724ABBB36799959E97CE51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CE17451562AF47A5A340EF597CB5E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F3B99-6DA3-40BB-AA7C-609B748C9318}"/>
      </w:docPartPr>
      <w:docPartBody>
        <w:p w:rsidR="00357B02" w:rsidRDefault="0019723E">
          <w:pPr>
            <w:pStyle w:val="CE17451562AF47A5A340EF597CB5E44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E3063E1402AC406587812BAD802D1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E92B5-9C8A-4AF7-B83C-7CD97DBC5C49}"/>
      </w:docPartPr>
      <w:docPartBody>
        <w:p w:rsidR="00357B02" w:rsidRDefault="0019723E">
          <w:pPr>
            <w:pStyle w:val="E3063E1402AC406587812BAD802D172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A6F2510D745427795BC3498BC982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BC0C7-ED1A-4672-B810-22B558A6ACE7}"/>
      </w:docPartPr>
      <w:docPartBody>
        <w:p w:rsidR="00357B02" w:rsidRDefault="0019723E">
          <w:pPr>
            <w:pStyle w:val="0A6F2510D745427795BC3498BC982412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E9781A23656046008D939991CFE1C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9C215-A14D-4E8E-AD1B-80F6C3718F87}"/>
      </w:docPartPr>
      <w:docPartBody>
        <w:p w:rsidR="00357B02" w:rsidRDefault="0019723E">
          <w:pPr>
            <w:pStyle w:val="E9781A23656046008D939991CFE1CC2B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7665B2D7520F44EF9C59D83B40192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34A8E-D16C-49E1-92D5-A5891C7FBAE7}"/>
      </w:docPartPr>
      <w:docPartBody>
        <w:p w:rsidR="00357B02" w:rsidRDefault="0019723E">
          <w:pPr>
            <w:pStyle w:val="7665B2D7520F44EF9C59D83B40192192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ED7238683BD4C9BA21AE8B820491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5F91B-38B3-445F-B288-89672DC6A74C}"/>
      </w:docPartPr>
      <w:docPartBody>
        <w:p w:rsidR="00357B02" w:rsidRDefault="0019723E">
          <w:pPr>
            <w:pStyle w:val="0ED7238683BD4C9BA21AE8B820491524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D32D7B4DDEBF4FC5B6721A3AA746D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675BC-EB82-40D5-88E6-486BC0401F9F}"/>
      </w:docPartPr>
      <w:docPartBody>
        <w:p w:rsidR="00357B02" w:rsidRDefault="0019723E">
          <w:pPr>
            <w:pStyle w:val="D32D7B4DDEBF4FC5B6721A3AA746D54C"/>
          </w:pPr>
          <w:r w:rsidRPr="009A6F63">
            <w:rPr>
              <w:rStyle w:val="PlaceholderText"/>
              <w:color w:val="FFFFFF" w:themeColor="background1"/>
            </w:rPr>
            <w:t>Click here to e</w:t>
          </w:r>
          <w:r w:rsidRPr="009A6F63">
            <w:rPr>
              <w:rStyle w:val="PlaceholderText"/>
              <w:color w:val="FFFFFF" w:themeColor="background1"/>
            </w:rPr>
            <w:t>nter text.</w:t>
          </w:r>
        </w:p>
      </w:docPartBody>
    </w:docPart>
    <w:docPart>
      <w:docPartPr>
        <w:name w:val="A18F5489401E4C40B594CD01AB565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6B116-24A3-4952-AB4B-F8E6C635606B}"/>
      </w:docPartPr>
      <w:docPartBody>
        <w:p w:rsidR="00357B02" w:rsidRDefault="0019723E">
          <w:pPr>
            <w:pStyle w:val="A18F5489401E4C40B594CD01AB565DD1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FEEB8558D2A483C9080ABD35D0A9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81A65D-07A6-4628-AD65-72D73245CA9A}"/>
      </w:docPartPr>
      <w:docPartBody>
        <w:p w:rsidR="00357B02" w:rsidRDefault="0019723E">
          <w:pPr>
            <w:pStyle w:val="AFEEB8558D2A483C9080ABD35D0A9213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6F7CA70665F44C89AD62C75F780CE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F8787-A608-4D24-8DD3-634B8853F560}"/>
      </w:docPartPr>
      <w:docPartBody>
        <w:p w:rsidR="00357B02" w:rsidRDefault="0019723E">
          <w:pPr>
            <w:pStyle w:val="6F7CA70665F44C89AD62C75F780CE674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283905DC3F894843A20007279C314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2A848-D859-4054-9F32-0FB6D8332B68}"/>
      </w:docPartPr>
      <w:docPartBody>
        <w:p w:rsidR="00357B02" w:rsidRDefault="0019723E">
          <w:pPr>
            <w:pStyle w:val="283905DC3F894843A20007279C31471D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93D7A083747848F48DCAFB1E91C15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82C44-1094-4CAE-9E46-5051CC26CC62}"/>
      </w:docPartPr>
      <w:docPartBody>
        <w:p w:rsidR="00357B02" w:rsidRDefault="0019723E">
          <w:pPr>
            <w:pStyle w:val="93D7A083747848F48DCAFB1E91C15EC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3710EF750B240C7BAC8E17F10826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86034-4C5C-4528-848D-5791C6876744}"/>
      </w:docPartPr>
      <w:docPartBody>
        <w:p w:rsidR="00357B02" w:rsidRDefault="0019723E">
          <w:pPr>
            <w:pStyle w:val="A3710EF750B240C7BAC8E17F1082608C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2435D56F8B2420F89D9F5DB1780D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26C21-6EA7-4C68-8B8B-9E098A31CD99}"/>
      </w:docPartPr>
      <w:docPartBody>
        <w:p w:rsidR="00357B02" w:rsidRDefault="0019723E">
          <w:pPr>
            <w:pStyle w:val="32435D56F8B2420F89D9F5DB1780D4CC"/>
          </w:pPr>
          <w:r>
            <w:rPr>
              <w:rStyle w:val="PlaceholderText"/>
            </w:rPr>
            <w:t xml:space="preserve"> </w:t>
          </w:r>
          <w:r w:rsidRPr="001265E9">
            <w:rPr>
              <w:rStyle w:val="PlaceholderText"/>
            </w:rPr>
            <w:t>.</w:t>
          </w:r>
        </w:p>
      </w:docPartBody>
    </w:docPart>
    <w:docPart>
      <w:docPartPr>
        <w:name w:val="EC8D80663FA845B2A7B3A20442084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0E643-D770-4F27-9381-AC7AF09E4B28}"/>
      </w:docPartPr>
      <w:docPartBody>
        <w:p w:rsidR="00357B02" w:rsidRDefault="0019723E">
          <w:pPr>
            <w:pStyle w:val="EC8D80663FA845B2A7B3A20442084ED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1B473EC73AD24C7C8CAAB77365102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4E73B-4E0F-4894-B567-0D6F2803FB93}"/>
      </w:docPartPr>
      <w:docPartBody>
        <w:p w:rsidR="00357B02" w:rsidRDefault="0019723E">
          <w:pPr>
            <w:pStyle w:val="1B473EC73AD24C7C8CAAB7736510243F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8E55C11ED0874902B00987B4292EC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1DEC9-BB3F-41C6-ACE7-3B745594E33F}"/>
      </w:docPartPr>
      <w:docPartBody>
        <w:p w:rsidR="00357B02" w:rsidRDefault="0019723E">
          <w:pPr>
            <w:pStyle w:val="8E55C11ED0874902B00987B4292EC5E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F79D30554DCA404BB8B824456BD9B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EBF-2291-4897-A71E-1AC1B4F1360E}"/>
      </w:docPartPr>
      <w:docPartBody>
        <w:p w:rsidR="00357B02" w:rsidRDefault="0019723E">
          <w:pPr>
            <w:pStyle w:val="F79D30554DCA404BB8B824456BD9B9FA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9A7DA126E7F4265B3CE898AD984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269B9-2D26-4083-82DD-F5D2BC9FCAA5}"/>
      </w:docPartPr>
      <w:docPartBody>
        <w:p w:rsidR="00357B02" w:rsidRDefault="0019723E">
          <w:pPr>
            <w:pStyle w:val="99A7DA126E7F4265B3CE898AD984BE74"/>
          </w:pPr>
          <w:r w:rsidRPr="00B148FC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238F609B81314B7FA69F6D0D0FA6A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25E51-749D-437C-9F76-D6ABEC562201}"/>
      </w:docPartPr>
      <w:docPartBody>
        <w:p w:rsidR="00357B02" w:rsidRDefault="0019723E">
          <w:pPr>
            <w:pStyle w:val="238F609B81314B7FA69F6D0D0FA6A74E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C1E505915C924E8B8DB7110DDC236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AAD6C-D4F2-411E-8EB2-8EDE015F66EA}"/>
      </w:docPartPr>
      <w:docPartBody>
        <w:p w:rsidR="00357B02" w:rsidRDefault="0019723E">
          <w:pPr>
            <w:pStyle w:val="C1E505915C924E8B8DB7110DDC236DE8"/>
          </w:pPr>
          <w:r>
            <w:rPr>
              <w:rStyle w:val="PlaceholderText"/>
            </w:rPr>
            <w:t xml:space="preserve"> </w:t>
          </w:r>
          <w:r w:rsidRPr="001265E9">
            <w:rPr>
              <w:rStyle w:val="PlaceholderText"/>
            </w:rPr>
            <w:t>.</w:t>
          </w:r>
        </w:p>
      </w:docPartBody>
    </w:docPart>
    <w:docPart>
      <w:docPartPr>
        <w:name w:val="DE78A595CC704B8F85230CF6DDCD5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C1A31-C30B-42ED-8DA6-C42BEDC2C480}"/>
      </w:docPartPr>
      <w:docPartBody>
        <w:p w:rsidR="00357B02" w:rsidRDefault="0019723E">
          <w:pPr>
            <w:pStyle w:val="DE78A595CC704B8F85230CF6DDCD526F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5A6EC911A274C25ACBB8A7BFEF99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29BD5-7770-4077-A334-6AFC1DFDA2EF}"/>
      </w:docPartPr>
      <w:docPartBody>
        <w:p w:rsidR="00357B02" w:rsidRDefault="0019723E">
          <w:pPr>
            <w:pStyle w:val="35A6EC911A274C25ACBB8A7BFEF99F0E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B6CA30B5F1841BFAA73016633A4D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92052-E2C9-4462-B4BA-AA3D795BDA3E}"/>
      </w:docPartPr>
      <w:docPartBody>
        <w:p w:rsidR="00357B02" w:rsidRDefault="0019723E">
          <w:pPr>
            <w:pStyle w:val="AB6CA30B5F1841BFAA73016633A4DDA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8254FBAE52F84DD3A7AFE17C842CB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9CB8B-EC9F-4EC7-9A6F-25EC3FE1F19A}"/>
      </w:docPartPr>
      <w:docPartBody>
        <w:p w:rsidR="00357B02" w:rsidRDefault="0019723E">
          <w:pPr>
            <w:pStyle w:val="8254FBAE52F84DD3A7AFE17C842CB83B"/>
          </w:pPr>
          <w:r>
            <w:t xml:space="preserve"> </w:t>
          </w:r>
        </w:p>
      </w:docPartBody>
    </w:docPart>
    <w:docPart>
      <w:docPartPr>
        <w:name w:val="59BCE66CA1F340DFBE41F6514C0D1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75979-D4A9-4FD3-B3E8-D220A07ECC8B}"/>
      </w:docPartPr>
      <w:docPartBody>
        <w:p w:rsidR="00357B02" w:rsidRDefault="0019723E">
          <w:pPr>
            <w:pStyle w:val="59BCE66CA1F340DFBE41F6514C0D132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55C8470442AE4708BD611F7CDFB6C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5F033-6E77-4082-8D9D-B939E9BF5477}"/>
      </w:docPartPr>
      <w:docPartBody>
        <w:p w:rsidR="00357B02" w:rsidRDefault="0019723E">
          <w:pPr>
            <w:pStyle w:val="55C8470442AE4708BD611F7CDFB6C6F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DD215F31B34C4E5981ADDD2FFF2A8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E6F6C-CD14-4B58-AA25-B3CD084FDA27}"/>
      </w:docPartPr>
      <w:docPartBody>
        <w:p w:rsidR="00357B02" w:rsidRDefault="0019723E">
          <w:pPr>
            <w:pStyle w:val="DD215F31B34C4E5981ADDD2FFF2A856F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B41D9578C6DC4A0F8C01D97B45439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85C2B-8051-4634-9DF5-CE4A89BADE35}"/>
      </w:docPartPr>
      <w:docPartBody>
        <w:p w:rsidR="00357B02" w:rsidRDefault="0019723E">
          <w:pPr>
            <w:pStyle w:val="B41D9578C6DC4A0F8C01D97B45439A7D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1D1DC90186354D979E3921CC3281D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68C3E-1178-4387-A504-3DF77F2BD26D}"/>
      </w:docPartPr>
      <w:docPartBody>
        <w:p w:rsidR="00357B02" w:rsidRDefault="0019723E">
          <w:pPr>
            <w:pStyle w:val="1D1DC90186354D979E3921CC3281D374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735E1EE8E2C1499E959570F6B1C24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634BB-05DC-4DD9-96A2-F47D70A4E126}"/>
      </w:docPartPr>
      <w:docPartBody>
        <w:p w:rsidR="00357B02" w:rsidRDefault="0019723E">
          <w:pPr>
            <w:pStyle w:val="735E1EE8E2C1499E959570F6B1C24AB2"/>
          </w:pPr>
          <w:r w:rsidRPr="009A6F63">
            <w:rPr>
              <w:rStyle w:val="PlaceholderText"/>
              <w:color w:val="FFFFFF" w:themeColor="background1"/>
            </w:rPr>
            <w:t>Click here to ent</w:t>
          </w:r>
          <w:r w:rsidRPr="009A6F63">
            <w:rPr>
              <w:rStyle w:val="PlaceholderText"/>
              <w:color w:val="FFFFFF" w:themeColor="background1"/>
            </w:rPr>
            <w:t>er text.</w:t>
          </w:r>
        </w:p>
      </w:docPartBody>
    </w:docPart>
    <w:docPart>
      <w:docPartPr>
        <w:name w:val="04AED96A200E4B34BCD9BC58A5540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29742-F506-434E-A97B-86B7F3EF3397}"/>
      </w:docPartPr>
      <w:docPartBody>
        <w:p w:rsidR="00357B02" w:rsidRDefault="0019723E">
          <w:pPr>
            <w:pStyle w:val="04AED96A200E4B34BCD9BC58A5540E25"/>
          </w:pPr>
          <w:r>
            <w:t xml:space="preserve"> </w:t>
          </w:r>
        </w:p>
      </w:docPartBody>
    </w:docPart>
    <w:docPart>
      <w:docPartPr>
        <w:name w:val="D0709588B09B425391B9BADF32AD6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6CE8D-30E3-44CC-A695-C184FC7D76F6}"/>
      </w:docPartPr>
      <w:docPartBody>
        <w:p w:rsidR="00357B02" w:rsidRDefault="0019723E">
          <w:pPr>
            <w:pStyle w:val="D0709588B09B425391B9BADF32AD6183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175CF77EDBF474EAB35FB6A54588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F2D62-F4A2-43A9-A6F7-A042D7EC6C07}"/>
      </w:docPartPr>
      <w:docPartBody>
        <w:p w:rsidR="00357B02" w:rsidRDefault="0019723E">
          <w:pPr>
            <w:pStyle w:val="A175CF77EDBF474EAB35FB6A54588B18"/>
          </w:pPr>
          <w:r>
            <w:t xml:space="preserve"> </w:t>
          </w:r>
        </w:p>
      </w:docPartBody>
    </w:docPart>
    <w:docPart>
      <w:docPartPr>
        <w:name w:val="2EE52F818D524947B393911830FE7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F3F1C-3B4D-4D7D-A14E-4AEC1892B613}"/>
      </w:docPartPr>
      <w:docPartBody>
        <w:p w:rsidR="00357B02" w:rsidRDefault="0019723E">
          <w:pPr>
            <w:pStyle w:val="2EE52F818D524947B393911830FE79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089DB2B94754B95A3D32D5DB90E8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4856D-E17C-4895-B7D9-86322E8D6AB4}"/>
      </w:docPartPr>
      <w:docPartBody>
        <w:p w:rsidR="00357B02" w:rsidRDefault="0019723E">
          <w:pPr>
            <w:pStyle w:val="A089DB2B94754B95A3D32D5DB90E88EE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D1B861CC150045D1944B030C4827F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F8DA7-AE03-4579-8B69-5380462FF9A0}"/>
      </w:docPartPr>
      <w:docPartBody>
        <w:p w:rsidR="00357B02" w:rsidRDefault="0019723E">
          <w:pPr>
            <w:pStyle w:val="D1B861CC150045D1944B030C4827FC99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E5608820FEFB43AD9CD8972DC1767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BB94D-01C8-4BAD-979D-DAC68AFA9482}"/>
      </w:docPartPr>
      <w:docPartBody>
        <w:p w:rsidR="00357B02" w:rsidRDefault="0019723E">
          <w:pPr>
            <w:pStyle w:val="E5608820FEFB43AD9CD8972DC17679D2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6E8D798870E47B7A5A32C81C766A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A860A-F7B7-4B2D-A843-FFD604E8E8E6}"/>
      </w:docPartPr>
      <w:docPartBody>
        <w:p w:rsidR="00357B02" w:rsidRDefault="0019723E">
          <w:pPr>
            <w:pStyle w:val="36E8D798870E47B7A5A32C81C766AC25"/>
          </w:pPr>
          <w:r>
            <w:t xml:space="preserve"> </w:t>
          </w:r>
        </w:p>
      </w:docPartBody>
    </w:docPart>
    <w:docPart>
      <w:docPartPr>
        <w:name w:val="38D88BF70EE64E1E836240FC78926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4C491-585E-4DEE-86DC-C1260B23846F}"/>
      </w:docPartPr>
      <w:docPartBody>
        <w:p w:rsidR="00357B02" w:rsidRDefault="0019723E">
          <w:pPr>
            <w:pStyle w:val="38D88BF70EE64E1E836240FC78926C41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B1BD5FF147B745E9B21E06AD6F3DC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37AF4-C69E-4270-9471-9CEA88BC48EE}"/>
      </w:docPartPr>
      <w:docPartBody>
        <w:p w:rsidR="00357B02" w:rsidRDefault="0019723E">
          <w:pPr>
            <w:pStyle w:val="B1BD5FF147B745E9B21E06AD6F3DC379"/>
          </w:pPr>
          <w:r w:rsidRPr="009D031E">
            <w:rPr>
              <w:rStyle w:val="PlaceholderText"/>
            </w:rPr>
            <w:t>Click here to enter text.</w:t>
          </w:r>
        </w:p>
      </w:docPartBody>
    </w:docPart>
    <w:docPart>
      <w:docPartPr>
        <w:name w:val="5DD00F70BF6B44A2A50B631F341AE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8BA21-57D1-4151-B170-6D8373F010DA}"/>
      </w:docPartPr>
      <w:docPartBody>
        <w:p w:rsidR="00357B02" w:rsidRDefault="0019723E">
          <w:pPr>
            <w:pStyle w:val="5DD00F70BF6B44A2A50B631F341AE0B0"/>
          </w:pPr>
          <w:r w:rsidRPr="009D031E">
            <w:rPr>
              <w:rStyle w:val="PlaceholderText"/>
            </w:rPr>
            <w:t>Click here to enter text.</w:t>
          </w:r>
        </w:p>
      </w:docPartBody>
    </w:docPart>
    <w:docPart>
      <w:docPartPr>
        <w:name w:val="90ECC37311F54E518E7FDFD680352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05642-8495-4123-ADC5-C5C8E2CD9652}"/>
      </w:docPartPr>
      <w:docPartBody>
        <w:p w:rsidR="00357B02" w:rsidRDefault="0019723E">
          <w:pPr>
            <w:pStyle w:val="90ECC37311F54E518E7FDFD680352550"/>
          </w:pPr>
          <w:r w:rsidRPr="009D031E">
            <w:rPr>
              <w:rStyle w:val="PlaceholderText"/>
            </w:rPr>
            <w:t>Click here to enter text.</w:t>
          </w:r>
        </w:p>
      </w:docPartBody>
    </w:docPart>
    <w:docPart>
      <w:docPartPr>
        <w:name w:val="250F6961070344E4893FE2B21D16D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57FFF-65B0-4BD1-B454-DF04B0DE40AC}"/>
      </w:docPartPr>
      <w:docPartBody>
        <w:p w:rsidR="00357B02" w:rsidRDefault="0019723E">
          <w:pPr>
            <w:pStyle w:val="250F6961070344E4893FE2B21D16D46B"/>
          </w:pPr>
          <w:r w:rsidRPr="009D031E">
            <w:rPr>
              <w:rStyle w:val="PlaceholderText"/>
            </w:rPr>
            <w:t xml:space="preserve">Click </w:t>
          </w:r>
          <w:r w:rsidRPr="009D031E">
            <w:rPr>
              <w:rStyle w:val="PlaceholderText"/>
            </w:rPr>
            <w:t>here to enter text.</w:t>
          </w:r>
        </w:p>
      </w:docPartBody>
    </w:docPart>
    <w:docPart>
      <w:docPartPr>
        <w:name w:val="76233E76611C41FFB1AF7DBB791BA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50804-7766-473A-98D5-886D9DC339F0}"/>
      </w:docPartPr>
      <w:docPartBody>
        <w:p w:rsidR="00357B02" w:rsidRDefault="0019723E">
          <w:pPr>
            <w:pStyle w:val="76233E76611C41FFB1AF7DBB791BA992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92DD9282BAD4788B7A1B2683BC2A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33D14-E718-4324-9D2A-EE9088C1C141}"/>
      </w:docPartPr>
      <w:docPartBody>
        <w:p w:rsidR="00357B02" w:rsidRDefault="0019723E">
          <w:pPr>
            <w:pStyle w:val="092DD9282BAD4788B7A1B2683BC2A4FF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72380F3A684148AEBA8142DDF65B5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BC4DA-2E35-4330-A998-FE3437C17771}"/>
      </w:docPartPr>
      <w:docPartBody>
        <w:p w:rsidR="00000000" w:rsidRDefault="00357B02" w:rsidP="00357B02">
          <w:pPr>
            <w:pStyle w:val="72380F3A684148AEBA8142DDF65B5FD7"/>
          </w:pPr>
          <w:r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388596D5A60E46038DE2104B9CA40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C1C93-4D12-4DFC-A5C1-79928ACB52B0}"/>
      </w:docPartPr>
      <w:docPartBody>
        <w:p w:rsidR="00000000" w:rsidRDefault="00357B02" w:rsidP="00357B02">
          <w:pPr>
            <w:pStyle w:val="388596D5A60E46038DE2104B9CA409ED"/>
          </w:pPr>
          <w:r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B02"/>
    <w:rsid w:val="0019723E"/>
    <w:rsid w:val="0035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57B02"/>
  </w:style>
  <w:style w:type="paragraph" w:customStyle="1" w:styleId="86AFC835F5644122B5EF177F738D1F04">
    <w:name w:val="86AFC835F5644122B5EF177F738D1F04"/>
  </w:style>
  <w:style w:type="paragraph" w:customStyle="1" w:styleId="90860AC069464B01845BA8C044A39851">
    <w:name w:val="90860AC069464B01845BA8C044A39851"/>
  </w:style>
  <w:style w:type="paragraph" w:customStyle="1" w:styleId="7AA286B27DC04F3096ADE69556BBDBD5">
    <w:name w:val="7AA286B27DC04F3096ADE69556BBDBD5"/>
  </w:style>
  <w:style w:type="paragraph" w:customStyle="1" w:styleId="BE31128533924C13BFA9F0E900B832EC">
    <w:name w:val="BE31128533924C13BFA9F0E900B832EC"/>
  </w:style>
  <w:style w:type="paragraph" w:customStyle="1" w:styleId="54B448EF88BC4D63A40698094E8A8E38">
    <w:name w:val="54B448EF88BC4D63A40698094E8A8E38"/>
  </w:style>
  <w:style w:type="paragraph" w:customStyle="1" w:styleId="811FE495C38C4957A70371C0AD0B71E4">
    <w:name w:val="811FE495C38C4957A70371C0AD0B71E4"/>
  </w:style>
  <w:style w:type="paragraph" w:customStyle="1" w:styleId="686474FD9BEC419E9F88B9A7EC84B12A">
    <w:name w:val="686474FD9BEC419E9F88B9A7EC84B12A"/>
  </w:style>
  <w:style w:type="paragraph" w:customStyle="1" w:styleId="4EDD60EEDD4E4A4FBB1BFAF17F26D158">
    <w:name w:val="4EDD60EEDD4E4A4FBB1BFAF17F26D158"/>
  </w:style>
  <w:style w:type="paragraph" w:customStyle="1" w:styleId="E24762B6D7814E54A32E00B7A25F2FD5">
    <w:name w:val="E24762B6D7814E54A32E00B7A25F2FD5"/>
  </w:style>
  <w:style w:type="paragraph" w:customStyle="1" w:styleId="A2FFC6F3BFD74D4E9A0A2FA17B3F8456">
    <w:name w:val="A2FFC6F3BFD74D4E9A0A2FA17B3F8456"/>
  </w:style>
  <w:style w:type="paragraph" w:customStyle="1" w:styleId="D9B271BB3EE04AB4A3762C9367999C1C">
    <w:name w:val="D9B271BB3EE04AB4A3762C9367999C1C"/>
  </w:style>
  <w:style w:type="paragraph" w:customStyle="1" w:styleId="5824B44AF11B484981C23C9ED3FB6588">
    <w:name w:val="5824B44AF11B484981C23C9ED3FB6588"/>
  </w:style>
  <w:style w:type="paragraph" w:customStyle="1" w:styleId="891384E180464D90BFBD449E88BAFAA9">
    <w:name w:val="891384E180464D90BFBD449E88BAFAA9"/>
  </w:style>
  <w:style w:type="paragraph" w:customStyle="1" w:styleId="24D7CD6175724ABBB36799959E97CE51">
    <w:name w:val="24D7CD6175724ABBB36799959E97CE51"/>
  </w:style>
  <w:style w:type="paragraph" w:customStyle="1" w:styleId="CE17451562AF47A5A340EF597CB5E449">
    <w:name w:val="CE17451562AF47A5A340EF597CB5E449"/>
  </w:style>
  <w:style w:type="paragraph" w:customStyle="1" w:styleId="E3063E1402AC406587812BAD802D1726">
    <w:name w:val="E3063E1402AC406587812BAD802D1726"/>
  </w:style>
  <w:style w:type="paragraph" w:customStyle="1" w:styleId="0A6F2510D745427795BC3498BC982412">
    <w:name w:val="0A6F2510D745427795BC3498BC982412"/>
  </w:style>
  <w:style w:type="paragraph" w:customStyle="1" w:styleId="E9781A23656046008D939991CFE1CC2B">
    <w:name w:val="E9781A23656046008D939991CFE1CC2B"/>
  </w:style>
  <w:style w:type="paragraph" w:customStyle="1" w:styleId="7665B2D7520F44EF9C59D83B40192192">
    <w:name w:val="7665B2D7520F44EF9C59D83B40192192"/>
  </w:style>
  <w:style w:type="paragraph" w:customStyle="1" w:styleId="0ED7238683BD4C9BA21AE8B820491524">
    <w:name w:val="0ED7238683BD4C9BA21AE8B820491524"/>
  </w:style>
  <w:style w:type="paragraph" w:customStyle="1" w:styleId="D32D7B4DDEBF4FC5B6721A3AA746D54C">
    <w:name w:val="D32D7B4DDEBF4FC5B6721A3AA746D54C"/>
  </w:style>
  <w:style w:type="paragraph" w:customStyle="1" w:styleId="A18F5489401E4C40B594CD01AB565DD1">
    <w:name w:val="A18F5489401E4C40B594CD01AB565DD1"/>
  </w:style>
  <w:style w:type="paragraph" w:customStyle="1" w:styleId="AFEEB8558D2A483C9080ABD35D0A9213">
    <w:name w:val="AFEEB8558D2A483C9080ABD35D0A9213"/>
  </w:style>
  <w:style w:type="paragraph" w:customStyle="1" w:styleId="6F7CA70665F44C89AD62C75F780CE674">
    <w:name w:val="6F7CA70665F44C89AD62C75F780CE674"/>
  </w:style>
  <w:style w:type="paragraph" w:customStyle="1" w:styleId="283905DC3F894843A20007279C31471D">
    <w:name w:val="283905DC3F894843A20007279C31471D"/>
  </w:style>
  <w:style w:type="paragraph" w:customStyle="1" w:styleId="93D7A083747848F48DCAFB1E91C15EC4">
    <w:name w:val="93D7A083747848F48DCAFB1E91C15EC4"/>
  </w:style>
  <w:style w:type="paragraph" w:customStyle="1" w:styleId="A3710EF750B240C7BAC8E17F1082608C">
    <w:name w:val="A3710EF750B240C7BAC8E17F1082608C"/>
  </w:style>
  <w:style w:type="paragraph" w:customStyle="1" w:styleId="32435D56F8B2420F89D9F5DB1780D4CC">
    <w:name w:val="32435D56F8B2420F89D9F5DB1780D4CC"/>
  </w:style>
  <w:style w:type="paragraph" w:customStyle="1" w:styleId="EC8D80663FA845B2A7B3A20442084ED9">
    <w:name w:val="EC8D80663FA845B2A7B3A20442084ED9"/>
  </w:style>
  <w:style w:type="paragraph" w:customStyle="1" w:styleId="1B473EC73AD24C7C8CAAB7736510243F">
    <w:name w:val="1B473EC73AD24C7C8CAAB7736510243F"/>
  </w:style>
  <w:style w:type="paragraph" w:customStyle="1" w:styleId="8E55C11ED0874902B00987B4292EC5E0">
    <w:name w:val="8E55C11ED0874902B00987B4292EC5E0"/>
  </w:style>
  <w:style w:type="paragraph" w:customStyle="1" w:styleId="F79D30554DCA404BB8B824456BD9B9FA">
    <w:name w:val="F79D30554DCA404BB8B824456BD9B9FA"/>
  </w:style>
  <w:style w:type="paragraph" w:customStyle="1" w:styleId="99A7DA126E7F4265B3CE898AD984BE74">
    <w:name w:val="99A7DA126E7F4265B3CE898AD984BE74"/>
  </w:style>
  <w:style w:type="paragraph" w:customStyle="1" w:styleId="238F609B81314B7FA69F6D0D0FA6A74E">
    <w:name w:val="238F609B81314B7FA69F6D0D0FA6A74E"/>
  </w:style>
  <w:style w:type="paragraph" w:customStyle="1" w:styleId="C1E505915C924E8B8DB7110DDC236DE8">
    <w:name w:val="C1E505915C924E8B8DB7110DDC236DE8"/>
  </w:style>
  <w:style w:type="paragraph" w:customStyle="1" w:styleId="DE78A595CC704B8F85230CF6DDCD526F">
    <w:name w:val="DE78A595CC704B8F85230CF6DDCD526F"/>
  </w:style>
  <w:style w:type="paragraph" w:customStyle="1" w:styleId="35A6EC911A274C25ACBB8A7BFEF99F0E">
    <w:name w:val="35A6EC911A274C25ACBB8A7BFEF99F0E"/>
  </w:style>
  <w:style w:type="paragraph" w:customStyle="1" w:styleId="AB6CA30B5F1841BFAA73016633A4DDA9">
    <w:name w:val="AB6CA30B5F1841BFAA73016633A4DDA9"/>
  </w:style>
  <w:style w:type="paragraph" w:customStyle="1" w:styleId="8254FBAE52F84DD3A7AFE17C842CB83B">
    <w:name w:val="8254FBAE52F84DD3A7AFE17C842CB83B"/>
  </w:style>
  <w:style w:type="paragraph" w:customStyle="1" w:styleId="59BCE66CA1F340DFBE41F6514C0D1326">
    <w:name w:val="59BCE66CA1F340DFBE41F6514C0D1326"/>
  </w:style>
  <w:style w:type="paragraph" w:customStyle="1" w:styleId="55C8470442AE4708BD611F7CDFB6C6F0">
    <w:name w:val="55C8470442AE4708BD611F7CDFB6C6F0"/>
  </w:style>
  <w:style w:type="paragraph" w:customStyle="1" w:styleId="DD215F31B34C4E5981ADDD2FFF2A856F">
    <w:name w:val="DD215F31B34C4E5981ADDD2FFF2A856F"/>
  </w:style>
  <w:style w:type="paragraph" w:customStyle="1" w:styleId="B41D9578C6DC4A0F8C01D97B45439A7D">
    <w:name w:val="B41D9578C6DC4A0F8C01D97B45439A7D"/>
  </w:style>
  <w:style w:type="paragraph" w:customStyle="1" w:styleId="1D1DC90186354D979E3921CC3281D374">
    <w:name w:val="1D1DC90186354D979E3921CC3281D374"/>
  </w:style>
  <w:style w:type="paragraph" w:customStyle="1" w:styleId="735E1EE8E2C1499E959570F6B1C24AB2">
    <w:name w:val="735E1EE8E2C1499E959570F6B1C24AB2"/>
  </w:style>
  <w:style w:type="paragraph" w:customStyle="1" w:styleId="04AED96A200E4B34BCD9BC58A5540E25">
    <w:name w:val="04AED96A200E4B34BCD9BC58A5540E25"/>
  </w:style>
  <w:style w:type="paragraph" w:customStyle="1" w:styleId="D0709588B09B425391B9BADF32AD6183">
    <w:name w:val="D0709588B09B425391B9BADF32AD6183"/>
  </w:style>
  <w:style w:type="paragraph" w:customStyle="1" w:styleId="A175CF77EDBF474EAB35FB6A54588B18">
    <w:name w:val="A175CF77EDBF474EAB35FB6A54588B18"/>
  </w:style>
  <w:style w:type="paragraph" w:customStyle="1" w:styleId="2EE52F818D524947B393911830FE7910">
    <w:name w:val="2EE52F818D524947B393911830FE7910"/>
  </w:style>
  <w:style w:type="paragraph" w:customStyle="1" w:styleId="A089DB2B94754B95A3D32D5DB90E88EE">
    <w:name w:val="A089DB2B94754B95A3D32D5DB90E88EE"/>
  </w:style>
  <w:style w:type="paragraph" w:customStyle="1" w:styleId="D1B861CC150045D1944B030C4827FC99">
    <w:name w:val="D1B861CC150045D1944B030C4827FC99"/>
  </w:style>
  <w:style w:type="paragraph" w:customStyle="1" w:styleId="E5608820FEFB43AD9CD8972DC17679D2">
    <w:name w:val="E5608820FEFB43AD9CD8972DC17679D2"/>
  </w:style>
  <w:style w:type="paragraph" w:customStyle="1" w:styleId="36E8D798870E47B7A5A32C81C766AC25">
    <w:name w:val="36E8D798870E47B7A5A32C81C766AC25"/>
  </w:style>
  <w:style w:type="paragraph" w:customStyle="1" w:styleId="38D88BF70EE64E1E836240FC78926C41">
    <w:name w:val="38D88BF70EE64E1E836240FC78926C41"/>
  </w:style>
  <w:style w:type="paragraph" w:customStyle="1" w:styleId="B1BD5FF147B745E9B21E06AD6F3DC379">
    <w:name w:val="B1BD5FF147B745E9B21E06AD6F3DC379"/>
  </w:style>
  <w:style w:type="paragraph" w:customStyle="1" w:styleId="5DD00F70BF6B44A2A50B631F341AE0B0">
    <w:name w:val="5DD00F70BF6B44A2A50B631F341AE0B0"/>
  </w:style>
  <w:style w:type="paragraph" w:customStyle="1" w:styleId="90ECC37311F54E518E7FDFD680352550">
    <w:name w:val="90ECC37311F54E518E7FDFD680352550"/>
  </w:style>
  <w:style w:type="paragraph" w:customStyle="1" w:styleId="250F6961070344E4893FE2B21D16D46B">
    <w:name w:val="250F6961070344E4893FE2B21D16D46B"/>
  </w:style>
  <w:style w:type="paragraph" w:customStyle="1" w:styleId="76233E76611C41FFB1AF7DBB791BA992">
    <w:name w:val="76233E76611C41FFB1AF7DBB791BA992"/>
  </w:style>
  <w:style w:type="paragraph" w:customStyle="1" w:styleId="092DD9282BAD4788B7A1B2683BC2A4FF">
    <w:name w:val="092DD9282BAD4788B7A1B2683BC2A4FF"/>
  </w:style>
  <w:style w:type="paragraph" w:customStyle="1" w:styleId="72380F3A684148AEBA8142DDF65B5FD7">
    <w:name w:val="72380F3A684148AEBA8142DDF65B5FD7"/>
    <w:rsid w:val="00357B02"/>
  </w:style>
  <w:style w:type="paragraph" w:customStyle="1" w:styleId="388596D5A60E46038DE2104B9CA409ED">
    <w:name w:val="388596D5A60E46038DE2104B9CA409ED"/>
    <w:rsid w:val="00357B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root>
  <title>  </title>
  <member/>
  <date/>
  <application> </application>
</root>
</file>

<file path=customXml/itemProps1.xml><?xml version="1.0" encoding="utf-8"?>
<ds:datastoreItem xmlns:ds="http://schemas.openxmlformats.org/officeDocument/2006/customXml" ds:itemID="{6E2BD702-0722-44CB-8D5B-EAE384C9655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application_for_escc_qualification_approval(20100).dotx</Template>
  <TotalTime>0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 Weiss</dc:creator>
  <cp:lastModifiedBy>James Weiss</cp:lastModifiedBy>
  <cp:revision>2</cp:revision>
  <cp:lastPrinted>2013-06-10T09:44:00Z</cp:lastPrinted>
  <dcterms:created xsi:type="dcterms:W3CDTF">2020-06-08T08:40:00Z</dcterms:created>
  <dcterms:modified xsi:type="dcterms:W3CDTF">2020-06-08T08:40:00Z</dcterms:modified>
</cp:coreProperties>
</file>