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template.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0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tblCellMar>
        <w:tblLook w:val="0000" w:firstRow="0" w:lastRow="0" w:firstColumn="0" w:lastColumn="0" w:noHBand="0" w:noVBand="0"/>
      </w:tblPr>
      <w:tblGrid>
        <w:gridCol w:w="711"/>
        <w:gridCol w:w="74"/>
        <w:gridCol w:w="553"/>
        <w:gridCol w:w="46"/>
        <w:gridCol w:w="29"/>
        <w:gridCol w:w="239"/>
        <w:gridCol w:w="16"/>
        <w:gridCol w:w="484"/>
        <w:gridCol w:w="112"/>
        <w:gridCol w:w="322"/>
        <w:gridCol w:w="119"/>
        <w:gridCol w:w="124"/>
        <w:gridCol w:w="85"/>
        <w:gridCol w:w="9"/>
        <w:gridCol w:w="126"/>
        <w:gridCol w:w="18"/>
        <w:gridCol w:w="310"/>
        <w:gridCol w:w="184"/>
        <w:gridCol w:w="185"/>
        <w:gridCol w:w="9"/>
        <w:gridCol w:w="161"/>
        <w:gridCol w:w="80"/>
        <w:gridCol w:w="43"/>
        <w:gridCol w:w="136"/>
        <w:gridCol w:w="110"/>
        <w:gridCol w:w="17"/>
        <w:gridCol w:w="23"/>
        <w:gridCol w:w="334"/>
        <w:gridCol w:w="18"/>
        <w:gridCol w:w="17"/>
        <w:gridCol w:w="117"/>
        <w:gridCol w:w="398"/>
        <w:gridCol w:w="179"/>
        <w:gridCol w:w="579"/>
        <w:gridCol w:w="131"/>
        <w:gridCol w:w="203"/>
        <w:gridCol w:w="179"/>
        <w:gridCol w:w="39"/>
        <w:gridCol w:w="110"/>
        <w:gridCol w:w="114"/>
        <w:gridCol w:w="162"/>
        <w:gridCol w:w="171"/>
        <w:gridCol w:w="205"/>
        <w:gridCol w:w="452"/>
        <w:gridCol w:w="93"/>
        <w:gridCol w:w="499"/>
        <w:gridCol w:w="302"/>
        <w:gridCol w:w="71"/>
        <w:gridCol w:w="221"/>
        <w:gridCol w:w="678"/>
        <w:gridCol w:w="109"/>
        <w:gridCol w:w="354"/>
        <w:gridCol w:w="9"/>
      </w:tblGrid>
      <w:tr w:rsidR="003F1624" w14:paraId="33718C4A" w14:textId="77777777" w:rsidTr="00F56B6E">
        <w:trPr>
          <w:gridAfter w:val="1"/>
          <w:wAfter w:w="9" w:type="dxa"/>
          <w:trHeight w:val="215"/>
        </w:trPr>
        <w:tc>
          <w:tcPr>
            <w:tcW w:w="2705" w:type="dxa"/>
            <w:gridSpan w:val="11"/>
            <w:vMerge w:val="restart"/>
            <w:vAlign w:val="center"/>
          </w:tcPr>
          <w:p w14:paraId="33718C47" w14:textId="77777777" w:rsidR="006776BF" w:rsidRDefault="006776BF" w:rsidP="0004306E">
            <w:pPr>
              <w:jc w:val="center"/>
            </w:pPr>
            <w:r>
              <w:rPr>
                <w:noProof/>
                <w:lang w:val="en-GB" w:eastAsia="en-GB"/>
              </w:rPr>
              <w:drawing>
                <wp:inline distT="0" distB="0" distL="0" distR="0" wp14:anchorId="33718F59" wp14:editId="33718F5A">
                  <wp:extent cx="1456621" cy="405516"/>
                  <wp:effectExtent l="0" t="0" r="0" b="0"/>
                  <wp:docPr id="13" name="Picture 13"/>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9" cstate="print">
                            <a:extLst>
                              <a:ext uri="{28A0092B-C50C-407E-A947-70E740481C1C}">
                                <a14:useLocalDpi xmlns:a14="http://schemas.microsoft.com/office/drawing/2010/main" val="0"/>
                              </a:ext>
                            </a:extLst>
                          </a:blip>
                          <a:stretch>
                            <a:fillRect/>
                          </a:stretch>
                        </pic:blipFill>
                        <pic:spPr>
                          <a:xfrm>
                            <a:off x="0" y="0"/>
                            <a:ext cx="1454648" cy="404967"/>
                          </a:xfrm>
                          <a:prstGeom prst="rect">
                            <a:avLst/>
                          </a:prstGeom>
                        </pic:spPr>
                      </pic:pic>
                    </a:graphicData>
                  </a:graphic>
                </wp:inline>
              </w:drawing>
            </w:r>
          </w:p>
        </w:tc>
        <w:tc>
          <w:tcPr>
            <w:tcW w:w="5993" w:type="dxa"/>
            <w:gridSpan w:val="37"/>
            <w:tcBorders>
              <w:bottom w:val="nil"/>
            </w:tcBorders>
          </w:tcPr>
          <w:p w14:paraId="33718C48" w14:textId="77777777" w:rsidR="006776BF" w:rsidRPr="00143474" w:rsidRDefault="006776BF" w:rsidP="0004306E">
            <w:pPr>
              <w:jc w:val="center"/>
              <w:rPr>
                <w:b/>
                <w:szCs w:val="14"/>
              </w:rPr>
            </w:pPr>
            <w:r w:rsidRPr="00143474">
              <w:rPr>
                <w:b/>
                <w:szCs w:val="14"/>
              </w:rPr>
              <w:t xml:space="preserve">APPLICATION FOR </w:t>
            </w:r>
            <w:r w:rsidR="00506CF6">
              <w:rPr>
                <w:b/>
                <w:szCs w:val="14"/>
              </w:rPr>
              <w:t xml:space="preserve">EXTENSION OF </w:t>
            </w:r>
            <w:r w:rsidRPr="00143474">
              <w:rPr>
                <w:b/>
                <w:szCs w:val="14"/>
              </w:rPr>
              <w:t>ESCC QUALIFICATION APPROVAL</w:t>
            </w:r>
          </w:p>
        </w:tc>
        <w:tc>
          <w:tcPr>
            <w:tcW w:w="1362" w:type="dxa"/>
            <w:gridSpan w:val="4"/>
            <w:tcBorders>
              <w:bottom w:val="nil"/>
            </w:tcBorders>
            <w:vAlign w:val="center"/>
          </w:tcPr>
          <w:p w14:paraId="33718C49" w14:textId="77777777" w:rsidR="006776BF" w:rsidRDefault="006776BF" w:rsidP="0004306E">
            <w:pPr>
              <w:jc w:val="center"/>
            </w:pPr>
            <w:r w:rsidRPr="008F1E74">
              <w:rPr>
                <w:lang w:val="en-GB"/>
              </w:rPr>
              <w:t xml:space="preserve">Page </w:t>
            </w:r>
            <w:r w:rsidRPr="008F1E74">
              <w:rPr>
                <w:lang w:val="en-GB"/>
              </w:rPr>
              <w:fldChar w:fldCharType="begin"/>
            </w:r>
            <w:r w:rsidRPr="008F1E74">
              <w:rPr>
                <w:lang w:val="en-GB"/>
              </w:rPr>
              <w:instrText xml:space="preserve"> PAGE  \* Arabic  \* MERGEFORMAT </w:instrText>
            </w:r>
            <w:r w:rsidRPr="008F1E74">
              <w:rPr>
                <w:lang w:val="en-GB"/>
              </w:rPr>
              <w:fldChar w:fldCharType="separate"/>
            </w:r>
            <w:r w:rsidR="004E691E">
              <w:rPr>
                <w:noProof/>
                <w:lang w:val="en-GB"/>
              </w:rPr>
              <w:t>1</w:t>
            </w:r>
            <w:r w:rsidRPr="008F1E74">
              <w:rPr>
                <w:lang w:val="en-GB"/>
              </w:rPr>
              <w:fldChar w:fldCharType="end"/>
            </w:r>
          </w:p>
        </w:tc>
      </w:tr>
      <w:tr w:rsidR="003F1624" w14:paraId="33718C4F" w14:textId="77777777" w:rsidTr="00F56B6E">
        <w:trPr>
          <w:gridAfter w:val="1"/>
          <w:wAfter w:w="9" w:type="dxa"/>
          <w:trHeight w:val="360"/>
        </w:trPr>
        <w:tc>
          <w:tcPr>
            <w:tcW w:w="2705" w:type="dxa"/>
            <w:gridSpan w:val="11"/>
            <w:vMerge/>
          </w:tcPr>
          <w:p w14:paraId="33718C4B" w14:textId="77777777" w:rsidR="006776BF" w:rsidRDefault="006776BF" w:rsidP="0004306E"/>
        </w:tc>
        <w:tc>
          <w:tcPr>
            <w:tcW w:w="1334" w:type="dxa"/>
            <w:gridSpan w:val="12"/>
            <w:tcBorders>
              <w:top w:val="nil"/>
              <w:bottom w:val="nil"/>
              <w:right w:val="nil"/>
            </w:tcBorders>
          </w:tcPr>
          <w:p w14:paraId="33718C4C" w14:textId="77777777" w:rsidR="006776BF" w:rsidRPr="00143474" w:rsidRDefault="00506CF6" w:rsidP="0004306E">
            <w:pPr>
              <w:rPr>
                <w:szCs w:val="14"/>
              </w:rPr>
            </w:pPr>
            <w:r>
              <w:rPr>
                <w:szCs w:val="14"/>
              </w:rPr>
              <w:t>Component T</w:t>
            </w:r>
            <w:r w:rsidR="006776BF">
              <w:rPr>
                <w:szCs w:val="14"/>
              </w:rPr>
              <w:t>itle:</w:t>
            </w:r>
          </w:p>
        </w:tc>
        <w:sdt>
          <w:sdtPr>
            <w:alias w:val="title"/>
            <w:tag w:val="title"/>
            <w:id w:val="-109596061"/>
            <w:placeholder>
              <w:docPart w:val="970799EFADB3496DA250B73EF70B2AC3"/>
            </w:placeholder>
            <w:dataBinding w:xpath="/root[1]/title[1]" w:storeItemID="{670BCBC5-631E-40AB-8473-63493373AC73}"/>
            <w:text/>
          </w:sdtPr>
          <w:sdtEndPr>
            <w:rPr>
              <w:szCs w:val="14"/>
            </w:rPr>
          </w:sdtEndPr>
          <w:sdtContent>
            <w:tc>
              <w:tcPr>
                <w:tcW w:w="4659" w:type="dxa"/>
                <w:gridSpan w:val="25"/>
                <w:tcBorders>
                  <w:top w:val="nil"/>
                  <w:left w:val="nil"/>
                  <w:bottom w:val="nil"/>
                </w:tcBorders>
              </w:tcPr>
              <w:p w14:paraId="33718C4D" w14:textId="77777777" w:rsidR="006776BF" w:rsidRPr="00143474" w:rsidRDefault="003F74A1" w:rsidP="008D1BAC">
                <w:pPr>
                  <w:rPr>
                    <w:szCs w:val="14"/>
                  </w:rPr>
                </w:pPr>
                <w:r>
                  <w:rPr>
                    <w:lang w:val="en-GB"/>
                  </w:rPr>
                  <w:t xml:space="preserve">  </w:t>
                </w:r>
              </w:p>
            </w:tc>
          </w:sdtContent>
        </w:sdt>
        <w:tc>
          <w:tcPr>
            <w:tcW w:w="1362" w:type="dxa"/>
            <w:gridSpan w:val="4"/>
            <w:tcBorders>
              <w:top w:val="nil"/>
              <w:bottom w:val="nil"/>
            </w:tcBorders>
            <w:vAlign w:val="center"/>
          </w:tcPr>
          <w:p w14:paraId="33718C4E" w14:textId="77777777" w:rsidR="006776BF" w:rsidRPr="00146C2B" w:rsidRDefault="006776BF" w:rsidP="0004306E">
            <w:pPr>
              <w:jc w:val="center"/>
              <w:rPr>
                <w:szCs w:val="14"/>
              </w:rPr>
            </w:pPr>
            <w:r>
              <w:rPr>
                <w:szCs w:val="14"/>
              </w:rPr>
              <w:t>Appl. No.</w:t>
            </w:r>
          </w:p>
        </w:tc>
      </w:tr>
      <w:tr w:rsidR="003F1624" w14:paraId="33718C56" w14:textId="77777777" w:rsidTr="00F56B6E">
        <w:trPr>
          <w:gridAfter w:val="1"/>
          <w:wAfter w:w="9" w:type="dxa"/>
          <w:trHeight w:val="225"/>
        </w:trPr>
        <w:tc>
          <w:tcPr>
            <w:tcW w:w="2705" w:type="dxa"/>
            <w:gridSpan w:val="11"/>
            <w:vMerge/>
          </w:tcPr>
          <w:p w14:paraId="33718C50" w14:textId="77777777" w:rsidR="006776BF" w:rsidRDefault="006776BF" w:rsidP="0004306E"/>
        </w:tc>
        <w:tc>
          <w:tcPr>
            <w:tcW w:w="1470" w:type="dxa"/>
            <w:gridSpan w:val="13"/>
            <w:tcBorders>
              <w:top w:val="nil"/>
              <w:right w:val="nil"/>
            </w:tcBorders>
          </w:tcPr>
          <w:p w14:paraId="33718C51" w14:textId="77777777" w:rsidR="006776BF" w:rsidRPr="00143474" w:rsidRDefault="006776BF" w:rsidP="0004306E">
            <w:r>
              <w:t>Executive Member:</w:t>
            </w:r>
          </w:p>
        </w:tc>
        <w:sdt>
          <w:sdtPr>
            <w:alias w:val="executivemember"/>
            <w:tag w:val="executivemember"/>
            <w:id w:val="-243806719"/>
            <w:placeholder>
              <w:docPart w:val="079303565425407AAD1EBC93659364B4"/>
            </w:placeholder>
            <w:showingPlcHdr/>
            <w:dataBinding w:xpath="/root[1]/executivemember[1]" w:storeItemID="{670BCBC5-631E-40AB-8473-63493373AC73}"/>
            <w:text/>
          </w:sdtPr>
          <w:sdtEndPr/>
          <w:sdtContent>
            <w:tc>
              <w:tcPr>
                <w:tcW w:w="2344" w:type="dxa"/>
                <w:gridSpan w:val="14"/>
                <w:tcBorders>
                  <w:top w:val="nil"/>
                  <w:left w:val="nil"/>
                  <w:right w:val="nil"/>
                </w:tcBorders>
              </w:tcPr>
              <w:p w14:paraId="33718C52" w14:textId="77777777" w:rsidR="006776BF" w:rsidRPr="00143474" w:rsidRDefault="003F74A1" w:rsidP="003F74A1">
                <w:r w:rsidRPr="009A6F63">
                  <w:rPr>
                    <w:rStyle w:val="PlaceholderText"/>
                    <w:color w:val="FFFFFF" w:themeColor="background1"/>
                  </w:rPr>
                  <w:t>Click here to enter text.</w:t>
                </w:r>
              </w:p>
            </w:tc>
          </w:sdtContent>
        </w:sdt>
        <w:tc>
          <w:tcPr>
            <w:tcW w:w="557" w:type="dxa"/>
            <w:gridSpan w:val="4"/>
            <w:tcBorders>
              <w:top w:val="nil"/>
              <w:left w:val="nil"/>
              <w:right w:val="nil"/>
            </w:tcBorders>
          </w:tcPr>
          <w:p w14:paraId="33718C53" w14:textId="77777777" w:rsidR="006776BF" w:rsidRDefault="006776BF" w:rsidP="0004306E">
            <w:r>
              <w:t>Date:</w:t>
            </w:r>
          </w:p>
        </w:tc>
        <w:sdt>
          <w:sdtPr>
            <w:alias w:val="date"/>
            <w:tag w:val="date"/>
            <w:id w:val="1700121287"/>
            <w:placeholder>
              <w:docPart w:val="E6E92DBEA95E4B3EA7DFF0774DD23C9D"/>
            </w:placeholder>
            <w:showingPlcHdr/>
            <w:dataBinding w:xpath="/root[1]/date[1]" w:storeItemID="{670BCBC5-631E-40AB-8473-63493373AC73}"/>
            <w:date>
              <w:dateFormat w:val="dd/MM/yyyy"/>
              <w:lid w:val="en-GB"/>
              <w:storeMappedDataAs w:val="dateTime"/>
              <w:calendar w:val="gregorian"/>
            </w:date>
          </w:sdtPr>
          <w:sdtEndPr/>
          <w:sdtContent>
            <w:tc>
              <w:tcPr>
                <w:tcW w:w="1622" w:type="dxa"/>
                <w:gridSpan w:val="6"/>
                <w:tcBorders>
                  <w:top w:val="nil"/>
                  <w:left w:val="nil"/>
                </w:tcBorders>
              </w:tcPr>
              <w:p w14:paraId="33718C54" w14:textId="77777777" w:rsidR="006776BF" w:rsidRDefault="003F74A1" w:rsidP="003F74A1">
                <w:r w:rsidRPr="00FB30B5">
                  <w:rPr>
                    <w:rStyle w:val="PlaceholderText"/>
                    <w:color w:val="FFFFFF" w:themeColor="background1"/>
                  </w:rPr>
                  <w:t>Click here to enter a date.</w:t>
                </w:r>
              </w:p>
            </w:tc>
          </w:sdtContent>
        </w:sdt>
        <w:sdt>
          <w:sdtPr>
            <w:alias w:val="application"/>
            <w:tag w:val="application"/>
            <w:id w:val="-1821947958"/>
            <w:placeholder>
              <w:docPart w:val="C8EBE89C356947AC807EF864D42718BF"/>
            </w:placeholder>
            <w:showingPlcHdr/>
            <w:dataBinding w:xpath="/root[1]/application[1]" w:storeItemID="{670BCBC5-631E-40AB-8473-63493373AC73}"/>
            <w:text/>
          </w:sdtPr>
          <w:sdtEndPr/>
          <w:sdtContent>
            <w:tc>
              <w:tcPr>
                <w:tcW w:w="1362" w:type="dxa"/>
                <w:gridSpan w:val="4"/>
                <w:tcBorders>
                  <w:top w:val="nil"/>
                </w:tcBorders>
                <w:vAlign w:val="center"/>
              </w:tcPr>
              <w:p w14:paraId="33718C55" w14:textId="77777777" w:rsidR="006776BF" w:rsidRDefault="003F74A1" w:rsidP="003F74A1">
                <w:pPr>
                  <w:jc w:val="center"/>
                </w:pPr>
                <w:r w:rsidRPr="009A6F63">
                  <w:rPr>
                    <w:rStyle w:val="PlaceholderText"/>
                    <w:color w:val="FFFFFF" w:themeColor="background1"/>
                  </w:rPr>
                  <w:t>Click here to enter text.</w:t>
                </w:r>
              </w:p>
            </w:tc>
          </w:sdtContent>
        </w:sdt>
      </w:tr>
      <w:tr w:rsidR="00744509" w14:paraId="33718C59" w14:textId="77777777" w:rsidTr="00FB30B5">
        <w:trPr>
          <w:gridAfter w:val="1"/>
          <w:wAfter w:w="9" w:type="dxa"/>
          <w:trHeight w:val="20"/>
        </w:trPr>
        <w:tc>
          <w:tcPr>
            <w:tcW w:w="9706" w:type="dxa"/>
            <w:gridSpan w:val="51"/>
            <w:vMerge w:val="restart"/>
            <w:vAlign w:val="center"/>
          </w:tcPr>
          <w:p w14:paraId="33718C57" w14:textId="77777777" w:rsidR="006776BF" w:rsidRDefault="006776BF" w:rsidP="0004306E">
            <w:r>
              <w:t xml:space="preserve">Components (including series and families) submitted for </w:t>
            </w:r>
            <w:r w:rsidR="00987E42">
              <w:t xml:space="preserve">Extension of Qualification </w:t>
            </w:r>
            <w:r>
              <w:t xml:space="preserve"> App</w:t>
            </w:r>
            <w:r w:rsidR="00987E42">
              <w:t>roval:</w:t>
            </w:r>
          </w:p>
        </w:tc>
        <w:tc>
          <w:tcPr>
            <w:tcW w:w="354" w:type="dxa"/>
            <w:tcBorders>
              <w:bottom w:val="single" w:sz="4" w:space="0" w:color="auto"/>
            </w:tcBorders>
            <w:vAlign w:val="center"/>
          </w:tcPr>
          <w:p w14:paraId="33718C58" w14:textId="77777777" w:rsidR="006776BF" w:rsidRDefault="006776BF" w:rsidP="0004306E">
            <w:pPr>
              <w:jc w:val="center"/>
            </w:pPr>
            <w:r>
              <w:t>1</w:t>
            </w:r>
          </w:p>
        </w:tc>
      </w:tr>
      <w:tr w:rsidR="00744509" w14:paraId="33718C5C" w14:textId="77777777" w:rsidTr="00FB30B5">
        <w:trPr>
          <w:gridAfter w:val="1"/>
          <w:wAfter w:w="9" w:type="dxa"/>
          <w:trHeight w:val="20"/>
        </w:trPr>
        <w:tc>
          <w:tcPr>
            <w:tcW w:w="9706" w:type="dxa"/>
            <w:gridSpan w:val="51"/>
            <w:vMerge/>
            <w:tcBorders>
              <w:right w:val="nil"/>
            </w:tcBorders>
          </w:tcPr>
          <w:p w14:paraId="33718C5A" w14:textId="77777777" w:rsidR="006776BF" w:rsidRDefault="006776BF" w:rsidP="0004306E"/>
        </w:tc>
        <w:tc>
          <w:tcPr>
            <w:tcW w:w="354" w:type="dxa"/>
            <w:tcBorders>
              <w:left w:val="nil"/>
            </w:tcBorders>
          </w:tcPr>
          <w:p w14:paraId="33718C5B" w14:textId="77777777" w:rsidR="006776BF" w:rsidRDefault="006776BF" w:rsidP="0004306E"/>
        </w:tc>
      </w:tr>
      <w:tr w:rsidR="003F1624" w14:paraId="33718C67" w14:textId="77777777" w:rsidTr="00F56B6E">
        <w:trPr>
          <w:gridAfter w:val="1"/>
          <w:wAfter w:w="9" w:type="dxa"/>
          <w:trHeight w:val="20"/>
        </w:trPr>
        <w:tc>
          <w:tcPr>
            <w:tcW w:w="1413" w:type="dxa"/>
            <w:gridSpan w:val="5"/>
            <w:tcBorders>
              <w:bottom w:val="single" w:sz="4" w:space="0" w:color="auto"/>
            </w:tcBorders>
            <w:vAlign w:val="center"/>
          </w:tcPr>
          <w:p w14:paraId="33718C5D" w14:textId="77777777" w:rsidR="006776BF" w:rsidRDefault="006776BF" w:rsidP="0004306E">
            <w:pPr>
              <w:jc w:val="center"/>
            </w:pPr>
            <w:r>
              <w:t>ESCC</w:t>
            </w:r>
          </w:p>
          <w:p w14:paraId="33718C5E" w14:textId="77777777" w:rsidR="006776BF" w:rsidRDefault="006776BF" w:rsidP="00F56B6E">
            <w:pPr>
              <w:jc w:val="center"/>
            </w:pPr>
            <w:r>
              <w:t>COMP</w:t>
            </w:r>
            <w:r w:rsidR="00F56B6E">
              <w:t>ONENT</w:t>
            </w:r>
            <w:r>
              <w:t xml:space="preserve"> NO.</w:t>
            </w:r>
          </w:p>
        </w:tc>
        <w:tc>
          <w:tcPr>
            <w:tcW w:w="1501" w:type="dxa"/>
            <w:gridSpan w:val="8"/>
            <w:tcBorders>
              <w:bottom w:val="single" w:sz="4" w:space="0" w:color="auto"/>
            </w:tcBorders>
            <w:vAlign w:val="center"/>
          </w:tcPr>
          <w:p w14:paraId="33718C5F" w14:textId="77777777" w:rsidR="006776BF" w:rsidRDefault="006776BF" w:rsidP="0004306E">
            <w:pPr>
              <w:jc w:val="center"/>
            </w:pPr>
            <w:r>
              <w:t>VARIANTS</w:t>
            </w:r>
          </w:p>
        </w:tc>
        <w:tc>
          <w:tcPr>
            <w:tcW w:w="2474" w:type="dxa"/>
            <w:gridSpan w:val="20"/>
            <w:tcBorders>
              <w:bottom w:val="single" w:sz="4" w:space="0" w:color="auto"/>
            </w:tcBorders>
            <w:vAlign w:val="center"/>
          </w:tcPr>
          <w:p w14:paraId="33718C60" w14:textId="77777777" w:rsidR="006776BF" w:rsidRDefault="006776BF" w:rsidP="0004306E">
            <w:pPr>
              <w:jc w:val="center"/>
            </w:pPr>
            <w:r>
              <w:t>RANGE OF COMPONENTS</w:t>
            </w:r>
          </w:p>
        </w:tc>
        <w:tc>
          <w:tcPr>
            <w:tcW w:w="1355" w:type="dxa"/>
            <w:gridSpan w:val="7"/>
            <w:tcBorders>
              <w:bottom w:val="single" w:sz="4" w:space="0" w:color="auto"/>
            </w:tcBorders>
            <w:vAlign w:val="center"/>
          </w:tcPr>
          <w:p w14:paraId="33718C61" w14:textId="77777777" w:rsidR="006776BF" w:rsidRDefault="006776BF" w:rsidP="0004306E">
            <w:pPr>
              <w:jc w:val="center"/>
            </w:pPr>
            <w:r>
              <w:t>BASED</w:t>
            </w:r>
          </w:p>
          <w:p w14:paraId="33718C62" w14:textId="77777777" w:rsidR="006776BF" w:rsidRDefault="006776BF" w:rsidP="0004306E">
            <w:pPr>
              <w:jc w:val="center"/>
            </w:pPr>
            <w:r>
              <w:t>ON</w:t>
            </w:r>
          </w:p>
        </w:tc>
        <w:tc>
          <w:tcPr>
            <w:tcW w:w="1582" w:type="dxa"/>
            <w:gridSpan w:val="6"/>
            <w:tcBorders>
              <w:bottom w:val="single" w:sz="4" w:space="0" w:color="auto"/>
            </w:tcBorders>
            <w:vAlign w:val="center"/>
          </w:tcPr>
          <w:p w14:paraId="33718C63" w14:textId="77777777" w:rsidR="006776BF" w:rsidRDefault="006776BF" w:rsidP="0004306E">
            <w:pPr>
              <w:jc w:val="center"/>
            </w:pPr>
            <w:r>
              <w:t>TEST</w:t>
            </w:r>
          </w:p>
          <w:p w14:paraId="33718C64" w14:textId="77777777" w:rsidR="006776BF" w:rsidRDefault="006776BF" w:rsidP="0004306E">
            <w:pPr>
              <w:jc w:val="center"/>
            </w:pPr>
            <w:r>
              <w:t>VEHICLE / S</w:t>
            </w:r>
          </w:p>
        </w:tc>
        <w:tc>
          <w:tcPr>
            <w:tcW w:w="1735" w:type="dxa"/>
            <w:gridSpan w:val="6"/>
            <w:tcBorders>
              <w:bottom w:val="single" w:sz="4" w:space="0" w:color="auto"/>
            </w:tcBorders>
            <w:vAlign w:val="center"/>
          </w:tcPr>
          <w:p w14:paraId="33718C65" w14:textId="77777777" w:rsidR="006776BF" w:rsidRDefault="006776BF" w:rsidP="0004306E">
            <w:pPr>
              <w:jc w:val="center"/>
            </w:pPr>
            <w:r>
              <w:t>COMPONENT</w:t>
            </w:r>
          </w:p>
          <w:p w14:paraId="33718C66" w14:textId="77777777" w:rsidR="006776BF" w:rsidRDefault="006776BF" w:rsidP="0004306E">
            <w:pPr>
              <w:jc w:val="center"/>
            </w:pPr>
            <w:r>
              <w:t>SIMILAR</w:t>
            </w:r>
          </w:p>
        </w:tc>
      </w:tr>
      <w:tr w:rsidR="003F1624" w14:paraId="33718C6E" w14:textId="77777777" w:rsidTr="00F56B6E">
        <w:trPr>
          <w:gridAfter w:val="1"/>
          <w:wAfter w:w="9" w:type="dxa"/>
          <w:trHeight w:val="20"/>
        </w:trPr>
        <w:sdt>
          <w:sdtPr>
            <w:id w:val="1864862769"/>
            <w:placeholder>
              <w:docPart w:val="102347159C234688B5586E620E5479FA"/>
            </w:placeholder>
            <w:showingPlcHdr/>
            <w:text/>
          </w:sdtPr>
          <w:sdtEndPr/>
          <w:sdtContent>
            <w:tc>
              <w:tcPr>
                <w:tcW w:w="1413" w:type="dxa"/>
                <w:gridSpan w:val="5"/>
                <w:tcBorders>
                  <w:bottom w:val="single" w:sz="4" w:space="0" w:color="D9D9D9" w:themeColor="background1" w:themeShade="D9"/>
                </w:tcBorders>
              </w:tcPr>
              <w:p w14:paraId="33718C68" w14:textId="77777777" w:rsidR="006776BF" w:rsidRDefault="006776BF" w:rsidP="0004306E">
                <w:r w:rsidRPr="009A6F63">
                  <w:rPr>
                    <w:rStyle w:val="PlaceholderText"/>
                    <w:color w:val="FFFFFF" w:themeColor="background1"/>
                  </w:rPr>
                  <w:t>Click here to enter text.</w:t>
                </w:r>
              </w:p>
            </w:tc>
          </w:sdtContent>
        </w:sdt>
        <w:sdt>
          <w:sdtPr>
            <w:id w:val="-1580361080"/>
            <w:placeholder>
              <w:docPart w:val="4A3F38B19DC146749A9A7D2016AAFCDE"/>
            </w:placeholder>
            <w:showingPlcHdr/>
            <w:text/>
          </w:sdtPr>
          <w:sdtEndPr/>
          <w:sdtContent>
            <w:tc>
              <w:tcPr>
                <w:tcW w:w="1501" w:type="dxa"/>
                <w:gridSpan w:val="8"/>
                <w:tcBorders>
                  <w:bottom w:val="single" w:sz="4" w:space="0" w:color="D9D9D9" w:themeColor="background1" w:themeShade="D9"/>
                </w:tcBorders>
              </w:tcPr>
              <w:p w14:paraId="33718C69" w14:textId="77777777" w:rsidR="006776BF" w:rsidRDefault="006776BF" w:rsidP="0004306E">
                <w:r w:rsidRPr="009A6F63">
                  <w:rPr>
                    <w:rStyle w:val="PlaceholderText"/>
                    <w:color w:val="FFFFFF" w:themeColor="background1"/>
                  </w:rPr>
                  <w:t>Click here to enter text.</w:t>
                </w:r>
              </w:p>
            </w:tc>
          </w:sdtContent>
        </w:sdt>
        <w:sdt>
          <w:sdtPr>
            <w:id w:val="-1267152487"/>
            <w:placeholder>
              <w:docPart w:val="A9B29044DD81443BA9626FBBFD483C12"/>
            </w:placeholder>
            <w:showingPlcHdr/>
            <w:text/>
          </w:sdtPr>
          <w:sdtEndPr/>
          <w:sdtContent>
            <w:tc>
              <w:tcPr>
                <w:tcW w:w="2474" w:type="dxa"/>
                <w:gridSpan w:val="20"/>
                <w:tcBorders>
                  <w:bottom w:val="single" w:sz="4" w:space="0" w:color="D9D9D9" w:themeColor="background1" w:themeShade="D9"/>
                </w:tcBorders>
              </w:tcPr>
              <w:p w14:paraId="33718C6A" w14:textId="77777777" w:rsidR="006776BF" w:rsidRDefault="006776BF" w:rsidP="0004306E">
                <w:r w:rsidRPr="009A6F63">
                  <w:rPr>
                    <w:rStyle w:val="PlaceholderText"/>
                    <w:color w:val="FFFFFF" w:themeColor="background1"/>
                  </w:rPr>
                  <w:t>Click here to enter text.</w:t>
                </w:r>
              </w:p>
            </w:tc>
          </w:sdtContent>
        </w:sdt>
        <w:sdt>
          <w:sdtPr>
            <w:id w:val="1257945698"/>
            <w:placeholder>
              <w:docPart w:val="E9DEDC3BD8294ABD9A94DABC94E7A6CD"/>
            </w:placeholder>
            <w:showingPlcHdr/>
            <w:text/>
          </w:sdtPr>
          <w:sdtEndPr/>
          <w:sdtContent>
            <w:tc>
              <w:tcPr>
                <w:tcW w:w="1355" w:type="dxa"/>
                <w:gridSpan w:val="7"/>
                <w:tcBorders>
                  <w:bottom w:val="single" w:sz="4" w:space="0" w:color="D9D9D9" w:themeColor="background1" w:themeShade="D9"/>
                </w:tcBorders>
              </w:tcPr>
              <w:p w14:paraId="33718C6B" w14:textId="77777777" w:rsidR="006776BF" w:rsidRDefault="006776BF" w:rsidP="0004306E">
                <w:r w:rsidRPr="009A6F63">
                  <w:rPr>
                    <w:rStyle w:val="PlaceholderText"/>
                    <w:color w:val="FFFFFF" w:themeColor="background1"/>
                  </w:rPr>
                  <w:t>Click here to enter text.</w:t>
                </w:r>
              </w:p>
            </w:tc>
          </w:sdtContent>
        </w:sdt>
        <w:sdt>
          <w:sdtPr>
            <w:id w:val="-1799214812"/>
            <w:placeholder>
              <w:docPart w:val="7D4D59471781406B8CAAF4CD25BB36BC"/>
            </w:placeholder>
            <w:showingPlcHdr/>
            <w:text/>
          </w:sdtPr>
          <w:sdtEndPr/>
          <w:sdtContent>
            <w:tc>
              <w:tcPr>
                <w:tcW w:w="1582" w:type="dxa"/>
                <w:gridSpan w:val="6"/>
                <w:tcBorders>
                  <w:bottom w:val="single" w:sz="4" w:space="0" w:color="D9D9D9" w:themeColor="background1" w:themeShade="D9"/>
                </w:tcBorders>
              </w:tcPr>
              <w:p w14:paraId="33718C6C" w14:textId="77777777" w:rsidR="006776BF" w:rsidRDefault="006776BF" w:rsidP="0004306E">
                <w:r w:rsidRPr="009A6F63">
                  <w:rPr>
                    <w:rStyle w:val="PlaceholderText"/>
                    <w:color w:val="FFFFFF" w:themeColor="background1"/>
                  </w:rPr>
                  <w:t>Click here to enter text.</w:t>
                </w:r>
              </w:p>
            </w:tc>
          </w:sdtContent>
        </w:sdt>
        <w:sdt>
          <w:sdtPr>
            <w:id w:val="-1830743801"/>
            <w:placeholder>
              <w:docPart w:val="1461118E52104746B020406A44B0C398"/>
            </w:placeholder>
            <w:showingPlcHdr/>
            <w:text/>
          </w:sdtPr>
          <w:sdtEndPr/>
          <w:sdtContent>
            <w:tc>
              <w:tcPr>
                <w:tcW w:w="1735" w:type="dxa"/>
                <w:gridSpan w:val="6"/>
                <w:tcBorders>
                  <w:bottom w:val="single" w:sz="4" w:space="0" w:color="D9D9D9" w:themeColor="background1" w:themeShade="D9"/>
                </w:tcBorders>
              </w:tcPr>
              <w:p w14:paraId="33718C6D" w14:textId="77777777" w:rsidR="006776BF" w:rsidRDefault="006776BF" w:rsidP="0004306E">
                <w:r w:rsidRPr="009A6F63">
                  <w:rPr>
                    <w:rStyle w:val="PlaceholderText"/>
                    <w:color w:val="FFFFFF" w:themeColor="background1"/>
                  </w:rPr>
                  <w:t>Click here to enter text.</w:t>
                </w:r>
              </w:p>
            </w:tc>
          </w:sdtContent>
        </w:sdt>
      </w:tr>
      <w:tr w:rsidR="003F1624" w14:paraId="33718C75" w14:textId="77777777" w:rsidTr="00F56B6E">
        <w:trPr>
          <w:gridAfter w:val="1"/>
          <w:wAfter w:w="9" w:type="dxa"/>
          <w:trHeight w:val="20"/>
        </w:trPr>
        <w:sdt>
          <w:sdtPr>
            <w:id w:val="-1937355891"/>
            <w:placeholder>
              <w:docPart w:val="17B0097407C3496FA5B26D43ACC3D7AC"/>
            </w:placeholder>
            <w:showingPlcHdr/>
            <w:text/>
          </w:sdtPr>
          <w:sdtEndPr/>
          <w:sdtContent>
            <w:tc>
              <w:tcPr>
                <w:tcW w:w="1413" w:type="dxa"/>
                <w:gridSpan w:val="5"/>
                <w:tcBorders>
                  <w:top w:val="single" w:sz="4" w:space="0" w:color="D9D9D9" w:themeColor="background1" w:themeShade="D9"/>
                  <w:bottom w:val="single" w:sz="4" w:space="0" w:color="D9D9D9" w:themeColor="background1" w:themeShade="D9"/>
                </w:tcBorders>
              </w:tcPr>
              <w:p w14:paraId="33718C6F" w14:textId="77777777" w:rsidR="006776BF" w:rsidRDefault="006776BF" w:rsidP="0004306E">
                <w:r w:rsidRPr="009A6F63">
                  <w:rPr>
                    <w:rStyle w:val="PlaceholderText"/>
                    <w:color w:val="FFFFFF" w:themeColor="background1"/>
                  </w:rPr>
                  <w:t>Click here to enter text.</w:t>
                </w:r>
              </w:p>
            </w:tc>
          </w:sdtContent>
        </w:sdt>
        <w:sdt>
          <w:sdtPr>
            <w:id w:val="-1265771815"/>
            <w:placeholder>
              <w:docPart w:val="743E6B0E80A94FF28BFB2B588B1D40E4"/>
            </w:placeholder>
            <w:showingPlcHdr/>
            <w:text/>
          </w:sdtPr>
          <w:sdtEndPr/>
          <w:sdtContent>
            <w:tc>
              <w:tcPr>
                <w:tcW w:w="1501" w:type="dxa"/>
                <w:gridSpan w:val="8"/>
                <w:tcBorders>
                  <w:top w:val="single" w:sz="4" w:space="0" w:color="D9D9D9" w:themeColor="background1" w:themeShade="D9"/>
                  <w:bottom w:val="single" w:sz="4" w:space="0" w:color="D9D9D9" w:themeColor="background1" w:themeShade="D9"/>
                </w:tcBorders>
              </w:tcPr>
              <w:p w14:paraId="33718C70" w14:textId="77777777" w:rsidR="006776BF" w:rsidRDefault="006776BF" w:rsidP="0004306E">
                <w:r w:rsidRPr="009A6F63">
                  <w:rPr>
                    <w:rStyle w:val="PlaceholderText"/>
                    <w:color w:val="FFFFFF" w:themeColor="background1"/>
                  </w:rPr>
                  <w:t>Click here to enter text.</w:t>
                </w:r>
              </w:p>
            </w:tc>
          </w:sdtContent>
        </w:sdt>
        <w:sdt>
          <w:sdtPr>
            <w:id w:val="359484963"/>
            <w:placeholder>
              <w:docPart w:val="2F43BE74418E46DE9238EBBA60E15DE7"/>
            </w:placeholder>
            <w:showingPlcHdr/>
            <w:text/>
          </w:sdtPr>
          <w:sdtEndPr/>
          <w:sdtContent>
            <w:tc>
              <w:tcPr>
                <w:tcW w:w="2474" w:type="dxa"/>
                <w:gridSpan w:val="20"/>
                <w:tcBorders>
                  <w:top w:val="single" w:sz="4" w:space="0" w:color="D9D9D9" w:themeColor="background1" w:themeShade="D9"/>
                  <w:bottom w:val="single" w:sz="4" w:space="0" w:color="D9D9D9" w:themeColor="background1" w:themeShade="D9"/>
                </w:tcBorders>
              </w:tcPr>
              <w:p w14:paraId="33718C71" w14:textId="77777777" w:rsidR="006776BF" w:rsidRDefault="006776BF" w:rsidP="0004306E">
                <w:r w:rsidRPr="009A6F63">
                  <w:rPr>
                    <w:rStyle w:val="PlaceholderText"/>
                    <w:color w:val="FFFFFF" w:themeColor="background1"/>
                  </w:rPr>
                  <w:t>Click here to enter text.</w:t>
                </w:r>
              </w:p>
            </w:tc>
          </w:sdtContent>
        </w:sdt>
        <w:sdt>
          <w:sdtPr>
            <w:id w:val="-535434333"/>
            <w:placeholder>
              <w:docPart w:val="E55A77B2C21E4EB7A13B540E2D94D1C1"/>
            </w:placeholder>
            <w:showingPlcHdr/>
            <w:text/>
          </w:sdtPr>
          <w:sdtEndPr/>
          <w:sdtContent>
            <w:tc>
              <w:tcPr>
                <w:tcW w:w="1355" w:type="dxa"/>
                <w:gridSpan w:val="7"/>
                <w:tcBorders>
                  <w:top w:val="single" w:sz="4" w:space="0" w:color="D9D9D9" w:themeColor="background1" w:themeShade="D9"/>
                  <w:bottom w:val="single" w:sz="4" w:space="0" w:color="D9D9D9" w:themeColor="background1" w:themeShade="D9"/>
                </w:tcBorders>
              </w:tcPr>
              <w:p w14:paraId="33718C72" w14:textId="77777777" w:rsidR="006776BF" w:rsidRDefault="006776BF" w:rsidP="0004306E">
                <w:r w:rsidRPr="009A6F63">
                  <w:rPr>
                    <w:rStyle w:val="PlaceholderText"/>
                    <w:color w:val="FFFFFF" w:themeColor="background1"/>
                  </w:rPr>
                  <w:t>Click here to enter text.</w:t>
                </w:r>
              </w:p>
            </w:tc>
          </w:sdtContent>
        </w:sdt>
        <w:sdt>
          <w:sdtPr>
            <w:id w:val="1005333061"/>
            <w:placeholder>
              <w:docPart w:val="0072EB5C79C848138836A9A0858FE0BF"/>
            </w:placeholder>
            <w:showingPlcHdr/>
            <w:text/>
          </w:sdtPr>
          <w:sdtEndPr/>
          <w:sdtContent>
            <w:tc>
              <w:tcPr>
                <w:tcW w:w="1582" w:type="dxa"/>
                <w:gridSpan w:val="6"/>
                <w:tcBorders>
                  <w:top w:val="single" w:sz="4" w:space="0" w:color="D9D9D9" w:themeColor="background1" w:themeShade="D9"/>
                  <w:bottom w:val="single" w:sz="4" w:space="0" w:color="D9D9D9" w:themeColor="background1" w:themeShade="D9"/>
                </w:tcBorders>
              </w:tcPr>
              <w:p w14:paraId="33718C73" w14:textId="77777777" w:rsidR="006776BF" w:rsidRDefault="006776BF" w:rsidP="0004306E">
                <w:r w:rsidRPr="009A6F63">
                  <w:rPr>
                    <w:rStyle w:val="PlaceholderText"/>
                    <w:color w:val="FFFFFF" w:themeColor="background1"/>
                  </w:rPr>
                  <w:t>Click here to enter text.</w:t>
                </w:r>
              </w:p>
            </w:tc>
          </w:sdtContent>
        </w:sdt>
        <w:sdt>
          <w:sdtPr>
            <w:id w:val="-691069416"/>
            <w:placeholder>
              <w:docPart w:val="D21D450D134741AFAA8F477E18A91926"/>
            </w:placeholder>
            <w:showingPlcHdr/>
            <w:text/>
          </w:sdtPr>
          <w:sdtEndPr/>
          <w:sdtContent>
            <w:tc>
              <w:tcPr>
                <w:tcW w:w="1735" w:type="dxa"/>
                <w:gridSpan w:val="6"/>
                <w:tcBorders>
                  <w:top w:val="single" w:sz="4" w:space="0" w:color="D9D9D9" w:themeColor="background1" w:themeShade="D9"/>
                  <w:bottom w:val="single" w:sz="4" w:space="0" w:color="D9D9D9" w:themeColor="background1" w:themeShade="D9"/>
                </w:tcBorders>
              </w:tcPr>
              <w:p w14:paraId="33718C74" w14:textId="77777777" w:rsidR="006776BF" w:rsidRDefault="006776BF" w:rsidP="0004306E">
                <w:r w:rsidRPr="009A6F63">
                  <w:rPr>
                    <w:rStyle w:val="PlaceholderText"/>
                    <w:color w:val="FFFFFF" w:themeColor="background1"/>
                  </w:rPr>
                  <w:t>Click here to enter text.</w:t>
                </w:r>
              </w:p>
            </w:tc>
          </w:sdtContent>
        </w:sdt>
      </w:tr>
      <w:tr w:rsidR="003F1624" w14:paraId="33718C7C" w14:textId="77777777" w:rsidTr="00F56B6E">
        <w:trPr>
          <w:gridAfter w:val="1"/>
          <w:wAfter w:w="9" w:type="dxa"/>
          <w:trHeight w:val="20"/>
        </w:trPr>
        <w:sdt>
          <w:sdtPr>
            <w:id w:val="-763532509"/>
            <w:placeholder>
              <w:docPart w:val="6F115251FC594007A0F086D7671D5B8B"/>
            </w:placeholder>
            <w:showingPlcHdr/>
            <w:text/>
          </w:sdtPr>
          <w:sdtEndPr/>
          <w:sdtContent>
            <w:tc>
              <w:tcPr>
                <w:tcW w:w="1413" w:type="dxa"/>
                <w:gridSpan w:val="5"/>
                <w:tcBorders>
                  <w:top w:val="single" w:sz="4" w:space="0" w:color="D9D9D9" w:themeColor="background1" w:themeShade="D9"/>
                  <w:bottom w:val="single" w:sz="4" w:space="0" w:color="D9D9D9" w:themeColor="background1" w:themeShade="D9"/>
                </w:tcBorders>
              </w:tcPr>
              <w:p w14:paraId="33718C76" w14:textId="77777777" w:rsidR="006776BF" w:rsidRDefault="006776BF" w:rsidP="0004306E">
                <w:r w:rsidRPr="009A6F63">
                  <w:rPr>
                    <w:rStyle w:val="PlaceholderText"/>
                    <w:color w:val="FFFFFF" w:themeColor="background1"/>
                  </w:rPr>
                  <w:t>Click here to enter text.</w:t>
                </w:r>
              </w:p>
            </w:tc>
          </w:sdtContent>
        </w:sdt>
        <w:sdt>
          <w:sdtPr>
            <w:id w:val="1823617733"/>
            <w:placeholder>
              <w:docPart w:val="6F115251FC594007A0F086D7671D5B8B"/>
            </w:placeholder>
            <w:showingPlcHdr/>
            <w:text/>
          </w:sdtPr>
          <w:sdtEndPr/>
          <w:sdtContent>
            <w:tc>
              <w:tcPr>
                <w:tcW w:w="1501" w:type="dxa"/>
                <w:gridSpan w:val="8"/>
                <w:tcBorders>
                  <w:top w:val="single" w:sz="4" w:space="0" w:color="D9D9D9" w:themeColor="background1" w:themeShade="D9"/>
                  <w:bottom w:val="single" w:sz="4" w:space="0" w:color="D9D9D9" w:themeColor="background1" w:themeShade="D9"/>
                </w:tcBorders>
              </w:tcPr>
              <w:p w14:paraId="33718C77" w14:textId="77777777" w:rsidR="006776BF" w:rsidRDefault="00F56B6E" w:rsidP="0004306E">
                <w:r w:rsidRPr="009A6F63">
                  <w:rPr>
                    <w:rStyle w:val="PlaceholderText"/>
                    <w:color w:val="FFFFFF" w:themeColor="background1"/>
                  </w:rPr>
                  <w:t>Click here to enter text.</w:t>
                </w:r>
              </w:p>
            </w:tc>
          </w:sdtContent>
        </w:sdt>
        <w:sdt>
          <w:sdtPr>
            <w:id w:val="-144814466"/>
            <w:placeholder>
              <w:docPart w:val="6F115251FC594007A0F086D7671D5B8B"/>
            </w:placeholder>
            <w:showingPlcHdr/>
            <w:text/>
          </w:sdtPr>
          <w:sdtEndPr/>
          <w:sdtContent>
            <w:tc>
              <w:tcPr>
                <w:tcW w:w="2474" w:type="dxa"/>
                <w:gridSpan w:val="20"/>
                <w:tcBorders>
                  <w:top w:val="single" w:sz="4" w:space="0" w:color="D9D9D9" w:themeColor="background1" w:themeShade="D9"/>
                  <w:bottom w:val="single" w:sz="4" w:space="0" w:color="D9D9D9" w:themeColor="background1" w:themeShade="D9"/>
                </w:tcBorders>
              </w:tcPr>
              <w:p w14:paraId="33718C78" w14:textId="77777777" w:rsidR="006776BF" w:rsidRDefault="00F56B6E" w:rsidP="0004306E">
                <w:r w:rsidRPr="009A6F63">
                  <w:rPr>
                    <w:rStyle w:val="PlaceholderText"/>
                    <w:color w:val="FFFFFF" w:themeColor="background1"/>
                  </w:rPr>
                  <w:t>Click here to enter text.</w:t>
                </w:r>
              </w:p>
            </w:tc>
          </w:sdtContent>
        </w:sdt>
        <w:sdt>
          <w:sdtPr>
            <w:id w:val="-1785102930"/>
            <w:placeholder>
              <w:docPart w:val="6F115251FC594007A0F086D7671D5B8B"/>
            </w:placeholder>
            <w:showingPlcHdr/>
            <w:text/>
          </w:sdtPr>
          <w:sdtEndPr/>
          <w:sdtContent>
            <w:tc>
              <w:tcPr>
                <w:tcW w:w="1355" w:type="dxa"/>
                <w:gridSpan w:val="7"/>
                <w:tcBorders>
                  <w:top w:val="single" w:sz="4" w:space="0" w:color="D9D9D9" w:themeColor="background1" w:themeShade="D9"/>
                  <w:bottom w:val="single" w:sz="4" w:space="0" w:color="D9D9D9" w:themeColor="background1" w:themeShade="D9"/>
                </w:tcBorders>
              </w:tcPr>
              <w:p w14:paraId="33718C79" w14:textId="77777777" w:rsidR="006776BF" w:rsidRDefault="00F56B6E" w:rsidP="0004306E">
                <w:r w:rsidRPr="009A6F63">
                  <w:rPr>
                    <w:rStyle w:val="PlaceholderText"/>
                    <w:color w:val="FFFFFF" w:themeColor="background1"/>
                  </w:rPr>
                  <w:t>Click here to enter text.</w:t>
                </w:r>
              </w:p>
            </w:tc>
          </w:sdtContent>
        </w:sdt>
        <w:sdt>
          <w:sdtPr>
            <w:id w:val="-650209319"/>
            <w:placeholder>
              <w:docPart w:val="6F115251FC594007A0F086D7671D5B8B"/>
            </w:placeholder>
            <w:showingPlcHdr/>
            <w:text/>
          </w:sdtPr>
          <w:sdtEndPr/>
          <w:sdtContent>
            <w:tc>
              <w:tcPr>
                <w:tcW w:w="1582" w:type="dxa"/>
                <w:gridSpan w:val="6"/>
                <w:tcBorders>
                  <w:top w:val="single" w:sz="4" w:space="0" w:color="D9D9D9" w:themeColor="background1" w:themeShade="D9"/>
                  <w:bottom w:val="single" w:sz="4" w:space="0" w:color="D9D9D9" w:themeColor="background1" w:themeShade="D9"/>
                </w:tcBorders>
              </w:tcPr>
              <w:p w14:paraId="33718C7A" w14:textId="77777777" w:rsidR="006776BF" w:rsidRDefault="00F56B6E" w:rsidP="0004306E">
                <w:r w:rsidRPr="009A6F63">
                  <w:rPr>
                    <w:rStyle w:val="PlaceholderText"/>
                    <w:color w:val="FFFFFF" w:themeColor="background1"/>
                  </w:rPr>
                  <w:t>Click here to enter text.</w:t>
                </w:r>
              </w:p>
            </w:tc>
          </w:sdtContent>
        </w:sdt>
        <w:sdt>
          <w:sdtPr>
            <w:id w:val="-829055311"/>
            <w:placeholder>
              <w:docPart w:val="6F115251FC594007A0F086D7671D5B8B"/>
            </w:placeholder>
            <w:showingPlcHdr/>
            <w:text/>
          </w:sdtPr>
          <w:sdtEndPr/>
          <w:sdtContent>
            <w:tc>
              <w:tcPr>
                <w:tcW w:w="1735" w:type="dxa"/>
                <w:gridSpan w:val="6"/>
                <w:tcBorders>
                  <w:top w:val="single" w:sz="4" w:space="0" w:color="D9D9D9" w:themeColor="background1" w:themeShade="D9"/>
                  <w:bottom w:val="single" w:sz="4" w:space="0" w:color="D9D9D9" w:themeColor="background1" w:themeShade="D9"/>
                </w:tcBorders>
              </w:tcPr>
              <w:p w14:paraId="33718C7B" w14:textId="77777777" w:rsidR="006776BF" w:rsidRDefault="00F56B6E" w:rsidP="0004306E">
                <w:r w:rsidRPr="009A6F63">
                  <w:rPr>
                    <w:rStyle w:val="PlaceholderText"/>
                    <w:color w:val="FFFFFF" w:themeColor="background1"/>
                  </w:rPr>
                  <w:t>Click here to enter text.</w:t>
                </w:r>
              </w:p>
            </w:tc>
          </w:sdtContent>
        </w:sdt>
      </w:tr>
      <w:tr w:rsidR="003F1624" w14:paraId="33718C83" w14:textId="77777777" w:rsidTr="00F56B6E">
        <w:trPr>
          <w:gridAfter w:val="1"/>
          <w:wAfter w:w="9" w:type="dxa"/>
          <w:trHeight w:val="20"/>
        </w:trPr>
        <w:sdt>
          <w:sdtPr>
            <w:id w:val="1240983133"/>
            <w:placeholder>
              <w:docPart w:val="4F7150B6FC7F49029BFB4B5FCF9F5B99"/>
            </w:placeholder>
            <w:showingPlcHdr/>
            <w:text/>
          </w:sdtPr>
          <w:sdtEndPr/>
          <w:sdtContent>
            <w:tc>
              <w:tcPr>
                <w:tcW w:w="1413" w:type="dxa"/>
                <w:gridSpan w:val="5"/>
                <w:tcBorders>
                  <w:top w:val="single" w:sz="4" w:space="0" w:color="D9D9D9" w:themeColor="background1" w:themeShade="D9"/>
                  <w:bottom w:val="nil"/>
                </w:tcBorders>
              </w:tcPr>
              <w:p w14:paraId="33718C7D" w14:textId="77777777" w:rsidR="006776BF" w:rsidRDefault="006776BF" w:rsidP="0004306E">
                <w:r w:rsidRPr="009A6F63">
                  <w:rPr>
                    <w:rStyle w:val="PlaceholderText"/>
                    <w:color w:val="FFFFFF" w:themeColor="background1"/>
                  </w:rPr>
                  <w:t>Click here to enter text.</w:t>
                </w:r>
              </w:p>
            </w:tc>
          </w:sdtContent>
        </w:sdt>
        <w:sdt>
          <w:sdtPr>
            <w:id w:val="-590553865"/>
            <w:placeholder>
              <w:docPart w:val="4F7150B6FC7F49029BFB4B5FCF9F5B99"/>
            </w:placeholder>
            <w:showingPlcHdr/>
            <w:text/>
          </w:sdtPr>
          <w:sdtEndPr/>
          <w:sdtContent>
            <w:tc>
              <w:tcPr>
                <w:tcW w:w="1501" w:type="dxa"/>
                <w:gridSpan w:val="8"/>
                <w:tcBorders>
                  <w:top w:val="single" w:sz="4" w:space="0" w:color="D9D9D9" w:themeColor="background1" w:themeShade="D9"/>
                  <w:bottom w:val="nil"/>
                </w:tcBorders>
              </w:tcPr>
              <w:p w14:paraId="33718C7E" w14:textId="77777777" w:rsidR="006776BF" w:rsidRDefault="00F56B6E" w:rsidP="0004306E">
                <w:r w:rsidRPr="009A6F63">
                  <w:rPr>
                    <w:rStyle w:val="PlaceholderText"/>
                    <w:color w:val="FFFFFF" w:themeColor="background1"/>
                  </w:rPr>
                  <w:t>Click here to enter text.</w:t>
                </w:r>
              </w:p>
            </w:tc>
          </w:sdtContent>
        </w:sdt>
        <w:sdt>
          <w:sdtPr>
            <w:id w:val="1306435213"/>
            <w:placeholder>
              <w:docPart w:val="4F7150B6FC7F49029BFB4B5FCF9F5B99"/>
            </w:placeholder>
            <w:showingPlcHdr/>
            <w:text/>
          </w:sdtPr>
          <w:sdtEndPr/>
          <w:sdtContent>
            <w:tc>
              <w:tcPr>
                <w:tcW w:w="2474" w:type="dxa"/>
                <w:gridSpan w:val="20"/>
                <w:tcBorders>
                  <w:top w:val="single" w:sz="4" w:space="0" w:color="D9D9D9" w:themeColor="background1" w:themeShade="D9"/>
                  <w:bottom w:val="nil"/>
                </w:tcBorders>
              </w:tcPr>
              <w:p w14:paraId="33718C7F" w14:textId="77777777" w:rsidR="006776BF" w:rsidRDefault="00F56B6E" w:rsidP="0004306E">
                <w:r w:rsidRPr="009A6F63">
                  <w:rPr>
                    <w:rStyle w:val="PlaceholderText"/>
                    <w:color w:val="FFFFFF" w:themeColor="background1"/>
                  </w:rPr>
                  <w:t>Click here to enter text.</w:t>
                </w:r>
              </w:p>
            </w:tc>
          </w:sdtContent>
        </w:sdt>
        <w:sdt>
          <w:sdtPr>
            <w:id w:val="-105348573"/>
            <w:placeholder>
              <w:docPart w:val="4F7150B6FC7F49029BFB4B5FCF9F5B99"/>
            </w:placeholder>
            <w:showingPlcHdr/>
            <w:text/>
          </w:sdtPr>
          <w:sdtEndPr/>
          <w:sdtContent>
            <w:tc>
              <w:tcPr>
                <w:tcW w:w="1355" w:type="dxa"/>
                <w:gridSpan w:val="7"/>
                <w:tcBorders>
                  <w:top w:val="single" w:sz="4" w:space="0" w:color="D9D9D9" w:themeColor="background1" w:themeShade="D9"/>
                  <w:bottom w:val="nil"/>
                </w:tcBorders>
              </w:tcPr>
              <w:p w14:paraId="33718C80" w14:textId="77777777" w:rsidR="006776BF" w:rsidRDefault="00F56B6E" w:rsidP="0004306E">
                <w:r w:rsidRPr="009A6F63">
                  <w:rPr>
                    <w:rStyle w:val="PlaceholderText"/>
                    <w:color w:val="FFFFFF" w:themeColor="background1"/>
                  </w:rPr>
                  <w:t>Click here to enter text.</w:t>
                </w:r>
              </w:p>
            </w:tc>
          </w:sdtContent>
        </w:sdt>
        <w:sdt>
          <w:sdtPr>
            <w:id w:val="-851022838"/>
            <w:placeholder>
              <w:docPart w:val="4F7150B6FC7F49029BFB4B5FCF9F5B99"/>
            </w:placeholder>
            <w:showingPlcHdr/>
            <w:text/>
          </w:sdtPr>
          <w:sdtEndPr/>
          <w:sdtContent>
            <w:tc>
              <w:tcPr>
                <w:tcW w:w="1582" w:type="dxa"/>
                <w:gridSpan w:val="6"/>
                <w:tcBorders>
                  <w:top w:val="single" w:sz="4" w:space="0" w:color="D9D9D9" w:themeColor="background1" w:themeShade="D9"/>
                  <w:bottom w:val="nil"/>
                </w:tcBorders>
              </w:tcPr>
              <w:p w14:paraId="33718C81" w14:textId="77777777" w:rsidR="006776BF" w:rsidRDefault="00F56B6E" w:rsidP="0004306E">
                <w:r w:rsidRPr="009A6F63">
                  <w:rPr>
                    <w:rStyle w:val="PlaceholderText"/>
                    <w:color w:val="FFFFFF" w:themeColor="background1"/>
                  </w:rPr>
                  <w:t>Click here to enter text.</w:t>
                </w:r>
              </w:p>
            </w:tc>
          </w:sdtContent>
        </w:sdt>
        <w:sdt>
          <w:sdtPr>
            <w:id w:val="586344534"/>
            <w:placeholder>
              <w:docPart w:val="4F7150B6FC7F49029BFB4B5FCF9F5B99"/>
            </w:placeholder>
            <w:showingPlcHdr/>
            <w:text/>
          </w:sdtPr>
          <w:sdtEndPr/>
          <w:sdtContent>
            <w:tc>
              <w:tcPr>
                <w:tcW w:w="1735" w:type="dxa"/>
                <w:gridSpan w:val="6"/>
                <w:tcBorders>
                  <w:top w:val="single" w:sz="4" w:space="0" w:color="D9D9D9" w:themeColor="background1" w:themeShade="D9"/>
                  <w:bottom w:val="nil"/>
                </w:tcBorders>
              </w:tcPr>
              <w:p w14:paraId="33718C82" w14:textId="77777777" w:rsidR="006776BF" w:rsidRDefault="00F56B6E" w:rsidP="0004306E">
                <w:r w:rsidRPr="009A6F63">
                  <w:rPr>
                    <w:rStyle w:val="PlaceholderText"/>
                    <w:color w:val="FFFFFF" w:themeColor="background1"/>
                  </w:rPr>
                  <w:t>Click here to enter text.</w:t>
                </w:r>
              </w:p>
            </w:tc>
          </w:sdtContent>
        </w:sdt>
      </w:tr>
      <w:tr w:rsidR="003F1624" w14:paraId="33718C8A" w14:textId="77777777" w:rsidTr="00F56B6E">
        <w:trPr>
          <w:gridAfter w:val="1"/>
          <w:wAfter w:w="9" w:type="dxa"/>
          <w:trHeight w:val="20"/>
        </w:trPr>
        <w:tc>
          <w:tcPr>
            <w:tcW w:w="2586" w:type="dxa"/>
            <w:gridSpan w:val="10"/>
            <w:tcBorders>
              <w:bottom w:val="nil"/>
            </w:tcBorders>
            <w:vAlign w:val="center"/>
          </w:tcPr>
          <w:p w14:paraId="33718C84" w14:textId="77777777" w:rsidR="006776BF" w:rsidRDefault="006776BF" w:rsidP="0004306E">
            <w:pPr>
              <w:jc w:val="center"/>
            </w:pPr>
            <w:r>
              <w:t>Component Manufacturer</w:t>
            </w:r>
          </w:p>
        </w:tc>
        <w:tc>
          <w:tcPr>
            <w:tcW w:w="328" w:type="dxa"/>
            <w:gridSpan w:val="3"/>
            <w:vAlign w:val="center"/>
          </w:tcPr>
          <w:p w14:paraId="33718C85" w14:textId="77777777" w:rsidR="006776BF" w:rsidRDefault="006776BF" w:rsidP="0004306E">
            <w:pPr>
              <w:jc w:val="center"/>
            </w:pPr>
            <w:r>
              <w:t>2</w:t>
            </w:r>
          </w:p>
        </w:tc>
        <w:tc>
          <w:tcPr>
            <w:tcW w:w="3053" w:type="dxa"/>
            <w:gridSpan w:val="21"/>
            <w:tcBorders>
              <w:bottom w:val="nil"/>
            </w:tcBorders>
            <w:vAlign w:val="center"/>
          </w:tcPr>
          <w:p w14:paraId="33718C86" w14:textId="77777777" w:rsidR="006776BF" w:rsidRPr="00143474" w:rsidRDefault="006776BF" w:rsidP="0004306E">
            <w:pPr>
              <w:jc w:val="center"/>
              <w:rPr>
                <w:szCs w:val="14"/>
              </w:rPr>
            </w:pPr>
            <w:r>
              <w:rPr>
                <w:szCs w:val="14"/>
              </w:rPr>
              <w:t>Location of Manufacturing Plant</w:t>
            </w:r>
            <w:r w:rsidR="00F56B6E">
              <w:rPr>
                <w:szCs w:val="14"/>
              </w:rPr>
              <w:t>(s)</w:t>
            </w:r>
          </w:p>
        </w:tc>
        <w:tc>
          <w:tcPr>
            <w:tcW w:w="334" w:type="dxa"/>
            <w:gridSpan w:val="2"/>
            <w:vAlign w:val="center"/>
          </w:tcPr>
          <w:p w14:paraId="33718C87" w14:textId="77777777" w:rsidR="006776BF" w:rsidRPr="00143474" w:rsidRDefault="006776BF" w:rsidP="0004306E">
            <w:pPr>
              <w:jc w:val="center"/>
              <w:rPr>
                <w:szCs w:val="14"/>
              </w:rPr>
            </w:pPr>
            <w:r>
              <w:rPr>
                <w:szCs w:val="14"/>
              </w:rPr>
              <w:t>3</w:t>
            </w:r>
          </w:p>
        </w:tc>
        <w:tc>
          <w:tcPr>
            <w:tcW w:w="3405" w:type="dxa"/>
            <w:gridSpan w:val="15"/>
            <w:tcBorders>
              <w:bottom w:val="nil"/>
            </w:tcBorders>
            <w:vAlign w:val="center"/>
          </w:tcPr>
          <w:p w14:paraId="33718C88" w14:textId="77777777" w:rsidR="006776BF" w:rsidRDefault="006776BF" w:rsidP="0004306E">
            <w:pPr>
              <w:jc w:val="center"/>
            </w:pPr>
          </w:p>
        </w:tc>
        <w:tc>
          <w:tcPr>
            <w:tcW w:w="354" w:type="dxa"/>
            <w:vAlign w:val="center"/>
          </w:tcPr>
          <w:p w14:paraId="33718C89" w14:textId="77777777" w:rsidR="006776BF" w:rsidRDefault="006776BF" w:rsidP="0004306E">
            <w:pPr>
              <w:jc w:val="center"/>
            </w:pPr>
            <w:r>
              <w:t>4</w:t>
            </w:r>
          </w:p>
        </w:tc>
      </w:tr>
      <w:tr w:rsidR="00744509" w14:paraId="33718C8E" w14:textId="77777777" w:rsidTr="00F56B6E">
        <w:trPr>
          <w:gridAfter w:val="1"/>
          <w:wAfter w:w="9" w:type="dxa"/>
          <w:trHeight w:val="20"/>
        </w:trPr>
        <w:sdt>
          <w:sdtPr>
            <w:id w:val="-161171954"/>
            <w:placeholder>
              <w:docPart w:val="A281579159424BD5A1937DCF7A799515"/>
            </w:placeholder>
            <w:showingPlcHdr/>
            <w:text/>
          </w:sdtPr>
          <w:sdtEndPr/>
          <w:sdtContent>
            <w:tc>
              <w:tcPr>
                <w:tcW w:w="2914" w:type="dxa"/>
                <w:gridSpan w:val="13"/>
                <w:vMerge w:val="restart"/>
                <w:tcBorders>
                  <w:top w:val="nil"/>
                </w:tcBorders>
              </w:tcPr>
              <w:p w14:paraId="33718C8B" w14:textId="77777777" w:rsidR="006776BF" w:rsidRDefault="006776BF" w:rsidP="0004306E">
                <w:r w:rsidRPr="009A6F63">
                  <w:rPr>
                    <w:rStyle w:val="PlaceholderText"/>
                    <w:color w:val="FFFFFF" w:themeColor="background1"/>
                  </w:rPr>
                  <w:t>Click here to enter text.</w:t>
                </w:r>
              </w:p>
            </w:tc>
          </w:sdtContent>
        </w:sdt>
        <w:sdt>
          <w:sdtPr>
            <w:rPr>
              <w:szCs w:val="14"/>
            </w:rPr>
            <w:id w:val="-880870006"/>
            <w:placeholder>
              <w:docPart w:val="2B7AF6D1411148B5BFAA3A66A3A7F63B"/>
            </w:placeholder>
            <w:showingPlcHdr/>
          </w:sdtPr>
          <w:sdtEndPr/>
          <w:sdtContent>
            <w:tc>
              <w:tcPr>
                <w:tcW w:w="3387" w:type="dxa"/>
                <w:gridSpan w:val="23"/>
                <w:vMerge w:val="restart"/>
                <w:tcBorders>
                  <w:top w:val="nil"/>
                </w:tcBorders>
              </w:tcPr>
              <w:p w14:paraId="33718C8C" w14:textId="77777777" w:rsidR="006776BF" w:rsidRPr="00143474" w:rsidRDefault="00AE250A" w:rsidP="0004306E">
                <w:pPr>
                  <w:rPr>
                    <w:szCs w:val="14"/>
                  </w:rPr>
                </w:pPr>
                <w:r w:rsidRPr="00AE250A">
                  <w:rPr>
                    <w:rStyle w:val="PlaceholderText"/>
                    <w:color w:val="FFFFFF" w:themeColor="background1"/>
                  </w:rPr>
                  <w:t>Click here to enter text.</w:t>
                </w:r>
              </w:p>
            </w:tc>
          </w:sdtContent>
        </w:sdt>
        <w:tc>
          <w:tcPr>
            <w:tcW w:w="3759" w:type="dxa"/>
            <w:gridSpan w:val="16"/>
            <w:tcBorders>
              <w:top w:val="nil"/>
              <w:bottom w:val="nil"/>
            </w:tcBorders>
          </w:tcPr>
          <w:p w14:paraId="33718C8D" w14:textId="77777777" w:rsidR="006776BF" w:rsidRDefault="00987E42" w:rsidP="0004306E">
            <w:r>
              <w:t>Date of original qualification approval:</w:t>
            </w:r>
          </w:p>
        </w:tc>
      </w:tr>
      <w:tr w:rsidR="00744509" w14:paraId="33718C93" w14:textId="77777777" w:rsidTr="00F56B6E">
        <w:trPr>
          <w:gridAfter w:val="1"/>
          <w:wAfter w:w="9" w:type="dxa"/>
          <w:trHeight w:val="20"/>
        </w:trPr>
        <w:tc>
          <w:tcPr>
            <w:tcW w:w="2914" w:type="dxa"/>
            <w:gridSpan w:val="13"/>
            <w:vMerge/>
            <w:tcBorders>
              <w:top w:val="nil"/>
            </w:tcBorders>
          </w:tcPr>
          <w:p w14:paraId="33718C8F" w14:textId="77777777" w:rsidR="006776BF" w:rsidRDefault="006776BF" w:rsidP="0004306E"/>
        </w:tc>
        <w:tc>
          <w:tcPr>
            <w:tcW w:w="3387" w:type="dxa"/>
            <w:gridSpan w:val="23"/>
            <w:vMerge/>
            <w:tcBorders>
              <w:top w:val="nil"/>
            </w:tcBorders>
          </w:tcPr>
          <w:p w14:paraId="33718C90" w14:textId="77777777" w:rsidR="006776BF" w:rsidRPr="00143474" w:rsidRDefault="006776BF" w:rsidP="0004306E">
            <w:pPr>
              <w:rPr>
                <w:szCs w:val="14"/>
              </w:rPr>
            </w:pPr>
          </w:p>
        </w:tc>
        <w:tc>
          <w:tcPr>
            <w:tcW w:w="980" w:type="dxa"/>
            <w:gridSpan w:val="7"/>
            <w:tcBorders>
              <w:top w:val="nil"/>
              <w:bottom w:val="nil"/>
              <w:right w:val="nil"/>
            </w:tcBorders>
          </w:tcPr>
          <w:p w14:paraId="33718C91" w14:textId="77777777" w:rsidR="006776BF" w:rsidRDefault="00987E42" w:rsidP="0004306E">
            <w:r>
              <w:t>Date</w:t>
            </w:r>
            <w:r w:rsidR="006776BF">
              <w:t>:</w:t>
            </w:r>
          </w:p>
        </w:tc>
        <w:sdt>
          <w:sdtPr>
            <w:id w:val="633908430"/>
            <w:placeholder>
              <w:docPart w:val="58F981058DFB42298CC00D7924241CE3"/>
            </w:placeholder>
            <w:showingPlcHdr/>
            <w:date>
              <w:dateFormat w:val="dd/MM/yyyy"/>
              <w:lid w:val="en-GB"/>
              <w:storeMappedDataAs w:val="dateTime"/>
              <w:calendar w:val="gregorian"/>
            </w:date>
          </w:sdtPr>
          <w:sdtEndPr/>
          <w:sdtContent>
            <w:tc>
              <w:tcPr>
                <w:tcW w:w="2779" w:type="dxa"/>
                <w:gridSpan w:val="9"/>
                <w:tcBorders>
                  <w:top w:val="nil"/>
                  <w:left w:val="nil"/>
                  <w:bottom w:val="nil"/>
                </w:tcBorders>
              </w:tcPr>
              <w:p w14:paraId="33718C92" w14:textId="77777777" w:rsidR="006776BF" w:rsidRDefault="00987E42" w:rsidP="0004306E">
                <w:r w:rsidRPr="00FB30B5">
                  <w:rPr>
                    <w:rStyle w:val="PlaceholderText"/>
                    <w:color w:val="FFFFFF" w:themeColor="background1"/>
                  </w:rPr>
                  <w:t>Click here to enter a date.</w:t>
                </w:r>
              </w:p>
            </w:tc>
          </w:sdtContent>
        </w:sdt>
      </w:tr>
      <w:tr w:rsidR="00744509" w14:paraId="33718C97" w14:textId="77777777" w:rsidTr="00F56B6E">
        <w:trPr>
          <w:gridAfter w:val="1"/>
          <w:wAfter w:w="9" w:type="dxa"/>
          <w:trHeight w:val="20"/>
        </w:trPr>
        <w:tc>
          <w:tcPr>
            <w:tcW w:w="2914" w:type="dxa"/>
            <w:gridSpan w:val="13"/>
            <w:vMerge/>
          </w:tcPr>
          <w:p w14:paraId="33718C94" w14:textId="77777777" w:rsidR="006776BF" w:rsidRDefault="006776BF" w:rsidP="0004306E"/>
        </w:tc>
        <w:tc>
          <w:tcPr>
            <w:tcW w:w="3387" w:type="dxa"/>
            <w:gridSpan w:val="23"/>
            <w:vMerge/>
          </w:tcPr>
          <w:p w14:paraId="33718C95" w14:textId="77777777" w:rsidR="006776BF" w:rsidRPr="00143474" w:rsidRDefault="006776BF" w:rsidP="0004306E">
            <w:pPr>
              <w:rPr>
                <w:szCs w:val="14"/>
              </w:rPr>
            </w:pPr>
          </w:p>
        </w:tc>
        <w:tc>
          <w:tcPr>
            <w:tcW w:w="3759" w:type="dxa"/>
            <w:gridSpan w:val="16"/>
            <w:tcBorders>
              <w:top w:val="nil"/>
              <w:bottom w:val="nil"/>
            </w:tcBorders>
          </w:tcPr>
          <w:p w14:paraId="33718C96" w14:textId="77777777" w:rsidR="006776BF" w:rsidRDefault="006776BF" w:rsidP="0004306E"/>
        </w:tc>
      </w:tr>
      <w:tr w:rsidR="003F1624" w14:paraId="33718C9C" w14:textId="77777777" w:rsidTr="00F56B6E">
        <w:trPr>
          <w:gridAfter w:val="1"/>
          <w:wAfter w:w="9" w:type="dxa"/>
          <w:trHeight w:val="20"/>
        </w:trPr>
        <w:tc>
          <w:tcPr>
            <w:tcW w:w="2914" w:type="dxa"/>
            <w:gridSpan w:val="13"/>
            <w:vMerge/>
          </w:tcPr>
          <w:p w14:paraId="33718C98" w14:textId="77777777" w:rsidR="006776BF" w:rsidRDefault="006776BF" w:rsidP="0004306E"/>
        </w:tc>
        <w:tc>
          <w:tcPr>
            <w:tcW w:w="3387" w:type="dxa"/>
            <w:gridSpan w:val="23"/>
            <w:vMerge/>
          </w:tcPr>
          <w:p w14:paraId="33718C99" w14:textId="77777777" w:rsidR="006776BF" w:rsidRPr="00143474" w:rsidRDefault="006776BF" w:rsidP="0004306E">
            <w:pPr>
              <w:rPr>
                <w:szCs w:val="14"/>
              </w:rPr>
            </w:pPr>
          </w:p>
        </w:tc>
        <w:tc>
          <w:tcPr>
            <w:tcW w:w="1432" w:type="dxa"/>
            <w:gridSpan w:val="8"/>
            <w:tcBorders>
              <w:top w:val="nil"/>
              <w:bottom w:val="nil"/>
              <w:right w:val="nil"/>
            </w:tcBorders>
          </w:tcPr>
          <w:p w14:paraId="33718C9A" w14:textId="77777777" w:rsidR="006776BF" w:rsidRDefault="00987E42" w:rsidP="0004306E">
            <w:r>
              <w:t>Certificate Ref No.</w:t>
            </w:r>
          </w:p>
        </w:tc>
        <w:sdt>
          <w:sdtPr>
            <w:id w:val="1389461231"/>
            <w:placeholder>
              <w:docPart w:val="67130E4A54F149EF8D36847E94AE3FBD"/>
            </w:placeholder>
            <w:showingPlcHdr/>
          </w:sdtPr>
          <w:sdtEndPr/>
          <w:sdtContent>
            <w:tc>
              <w:tcPr>
                <w:tcW w:w="2327" w:type="dxa"/>
                <w:gridSpan w:val="8"/>
                <w:tcBorders>
                  <w:top w:val="nil"/>
                  <w:left w:val="nil"/>
                  <w:bottom w:val="nil"/>
                </w:tcBorders>
              </w:tcPr>
              <w:p w14:paraId="33718C9B" w14:textId="77777777" w:rsidR="006776BF" w:rsidRDefault="00AE250A" w:rsidP="0004306E">
                <w:r w:rsidRPr="00AE250A">
                  <w:rPr>
                    <w:rStyle w:val="PlaceholderText"/>
                    <w:color w:val="FFFFFF" w:themeColor="background1"/>
                  </w:rPr>
                  <w:t>Click here to enter text.</w:t>
                </w:r>
              </w:p>
            </w:tc>
          </w:sdtContent>
        </w:sdt>
      </w:tr>
      <w:tr w:rsidR="00744509" w14:paraId="33718CA0" w14:textId="77777777" w:rsidTr="00F56B6E">
        <w:trPr>
          <w:gridAfter w:val="1"/>
          <w:wAfter w:w="9" w:type="dxa"/>
          <w:trHeight w:val="20"/>
        </w:trPr>
        <w:tc>
          <w:tcPr>
            <w:tcW w:w="2914" w:type="dxa"/>
            <w:gridSpan w:val="13"/>
            <w:vMerge/>
          </w:tcPr>
          <w:p w14:paraId="33718C9D" w14:textId="77777777" w:rsidR="006776BF" w:rsidRDefault="006776BF" w:rsidP="0004306E"/>
        </w:tc>
        <w:tc>
          <w:tcPr>
            <w:tcW w:w="3387" w:type="dxa"/>
            <w:gridSpan w:val="23"/>
            <w:vMerge/>
          </w:tcPr>
          <w:p w14:paraId="33718C9E" w14:textId="77777777" w:rsidR="006776BF" w:rsidRPr="00143474" w:rsidRDefault="006776BF" w:rsidP="0004306E">
            <w:pPr>
              <w:rPr>
                <w:szCs w:val="14"/>
              </w:rPr>
            </w:pPr>
          </w:p>
        </w:tc>
        <w:sdt>
          <w:sdtPr>
            <w:id w:val="-517624738"/>
            <w:placeholder>
              <w:docPart w:val="ED33555300864809A56C591DB39D6AAB"/>
            </w:placeholder>
            <w:showingPlcHdr/>
          </w:sdtPr>
          <w:sdtEndPr/>
          <w:sdtContent>
            <w:tc>
              <w:tcPr>
                <w:tcW w:w="3759" w:type="dxa"/>
                <w:gridSpan w:val="16"/>
                <w:tcBorders>
                  <w:top w:val="nil"/>
                </w:tcBorders>
              </w:tcPr>
              <w:p w14:paraId="33718C9F" w14:textId="77777777" w:rsidR="006776BF" w:rsidRDefault="00AE250A" w:rsidP="0004306E">
                <w:r w:rsidRPr="00AE250A">
                  <w:rPr>
                    <w:rStyle w:val="PlaceholderText"/>
                    <w:color w:val="FFFFFF" w:themeColor="background1"/>
                  </w:rPr>
                  <w:t>Click here to enter text.</w:t>
                </w:r>
              </w:p>
            </w:tc>
          </w:sdtContent>
        </w:sdt>
      </w:tr>
      <w:tr w:rsidR="003F6197" w14:paraId="33718CA7" w14:textId="77777777" w:rsidTr="00F56B6E">
        <w:trPr>
          <w:gridAfter w:val="1"/>
          <w:wAfter w:w="9" w:type="dxa"/>
          <w:trHeight w:val="20"/>
        </w:trPr>
        <w:tc>
          <w:tcPr>
            <w:tcW w:w="2586" w:type="dxa"/>
            <w:gridSpan w:val="10"/>
            <w:tcBorders>
              <w:bottom w:val="nil"/>
            </w:tcBorders>
            <w:vAlign w:val="center"/>
          </w:tcPr>
          <w:p w14:paraId="33718CA1" w14:textId="77777777" w:rsidR="00987E42" w:rsidRDefault="00987E42" w:rsidP="009E4B06">
            <w:pPr>
              <w:jc w:val="center"/>
            </w:pPr>
          </w:p>
        </w:tc>
        <w:tc>
          <w:tcPr>
            <w:tcW w:w="337" w:type="dxa"/>
            <w:gridSpan w:val="4"/>
            <w:tcBorders>
              <w:bottom w:val="single" w:sz="4" w:space="0" w:color="auto"/>
            </w:tcBorders>
            <w:vAlign w:val="center"/>
          </w:tcPr>
          <w:p w14:paraId="33718CA2" w14:textId="77777777" w:rsidR="00987E42" w:rsidRDefault="009E4B06" w:rsidP="009E4B06">
            <w:pPr>
              <w:jc w:val="center"/>
            </w:pPr>
            <w:r>
              <w:t>5</w:t>
            </w:r>
          </w:p>
        </w:tc>
        <w:tc>
          <w:tcPr>
            <w:tcW w:w="3044" w:type="dxa"/>
            <w:gridSpan w:val="20"/>
            <w:tcBorders>
              <w:bottom w:val="nil"/>
            </w:tcBorders>
            <w:vAlign w:val="center"/>
          </w:tcPr>
          <w:p w14:paraId="33718CA3" w14:textId="77777777" w:rsidR="00987E42" w:rsidRDefault="00987E42" w:rsidP="009E4B06">
            <w:pPr>
              <w:jc w:val="center"/>
            </w:pPr>
          </w:p>
        </w:tc>
        <w:tc>
          <w:tcPr>
            <w:tcW w:w="334" w:type="dxa"/>
            <w:gridSpan w:val="2"/>
            <w:tcBorders>
              <w:bottom w:val="single" w:sz="4" w:space="0" w:color="auto"/>
            </w:tcBorders>
            <w:vAlign w:val="center"/>
          </w:tcPr>
          <w:p w14:paraId="33718CA4" w14:textId="77777777" w:rsidR="00987E42" w:rsidRDefault="009E4B06" w:rsidP="009E4B06">
            <w:pPr>
              <w:jc w:val="center"/>
            </w:pPr>
            <w:r>
              <w:t>6</w:t>
            </w:r>
          </w:p>
        </w:tc>
        <w:tc>
          <w:tcPr>
            <w:tcW w:w="3405" w:type="dxa"/>
            <w:gridSpan w:val="15"/>
            <w:tcBorders>
              <w:bottom w:val="nil"/>
            </w:tcBorders>
            <w:vAlign w:val="center"/>
          </w:tcPr>
          <w:p w14:paraId="33718CA5" w14:textId="77777777" w:rsidR="00987E42" w:rsidRDefault="00987E42" w:rsidP="009E4B06">
            <w:pPr>
              <w:jc w:val="center"/>
            </w:pPr>
          </w:p>
        </w:tc>
        <w:tc>
          <w:tcPr>
            <w:tcW w:w="354" w:type="dxa"/>
            <w:vAlign w:val="center"/>
          </w:tcPr>
          <w:p w14:paraId="33718CA6" w14:textId="77777777" w:rsidR="00987E42" w:rsidRDefault="009E4B06" w:rsidP="009E4B06">
            <w:pPr>
              <w:jc w:val="center"/>
            </w:pPr>
            <w:r>
              <w:t>7</w:t>
            </w:r>
          </w:p>
        </w:tc>
      </w:tr>
      <w:tr w:rsidR="00F56B6E" w14:paraId="33718CAD" w14:textId="77777777" w:rsidTr="00F56B6E">
        <w:trPr>
          <w:gridAfter w:val="1"/>
          <w:wAfter w:w="9" w:type="dxa"/>
          <w:trHeight w:val="20"/>
        </w:trPr>
        <w:tc>
          <w:tcPr>
            <w:tcW w:w="2923" w:type="dxa"/>
            <w:gridSpan w:val="14"/>
            <w:tcBorders>
              <w:top w:val="nil"/>
              <w:bottom w:val="nil"/>
            </w:tcBorders>
          </w:tcPr>
          <w:p w14:paraId="33718CA8" w14:textId="77777777" w:rsidR="00F56B6E" w:rsidRDefault="00F56B6E" w:rsidP="009E4B06">
            <w:r>
              <w:t>ESCC Specifications used for</w:t>
            </w:r>
          </w:p>
          <w:p w14:paraId="33718CA9" w14:textId="77777777" w:rsidR="00F56B6E" w:rsidRDefault="00F56B6E" w:rsidP="009E4B06">
            <w:r>
              <w:t>Maintenance of qualification testing:</w:t>
            </w:r>
          </w:p>
        </w:tc>
        <w:tc>
          <w:tcPr>
            <w:tcW w:w="3378" w:type="dxa"/>
            <w:gridSpan w:val="22"/>
            <w:tcBorders>
              <w:top w:val="nil"/>
              <w:bottom w:val="nil"/>
            </w:tcBorders>
          </w:tcPr>
          <w:p w14:paraId="33718CAA" w14:textId="77777777" w:rsidR="00F56B6E" w:rsidRDefault="00F56B6E" w:rsidP="0004306E">
            <w:r w:rsidRPr="009E4B06">
              <w:t>Deviations to LVT testing and Detail Specification used:</w:t>
            </w:r>
          </w:p>
        </w:tc>
        <w:tc>
          <w:tcPr>
            <w:tcW w:w="3759" w:type="dxa"/>
            <w:gridSpan w:val="16"/>
            <w:tcBorders>
              <w:top w:val="nil"/>
              <w:bottom w:val="nil"/>
            </w:tcBorders>
          </w:tcPr>
          <w:p w14:paraId="33718CAB" w14:textId="77777777" w:rsidR="00F56B6E" w:rsidRDefault="00F56B6E" w:rsidP="009E4B06">
            <w:r>
              <w:t xml:space="preserve">Qualification Extension Report </w:t>
            </w:r>
          </w:p>
          <w:p w14:paraId="33718CAC" w14:textId="77777777" w:rsidR="00F56B6E" w:rsidRDefault="00F56B6E" w:rsidP="009E4B06">
            <w:r>
              <w:t>reference and date:</w:t>
            </w:r>
          </w:p>
        </w:tc>
      </w:tr>
      <w:tr w:rsidR="00F56B6E" w14:paraId="33718CB8" w14:textId="77777777" w:rsidTr="00883B5D">
        <w:trPr>
          <w:gridAfter w:val="1"/>
          <w:wAfter w:w="9" w:type="dxa"/>
          <w:trHeight w:val="20"/>
        </w:trPr>
        <w:tc>
          <w:tcPr>
            <w:tcW w:w="785" w:type="dxa"/>
            <w:gridSpan w:val="2"/>
            <w:tcBorders>
              <w:top w:val="nil"/>
              <w:bottom w:val="nil"/>
              <w:right w:val="nil"/>
            </w:tcBorders>
          </w:tcPr>
          <w:p w14:paraId="33718CAE" w14:textId="77777777" w:rsidR="00F56B6E" w:rsidRDefault="00F56B6E" w:rsidP="0004306E">
            <w:r>
              <w:t>Generic:</w:t>
            </w:r>
          </w:p>
        </w:tc>
        <w:sdt>
          <w:sdtPr>
            <w:id w:val="489229321"/>
            <w:placeholder>
              <w:docPart w:val="EE0C906914C24381B333C4335C09194D"/>
            </w:placeholder>
            <w:text/>
          </w:sdtPr>
          <w:sdtEndPr/>
          <w:sdtContent>
            <w:tc>
              <w:tcPr>
                <w:tcW w:w="883" w:type="dxa"/>
                <w:gridSpan w:val="5"/>
                <w:tcBorders>
                  <w:top w:val="nil"/>
                  <w:left w:val="nil"/>
                  <w:bottom w:val="nil"/>
                  <w:right w:val="nil"/>
                </w:tcBorders>
              </w:tcPr>
              <w:p w14:paraId="33718CAF" w14:textId="536965B5" w:rsidR="00F56B6E" w:rsidRDefault="00F56B6E" w:rsidP="00883B5D">
                <w:r>
                  <w:t xml:space="preserve">  </w:t>
                </w:r>
              </w:p>
            </w:tc>
          </w:sdtContent>
        </w:sdt>
        <w:tc>
          <w:tcPr>
            <w:tcW w:w="596" w:type="dxa"/>
            <w:gridSpan w:val="2"/>
            <w:tcBorders>
              <w:top w:val="nil"/>
              <w:left w:val="nil"/>
              <w:bottom w:val="nil"/>
              <w:right w:val="nil"/>
            </w:tcBorders>
          </w:tcPr>
          <w:p w14:paraId="33718CB0" w14:textId="77777777" w:rsidR="00F56B6E" w:rsidRDefault="00F56B6E" w:rsidP="009E4B06">
            <w:r>
              <w:t>Issue:</w:t>
            </w:r>
          </w:p>
        </w:tc>
        <w:sdt>
          <w:sdtPr>
            <w:id w:val="-683213819"/>
            <w:placeholder>
              <w:docPart w:val="10D25C3D5E1A4E5BA8FF5D40FFECF0D6"/>
            </w:placeholder>
            <w:showingPlcHdr/>
            <w:text/>
          </w:sdtPr>
          <w:sdtEndPr/>
          <w:sdtContent>
            <w:tc>
              <w:tcPr>
                <w:tcW w:w="659" w:type="dxa"/>
                <w:gridSpan w:val="5"/>
                <w:tcBorders>
                  <w:top w:val="nil"/>
                  <w:left w:val="nil"/>
                  <w:bottom w:val="nil"/>
                </w:tcBorders>
              </w:tcPr>
              <w:p w14:paraId="33718CB1" w14:textId="53227921" w:rsidR="00F56B6E" w:rsidRDefault="00883B5D" w:rsidP="00883B5D">
                <w:r>
                  <w:t xml:space="preserve">  </w:t>
                </w:r>
              </w:p>
            </w:tc>
          </w:sdtContent>
        </w:sdt>
        <w:tc>
          <w:tcPr>
            <w:tcW w:w="454" w:type="dxa"/>
            <w:gridSpan w:val="3"/>
            <w:tcBorders>
              <w:top w:val="nil"/>
              <w:bottom w:val="nil"/>
              <w:right w:val="nil"/>
            </w:tcBorders>
          </w:tcPr>
          <w:p w14:paraId="33718CB2" w14:textId="77777777" w:rsidR="00F56B6E" w:rsidRDefault="00F56B6E" w:rsidP="0004306E">
            <w:r>
              <w:t>No</w:t>
            </w:r>
          </w:p>
        </w:tc>
        <w:sdt>
          <w:sdtPr>
            <w:id w:val="-1842388543"/>
            <w14:checkbox>
              <w14:checked w14:val="0"/>
              <w14:checkedState w14:val="2612" w14:font="MS Gothic"/>
              <w14:uncheckedState w14:val="2610" w14:font="MS Gothic"/>
            </w14:checkbox>
          </w:sdtPr>
          <w:sdtEndPr/>
          <w:sdtContent>
            <w:tc>
              <w:tcPr>
                <w:tcW w:w="378" w:type="dxa"/>
                <w:gridSpan w:val="3"/>
                <w:tcBorders>
                  <w:top w:val="nil"/>
                  <w:left w:val="nil"/>
                  <w:bottom w:val="nil"/>
                  <w:right w:val="nil"/>
                </w:tcBorders>
              </w:tcPr>
              <w:p w14:paraId="33718CB3" w14:textId="77777777" w:rsidR="00F56B6E" w:rsidRDefault="00F56B6E" w:rsidP="0004306E">
                <w:r>
                  <w:rPr>
                    <w:rFonts w:ascii="MS Gothic" w:eastAsia="MS Gothic" w:hAnsi="MS Gothic" w:hint="eastAsia"/>
                  </w:rPr>
                  <w:t>☐</w:t>
                </w:r>
              </w:p>
            </w:tc>
          </w:sdtContent>
        </w:sdt>
        <w:tc>
          <w:tcPr>
            <w:tcW w:w="530" w:type="dxa"/>
            <w:gridSpan w:val="5"/>
            <w:tcBorders>
              <w:top w:val="nil"/>
              <w:left w:val="nil"/>
              <w:bottom w:val="nil"/>
              <w:right w:val="nil"/>
            </w:tcBorders>
          </w:tcPr>
          <w:p w14:paraId="33718CB4" w14:textId="77777777" w:rsidR="00F56B6E" w:rsidRDefault="00F56B6E" w:rsidP="0004306E">
            <w:r>
              <w:t>Yes</w:t>
            </w:r>
          </w:p>
        </w:tc>
        <w:sdt>
          <w:sdtPr>
            <w:id w:val="-2126444155"/>
            <w14:checkbox>
              <w14:checked w14:val="0"/>
              <w14:checkedState w14:val="2612" w14:font="MS Gothic"/>
              <w14:uncheckedState w14:val="2610" w14:font="MS Gothic"/>
            </w14:checkbox>
          </w:sdtPr>
          <w:sdtEndPr/>
          <w:sdtContent>
            <w:tc>
              <w:tcPr>
                <w:tcW w:w="392" w:type="dxa"/>
                <w:gridSpan w:val="4"/>
                <w:tcBorders>
                  <w:top w:val="nil"/>
                  <w:left w:val="nil"/>
                  <w:bottom w:val="nil"/>
                  <w:right w:val="nil"/>
                </w:tcBorders>
              </w:tcPr>
              <w:p w14:paraId="33718CB5" w14:textId="77777777" w:rsidR="00F56B6E" w:rsidRDefault="00F56B6E" w:rsidP="0004306E">
                <w:r>
                  <w:rPr>
                    <w:rFonts w:ascii="MS Gothic" w:eastAsia="MS Gothic" w:hAnsi="MS Gothic" w:hint="eastAsia"/>
                  </w:rPr>
                  <w:t>☐</w:t>
                </w:r>
              </w:p>
            </w:tc>
          </w:sdtContent>
        </w:sdt>
        <w:tc>
          <w:tcPr>
            <w:tcW w:w="1624" w:type="dxa"/>
            <w:gridSpan w:val="7"/>
            <w:tcBorders>
              <w:top w:val="nil"/>
              <w:left w:val="nil"/>
              <w:bottom w:val="nil"/>
            </w:tcBorders>
          </w:tcPr>
          <w:p w14:paraId="33718CB6" w14:textId="77777777" w:rsidR="00F56B6E" w:rsidRDefault="00F56B6E" w:rsidP="0004306E">
            <w:r>
              <w:t>(supply details in Box 15)</w:t>
            </w:r>
          </w:p>
        </w:tc>
        <w:sdt>
          <w:sdtPr>
            <w:id w:val="211466269"/>
            <w:placeholder>
              <w:docPart w:val="BE2A5F601D614317A0D82A2CEC464E74"/>
            </w:placeholder>
            <w:showingPlcHdr/>
          </w:sdtPr>
          <w:sdtEndPr/>
          <w:sdtContent>
            <w:tc>
              <w:tcPr>
                <w:tcW w:w="3759" w:type="dxa"/>
                <w:gridSpan w:val="16"/>
                <w:vMerge w:val="restart"/>
                <w:tcBorders>
                  <w:top w:val="nil"/>
                  <w:bottom w:val="nil"/>
                </w:tcBorders>
              </w:tcPr>
              <w:p w14:paraId="33718CB7" w14:textId="77777777" w:rsidR="00F56B6E" w:rsidRDefault="00F56B6E" w:rsidP="0004306E">
                <w:r w:rsidRPr="004647F9">
                  <w:rPr>
                    <w:rStyle w:val="PlaceholderText"/>
                    <w:color w:val="FFFFFF" w:themeColor="background1"/>
                  </w:rPr>
                  <w:t>Click here to enter text.</w:t>
                </w:r>
              </w:p>
            </w:tc>
          </w:sdtContent>
        </w:sdt>
      </w:tr>
      <w:tr w:rsidR="00F56B6E" w14:paraId="33718CBF" w14:textId="77777777" w:rsidTr="00883B5D">
        <w:trPr>
          <w:gridAfter w:val="1"/>
          <w:wAfter w:w="9" w:type="dxa"/>
          <w:trHeight w:val="20"/>
        </w:trPr>
        <w:tc>
          <w:tcPr>
            <w:tcW w:w="785" w:type="dxa"/>
            <w:gridSpan w:val="2"/>
            <w:tcBorders>
              <w:top w:val="nil"/>
              <w:bottom w:val="nil"/>
              <w:right w:val="nil"/>
            </w:tcBorders>
          </w:tcPr>
          <w:p w14:paraId="33718CB9" w14:textId="77777777" w:rsidR="00F56B6E" w:rsidRDefault="00F56B6E" w:rsidP="0004306E">
            <w:r>
              <w:t>Detail(s):</w:t>
            </w:r>
          </w:p>
        </w:tc>
        <w:sdt>
          <w:sdtPr>
            <w:id w:val="-2066860293"/>
            <w:placeholder>
              <w:docPart w:val="839D51787B92446888F216B6EA05F96B"/>
            </w:placeholder>
            <w:showingPlcHdr/>
            <w:text/>
          </w:sdtPr>
          <w:sdtEndPr/>
          <w:sdtContent>
            <w:tc>
              <w:tcPr>
                <w:tcW w:w="883" w:type="dxa"/>
                <w:gridSpan w:val="5"/>
                <w:tcBorders>
                  <w:top w:val="nil"/>
                  <w:left w:val="nil"/>
                  <w:bottom w:val="nil"/>
                  <w:right w:val="nil"/>
                </w:tcBorders>
              </w:tcPr>
              <w:p w14:paraId="33718CBA" w14:textId="57EA5270" w:rsidR="00F56B6E" w:rsidRDefault="00883B5D" w:rsidP="00883B5D">
                <w:r>
                  <w:t xml:space="preserve">  </w:t>
                </w:r>
              </w:p>
            </w:tc>
          </w:sdtContent>
        </w:sdt>
        <w:tc>
          <w:tcPr>
            <w:tcW w:w="596" w:type="dxa"/>
            <w:gridSpan w:val="2"/>
            <w:tcBorders>
              <w:top w:val="nil"/>
              <w:left w:val="nil"/>
              <w:bottom w:val="nil"/>
              <w:right w:val="nil"/>
            </w:tcBorders>
          </w:tcPr>
          <w:p w14:paraId="33718CBB" w14:textId="77777777" w:rsidR="00F56B6E" w:rsidRDefault="00F56B6E" w:rsidP="009E4B06">
            <w:r>
              <w:t>Issue:</w:t>
            </w:r>
          </w:p>
        </w:tc>
        <w:sdt>
          <w:sdtPr>
            <w:id w:val="-674490722"/>
            <w:placeholder>
              <w:docPart w:val="373CB46380A04242AF63E0A176D5B011"/>
            </w:placeholder>
            <w:showingPlcHdr/>
            <w:text/>
          </w:sdtPr>
          <w:sdtEndPr/>
          <w:sdtContent>
            <w:tc>
              <w:tcPr>
                <w:tcW w:w="659" w:type="dxa"/>
                <w:gridSpan w:val="5"/>
                <w:tcBorders>
                  <w:top w:val="nil"/>
                  <w:left w:val="nil"/>
                  <w:bottom w:val="nil"/>
                </w:tcBorders>
              </w:tcPr>
              <w:p w14:paraId="33718CBC" w14:textId="6D55FE5F" w:rsidR="00F56B6E" w:rsidRDefault="00883B5D" w:rsidP="00883B5D">
                <w:r>
                  <w:t xml:space="preserve">  </w:t>
                </w:r>
              </w:p>
            </w:tc>
          </w:sdtContent>
        </w:sdt>
        <w:tc>
          <w:tcPr>
            <w:tcW w:w="3378" w:type="dxa"/>
            <w:gridSpan w:val="22"/>
            <w:tcBorders>
              <w:top w:val="nil"/>
              <w:bottom w:val="nil"/>
            </w:tcBorders>
          </w:tcPr>
          <w:p w14:paraId="33718CBD" w14:textId="77777777" w:rsidR="00F56B6E" w:rsidRDefault="00F56B6E" w:rsidP="0004306E">
            <w:r w:rsidRPr="009E4B06">
              <w:t>Deviation from current Specifications</w:t>
            </w:r>
            <w:r>
              <w:t>:</w:t>
            </w:r>
          </w:p>
        </w:tc>
        <w:tc>
          <w:tcPr>
            <w:tcW w:w="3759" w:type="dxa"/>
            <w:gridSpan w:val="16"/>
            <w:vMerge/>
            <w:tcBorders>
              <w:bottom w:val="nil"/>
            </w:tcBorders>
          </w:tcPr>
          <w:p w14:paraId="33718CBE" w14:textId="77777777" w:rsidR="00F56B6E" w:rsidRDefault="00F56B6E" w:rsidP="0004306E"/>
        </w:tc>
      </w:tr>
      <w:tr w:rsidR="003F6197" w14:paraId="33718CC7" w14:textId="77777777" w:rsidTr="008D1BAC">
        <w:trPr>
          <w:gridAfter w:val="1"/>
          <w:wAfter w:w="9" w:type="dxa"/>
          <w:trHeight w:val="20"/>
        </w:trPr>
        <w:sdt>
          <w:sdtPr>
            <w:id w:val="-348267349"/>
            <w:placeholder>
              <w:docPart w:val="31F0A8E43E3D4AE3B21AE3CDF478AD0E"/>
            </w:placeholder>
            <w:showingPlcHdr/>
          </w:sdtPr>
          <w:sdtEndPr/>
          <w:sdtContent>
            <w:tc>
              <w:tcPr>
                <w:tcW w:w="2923" w:type="dxa"/>
                <w:gridSpan w:val="14"/>
                <w:vMerge w:val="restart"/>
                <w:tcBorders>
                  <w:top w:val="nil"/>
                  <w:bottom w:val="nil"/>
                </w:tcBorders>
              </w:tcPr>
              <w:p w14:paraId="33718CC0" w14:textId="77777777" w:rsidR="003F6197" w:rsidRDefault="003F6197" w:rsidP="0004306E">
                <w:r w:rsidRPr="004647F9">
                  <w:rPr>
                    <w:rStyle w:val="PlaceholderText"/>
                    <w:color w:val="FFFFFF" w:themeColor="background1"/>
                  </w:rPr>
                  <w:t>Click here to enter text.</w:t>
                </w:r>
              </w:p>
            </w:tc>
          </w:sdtContent>
        </w:sdt>
        <w:tc>
          <w:tcPr>
            <w:tcW w:w="454" w:type="dxa"/>
            <w:gridSpan w:val="3"/>
            <w:tcBorders>
              <w:top w:val="nil"/>
              <w:bottom w:val="nil"/>
              <w:right w:val="nil"/>
            </w:tcBorders>
          </w:tcPr>
          <w:p w14:paraId="33718CC1" w14:textId="77777777" w:rsidR="003F6197" w:rsidRDefault="003F6197" w:rsidP="0004306E">
            <w:r>
              <w:t>No</w:t>
            </w:r>
          </w:p>
        </w:tc>
        <w:sdt>
          <w:sdtPr>
            <w:id w:val="-869755969"/>
            <w14:checkbox>
              <w14:checked w14:val="0"/>
              <w14:checkedState w14:val="2612" w14:font="MS Gothic"/>
              <w14:uncheckedState w14:val="2610" w14:font="MS Gothic"/>
            </w14:checkbox>
          </w:sdtPr>
          <w:sdtEndPr/>
          <w:sdtContent>
            <w:tc>
              <w:tcPr>
                <w:tcW w:w="369" w:type="dxa"/>
                <w:gridSpan w:val="2"/>
                <w:tcBorders>
                  <w:top w:val="nil"/>
                  <w:left w:val="nil"/>
                  <w:bottom w:val="nil"/>
                  <w:right w:val="nil"/>
                </w:tcBorders>
              </w:tcPr>
              <w:p w14:paraId="33718CC2" w14:textId="77777777" w:rsidR="003F6197" w:rsidRDefault="003F6197" w:rsidP="0004306E">
                <w:r>
                  <w:rPr>
                    <w:rFonts w:ascii="MS Gothic" w:eastAsia="MS Gothic" w:hAnsi="MS Gothic" w:hint="eastAsia"/>
                  </w:rPr>
                  <w:t>☐</w:t>
                </w:r>
              </w:p>
            </w:tc>
          </w:sdtContent>
        </w:sdt>
        <w:tc>
          <w:tcPr>
            <w:tcW w:w="556" w:type="dxa"/>
            <w:gridSpan w:val="7"/>
            <w:tcBorders>
              <w:top w:val="nil"/>
              <w:left w:val="nil"/>
              <w:bottom w:val="nil"/>
              <w:right w:val="nil"/>
            </w:tcBorders>
          </w:tcPr>
          <w:p w14:paraId="33718CC3" w14:textId="77777777" w:rsidR="003F6197" w:rsidRDefault="003F6197" w:rsidP="0004306E">
            <w:r>
              <w:t>Yes</w:t>
            </w:r>
          </w:p>
        </w:tc>
        <w:sdt>
          <w:sdtPr>
            <w:id w:val="-1422482987"/>
            <w14:checkbox>
              <w14:checked w14:val="0"/>
              <w14:checkedState w14:val="2612" w14:font="MS Gothic"/>
              <w14:uncheckedState w14:val="2610" w14:font="MS Gothic"/>
            </w14:checkbox>
          </w:sdtPr>
          <w:sdtEndPr/>
          <w:sdtContent>
            <w:tc>
              <w:tcPr>
                <w:tcW w:w="392" w:type="dxa"/>
                <w:gridSpan w:val="4"/>
                <w:tcBorders>
                  <w:top w:val="nil"/>
                  <w:left w:val="nil"/>
                  <w:bottom w:val="nil"/>
                  <w:right w:val="nil"/>
                </w:tcBorders>
              </w:tcPr>
              <w:p w14:paraId="33718CC4" w14:textId="77777777" w:rsidR="003F6197" w:rsidRDefault="003F6197" w:rsidP="0004306E">
                <w:r>
                  <w:rPr>
                    <w:rFonts w:ascii="MS Gothic" w:eastAsia="MS Gothic" w:hAnsi="MS Gothic" w:hint="eastAsia"/>
                  </w:rPr>
                  <w:t>☐</w:t>
                </w:r>
              </w:p>
            </w:tc>
          </w:sdtContent>
        </w:sdt>
        <w:tc>
          <w:tcPr>
            <w:tcW w:w="1607" w:type="dxa"/>
            <w:gridSpan w:val="6"/>
            <w:tcBorders>
              <w:top w:val="nil"/>
              <w:left w:val="nil"/>
              <w:bottom w:val="nil"/>
            </w:tcBorders>
          </w:tcPr>
          <w:p w14:paraId="33718CC5" w14:textId="77777777" w:rsidR="003F6197" w:rsidRDefault="003F6197" w:rsidP="0004306E">
            <w:r>
              <w:t>(Supply details)</w:t>
            </w:r>
          </w:p>
        </w:tc>
        <w:tc>
          <w:tcPr>
            <w:tcW w:w="3759" w:type="dxa"/>
            <w:gridSpan w:val="16"/>
            <w:vMerge/>
            <w:tcBorders>
              <w:bottom w:val="nil"/>
            </w:tcBorders>
          </w:tcPr>
          <w:p w14:paraId="33718CC6" w14:textId="77777777" w:rsidR="003F6197" w:rsidRDefault="003F6197" w:rsidP="0004306E"/>
        </w:tc>
      </w:tr>
      <w:tr w:rsidR="003F6197" w14:paraId="33718CCB" w14:textId="77777777" w:rsidTr="008D1BAC">
        <w:trPr>
          <w:gridAfter w:val="1"/>
          <w:wAfter w:w="9" w:type="dxa"/>
          <w:trHeight w:val="161"/>
        </w:trPr>
        <w:tc>
          <w:tcPr>
            <w:tcW w:w="2923" w:type="dxa"/>
            <w:gridSpan w:val="14"/>
            <w:vMerge/>
            <w:tcBorders>
              <w:bottom w:val="nil"/>
            </w:tcBorders>
          </w:tcPr>
          <w:p w14:paraId="33718CC8" w14:textId="77777777" w:rsidR="003F6197" w:rsidRDefault="003F6197" w:rsidP="003F6197"/>
        </w:tc>
        <w:sdt>
          <w:sdtPr>
            <w:id w:val="-2131234865"/>
            <w:placeholder>
              <w:docPart w:val="C1398F1F13924B7DA407830EE75B1C8C"/>
            </w:placeholder>
            <w:showingPlcHdr/>
            <w:text/>
          </w:sdtPr>
          <w:sdtEndPr/>
          <w:sdtContent>
            <w:tc>
              <w:tcPr>
                <w:tcW w:w="3378" w:type="dxa"/>
                <w:gridSpan w:val="22"/>
                <w:tcBorders>
                  <w:top w:val="nil"/>
                  <w:bottom w:val="nil"/>
                </w:tcBorders>
              </w:tcPr>
              <w:p w14:paraId="33718CC9" w14:textId="77777777" w:rsidR="003F6197" w:rsidRDefault="003F6197" w:rsidP="0004306E">
                <w:r w:rsidRPr="004647F9">
                  <w:rPr>
                    <w:rStyle w:val="PlaceholderText"/>
                    <w:color w:val="FFFFFF" w:themeColor="background1"/>
                  </w:rPr>
                  <w:t>Click here to enter text.</w:t>
                </w:r>
              </w:p>
            </w:tc>
          </w:sdtContent>
        </w:sdt>
        <w:tc>
          <w:tcPr>
            <w:tcW w:w="3759" w:type="dxa"/>
            <w:gridSpan w:val="16"/>
            <w:vMerge/>
            <w:tcBorders>
              <w:bottom w:val="nil"/>
            </w:tcBorders>
          </w:tcPr>
          <w:p w14:paraId="33718CCA" w14:textId="77777777" w:rsidR="003F6197" w:rsidRDefault="003F6197" w:rsidP="0004306E"/>
        </w:tc>
      </w:tr>
      <w:tr w:rsidR="003F6197" w14:paraId="33718CCE" w14:textId="77777777" w:rsidTr="00744509">
        <w:trPr>
          <w:gridAfter w:val="1"/>
          <w:wAfter w:w="9" w:type="dxa"/>
          <w:trHeight w:val="138"/>
        </w:trPr>
        <w:tc>
          <w:tcPr>
            <w:tcW w:w="9706" w:type="dxa"/>
            <w:gridSpan w:val="51"/>
            <w:tcBorders>
              <w:top w:val="single" w:sz="4" w:space="0" w:color="auto"/>
              <w:bottom w:val="nil"/>
            </w:tcBorders>
          </w:tcPr>
          <w:p w14:paraId="33718CCC" w14:textId="77777777" w:rsidR="003F6197" w:rsidRDefault="003F6197" w:rsidP="0004306E"/>
        </w:tc>
        <w:tc>
          <w:tcPr>
            <w:tcW w:w="354" w:type="dxa"/>
            <w:tcBorders>
              <w:top w:val="single" w:sz="4" w:space="0" w:color="auto"/>
              <w:bottom w:val="single" w:sz="4" w:space="0" w:color="auto"/>
            </w:tcBorders>
          </w:tcPr>
          <w:p w14:paraId="33718CCD" w14:textId="77777777" w:rsidR="003F6197" w:rsidRDefault="003F6197" w:rsidP="0004306E">
            <w:r>
              <w:t>8</w:t>
            </w:r>
          </w:p>
        </w:tc>
      </w:tr>
      <w:tr w:rsidR="003F6197" w14:paraId="33718CD1" w14:textId="77777777" w:rsidTr="00744509">
        <w:trPr>
          <w:gridAfter w:val="1"/>
          <w:wAfter w:w="9" w:type="dxa"/>
          <w:trHeight w:val="138"/>
        </w:trPr>
        <w:tc>
          <w:tcPr>
            <w:tcW w:w="9706" w:type="dxa"/>
            <w:gridSpan w:val="51"/>
            <w:tcBorders>
              <w:top w:val="nil"/>
              <w:right w:val="nil"/>
            </w:tcBorders>
          </w:tcPr>
          <w:p w14:paraId="33718CCF" w14:textId="77777777" w:rsidR="003F6197" w:rsidRDefault="003F6197" w:rsidP="0004306E">
            <w:r w:rsidRPr="003F6197">
              <w:t>Summary of procurement or equivalent test results during current validity period in support of this application (those to ESCC listed first)</w:t>
            </w:r>
          </w:p>
        </w:tc>
        <w:tc>
          <w:tcPr>
            <w:tcW w:w="354" w:type="dxa"/>
            <w:tcBorders>
              <w:top w:val="single" w:sz="4" w:space="0" w:color="auto"/>
              <w:left w:val="nil"/>
            </w:tcBorders>
          </w:tcPr>
          <w:p w14:paraId="33718CD0" w14:textId="77777777" w:rsidR="003F6197" w:rsidRDefault="003F6197" w:rsidP="0004306E"/>
        </w:tc>
      </w:tr>
      <w:tr w:rsidR="003F1624" w14:paraId="33718CD7" w14:textId="77777777" w:rsidTr="00F56B6E">
        <w:trPr>
          <w:gridAfter w:val="1"/>
          <w:wAfter w:w="9" w:type="dxa"/>
          <w:trHeight w:val="138"/>
        </w:trPr>
        <w:tc>
          <w:tcPr>
            <w:tcW w:w="1668" w:type="dxa"/>
            <w:gridSpan w:val="7"/>
            <w:tcBorders>
              <w:top w:val="nil"/>
              <w:bottom w:val="single" w:sz="4" w:space="0" w:color="auto"/>
            </w:tcBorders>
            <w:vAlign w:val="center"/>
          </w:tcPr>
          <w:p w14:paraId="33718CD2" w14:textId="77777777" w:rsidR="003F1624" w:rsidRDefault="003F1624" w:rsidP="003F1624">
            <w:pPr>
              <w:jc w:val="center"/>
            </w:pPr>
            <w:r>
              <w:t>Project Name</w:t>
            </w:r>
          </w:p>
        </w:tc>
        <w:tc>
          <w:tcPr>
            <w:tcW w:w="1381" w:type="dxa"/>
            <w:gridSpan w:val="8"/>
            <w:tcBorders>
              <w:top w:val="nil"/>
              <w:bottom w:val="single" w:sz="4" w:space="0" w:color="auto"/>
            </w:tcBorders>
            <w:vAlign w:val="center"/>
          </w:tcPr>
          <w:p w14:paraId="33718CD3" w14:textId="77777777" w:rsidR="003F1624" w:rsidRDefault="003F1624" w:rsidP="003F1624">
            <w:pPr>
              <w:jc w:val="center"/>
            </w:pPr>
            <w:r>
              <w:t>Testing Level</w:t>
            </w:r>
          </w:p>
        </w:tc>
        <w:tc>
          <w:tcPr>
            <w:tcW w:w="1610" w:type="dxa"/>
            <w:gridSpan w:val="13"/>
            <w:tcBorders>
              <w:top w:val="nil"/>
              <w:bottom w:val="single" w:sz="4" w:space="0" w:color="auto"/>
            </w:tcBorders>
            <w:vAlign w:val="center"/>
          </w:tcPr>
          <w:p w14:paraId="33718CD4" w14:textId="77777777" w:rsidR="003F1624" w:rsidRDefault="003F1624" w:rsidP="003F1624">
            <w:pPr>
              <w:jc w:val="center"/>
            </w:pPr>
            <w:r>
              <w:t>LAT</w:t>
            </w:r>
          </w:p>
        </w:tc>
        <w:tc>
          <w:tcPr>
            <w:tcW w:w="1970" w:type="dxa"/>
            <w:gridSpan w:val="11"/>
            <w:tcBorders>
              <w:top w:val="nil"/>
              <w:bottom w:val="single" w:sz="4" w:space="0" w:color="auto"/>
            </w:tcBorders>
            <w:vAlign w:val="center"/>
          </w:tcPr>
          <w:p w14:paraId="33718CD5" w14:textId="77777777" w:rsidR="003F1624" w:rsidRDefault="003F1624" w:rsidP="003F1624">
            <w:pPr>
              <w:jc w:val="center"/>
            </w:pPr>
            <w:r>
              <w:t>Date code</w:t>
            </w:r>
          </w:p>
        </w:tc>
        <w:tc>
          <w:tcPr>
            <w:tcW w:w="3431" w:type="dxa"/>
            <w:gridSpan w:val="13"/>
            <w:tcBorders>
              <w:top w:val="nil"/>
              <w:bottom w:val="single" w:sz="4" w:space="0" w:color="auto"/>
            </w:tcBorders>
            <w:vAlign w:val="center"/>
          </w:tcPr>
          <w:p w14:paraId="33718CD6" w14:textId="77777777" w:rsidR="003F1624" w:rsidRDefault="003F1624" w:rsidP="003F1624">
            <w:pPr>
              <w:jc w:val="center"/>
            </w:pPr>
            <w:r>
              <w:t>Quantity Delivered</w:t>
            </w:r>
          </w:p>
        </w:tc>
      </w:tr>
      <w:tr w:rsidR="007B7FA5" w14:paraId="33718CDD" w14:textId="77777777" w:rsidTr="00FB3538">
        <w:trPr>
          <w:gridAfter w:val="1"/>
          <w:wAfter w:w="9" w:type="dxa"/>
          <w:trHeight w:val="340"/>
        </w:trPr>
        <w:sdt>
          <w:sdtPr>
            <w:id w:val="-1616669596"/>
            <w:placeholder>
              <w:docPart w:val="DD15D9EA0A6D45DC967E0B06BA1C027C"/>
            </w:placeholder>
            <w:showingPlcHdr/>
          </w:sdtPr>
          <w:sdtEndPr/>
          <w:sdtContent>
            <w:tc>
              <w:tcPr>
                <w:tcW w:w="1668" w:type="dxa"/>
                <w:gridSpan w:val="7"/>
                <w:tcBorders>
                  <w:top w:val="single" w:sz="4" w:space="0" w:color="auto"/>
                  <w:bottom w:val="single" w:sz="4" w:space="0" w:color="BFBFBF" w:themeColor="background1" w:themeShade="BF"/>
                </w:tcBorders>
              </w:tcPr>
              <w:p w14:paraId="33718CD8" w14:textId="77777777" w:rsidR="007B7FA5" w:rsidRDefault="007B7FA5">
                <w:r w:rsidRPr="00042B52">
                  <w:rPr>
                    <w:rStyle w:val="PlaceholderText"/>
                    <w:color w:val="FFFFFF" w:themeColor="background1"/>
                  </w:rPr>
                  <w:t>Click here to enter text.</w:t>
                </w:r>
              </w:p>
            </w:tc>
          </w:sdtContent>
        </w:sdt>
        <w:sdt>
          <w:sdtPr>
            <w:id w:val="-2133786649"/>
            <w:placeholder>
              <w:docPart w:val="CEBBB35603584CAA9B10DB9E13184E27"/>
            </w:placeholder>
            <w:showingPlcHdr/>
          </w:sdtPr>
          <w:sdtEndPr/>
          <w:sdtContent>
            <w:tc>
              <w:tcPr>
                <w:tcW w:w="1381" w:type="dxa"/>
                <w:gridSpan w:val="8"/>
                <w:tcBorders>
                  <w:top w:val="single" w:sz="4" w:space="0" w:color="auto"/>
                  <w:bottom w:val="single" w:sz="4" w:space="0" w:color="BFBFBF" w:themeColor="background1" w:themeShade="BF"/>
                </w:tcBorders>
              </w:tcPr>
              <w:p w14:paraId="33718CD9" w14:textId="77777777" w:rsidR="007B7FA5" w:rsidRDefault="007B7FA5">
                <w:r w:rsidRPr="00AA141C">
                  <w:rPr>
                    <w:rStyle w:val="PlaceholderText"/>
                    <w:color w:val="FFFFFF" w:themeColor="background1"/>
                  </w:rPr>
                  <w:t>Click here to enter text.</w:t>
                </w:r>
              </w:p>
            </w:tc>
          </w:sdtContent>
        </w:sdt>
        <w:sdt>
          <w:sdtPr>
            <w:id w:val="1378289079"/>
            <w:placeholder>
              <w:docPart w:val="87CB76C53BD84899B2188CE406B41DBA"/>
            </w:placeholder>
            <w:showingPlcHdr/>
          </w:sdtPr>
          <w:sdtEndPr/>
          <w:sdtContent>
            <w:tc>
              <w:tcPr>
                <w:tcW w:w="1610" w:type="dxa"/>
                <w:gridSpan w:val="13"/>
                <w:tcBorders>
                  <w:top w:val="single" w:sz="4" w:space="0" w:color="auto"/>
                  <w:bottom w:val="single" w:sz="4" w:space="0" w:color="BFBFBF" w:themeColor="background1" w:themeShade="BF"/>
                </w:tcBorders>
              </w:tcPr>
              <w:p w14:paraId="33718CDA" w14:textId="77777777" w:rsidR="007B7FA5" w:rsidRDefault="007B7FA5">
                <w:r w:rsidRPr="00EB60AB">
                  <w:rPr>
                    <w:rStyle w:val="PlaceholderText"/>
                    <w:color w:val="FFFFFF" w:themeColor="background1"/>
                  </w:rPr>
                  <w:t>Click here to enter text.</w:t>
                </w:r>
              </w:p>
            </w:tc>
          </w:sdtContent>
        </w:sdt>
        <w:sdt>
          <w:sdtPr>
            <w:id w:val="-651599564"/>
            <w:placeholder>
              <w:docPart w:val="18F6700DF4534A4CB4EA7DA534960756"/>
            </w:placeholder>
            <w:showingPlcHdr/>
          </w:sdtPr>
          <w:sdtEndPr/>
          <w:sdtContent>
            <w:tc>
              <w:tcPr>
                <w:tcW w:w="1970" w:type="dxa"/>
                <w:gridSpan w:val="11"/>
                <w:tcBorders>
                  <w:top w:val="single" w:sz="4" w:space="0" w:color="auto"/>
                  <w:bottom w:val="single" w:sz="4" w:space="0" w:color="BFBFBF" w:themeColor="background1" w:themeShade="BF"/>
                </w:tcBorders>
              </w:tcPr>
              <w:p w14:paraId="33718CDB" w14:textId="77777777" w:rsidR="007B7FA5" w:rsidRDefault="007B7FA5">
                <w:r w:rsidRPr="00431AEE">
                  <w:rPr>
                    <w:rStyle w:val="PlaceholderText"/>
                    <w:color w:val="FFFFFF" w:themeColor="background1"/>
                  </w:rPr>
                  <w:t>Click here to enter text.</w:t>
                </w:r>
              </w:p>
            </w:tc>
          </w:sdtContent>
        </w:sdt>
        <w:sdt>
          <w:sdtPr>
            <w:id w:val="402109875"/>
            <w:placeholder>
              <w:docPart w:val="1DC080F41A7C4A569A1E6DE4E8A6F720"/>
            </w:placeholder>
            <w:showingPlcHdr/>
          </w:sdtPr>
          <w:sdtEndPr/>
          <w:sdtContent>
            <w:tc>
              <w:tcPr>
                <w:tcW w:w="3431" w:type="dxa"/>
                <w:gridSpan w:val="13"/>
                <w:tcBorders>
                  <w:top w:val="single" w:sz="4" w:space="0" w:color="auto"/>
                  <w:bottom w:val="single" w:sz="4" w:space="0" w:color="BFBFBF" w:themeColor="background1" w:themeShade="BF"/>
                </w:tcBorders>
              </w:tcPr>
              <w:p w14:paraId="33718CDC" w14:textId="77777777" w:rsidR="007B7FA5" w:rsidRDefault="007B7FA5">
                <w:r w:rsidRPr="00654BCD">
                  <w:rPr>
                    <w:rStyle w:val="PlaceholderText"/>
                    <w:color w:val="FFFFFF" w:themeColor="background1"/>
                  </w:rPr>
                  <w:t>Click here to enter text.</w:t>
                </w:r>
              </w:p>
            </w:tc>
          </w:sdtContent>
        </w:sdt>
      </w:tr>
      <w:tr w:rsidR="007B7FA5" w14:paraId="33718CE3" w14:textId="77777777" w:rsidTr="00FB3538">
        <w:trPr>
          <w:gridAfter w:val="1"/>
          <w:wAfter w:w="9" w:type="dxa"/>
          <w:trHeight w:val="340"/>
        </w:trPr>
        <w:sdt>
          <w:sdtPr>
            <w:id w:val="1796638032"/>
            <w:placeholder>
              <w:docPart w:val="C3DBA867C0C2481991708F059453C983"/>
            </w:placeholder>
            <w:showingPlcHdr/>
          </w:sdtPr>
          <w:sdtEndPr/>
          <w:sdtContent>
            <w:tc>
              <w:tcPr>
                <w:tcW w:w="1668" w:type="dxa"/>
                <w:gridSpan w:val="7"/>
                <w:tcBorders>
                  <w:top w:val="single" w:sz="4" w:space="0" w:color="BFBFBF" w:themeColor="background1" w:themeShade="BF"/>
                  <w:bottom w:val="single" w:sz="4" w:space="0" w:color="BFBFBF" w:themeColor="background1" w:themeShade="BF"/>
                </w:tcBorders>
              </w:tcPr>
              <w:p w14:paraId="33718CDE" w14:textId="77777777" w:rsidR="007B7FA5" w:rsidRDefault="007B7FA5">
                <w:r w:rsidRPr="00042B52">
                  <w:rPr>
                    <w:rStyle w:val="PlaceholderText"/>
                    <w:color w:val="FFFFFF" w:themeColor="background1"/>
                  </w:rPr>
                  <w:t>Click here to enter text.</w:t>
                </w:r>
              </w:p>
            </w:tc>
          </w:sdtContent>
        </w:sdt>
        <w:sdt>
          <w:sdtPr>
            <w:id w:val="-313180414"/>
            <w:placeholder>
              <w:docPart w:val="1EDC00094A62415393E4468E810080DD"/>
            </w:placeholder>
            <w:showingPlcHdr/>
          </w:sdtPr>
          <w:sdtEndPr/>
          <w:sdtContent>
            <w:tc>
              <w:tcPr>
                <w:tcW w:w="1381" w:type="dxa"/>
                <w:gridSpan w:val="8"/>
                <w:tcBorders>
                  <w:top w:val="single" w:sz="4" w:space="0" w:color="BFBFBF" w:themeColor="background1" w:themeShade="BF"/>
                  <w:bottom w:val="single" w:sz="4" w:space="0" w:color="BFBFBF" w:themeColor="background1" w:themeShade="BF"/>
                </w:tcBorders>
              </w:tcPr>
              <w:p w14:paraId="33718CDF" w14:textId="77777777" w:rsidR="007B7FA5" w:rsidRDefault="007B7FA5">
                <w:r w:rsidRPr="00AA141C">
                  <w:rPr>
                    <w:rStyle w:val="PlaceholderText"/>
                    <w:color w:val="FFFFFF" w:themeColor="background1"/>
                  </w:rPr>
                  <w:t>Click here to enter text.</w:t>
                </w:r>
              </w:p>
            </w:tc>
          </w:sdtContent>
        </w:sdt>
        <w:sdt>
          <w:sdtPr>
            <w:id w:val="-924806987"/>
            <w:placeholder>
              <w:docPart w:val="E1ADC080625E46E89814493D52CBE90C"/>
            </w:placeholder>
            <w:showingPlcHdr/>
          </w:sdtPr>
          <w:sdtEndPr/>
          <w:sdtContent>
            <w:tc>
              <w:tcPr>
                <w:tcW w:w="1610" w:type="dxa"/>
                <w:gridSpan w:val="13"/>
                <w:tcBorders>
                  <w:top w:val="single" w:sz="4" w:space="0" w:color="BFBFBF" w:themeColor="background1" w:themeShade="BF"/>
                  <w:bottom w:val="single" w:sz="4" w:space="0" w:color="BFBFBF" w:themeColor="background1" w:themeShade="BF"/>
                </w:tcBorders>
              </w:tcPr>
              <w:p w14:paraId="33718CE0" w14:textId="77777777" w:rsidR="007B7FA5" w:rsidRDefault="007B7FA5">
                <w:r w:rsidRPr="00EB60AB">
                  <w:rPr>
                    <w:rStyle w:val="PlaceholderText"/>
                    <w:color w:val="FFFFFF" w:themeColor="background1"/>
                  </w:rPr>
                  <w:t>Click here to enter text.</w:t>
                </w:r>
              </w:p>
            </w:tc>
          </w:sdtContent>
        </w:sdt>
        <w:sdt>
          <w:sdtPr>
            <w:id w:val="-1342689492"/>
            <w:placeholder>
              <w:docPart w:val="1CF4DF3CA92443B7910770F04E89EEE4"/>
            </w:placeholder>
            <w:showingPlcHdr/>
          </w:sdtPr>
          <w:sdtEndPr/>
          <w:sdtContent>
            <w:tc>
              <w:tcPr>
                <w:tcW w:w="1970" w:type="dxa"/>
                <w:gridSpan w:val="11"/>
                <w:tcBorders>
                  <w:top w:val="single" w:sz="4" w:space="0" w:color="BFBFBF" w:themeColor="background1" w:themeShade="BF"/>
                  <w:bottom w:val="single" w:sz="4" w:space="0" w:color="BFBFBF" w:themeColor="background1" w:themeShade="BF"/>
                </w:tcBorders>
              </w:tcPr>
              <w:p w14:paraId="33718CE1" w14:textId="77777777" w:rsidR="007B7FA5" w:rsidRDefault="007B7FA5">
                <w:r w:rsidRPr="00431AEE">
                  <w:rPr>
                    <w:rStyle w:val="PlaceholderText"/>
                    <w:color w:val="FFFFFF" w:themeColor="background1"/>
                  </w:rPr>
                  <w:t>Click here to enter text.</w:t>
                </w:r>
              </w:p>
            </w:tc>
          </w:sdtContent>
        </w:sdt>
        <w:sdt>
          <w:sdtPr>
            <w:id w:val="1334728482"/>
            <w:placeholder>
              <w:docPart w:val="9F1AF8059E24492C888DDBBEA91DA2C9"/>
            </w:placeholder>
            <w:showingPlcHdr/>
          </w:sdtPr>
          <w:sdtEndPr/>
          <w:sdtContent>
            <w:tc>
              <w:tcPr>
                <w:tcW w:w="3431" w:type="dxa"/>
                <w:gridSpan w:val="13"/>
                <w:tcBorders>
                  <w:top w:val="single" w:sz="4" w:space="0" w:color="BFBFBF" w:themeColor="background1" w:themeShade="BF"/>
                  <w:bottom w:val="single" w:sz="4" w:space="0" w:color="BFBFBF" w:themeColor="background1" w:themeShade="BF"/>
                </w:tcBorders>
              </w:tcPr>
              <w:p w14:paraId="33718CE2" w14:textId="77777777" w:rsidR="007B7FA5" w:rsidRDefault="007B7FA5">
                <w:r w:rsidRPr="00654BCD">
                  <w:rPr>
                    <w:rStyle w:val="PlaceholderText"/>
                    <w:color w:val="FFFFFF" w:themeColor="background1"/>
                  </w:rPr>
                  <w:t>Click here to enter text.</w:t>
                </w:r>
              </w:p>
            </w:tc>
          </w:sdtContent>
        </w:sdt>
      </w:tr>
      <w:tr w:rsidR="007B7FA5" w14:paraId="33718CE9" w14:textId="77777777" w:rsidTr="00FB3538">
        <w:trPr>
          <w:gridAfter w:val="1"/>
          <w:wAfter w:w="9" w:type="dxa"/>
          <w:trHeight w:val="340"/>
        </w:trPr>
        <w:sdt>
          <w:sdtPr>
            <w:id w:val="745693967"/>
            <w:placeholder>
              <w:docPart w:val="F49857DA09A543FE9032A5B84AFA58D4"/>
            </w:placeholder>
            <w:showingPlcHdr/>
          </w:sdtPr>
          <w:sdtEndPr/>
          <w:sdtContent>
            <w:tc>
              <w:tcPr>
                <w:tcW w:w="1668" w:type="dxa"/>
                <w:gridSpan w:val="7"/>
                <w:tcBorders>
                  <w:top w:val="single" w:sz="4" w:space="0" w:color="BFBFBF" w:themeColor="background1" w:themeShade="BF"/>
                  <w:bottom w:val="single" w:sz="4" w:space="0" w:color="BFBFBF" w:themeColor="background1" w:themeShade="BF"/>
                </w:tcBorders>
              </w:tcPr>
              <w:p w14:paraId="33718CE4" w14:textId="77777777" w:rsidR="007B7FA5" w:rsidRDefault="007B7FA5">
                <w:r w:rsidRPr="00042B52">
                  <w:rPr>
                    <w:rStyle w:val="PlaceholderText"/>
                    <w:color w:val="FFFFFF" w:themeColor="background1"/>
                  </w:rPr>
                  <w:t>Click here to enter text.</w:t>
                </w:r>
              </w:p>
            </w:tc>
          </w:sdtContent>
        </w:sdt>
        <w:sdt>
          <w:sdtPr>
            <w:id w:val="-1991708859"/>
            <w:placeholder>
              <w:docPart w:val="A16C52ECCFF84B80A786B06B4A3ACBE7"/>
            </w:placeholder>
            <w:showingPlcHdr/>
          </w:sdtPr>
          <w:sdtEndPr/>
          <w:sdtContent>
            <w:tc>
              <w:tcPr>
                <w:tcW w:w="1381" w:type="dxa"/>
                <w:gridSpan w:val="8"/>
                <w:tcBorders>
                  <w:top w:val="single" w:sz="4" w:space="0" w:color="BFBFBF" w:themeColor="background1" w:themeShade="BF"/>
                  <w:bottom w:val="single" w:sz="4" w:space="0" w:color="BFBFBF" w:themeColor="background1" w:themeShade="BF"/>
                </w:tcBorders>
              </w:tcPr>
              <w:p w14:paraId="33718CE5" w14:textId="77777777" w:rsidR="007B7FA5" w:rsidRDefault="007B7FA5">
                <w:r w:rsidRPr="00AA141C">
                  <w:rPr>
                    <w:rStyle w:val="PlaceholderText"/>
                    <w:color w:val="FFFFFF" w:themeColor="background1"/>
                  </w:rPr>
                  <w:t>Click here to enter text.</w:t>
                </w:r>
              </w:p>
            </w:tc>
          </w:sdtContent>
        </w:sdt>
        <w:sdt>
          <w:sdtPr>
            <w:id w:val="-73432232"/>
            <w:placeholder>
              <w:docPart w:val="97F5DB3FDEC54230B72C71883BA35DC5"/>
            </w:placeholder>
            <w:showingPlcHdr/>
          </w:sdtPr>
          <w:sdtEndPr/>
          <w:sdtContent>
            <w:tc>
              <w:tcPr>
                <w:tcW w:w="1610" w:type="dxa"/>
                <w:gridSpan w:val="13"/>
                <w:tcBorders>
                  <w:top w:val="single" w:sz="4" w:space="0" w:color="BFBFBF" w:themeColor="background1" w:themeShade="BF"/>
                  <w:bottom w:val="single" w:sz="4" w:space="0" w:color="BFBFBF" w:themeColor="background1" w:themeShade="BF"/>
                </w:tcBorders>
              </w:tcPr>
              <w:p w14:paraId="33718CE6" w14:textId="77777777" w:rsidR="007B7FA5" w:rsidRDefault="007B7FA5">
                <w:r w:rsidRPr="00EB60AB">
                  <w:rPr>
                    <w:rStyle w:val="PlaceholderText"/>
                    <w:color w:val="FFFFFF" w:themeColor="background1"/>
                  </w:rPr>
                  <w:t>Click here to enter text.</w:t>
                </w:r>
              </w:p>
            </w:tc>
          </w:sdtContent>
        </w:sdt>
        <w:sdt>
          <w:sdtPr>
            <w:id w:val="1444957499"/>
            <w:placeholder>
              <w:docPart w:val="122623589DCE4420ACD33F67345B995D"/>
            </w:placeholder>
            <w:showingPlcHdr/>
          </w:sdtPr>
          <w:sdtEndPr/>
          <w:sdtContent>
            <w:tc>
              <w:tcPr>
                <w:tcW w:w="1970" w:type="dxa"/>
                <w:gridSpan w:val="11"/>
                <w:tcBorders>
                  <w:top w:val="single" w:sz="4" w:space="0" w:color="BFBFBF" w:themeColor="background1" w:themeShade="BF"/>
                  <w:bottom w:val="single" w:sz="4" w:space="0" w:color="BFBFBF" w:themeColor="background1" w:themeShade="BF"/>
                </w:tcBorders>
              </w:tcPr>
              <w:p w14:paraId="33718CE7" w14:textId="77777777" w:rsidR="007B7FA5" w:rsidRDefault="007B7FA5">
                <w:r w:rsidRPr="00431AEE">
                  <w:rPr>
                    <w:rStyle w:val="PlaceholderText"/>
                    <w:color w:val="FFFFFF" w:themeColor="background1"/>
                  </w:rPr>
                  <w:t>Click here to enter text.</w:t>
                </w:r>
              </w:p>
            </w:tc>
          </w:sdtContent>
        </w:sdt>
        <w:sdt>
          <w:sdtPr>
            <w:id w:val="358935162"/>
            <w:placeholder>
              <w:docPart w:val="92268D9CD15642BEACBED9E36550033C"/>
            </w:placeholder>
            <w:showingPlcHdr/>
          </w:sdtPr>
          <w:sdtEndPr/>
          <w:sdtContent>
            <w:tc>
              <w:tcPr>
                <w:tcW w:w="3431" w:type="dxa"/>
                <w:gridSpan w:val="13"/>
                <w:tcBorders>
                  <w:top w:val="single" w:sz="4" w:space="0" w:color="BFBFBF" w:themeColor="background1" w:themeShade="BF"/>
                  <w:bottom w:val="single" w:sz="4" w:space="0" w:color="BFBFBF" w:themeColor="background1" w:themeShade="BF"/>
                </w:tcBorders>
              </w:tcPr>
              <w:p w14:paraId="33718CE8" w14:textId="77777777" w:rsidR="007B7FA5" w:rsidRDefault="007B7FA5">
                <w:r w:rsidRPr="00654BCD">
                  <w:rPr>
                    <w:rStyle w:val="PlaceholderText"/>
                    <w:color w:val="FFFFFF" w:themeColor="background1"/>
                  </w:rPr>
                  <w:t>Click here to enter text.</w:t>
                </w:r>
              </w:p>
            </w:tc>
          </w:sdtContent>
        </w:sdt>
      </w:tr>
      <w:tr w:rsidR="007B7FA5" w14:paraId="33718CEF" w14:textId="77777777" w:rsidTr="00FB3538">
        <w:trPr>
          <w:gridAfter w:val="1"/>
          <w:wAfter w:w="9" w:type="dxa"/>
          <w:trHeight w:val="340"/>
        </w:trPr>
        <w:sdt>
          <w:sdtPr>
            <w:id w:val="-1027640183"/>
            <w:placeholder>
              <w:docPart w:val="2582213A902244AA86040A7D4B281E05"/>
            </w:placeholder>
            <w:showingPlcHdr/>
          </w:sdtPr>
          <w:sdtEndPr/>
          <w:sdtContent>
            <w:tc>
              <w:tcPr>
                <w:tcW w:w="1668" w:type="dxa"/>
                <w:gridSpan w:val="7"/>
                <w:tcBorders>
                  <w:top w:val="single" w:sz="4" w:space="0" w:color="BFBFBF" w:themeColor="background1" w:themeShade="BF"/>
                </w:tcBorders>
              </w:tcPr>
              <w:p w14:paraId="33718CEA" w14:textId="77777777" w:rsidR="007B7FA5" w:rsidRDefault="007B7FA5">
                <w:r w:rsidRPr="00042B52">
                  <w:rPr>
                    <w:rStyle w:val="PlaceholderText"/>
                    <w:color w:val="FFFFFF" w:themeColor="background1"/>
                  </w:rPr>
                  <w:t>Click here to enter text.</w:t>
                </w:r>
              </w:p>
            </w:tc>
          </w:sdtContent>
        </w:sdt>
        <w:sdt>
          <w:sdtPr>
            <w:id w:val="-1804616066"/>
            <w:placeholder>
              <w:docPart w:val="FFA245FC65EC4F9E854BF881BA76A659"/>
            </w:placeholder>
            <w:showingPlcHdr/>
          </w:sdtPr>
          <w:sdtEndPr/>
          <w:sdtContent>
            <w:tc>
              <w:tcPr>
                <w:tcW w:w="1381" w:type="dxa"/>
                <w:gridSpan w:val="8"/>
                <w:tcBorders>
                  <w:top w:val="single" w:sz="4" w:space="0" w:color="BFBFBF" w:themeColor="background1" w:themeShade="BF"/>
                </w:tcBorders>
              </w:tcPr>
              <w:p w14:paraId="33718CEB" w14:textId="77777777" w:rsidR="007B7FA5" w:rsidRDefault="007B7FA5">
                <w:r w:rsidRPr="00AA141C">
                  <w:rPr>
                    <w:rStyle w:val="PlaceholderText"/>
                    <w:color w:val="FFFFFF" w:themeColor="background1"/>
                  </w:rPr>
                  <w:t>Click here to enter text.</w:t>
                </w:r>
              </w:p>
            </w:tc>
          </w:sdtContent>
        </w:sdt>
        <w:sdt>
          <w:sdtPr>
            <w:id w:val="-466740519"/>
            <w:placeholder>
              <w:docPart w:val="D01F15B5BEE44F3CB7BF15230E08329B"/>
            </w:placeholder>
            <w:showingPlcHdr/>
          </w:sdtPr>
          <w:sdtEndPr/>
          <w:sdtContent>
            <w:tc>
              <w:tcPr>
                <w:tcW w:w="1610" w:type="dxa"/>
                <w:gridSpan w:val="13"/>
                <w:tcBorders>
                  <w:top w:val="single" w:sz="4" w:space="0" w:color="BFBFBF" w:themeColor="background1" w:themeShade="BF"/>
                </w:tcBorders>
              </w:tcPr>
              <w:p w14:paraId="33718CEC" w14:textId="77777777" w:rsidR="007B7FA5" w:rsidRDefault="007B7FA5">
                <w:r w:rsidRPr="00EB60AB">
                  <w:rPr>
                    <w:rStyle w:val="PlaceholderText"/>
                    <w:color w:val="FFFFFF" w:themeColor="background1"/>
                  </w:rPr>
                  <w:t>Click here to enter text.</w:t>
                </w:r>
              </w:p>
            </w:tc>
          </w:sdtContent>
        </w:sdt>
        <w:sdt>
          <w:sdtPr>
            <w:id w:val="3417442"/>
            <w:placeholder>
              <w:docPart w:val="22AFE9D73A894BD3A761F614A07D1645"/>
            </w:placeholder>
            <w:showingPlcHdr/>
          </w:sdtPr>
          <w:sdtEndPr/>
          <w:sdtContent>
            <w:tc>
              <w:tcPr>
                <w:tcW w:w="1970" w:type="dxa"/>
                <w:gridSpan w:val="11"/>
                <w:tcBorders>
                  <w:top w:val="single" w:sz="4" w:space="0" w:color="BFBFBF" w:themeColor="background1" w:themeShade="BF"/>
                </w:tcBorders>
              </w:tcPr>
              <w:p w14:paraId="33718CED" w14:textId="77777777" w:rsidR="007B7FA5" w:rsidRDefault="007B7FA5">
                <w:r w:rsidRPr="00431AEE">
                  <w:rPr>
                    <w:rStyle w:val="PlaceholderText"/>
                    <w:color w:val="FFFFFF" w:themeColor="background1"/>
                  </w:rPr>
                  <w:t>Click here to enter text.</w:t>
                </w:r>
              </w:p>
            </w:tc>
          </w:sdtContent>
        </w:sdt>
        <w:sdt>
          <w:sdtPr>
            <w:id w:val="-322440862"/>
            <w:placeholder>
              <w:docPart w:val="9B445515AA2B4848ABFA696F76E93A67"/>
            </w:placeholder>
            <w:showingPlcHdr/>
          </w:sdtPr>
          <w:sdtEndPr/>
          <w:sdtContent>
            <w:tc>
              <w:tcPr>
                <w:tcW w:w="3431" w:type="dxa"/>
                <w:gridSpan w:val="13"/>
                <w:tcBorders>
                  <w:top w:val="single" w:sz="4" w:space="0" w:color="BFBFBF" w:themeColor="background1" w:themeShade="BF"/>
                </w:tcBorders>
              </w:tcPr>
              <w:p w14:paraId="33718CEE" w14:textId="77777777" w:rsidR="007B7FA5" w:rsidRDefault="007B7FA5">
                <w:r w:rsidRPr="00654BCD">
                  <w:rPr>
                    <w:rStyle w:val="PlaceholderText"/>
                    <w:color w:val="FFFFFF" w:themeColor="background1"/>
                  </w:rPr>
                  <w:t>Click here to enter text.</w:t>
                </w:r>
              </w:p>
            </w:tc>
          </w:sdtContent>
        </w:sdt>
      </w:tr>
      <w:tr w:rsidR="004647F9" w14:paraId="33718CF6" w14:textId="77777777" w:rsidTr="00F56B6E">
        <w:trPr>
          <w:trHeight w:val="20"/>
        </w:trPr>
        <w:tc>
          <w:tcPr>
            <w:tcW w:w="3916" w:type="dxa"/>
            <w:gridSpan w:val="21"/>
            <w:tcBorders>
              <w:bottom w:val="nil"/>
            </w:tcBorders>
          </w:tcPr>
          <w:p w14:paraId="33718CF0" w14:textId="77777777" w:rsidR="004647F9" w:rsidRDefault="004647F9" w:rsidP="0004306E">
            <w:r w:rsidRPr="004F1805">
              <w:rPr>
                <w:b/>
              </w:rPr>
              <w:t>PID</w:t>
            </w:r>
            <w:r>
              <w:t xml:space="preserve"> changes since start of qualification</w:t>
            </w:r>
          </w:p>
        </w:tc>
        <w:tc>
          <w:tcPr>
            <w:tcW w:w="409" w:type="dxa"/>
            <w:gridSpan w:val="6"/>
            <w:vAlign w:val="center"/>
          </w:tcPr>
          <w:p w14:paraId="33718CF1" w14:textId="77777777" w:rsidR="004647F9" w:rsidRDefault="004647F9" w:rsidP="007509B8">
            <w:pPr>
              <w:jc w:val="center"/>
            </w:pPr>
            <w:r>
              <w:t>9</w:t>
            </w:r>
          </w:p>
        </w:tc>
        <w:tc>
          <w:tcPr>
            <w:tcW w:w="1773" w:type="dxa"/>
            <w:gridSpan w:val="8"/>
            <w:tcBorders>
              <w:bottom w:val="nil"/>
              <w:right w:val="nil"/>
            </w:tcBorders>
          </w:tcPr>
          <w:p w14:paraId="33718CF2" w14:textId="77777777" w:rsidR="004647F9" w:rsidRDefault="004647F9" w:rsidP="0004306E">
            <w:r>
              <w:t xml:space="preserve">Current </w:t>
            </w:r>
            <w:r w:rsidRPr="004F1805">
              <w:rPr>
                <w:b/>
              </w:rPr>
              <w:t>PID</w:t>
            </w:r>
            <w:r>
              <w:t xml:space="preserve">   Verified by:</w:t>
            </w:r>
          </w:p>
        </w:tc>
        <w:sdt>
          <w:sdtPr>
            <w:id w:val="-2126218798"/>
            <w:placeholder>
              <w:docPart w:val="117D45C7F8D4473799169758149C5EBC"/>
            </w:placeholder>
            <w:showingPlcHdr/>
            <w:text/>
          </w:sdtPr>
          <w:sdtEndPr/>
          <w:sdtContent>
            <w:tc>
              <w:tcPr>
                <w:tcW w:w="2821" w:type="dxa"/>
                <w:gridSpan w:val="14"/>
                <w:tcBorders>
                  <w:left w:val="nil"/>
                  <w:bottom w:val="nil"/>
                  <w:right w:val="nil"/>
                </w:tcBorders>
              </w:tcPr>
              <w:p w14:paraId="33718CF3" w14:textId="77777777" w:rsidR="004647F9" w:rsidRDefault="004647F9" w:rsidP="004647F9">
                <w:pPr>
                  <w:jc w:val="center"/>
                </w:pPr>
                <w:r w:rsidRPr="009A6F63">
                  <w:rPr>
                    <w:rStyle w:val="PlaceholderText"/>
                    <w:color w:val="FFFFFF" w:themeColor="background1"/>
                  </w:rPr>
                  <w:t>Click here to enter text.</w:t>
                </w:r>
              </w:p>
            </w:tc>
          </w:sdtContent>
        </w:sdt>
        <w:tc>
          <w:tcPr>
            <w:tcW w:w="678" w:type="dxa"/>
            <w:tcBorders>
              <w:left w:val="nil"/>
              <w:bottom w:val="nil"/>
            </w:tcBorders>
          </w:tcPr>
          <w:p w14:paraId="33718CF4" w14:textId="77777777" w:rsidR="004647F9" w:rsidRDefault="004647F9" w:rsidP="004647F9">
            <w:pPr>
              <w:jc w:val="center"/>
            </w:pPr>
          </w:p>
        </w:tc>
        <w:tc>
          <w:tcPr>
            <w:tcW w:w="472" w:type="dxa"/>
            <w:gridSpan w:val="3"/>
            <w:vAlign w:val="center"/>
          </w:tcPr>
          <w:p w14:paraId="33718CF5" w14:textId="77777777" w:rsidR="004647F9" w:rsidRDefault="004647F9" w:rsidP="007509B8">
            <w:pPr>
              <w:jc w:val="center"/>
            </w:pPr>
            <w:r>
              <w:t>10</w:t>
            </w:r>
          </w:p>
        </w:tc>
      </w:tr>
      <w:tr w:rsidR="004647F9" w14:paraId="33718CFF" w14:textId="77777777" w:rsidTr="00F56B6E">
        <w:trPr>
          <w:trHeight w:val="20"/>
        </w:trPr>
        <w:tc>
          <w:tcPr>
            <w:tcW w:w="711" w:type="dxa"/>
            <w:tcBorders>
              <w:top w:val="nil"/>
              <w:bottom w:val="nil"/>
              <w:right w:val="nil"/>
            </w:tcBorders>
            <w:vAlign w:val="center"/>
          </w:tcPr>
          <w:p w14:paraId="33718CF7" w14:textId="77777777" w:rsidR="004647F9" w:rsidRDefault="004647F9" w:rsidP="0004306E">
            <w:pPr>
              <w:jc w:val="center"/>
            </w:pPr>
            <w:r>
              <w:t>None</w:t>
            </w:r>
          </w:p>
        </w:tc>
        <w:sdt>
          <w:sdtPr>
            <w:id w:val="-1106580921"/>
            <w14:checkbox>
              <w14:checked w14:val="0"/>
              <w14:checkedState w14:val="2612" w14:font="MS Gothic"/>
              <w14:uncheckedState w14:val="2610" w14:font="MS Gothic"/>
            </w14:checkbox>
          </w:sdtPr>
          <w:sdtEndPr/>
          <w:sdtContent>
            <w:tc>
              <w:tcPr>
                <w:tcW w:w="627" w:type="dxa"/>
                <w:gridSpan w:val="2"/>
                <w:tcBorders>
                  <w:top w:val="nil"/>
                  <w:left w:val="nil"/>
                  <w:bottom w:val="nil"/>
                  <w:right w:val="nil"/>
                </w:tcBorders>
                <w:vAlign w:val="center"/>
              </w:tcPr>
              <w:p w14:paraId="33718CF8" w14:textId="77777777" w:rsidR="004647F9" w:rsidRDefault="00744509" w:rsidP="0004306E">
                <w:pPr>
                  <w:jc w:val="center"/>
                </w:pPr>
                <w:r>
                  <w:rPr>
                    <w:rFonts w:ascii="MS Gothic" w:eastAsia="MS Gothic" w:hAnsi="MS Gothic" w:hint="eastAsia"/>
                  </w:rPr>
                  <w:t>☐</w:t>
                </w:r>
              </w:p>
            </w:tc>
          </w:sdtContent>
        </w:sdt>
        <w:tc>
          <w:tcPr>
            <w:tcW w:w="2987" w:type="dxa"/>
            <w:gridSpan w:val="24"/>
            <w:tcBorders>
              <w:top w:val="nil"/>
              <w:left w:val="nil"/>
              <w:bottom w:val="nil"/>
            </w:tcBorders>
            <w:vAlign w:val="center"/>
          </w:tcPr>
          <w:p w14:paraId="33718CF9" w14:textId="77777777" w:rsidR="004647F9" w:rsidRDefault="004647F9" w:rsidP="0004306E">
            <w:pPr>
              <w:jc w:val="center"/>
            </w:pPr>
          </w:p>
        </w:tc>
        <w:tc>
          <w:tcPr>
            <w:tcW w:w="884" w:type="dxa"/>
            <w:gridSpan w:val="5"/>
            <w:tcBorders>
              <w:top w:val="nil"/>
              <w:bottom w:val="nil"/>
              <w:right w:val="nil"/>
            </w:tcBorders>
          </w:tcPr>
          <w:p w14:paraId="33718CFA" w14:textId="77777777" w:rsidR="004647F9" w:rsidRDefault="004647F9" w:rsidP="0004306E"/>
        </w:tc>
        <w:tc>
          <w:tcPr>
            <w:tcW w:w="889" w:type="dxa"/>
            <w:gridSpan w:val="3"/>
            <w:tcBorders>
              <w:top w:val="nil"/>
              <w:left w:val="nil"/>
              <w:bottom w:val="nil"/>
              <w:right w:val="nil"/>
            </w:tcBorders>
          </w:tcPr>
          <w:p w14:paraId="33718CFB" w14:textId="77777777" w:rsidR="004647F9" w:rsidRDefault="004647F9" w:rsidP="003F1624"/>
        </w:tc>
        <w:tc>
          <w:tcPr>
            <w:tcW w:w="421" w:type="dxa"/>
            <w:gridSpan w:val="3"/>
            <w:tcBorders>
              <w:top w:val="nil"/>
              <w:left w:val="nil"/>
              <w:bottom w:val="nil"/>
              <w:right w:val="nil"/>
            </w:tcBorders>
          </w:tcPr>
          <w:p w14:paraId="33718CFC" w14:textId="77777777" w:rsidR="004647F9" w:rsidRDefault="004647F9" w:rsidP="004647F9"/>
        </w:tc>
        <w:tc>
          <w:tcPr>
            <w:tcW w:w="2400" w:type="dxa"/>
            <w:gridSpan w:val="11"/>
            <w:tcBorders>
              <w:top w:val="single" w:sz="4" w:space="0" w:color="auto"/>
              <w:left w:val="nil"/>
              <w:bottom w:val="nil"/>
              <w:right w:val="nil"/>
            </w:tcBorders>
          </w:tcPr>
          <w:p w14:paraId="33718CFD" w14:textId="77777777" w:rsidR="004647F9" w:rsidRDefault="004647F9" w:rsidP="004647F9">
            <w:r>
              <w:t>Name of Excutive Representative</w:t>
            </w:r>
          </w:p>
        </w:tc>
        <w:tc>
          <w:tcPr>
            <w:tcW w:w="1150" w:type="dxa"/>
            <w:gridSpan w:val="4"/>
            <w:tcBorders>
              <w:top w:val="nil"/>
              <w:left w:val="nil"/>
              <w:bottom w:val="nil"/>
            </w:tcBorders>
          </w:tcPr>
          <w:p w14:paraId="33718CFE" w14:textId="77777777" w:rsidR="004647F9" w:rsidRDefault="004647F9" w:rsidP="004647F9"/>
        </w:tc>
      </w:tr>
      <w:tr w:rsidR="00F56B6E" w14:paraId="33718D05" w14:textId="77777777" w:rsidTr="00F56B6E">
        <w:trPr>
          <w:trHeight w:val="20"/>
        </w:trPr>
        <w:tc>
          <w:tcPr>
            <w:tcW w:w="711" w:type="dxa"/>
            <w:tcBorders>
              <w:top w:val="nil"/>
              <w:bottom w:val="nil"/>
              <w:right w:val="nil"/>
            </w:tcBorders>
            <w:vAlign w:val="center"/>
          </w:tcPr>
          <w:p w14:paraId="33718D00" w14:textId="77777777" w:rsidR="00F56B6E" w:rsidRDefault="00F56B6E" w:rsidP="0004306E">
            <w:pPr>
              <w:jc w:val="center"/>
            </w:pPr>
            <w:r>
              <w:t>Minor*</w:t>
            </w:r>
          </w:p>
        </w:tc>
        <w:sdt>
          <w:sdtPr>
            <w:id w:val="304206697"/>
            <w14:checkbox>
              <w14:checked w14:val="0"/>
              <w14:checkedState w14:val="2612" w14:font="MS Gothic"/>
              <w14:uncheckedState w14:val="2610" w14:font="MS Gothic"/>
            </w14:checkbox>
          </w:sdtPr>
          <w:sdtEndPr/>
          <w:sdtContent>
            <w:tc>
              <w:tcPr>
                <w:tcW w:w="627" w:type="dxa"/>
                <w:gridSpan w:val="2"/>
                <w:tcBorders>
                  <w:top w:val="nil"/>
                  <w:left w:val="nil"/>
                  <w:bottom w:val="nil"/>
                  <w:right w:val="nil"/>
                </w:tcBorders>
                <w:vAlign w:val="center"/>
              </w:tcPr>
              <w:p w14:paraId="33718D01" w14:textId="77777777" w:rsidR="00F56B6E" w:rsidRDefault="00F56B6E" w:rsidP="0004306E">
                <w:pPr>
                  <w:jc w:val="center"/>
                </w:pPr>
                <w:r>
                  <w:rPr>
                    <w:rFonts w:ascii="MS Gothic" w:eastAsia="MS Gothic" w:hAnsi="MS Gothic" w:hint="eastAsia"/>
                  </w:rPr>
                  <w:t>☐</w:t>
                </w:r>
              </w:p>
            </w:tc>
          </w:sdtContent>
        </w:sdt>
        <w:tc>
          <w:tcPr>
            <w:tcW w:w="2987" w:type="dxa"/>
            <w:gridSpan w:val="24"/>
            <w:vMerge w:val="restart"/>
            <w:tcBorders>
              <w:top w:val="nil"/>
              <w:left w:val="nil"/>
            </w:tcBorders>
            <w:vAlign w:val="bottom"/>
          </w:tcPr>
          <w:p w14:paraId="33718D02" w14:textId="77777777" w:rsidR="00F56B6E" w:rsidRPr="00744509" w:rsidRDefault="00F56B6E" w:rsidP="00F56B6E">
            <w:r>
              <w:t>*Provide details in box:</w:t>
            </w:r>
          </w:p>
        </w:tc>
        <w:tc>
          <w:tcPr>
            <w:tcW w:w="884" w:type="dxa"/>
            <w:gridSpan w:val="5"/>
            <w:tcBorders>
              <w:top w:val="nil"/>
              <w:bottom w:val="nil"/>
              <w:right w:val="nil"/>
            </w:tcBorders>
          </w:tcPr>
          <w:p w14:paraId="33718D03" w14:textId="77777777" w:rsidR="00F56B6E" w:rsidRDefault="00F56B6E" w:rsidP="0004306E">
            <w:r>
              <w:t>Ref No:</w:t>
            </w:r>
          </w:p>
        </w:tc>
        <w:sdt>
          <w:sdtPr>
            <w:id w:val="-831752078"/>
            <w:placeholder>
              <w:docPart w:val="9020683190ED4222B0726223B488F050"/>
            </w:placeholder>
            <w:showingPlcHdr/>
            <w:text/>
          </w:sdtPr>
          <w:sdtEndPr/>
          <w:sdtContent>
            <w:tc>
              <w:tcPr>
                <w:tcW w:w="4860" w:type="dxa"/>
                <w:gridSpan w:val="21"/>
                <w:tcBorders>
                  <w:top w:val="nil"/>
                  <w:left w:val="nil"/>
                  <w:bottom w:val="nil"/>
                </w:tcBorders>
              </w:tcPr>
              <w:p w14:paraId="33718D04" w14:textId="77777777" w:rsidR="00F56B6E" w:rsidRDefault="00F56B6E" w:rsidP="0004306E">
                <w:r w:rsidRPr="009A6F63">
                  <w:rPr>
                    <w:rStyle w:val="PlaceholderText"/>
                    <w:color w:val="FFFFFF" w:themeColor="background1"/>
                  </w:rPr>
                  <w:t>Click here to enter text.</w:t>
                </w:r>
              </w:p>
            </w:tc>
          </w:sdtContent>
        </w:sdt>
      </w:tr>
      <w:tr w:rsidR="00F56B6E" w14:paraId="33718D0D" w14:textId="77777777" w:rsidTr="00F56B6E">
        <w:trPr>
          <w:trHeight w:val="57"/>
        </w:trPr>
        <w:tc>
          <w:tcPr>
            <w:tcW w:w="711" w:type="dxa"/>
            <w:tcBorders>
              <w:top w:val="nil"/>
              <w:bottom w:val="nil"/>
              <w:right w:val="nil"/>
            </w:tcBorders>
            <w:vAlign w:val="center"/>
          </w:tcPr>
          <w:p w14:paraId="33718D06" w14:textId="77777777" w:rsidR="00F56B6E" w:rsidRDefault="00F56B6E" w:rsidP="0004306E">
            <w:pPr>
              <w:jc w:val="center"/>
            </w:pPr>
            <w:r>
              <w:t>Major*</w:t>
            </w:r>
          </w:p>
        </w:tc>
        <w:sdt>
          <w:sdtPr>
            <w:id w:val="327878756"/>
            <w14:checkbox>
              <w14:checked w14:val="0"/>
              <w14:checkedState w14:val="2612" w14:font="MS Gothic"/>
              <w14:uncheckedState w14:val="2610" w14:font="MS Gothic"/>
            </w14:checkbox>
          </w:sdtPr>
          <w:sdtEndPr/>
          <w:sdtContent>
            <w:tc>
              <w:tcPr>
                <w:tcW w:w="627" w:type="dxa"/>
                <w:gridSpan w:val="2"/>
                <w:tcBorders>
                  <w:top w:val="nil"/>
                  <w:left w:val="nil"/>
                  <w:bottom w:val="nil"/>
                  <w:right w:val="nil"/>
                </w:tcBorders>
                <w:vAlign w:val="center"/>
              </w:tcPr>
              <w:p w14:paraId="33718D07" w14:textId="77777777" w:rsidR="00F56B6E" w:rsidRDefault="00F56B6E" w:rsidP="0004306E">
                <w:pPr>
                  <w:jc w:val="center"/>
                </w:pPr>
                <w:r>
                  <w:rPr>
                    <w:rFonts w:ascii="MS Gothic" w:eastAsia="MS Gothic" w:hAnsi="MS Gothic" w:hint="eastAsia"/>
                  </w:rPr>
                  <w:t>☐</w:t>
                </w:r>
              </w:p>
            </w:tc>
          </w:sdtContent>
        </w:sdt>
        <w:tc>
          <w:tcPr>
            <w:tcW w:w="2987" w:type="dxa"/>
            <w:gridSpan w:val="24"/>
            <w:vMerge/>
            <w:tcBorders>
              <w:left w:val="nil"/>
              <w:bottom w:val="nil"/>
            </w:tcBorders>
            <w:vAlign w:val="center"/>
          </w:tcPr>
          <w:p w14:paraId="33718D08" w14:textId="77777777" w:rsidR="00F56B6E" w:rsidRDefault="00F56B6E" w:rsidP="0004306E">
            <w:pPr>
              <w:jc w:val="center"/>
            </w:pPr>
          </w:p>
        </w:tc>
        <w:tc>
          <w:tcPr>
            <w:tcW w:w="884" w:type="dxa"/>
            <w:gridSpan w:val="5"/>
            <w:tcBorders>
              <w:top w:val="nil"/>
              <w:bottom w:val="nil"/>
              <w:right w:val="nil"/>
            </w:tcBorders>
          </w:tcPr>
          <w:p w14:paraId="33718D09" w14:textId="77777777" w:rsidR="00F56B6E" w:rsidRDefault="00F56B6E" w:rsidP="0004306E">
            <w:r>
              <w:t>Issue:</w:t>
            </w:r>
          </w:p>
        </w:tc>
        <w:sdt>
          <w:sdtPr>
            <w:id w:val="1995062889"/>
            <w:placeholder>
              <w:docPart w:val="03487159C30649208F0D6BBC93E87712"/>
            </w:placeholder>
            <w:showingPlcHdr/>
            <w:text/>
          </w:sdtPr>
          <w:sdtEndPr/>
          <w:sdtContent>
            <w:tc>
              <w:tcPr>
                <w:tcW w:w="2617" w:type="dxa"/>
                <w:gridSpan w:val="13"/>
                <w:tcBorders>
                  <w:top w:val="nil"/>
                  <w:left w:val="nil"/>
                  <w:bottom w:val="nil"/>
                  <w:right w:val="nil"/>
                </w:tcBorders>
              </w:tcPr>
              <w:p w14:paraId="33718D0A" w14:textId="77777777" w:rsidR="00F56B6E" w:rsidRDefault="00F56B6E" w:rsidP="0004306E">
                <w:r w:rsidRPr="004647F9">
                  <w:rPr>
                    <w:rStyle w:val="PlaceholderText"/>
                    <w:color w:val="FFFFFF" w:themeColor="background1"/>
                  </w:rPr>
                  <w:t>Click here to enter text.</w:t>
                </w:r>
              </w:p>
            </w:tc>
          </w:sdtContent>
        </w:sdt>
        <w:tc>
          <w:tcPr>
            <w:tcW w:w="801" w:type="dxa"/>
            <w:gridSpan w:val="2"/>
            <w:tcBorders>
              <w:top w:val="nil"/>
              <w:left w:val="nil"/>
              <w:bottom w:val="nil"/>
              <w:right w:val="nil"/>
            </w:tcBorders>
          </w:tcPr>
          <w:p w14:paraId="33718D0B" w14:textId="77777777" w:rsidR="00F56B6E" w:rsidRDefault="00F56B6E" w:rsidP="00FB30B5">
            <w:r>
              <w:t>Date:</w:t>
            </w:r>
          </w:p>
        </w:tc>
        <w:sdt>
          <w:sdtPr>
            <w:id w:val="739915993"/>
            <w:placeholder>
              <w:docPart w:val="A7C2F4A61F95472BADEF8566B9FC983E"/>
            </w:placeholder>
            <w:date>
              <w:dateFormat w:val="dd/MM/yyyy"/>
              <w:lid w:val="en-GB"/>
              <w:storeMappedDataAs w:val="dateTime"/>
              <w:calendar w:val="gregorian"/>
            </w:date>
          </w:sdtPr>
          <w:sdtEndPr/>
          <w:sdtContent>
            <w:tc>
              <w:tcPr>
                <w:tcW w:w="1442" w:type="dxa"/>
                <w:gridSpan w:val="6"/>
                <w:tcBorders>
                  <w:top w:val="nil"/>
                  <w:left w:val="nil"/>
                  <w:bottom w:val="nil"/>
                </w:tcBorders>
              </w:tcPr>
              <w:p w14:paraId="33718D0C" w14:textId="77777777" w:rsidR="00F56B6E" w:rsidRDefault="009947A4" w:rsidP="009947A4">
                <w:r>
                  <w:t xml:space="preserve">                  </w:t>
                </w:r>
              </w:p>
            </w:tc>
          </w:sdtContent>
        </w:sdt>
      </w:tr>
      <w:tr w:rsidR="00F56B6E" w14:paraId="33718D12" w14:textId="77777777" w:rsidTr="00F56B6E">
        <w:trPr>
          <w:trHeight w:val="20"/>
        </w:trPr>
        <w:tc>
          <w:tcPr>
            <w:tcW w:w="1384" w:type="dxa"/>
            <w:gridSpan w:val="4"/>
            <w:tcBorders>
              <w:top w:val="nil"/>
            </w:tcBorders>
          </w:tcPr>
          <w:p w14:paraId="33718D0E" w14:textId="77777777" w:rsidR="00F56B6E" w:rsidRPr="004647F9" w:rsidRDefault="00F56B6E" w:rsidP="0004306E">
            <w:pPr>
              <w:rPr>
                <w:color w:val="FFFFFF" w:themeColor="background1"/>
              </w:rPr>
            </w:pPr>
          </w:p>
        </w:tc>
        <w:sdt>
          <w:sdtPr>
            <w:rPr>
              <w:color w:val="FFFFFF" w:themeColor="background1"/>
            </w:rPr>
            <w:id w:val="-1274080987"/>
            <w:placeholder>
              <w:docPart w:val="31A336179BB14BFE9502CD61E31D8FD7"/>
            </w:placeholder>
          </w:sdtPr>
          <w:sdtEndPr/>
          <w:sdtContent>
            <w:tc>
              <w:tcPr>
                <w:tcW w:w="2941" w:type="dxa"/>
                <w:gridSpan w:val="23"/>
                <w:tcBorders>
                  <w:top w:val="single" w:sz="4" w:space="0" w:color="auto"/>
                </w:tcBorders>
              </w:tcPr>
              <w:p w14:paraId="33718D0F" w14:textId="77777777" w:rsidR="00F56B6E" w:rsidRPr="004647F9" w:rsidRDefault="00F56B6E" w:rsidP="00F56B6E">
                <w:pPr>
                  <w:rPr>
                    <w:color w:val="FFFFFF" w:themeColor="background1"/>
                  </w:rPr>
                </w:pPr>
                <w:r>
                  <w:rPr>
                    <w:color w:val="FFFFFF" w:themeColor="background1"/>
                  </w:rPr>
                  <w:t xml:space="preserve">                                           </w:t>
                </w:r>
              </w:p>
            </w:tc>
          </w:sdtContent>
        </w:sdt>
        <w:tc>
          <w:tcPr>
            <w:tcW w:w="884" w:type="dxa"/>
            <w:gridSpan w:val="5"/>
            <w:tcBorders>
              <w:top w:val="nil"/>
              <w:right w:val="nil"/>
            </w:tcBorders>
          </w:tcPr>
          <w:p w14:paraId="33718D10" w14:textId="77777777" w:rsidR="00F56B6E" w:rsidRDefault="00F56B6E" w:rsidP="0004306E">
            <w:r>
              <w:t>Rev Date:</w:t>
            </w:r>
          </w:p>
        </w:tc>
        <w:sdt>
          <w:sdtPr>
            <w:id w:val="660823012"/>
            <w:placeholder>
              <w:docPart w:val="C8C3A03E85E44581AC44D292FCC9AC4F"/>
            </w:placeholder>
            <w:showingPlcHdr/>
            <w:date>
              <w:dateFormat w:val="dd/MM/yyyy"/>
              <w:lid w:val="en-GB"/>
              <w:storeMappedDataAs w:val="dateTime"/>
              <w:calendar w:val="gregorian"/>
            </w:date>
          </w:sdtPr>
          <w:sdtEndPr/>
          <w:sdtContent>
            <w:tc>
              <w:tcPr>
                <w:tcW w:w="4860" w:type="dxa"/>
                <w:gridSpan w:val="21"/>
                <w:tcBorders>
                  <w:top w:val="nil"/>
                  <w:left w:val="nil"/>
                </w:tcBorders>
              </w:tcPr>
              <w:p w14:paraId="33718D11" w14:textId="77777777" w:rsidR="00F56B6E" w:rsidRDefault="00F56B6E" w:rsidP="0004306E">
                <w:r w:rsidRPr="004647F9">
                  <w:rPr>
                    <w:rStyle w:val="PlaceholderText"/>
                    <w:color w:val="FFFFFF" w:themeColor="background1"/>
                  </w:rPr>
                  <w:t>Click here to enter a date.</w:t>
                </w:r>
              </w:p>
            </w:tc>
          </w:sdtContent>
        </w:sdt>
      </w:tr>
      <w:tr w:rsidR="00744509" w14:paraId="33718D15" w14:textId="77777777" w:rsidTr="00F56B6E">
        <w:trPr>
          <w:gridAfter w:val="1"/>
          <w:wAfter w:w="9" w:type="dxa"/>
          <w:trHeight w:val="148"/>
        </w:trPr>
        <w:tc>
          <w:tcPr>
            <w:tcW w:w="9597" w:type="dxa"/>
            <w:gridSpan w:val="50"/>
            <w:tcBorders>
              <w:bottom w:val="nil"/>
            </w:tcBorders>
          </w:tcPr>
          <w:p w14:paraId="33718D13" w14:textId="77777777" w:rsidR="00744509" w:rsidRDefault="00744509" w:rsidP="0004306E"/>
        </w:tc>
        <w:tc>
          <w:tcPr>
            <w:tcW w:w="463" w:type="dxa"/>
            <w:gridSpan w:val="2"/>
            <w:tcBorders>
              <w:bottom w:val="single" w:sz="4" w:space="0" w:color="auto"/>
            </w:tcBorders>
            <w:vAlign w:val="center"/>
          </w:tcPr>
          <w:p w14:paraId="33718D14" w14:textId="77777777" w:rsidR="00744509" w:rsidRDefault="00744509" w:rsidP="007509B8">
            <w:pPr>
              <w:jc w:val="center"/>
            </w:pPr>
            <w:r>
              <w:t>11</w:t>
            </w:r>
          </w:p>
        </w:tc>
      </w:tr>
      <w:tr w:rsidR="00744509" w14:paraId="33718D1A" w14:textId="77777777" w:rsidTr="00F56B6E">
        <w:trPr>
          <w:gridAfter w:val="1"/>
          <w:wAfter w:w="9" w:type="dxa"/>
          <w:trHeight w:val="221"/>
        </w:trPr>
        <w:tc>
          <w:tcPr>
            <w:tcW w:w="3561" w:type="dxa"/>
            <w:gridSpan w:val="18"/>
            <w:tcBorders>
              <w:top w:val="nil"/>
              <w:bottom w:val="nil"/>
              <w:right w:val="nil"/>
            </w:tcBorders>
          </w:tcPr>
          <w:p w14:paraId="33718D16" w14:textId="77777777" w:rsidR="00744509" w:rsidRDefault="00744509" w:rsidP="0004306E">
            <w:r w:rsidRPr="00744509">
              <w:t>Current Manufacturing facilities surveyed by:</w:t>
            </w:r>
          </w:p>
        </w:tc>
        <w:sdt>
          <w:sdtPr>
            <w:id w:val="-1097487041"/>
            <w:placeholder>
              <w:docPart w:val="8FFC1D80D471408DA2E52F4107B68207"/>
            </w:placeholder>
            <w:showingPlcHdr/>
            <w:text/>
          </w:sdtPr>
          <w:sdtEndPr/>
          <w:sdtContent>
            <w:tc>
              <w:tcPr>
                <w:tcW w:w="2919" w:type="dxa"/>
                <w:gridSpan w:val="19"/>
                <w:tcBorders>
                  <w:top w:val="nil"/>
                  <w:left w:val="nil"/>
                  <w:bottom w:val="single" w:sz="4" w:space="0" w:color="auto"/>
                  <w:right w:val="nil"/>
                </w:tcBorders>
              </w:tcPr>
              <w:p w14:paraId="33718D17" w14:textId="77777777" w:rsidR="00744509" w:rsidRDefault="00B06D63" w:rsidP="00B06D63">
                <w:pPr>
                  <w:jc w:val="center"/>
                </w:pPr>
                <w:r>
                  <w:t xml:space="preserve"> </w:t>
                </w:r>
                <w:r w:rsidRPr="003A7D11">
                  <w:rPr>
                    <w:rStyle w:val="PlaceholderText"/>
                  </w:rPr>
                  <w:t>.</w:t>
                </w:r>
              </w:p>
            </w:tc>
          </w:sdtContent>
        </w:sdt>
        <w:tc>
          <w:tcPr>
            <w:tcW w:w="425" w:type="dxa"/>
            <w:gridSpan w:val="4"/>
            <w:tcBorders>
              <w:top w:val="nil"/>
              <w:left w:val="nil"/>
              <w:bottom w:val="nil"/>
              <w:right w:val="nil"/>
            </w:tcBorders>
          </w:tcPr>
          <w:p w14:paraId="33718D18" w14:textId="77777777" w:rsidR="00744509" w:rsidRDefault="00744509" w:rsidP="00744509">
            <w:r>
              <w:t>on</w:t>
            </w:r>
          </w:p>
        </w:tc>
        <w:sdt>
          <w:sdtPr>
            <w:id w:val="2004628791"/>
            <w:placeholder>
              <w:docPart w:val="81057B95285D4E0998CA85FA53002591"/>
            </w:placeholder>
            <w:date>
              <w:dateFormat w:val="dd/MM/yyyy"/>
              <w:lid w:val="en-GB"/>
              <w:storeMappedDataAs w:val="dateTime"/>
              <w:calendar w:val="gregorian"/>
            </w:date>
          </w:sdtPr>
          <w:sdtEndPr/>
          <w:sdtContent>
            <w:tc>
              <w:tcPr>
                <w:tcW w:w="3155" w:type="dxa"/>
                <w:gridSpan w:val="11"/>
                <w:tcBorders>
                  <w:top w:val="nil"/>
                  <w:left w:val="nil"/>
                  <w:bottom w:val="nil"/>
                </w:tcBorders>
              </w:tcPr>
              <w:p w14:paraId="33718D19" w14:textId="77777777" w:rsidR="00744509" w:rsidRDefault="009947A4" w:rsidP="009947A4">
                <w:pPr>
                  <w:jc w:val="center"/>
                </w:pPr>
                <w:r>
                  <w:t xml:space="preserve">                                          </w:t>
                </w:r>
              </w:p>
            </w:tc>
          </w:sdtContent>
        </w:sdt>
      </w:tr>
      <w:tr w:rsidR="00744509" w14:paraId="33718D1F" w14:textId="77777777" w:rsidTr="00F56B6E">
        <w:trPr>
          <w:gridAfter w:val="1"/>
          <w:wAfter w:w="9" w:type="dxa"/>
          <w:trHeight w:val="275"/>
        </w:trPr>
        <w:tc>
          <w:tcPr>
            <w:tcW w:w="3561" w:type="dxa"/>
            <w:gridSpan w:val="18"/>
            <w:tcBorders>
              <w:top w:val="nil"/>
              <w:bottom w:val="nil"/>
              <w:right w:val="nil"/>
            </w:tcBorders>
          </w:tcPr>
          <w:p w14:paraId="33718D1B" w14:textId="77777777" w:rsidR="00744509" w:rsidRDefault="00744509" w:rsidP="0004306E"/>
        </w:tc>
        <w:tc>
          <w:tcPr>
            <w:tcW w:w="2919" w:type="dxa"/>
            <w:gridSpan w:val="19"/>
            <w:tcBorders>
              <w:top w:val="single" w:sz="4" w:space="0" w:color="auto"/>
              <w:left w:val="nil"/>
              <w:bottom w:val="nil"/>
              <w:right w:val="nil"/>
            </w:tcBorders>
          </w:tcPr>
          <w:p w14:paraId="33718D1C" w14:textId="77777777" w:rsidR="00744509" w:rsidRDefault="00744509" w:rsidP="00FB30B5">
            <w:pPr>
              <w:ind w:firstLine="260"/>
            </w:pPr>
            <w:r>
              <w:t xml:space="preserve">(Name of Executive </w:t>
            </w:r>
            <w:r w:rsidR="00FB30B5">
              <w:t>Representative</w:t>
            </w:r>
            <w:r>
              <w:t>)</w:t>
            </w:r>
          </w:p>
        </w:tc>
        <w:tc>
          <w:tcPr>
            <w:tcW w:w="425" w:type="dxa"/>
            <w:gridSpan w:val="4"/>
            <w:tcBorders>
              <w:top w:val="nil"/>
              <w:left w:val="nil"/>
              <w:bottom w:val="nil"/>
              <w:right w:val="nil"/>
            </w:tcBorders>
          </w:tcPr>
          <w:p w14:paraId="33718D1D" w14:textId="77777777" w:rsidR="00744509" w:rsidRDefault="00744509" w:rsidP="00744509"/>
        </w:tc>
        <w:tc>
          <w:tcPr>
            <w:tcW w:w="3155" w:type="dxa"/>
            <w:gridSpan w:val="11"/>
            <w:tcBorders>
              <w:top w:val="nil"/>
              <w:left w:val="nil"/>
              <w:bottom w:val="nil"/>
            </w:tcBorders>
          </w:tcPr>
          <w:p w14:paraId="33718D1E" w14:textId="77777777" w:rsidR="00744509" w:rsidRDefault="00744509" w:rsidP="00744509">
            <w:pPr>
              <w:jc w:val="center"/>
            </w:pPr>
            <w:r>
              <w:t>(Date)</w:t>
            </w:r>
          </w:p>
        </w:tc>
      </w:tr>
      <w:tr w:rsidR="00744509" w14:paraId="33718D28" w14:textId="77777777" w:rsidTr="00F56B6E">
        <w:trPr>
          <w:gridAfter w:val="1"/>
          <w:wAfter w:w="9" w:type="dxa"/>
          <w:trHeight w:val="383"/>
        </w:trPr>
        <w:tc>
          <w:tcPr>
            <w:tcW w:w="1652" w:type="dxa"/>
            <w:gridSpan w:val="6"/>
            <w:tcBorders>
              <w:top w:val="nil"/>
              <w:bottom w:val="nil"/>
              <w:right w:val="nil"/>
            </w:tcBorders>
          </w:tcPr>
          <w:p w14:paraId="33718D20" w14:textId="77777777" w:rsidR="00744509" w:rsidRDefault="00744509" w:rsidP="0004306E">
            <w:r>
              <w:t>Satisfactory:</w:t>
            </w:r>
          </w:p>
        </w:tc>
        <w:tc>
          <w:tcPr>
            <w:tcW w:w="500" w:type="dxa"/>
            <w:gridSpan w:val="2"/>
            <w:tcBorders>
              <w:top w:val="nil"/>
              <w:left w:val="nil"/>
              <w:bottom w:val="nil"/>
              <w:right w:val="nil"/>
            </w:tcBorders>
          </w:tcPr>
          <w:p w14:paraId="33718D21" w14:textId="77777777" w:rsidR="00744509" w:rsidRDefault="00744509" w:rsidP="0004306E">
            <w:r>
              <w:t>Yes</w:t>
            </w:r>
          </w:p>
        </w:tc>
        <w:sdt>
          <w:sdtPr>
            <w:id w:val="30311871"/>
            <w14:checkbox>
              <w14:checked w14:val="0"/>
              <w14:checkedState w14:val="2612" w14:font="MS Gothic"/>
              <w14:uncheckedState w14:val="2610" w14:font="MS Gothic"/>
            </w14:checkbox>
          </w:sdtPr>
          <w:sdtEndPr/>
          <w:sdtContent>
            <w:tc>
              <w:tcPr>
                <w:tcW w:w="677" w:type="dxa"/>
                <w:gridSpan w:val="4"/>
                <w:tcBorders>
                  <w:top w:val="nil"/>
                  <w:left w:val="nil"/>
                  <w:bottom w:val="nil"/>
                  <w:right w:val="nil"/>
                </w:tcBorders>
              </w:tcPr>
              <w:p w14:paraId="33718D22" w14:textId="77777777" w:rsidR="00744509" w:rsidRDefault="00744509" w:rsidP="0004306E">
                <w:r>
                  <w:rPr>
                    <w:rFonts w:ascii="MS Gothic" w:eastAsia="MS Gothic" w:hAnsi="MS Gothic" w:hint="eastAsia"/>
                  </w:rPr>
                  <w:t>☐</w:t>
                </w:r>
              </w:p>
            </w:tc>
          </w:sdtContent>
        </w:sdt>
        <w:tc>
          <w:tcPr>
            <w:tcW w:w="238" w:type="dxa"/>
            <w:gridSpan w:val="4"/>
            <w:tcBorders>
              <w:top w:val="nil"/>
              <w:left w:val="nil"/>
              <w:bottom w:val="nil"/>
              <w:right w:val="nil"/>
            </w:tcBorders>
          </w:tcPr>
          <w:p w14:paraId="33718D23" w14:textId="77777777" w:rsidR="00744509" w:rsidRDefault="00744509" w:rsidP="0004306E"/>
        </w:tc>
        <w:tc>
          <w:tcPr>
            <w:tcW w:w="494" w:type="dxa"/>
            <w:gridSpan w:val="2"/>
            <w:tcBorders>
              <w:top w:val="nil"/>
              <w:left w:val="nil"/>
              <w:bottom w:val="nil"/>
              <w:right w:val="nil"/>
            </w:tcBorders>
          </w:tcPr>
          <w:p w14:paraId="33718D24" w14:textId="77777777" w:rsidR="00744509" w:rsidRDefault="00744509" w:rsidP="0004306E">
            <w:r>
              <w:t>No</w:t>
            </w:r>
          </w:p>
        </w:tc>
        <w:sdt>
          <w:sdtPr>
            <w:id w:val="1034698475"/>
            <w14:checkbox>
              <w14:checked w14:val="0"/>
              <w14:checkedState w14:val="2612" w14:font="MS Gothic"/>
              <w14:uncheckedState w14:val="2610" w14:font="MS Gothic"/>
            </w14:checkbox>
          </w:sdtPr>
          <w:sdtEndPr/>
          <w:sdtContent>
            <w:tc>
              <w:tcPr>
                <w:tcW w:w="435" w:type="dxa"/>
                <w:gridSpan w:val="4"/>
                <w:tcBorders>
                  <w:top w:val="nil"/>
                  <w:left w:val="nil"/>
                  <w:bottom w:val="nil"/>
                  <w:right w:val="nil"/>
                </w:tcBorders>
              </w:tcPr>
              <w:p w14:paraId="33718D25" w14:textId="77777777" w:rsidR="00744509" w:rsidRDefault="00744509" w:rsidP="0004306E">
                <w:r>
                  <w:rPr>
                    <w:rFonts w:ascii="MS Gothic" w:eastAsia="MS Gothic" w:hAnsi="MS Gothic" w:hint="eastAsia"/>
                  </w:rPr>
                  <w:t>☐</w:t>
                </w:r>
              </w:p>
            </w:tc>
          </w:sdtContent>
        </w:sdt>
        <w:tc>
          <w:tcPr>
            <w:tcW w:w="815" w:type="dxa"/>
            <w:gridSpan w:val="9"/>
            <w:tcBorders>
              <w:top w:val="nil"/>
              <w:left w:val="nil"/>
              <w:bottom w:val="nil"/>
              <w:right w:val="nil"/>
            </w:tcBorders>
          </w:tcPr>
          <w:p w14:paraId="33718D26" w14:textId="77777777" w:rsidR="00744509" w:rsidRDefault="00744509" w:rsidP="0004306E">
            <w:r>
              <w:t>Explain</w:t>
            </w:r>
          </w:p>
        </w:tc>
        <w:sdt>
          <w:sdtPr>
            <w:id w:val="203912506"/>
            <w:placeholder>
              <w:docPart w:val="16B769A3A97043FC915397FFF910D05E"/>
            </w:placeholder>
            <w:showingPlcHdr/>
            <w:text/>
          </w:sdtPr>
          <w:sdtEndPr/>
          <w:sdtContent>
            <w:tc>
              <w:tcPr>
                <w:tcW w:w="5249" w:type="dxa"/>
                <w:gridSpan w:val="21"/>
                <w:tcBorders>
                  <w:top w:val="nil"/>
                  <w:left w:val="nil"/>
                  <w:bottom w:val="nil"/>
                </w:tcBorders>
              </w:tcPr>
              <w:p w14:paraId="33718D27" w14:textId="77777777" w:rsidR="00744509" w:rsidRDefault="00744509" w:rsidP="0004306E">
                <w:r w:rsidRPr="009A6F63">
                  <w:rPr>
                    <w:rStyle w:val="PlaceholderText"/>
                    <w:color w:val="FFFFFF" w:themeColor="background1"/>
                  </w:rPr>
                  <w:t>Click here to enter text.</w:t>
                </w:r>
              </w:p>
            </w:tc>
          </w:sdtContent>
        </w:sdt>
      </w:tr>
      <w:tr w:rsidR="00F56B6E" w14:paraId="33718D2C" w14:textId="77777777" w:rsidTr="00F56B6E">
        <w:trPr>
          <w:gridAfter w:val="1"/>
          <w:wAfter w:w="9" w:type="dxa"/>
          <w:trHeight w:val="383"/>
        </w:trPr>
        <w:tc>
          <w:tcPr>
            <w:tcW w:w="1652" w:type="dxa"/>
            <w:gridSpan w:val="6"/>
            <w:tcBorders>
              <w:top w:val="nil"/>
              <w:bottom w:val="nil"/>
              <w:right w:val="nil"/>
            </w:tcBorders>
            <w:vAlign w:val="bottom"/>
          </w:tcPr>
          <w:p w14:paraId="33718D29" w14:textId="77777777" w:rsidR="00F56B6E" w:rsidRDefault="00F56B6E" w:rsidP="00F56B6E">
            <w:r>
              <w:t>Report Reference:</w:t>
            </w:r>
          </w:p>
        </w:tc>
        <w:sdt>
          <w:sdtPr>
            <w:id w:val="-1162146778"/>
            <w:placeholder>
              <w:docPart w:val="31A336179BB14BFE9502CD61E31D8FD7"/>
            </w:placeholder>
          </w:sdtPr>
          <w:sdtEndPr/>
          <w:sdtContent>
            <w:tc>
              <w:tcPr>
                <w:tcW w:w="2344" w:type="dxa"/>
                <w:gridSpan w:val="16"/>
                <w:tcBorders>
                  <w:top w:val="nil"/>
                  <w:left w:val="nil"/>
                  <w:bottom w:val="single" w:sz="4" w:space="0" w:color="auto"/>
                  <w:right w:val="nil"/>
                </w:tcBorders>
                <w:vAlign w:val="bottom"/>
              </w:tcPr>
              <w:p w14:paraId="33718D2A" w14:textId="77777777" w:rsidR="00F56B6E" w:rsidRDefault="00F56B6E" w:rsidP="00F56B6E">
                <w:r>
                  <w:t xml:space="preserve">                                                  </w:t>
                </w:r>
              </w:p>
            </w:tc>
          </w:sdtContent>
        </w:sdt>
        <w:tc>
          <w:tcPr>
            <w:tcW w:w="6064" w:type="dxa"/>
            <w:gridSpan w:val="30"/>
            <w:tcBorders>
              <w:top w:val="nil"/>
              <w:left w:val="nil"/>
              <w:bottom w:val="nil"/>
            </w:tcBorders>
          </w:tcPr>
          <w:p w14:paraId="33718D2B" w14:textId="77777777" w:rsidR="00F56B6E" w:rsidRDefault="00F56B6E" w:rsidP="0004306E"/>
        </w:tc>
      </w:tr>
      <w:tr w:rsidR="00F56B6E" w14:paraId="33718D30" w14:textId="77777777" w:rsidTr="00F56B6E">
        <w:trPr>
          <w:gridAfter w:val="1"/>
          <w:wAfter w:w="9" w:type="dxa"/>
          <w:trHeight w:val="212"/>
        </w:trPr>
        <w:tc>
          <w:tcPr>
            <w:tcW w:w="1652" w:type="dxa"/>
            <w:gridSpan w:val="6"/>
            <w:tcBorders>
              <w:top w:val="nil"/>
              <w:right w:val="nil"/>
            </w:tcBorders>
          </w:tcPr>
          <w:p w14:paraId="33718D2D" w14:textId="77777777" w:rsidR="00F56B6E" w:rsidRDefault="00F56B6E" w:rsidP="0004306E"/>
        </w:tc>
        <w:tc>
          <w:tcPr>
            <w:tcW w:w="2344" w:type="dxa"/>
            <w:gridSpan w:val="16"/>
            <w:tcBorders>
              <w:top w:val="single" w:sz="4" w:space="0" w:color="auto"/>
              <w:left w:val="nil"/>
              <w:right w:val="nil"/>
            </w:tcBorders>
          </w:tcPr>
          <w:p w14:paraId="33718D2E" w14:textId="77777777" w:rsidR="00F56B6E" w:rsidRDefault="00F56B6E" w:rsidP="0004306E"/>
        </w:tc>
        <w:tc>
          <w:tcPr>
            <w:tcW w:w="6064" w:type="dxa"/>
            <w:gridSpan w:val="30"/>
            <w:tcBorders>
              <w:top w:val="nil"/>
              <w:left w:val="nil"/>
            </w:tcBorders>
          </w:tcPr>
          <w:p w14:paraId="33718D2F" w14:textId="77777777" w:rsidR="00F56B6E" w:rsidRDefault="00F56B6E" w:rsidP="0004306E"/>
        </w:tc>
      </w:tr>
    </w:tbl>
    <w:p w14:paraId="33718D31" w14:textId="77777777" w:rsidR="006776BF" w:rsidRDefault="006776BF">
      <w:r>
        <w:br w:type="page"/>
      </w:r>
    </w:p>
    <w:tbl>
      <w:tblPr>
        <w:tblW w:w="100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tblCellMar>
        <w:tblLook w:val="0000" w:firstRow="0" w:lastRow="0" w:firstColumn="0" w:lastColumn="0" w:noHBand="0" w:noVBand="0"/>
      </w:tblPr>
      <w:tblGrid>
        <w:gridCol w:w="711"/>
        <w:gridCol w:w="1240"/>
        <w:gridCol w:w="341"/>
        <w:gridCol w:w="368"/>
        <w:gridCol w:w="119"/>
        <w:gridCol w:w="731"/>
        <w:gridCol w:w="567"/>
        <w:gridCol w:w="36"/>
        <w:gridCol w:w="136"/>
        <w:gridCol w:w="254"/>
        <w:gridCol w:w="567"/>
        <w:gridCol w:w="425"/>
        <w:gridCol w:w="1046"/>
        <w:gridCol w:w="54"/>
        <w:gridCol w:w="34"/>
        <w:gridCol w:w="245"/>
        <w:gridCol w:w="278"/>
        <w:gridCol w:w="1623"/>
        <w:gridCol w:w="760"/>
        <w:gridCol w:w="49"/>
        <w:gridCol w:w="31"/>
        <w:gridCol w:w="132"/>
        <w:gridCol w:w="314"/>
        <w:gridCol w:w="8"/>
      </w:tblGrid>
      <w:tr w:rsidR="006776BF" w14:paraId="33718D35" w14:textId="77777777" w:rsidTr="0004306E">
        <w:trPr>
          <w:trHeight w:val="215"/>
        </w:trPr>
        <w:tc>
          <w:tcPr>
            <w:tcW w:w="2779" w:type="dxa"/>
            <w:gridSpan w:val="5"/>
            <w:vMerge w:val="restart"/>
            <w:vAlign w:val="center"/>
          </w:tcPr>
          <w:p w14:paraId="33718D32" w14:textId="77777777" w:rsidR="006776BF" w:rsidRDefault="006776BF" w:rsidP="0004306E">
            <w:pPr>
              <w:keepNext/>
              <w:keepLines/>
              <w:jc w:val="center"/>
            </w:pPr>
            <w:r>
              <w:rPr>
                <w:noProof/>
                <w:lang w:val="en-GB" w:eastAsia="en-GB"/>
              </w:rPr>
              <w:lastRenderedPageBreak/>
              <w:drawing>
                <wp:inline distT="0" distB="0" distL="0" distR="0" wp14:anchorId="33718F5B" wp14:editId="33718F5C">
                  <wp:extent cx="1456621" cy="405516"/>
                  <wp:effectExtent l="0" t="0" r="0" b="0"/>
                  <wp:docPr id="14" name="Picture 14"/>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9" cstate="print">
                            <a:extLst>
                              <a:ext uri="{28A0092B-C50C-407E-A947-70E740481C1C}">
                                <a14:useLocalDpi xmlns:a14="http://schemas.microsoft.com/office/drawing/2010/main" val="0"/>
                              </a:ext>
                            </a:extLst>
                          </a:blip>
                          <a:stretch>
                            <a:fillRect/>
                          </a:stretch>
                        </pic:blipFill>
                        <pic:spPr>
                          <a:xfrm>
                            <a:off x="0" y="0"/>
                            <a:ext cx="1454648" cy="404967"/>
                          </a:xfrm>
                          <a:prstGeom prst="rect">
                            <a:avLst/>
                          </a:prstGeom>
                        </pic:spPr>
                      </pic:pic>
                    </a:graphicData>
                  </a:graphic>
                </wp:inline>
              </w:drawing>
            </w:r>
          </w:p>
        </w:tc>
        <w:tc>
          <w:tcPr>
            <w:tcW w:w="5996" w:type="dxa"/>
            <w:gridSpan w:val="13"/>
            <w:tcBorders>
              <w:bottom w:val="nil"/>
            </w:tcBorders>
          </w:tcPr>
          <w:p w14:paraId="33718D33" w14:textId="77777777" w:rsidR="006776BF" w:rsidRPr="00143474" w:rsidRDefault="00743C50" w:rsidP="0004306E">
            <w:pPr>
              <w:keepNext/>
              <w:keepLines/>
              <w:jc w:val="center"/>
              <w:rPr>
                <w:b/>
                <w:szCs w:val="14"/>
              </w:rPr>
            </w:pPr>
            <w:r w:rsidRPr="00143474">
              <w:rPr>
                <w:b/>
                <w:szCs w:val="14"/>
              </w:rPr>
              <w:t xml:space="preserve">APPLICATION FOR </w:t>
            </w:r>
            <w:r>
              <w:rPr>
                <w:b/>
                <w:szCs w:val="14"/>
              </w:rPr>
              <w:t xml:space="preserve">EXTENSION OF </w:t>
            </w:r>
            <w:r w:rsidRPr="00143474">
              <w:rPr>
                <w:b/>
                <w:szCs w:val="14"/>
              </w:rPr>
              <w:t>ESCC QUALIFICATION APPROVAL</w:t>
            </w:r>
          </w:p>
        </w:tc>
        <w:tc>
          <w:tcPr>
            <w:tcW w:w="1294" w:type="dxa"/>
            <w:gridSpan w:val="6"/>
            <w:tcBorders>
              <w:bottom w:val="nil"/>
            </w:tcBorders>
            <w:vAlign w:val="center"/>
          </w:tcPr>
          <w:p w14:paraId="33718D34" w14:textId="77777777" w:rsidR="006776BF" w:rsidRDefault="006776BF" w:rsidP="0004306E">
            <w:pPr>
              <w:keepNext/>
              <w:keepLines/>
              <w:jc w:val="center"/>
            </w:pPr>
            <w:r w:rsidRPr="008F1E74">
              <w:rPr>
                <w:lang w:val="en-GB"/>
              </w:rPr>
              <w:t xml:space="preserve">Page </w:t>
            </w:r>
            <w:r>
              <w:rPr>
                <w:lang w:val="en-GB"/>
              </w:rPr>
              <w:t>2</w:t>
            </w:r>
          </w:p>
        </w:tc>
      </w:tr>
      <w:tr w:rsidR="006776BF" w14:paraId="33718D3A" w14:textId="77777777" w:rsidTr="0004306E">
        <w:trPr>
          <w:trHeight w:val="360"/>
        </w:trPr>
        <w:tc>
          <w:tcPr>
            <w:tcW w:w="2779" w:type="dxa"/>
            <w:gridSpan w:val="5"/>
            <w:vMerge/>
          </w:tcPr>
          <w:p w14:paraId="33718D36" w14:textId="77777777" w:rsidR="006776BF" w:rsidRDefault="006776BF" w:rsidP="0004306E">
            <w:pPr>
              <w:keepNext/>
              <w:keepLines/>
            </w:pPr>
          </w:p>
        </w:tc>
        <w:tc>
          <w:tcPr>
            <w:tcW w:w="1334" w:type="dxa"/>
            <w:gridSpan w:val="3"/>
            <w:tcBorders>
              <w:top w:val="nil"/>
              <w:bottom w:val="nil"/>
              <w:right w:val="nil"/>
            </w:tcBorders>
          </w:tcPr>
          <w:p w14:paraId="33718D37" w14:textId="77777777" w:rsidR="006776BF" w:rsidRPr="00143474" w:rsidRDefault="006776BF" w:rsidP="0004306E">
            <w:pPr>
              <w:keepNext/>
              <w:keepLines/>
              <w:rPr>
                <w:szCs w:val="14"/>
              </w:rPr>
            </w:pPr>
            <w:r>
              <w:rPr>
                <w:szCs w:val="14"/>
              </w:rPr>
              <w:t>Component title:</w:t>
            </w:r>
          </w:p>
        </w:tc>
        <w:sdt>
          <w:sdtPr>
            <w:alias w:val="title"/>
            <w:tag w:val="title"/>
            <w:id w:val="-1458095670"/>
            <w:placeholder>
              <w:docPart w:val="203DE7FAB61749E6B0032A953C0B3CD1"/>
            </w:placeholder>
            <w:dataBinding w:xpath="/root[1]/title[1]" w:storeItemID="{670BCBC5-631E-40AB-8473-63493373AC73}"/>
            <w:text/>
          </w:sdtPr>
          <w:sdtEndPr>
            <w:rPr>
              <w:szCs w:val="14"/>
            </w:rPr>
          </w:sdtEndPr>
          <w:sdtContent>
            <w:tc>
              <w:tcPr>
                <w:tcW w:w="4662" w:type="dxa"/>
                <w:gridSpan w:val="10"/>
                <w:tcBorders>
                  <w:top w:val="nil"/>
                  <w:left w:val="nil"/>
                  <w:bottom w:val="nil"/>
                </w:tcBorders>
              </w:tcPr>
              <w:p w14:paraId="33718D38" w14:textId="77777777" w:rsidR="006776BF" w:rsidRPr="00143474" w:rsidRDefault="003F74A1" w:rsidP="0004306E">
                <w:pPr>
                  <w:keepNext/>
                  <w:keepLines/>
                  <w:rPr>
                    <w:szCs w:val="14"/>
                  </w:rPr>
                </w:pPr>
                <w:r>
                  <w:rPr>
                    <w:lang w:val="en-GB"/>
                  </w:rPr>
                  <w:t xml:space="preserve">  </w:t>
                </w:r>
              </w:p>
            </w:tc>
          </w:sdtContent>
        </w:sdt>
        <w:tc>
          <w:tcPr>
            <w:tcW w:w="1294" w:type="dxa"/>
            <w:gridSpan w:val="6"/>
            <w:tcBorders>
              <w:top w:val="nil"/>
              <w:bottom w:val="nil"/>
            </w:tcBorders>
            <w:vAlign w:val="center"/>
          </w:tcPr>
          <w:p w14:paraId="33718D39" w14:textId="77777777" w:rsidR="006776BF" w:rsidRPr="00146C2B" w:rsidRDefault="006776BF" w:rsidP="0004306E">
            <w:pPr>
              <w:keepNext/>
              <w:keepLines/>
              <w:jc w:val="center"/>
              <w:rPr>
                <w:szCs w:val="14"/>
              </w:rPr>
            </w:pPr>
            <w:r>
              <w:rPr>
                <w:szCs w:val="14"/>
              </w:rPr>
              <w:t>Appl. No.</w:t>
            </w:r>
          </w:p>
        </w:tc>
      </w:tr>
      <w:tr w:rsidR="006776BF" w14:paraId="33718D41" w14:textId="77777777" w:rsidTr="0004306E">
        <w:trPr>
          <w:trHeight w:val="225"/>
        </w:trPr>
        <w:tc>
          <w:tcPr>
            <w:tcW w:w="2779" w:type="dxa"/>
            <w:gridSpan w:val="5"/>
            <w:vMerge/>
            <w:tcBorders>
              <w:bottom w:val="single" w:sz="4" w:space="0" w:color="auto"/>
            </w:tcBorders>
          </w:tcPr>
          <w:p w14:paraId="33718D3B" w14:textId="77777777" w:rsidR="006776BF" w:rsidRDefault="006776BF" w:rsidP="0004306E"/>
        </w:tc>
        <w:tc>
          <w:tcPr>
            <w:tcW w:w="1470" w:type="dxa"/>
            <w:gridSpan w:val="4"/>
            <w:tcBorders>
              <w:top w:val="nil"/>
              <w:bottom w:val="single" w:sz="4" w:space="0" w:color="auto"/>
              <w:right w:val="nil"/>
            </w:tcBorders>
          </w:tcPr>
          <w:p w14:paraId="33718D3C" w14:textId="77777777" w:rsidR="006776BF" w:rsidRPr="00143474" w:rsidRDefault="006776BF" w:rsidP="0004306E">
            <w:r>
              <w:t>Executive Member:</w:t>
            </w:r>
          </w:p>
        </w:tc>
        <w:sdt>
          <w:sdtPr>
            <w:alias w:val="executivemember"/>
            <w:tag w:val="executivemember"/>
            <w:id w:val="2012861509"/>
            <w:placeholder>
              <w:docPart w:val="14861B526E644B1B9ED0A7E76A371D1C"/>
            </w:placeholder>
            <w:showingPlcHdr/>
            <w:dataBinding w:xpath="/root[1]/executivemember[1]" w:storeItemID="{670BCBC5-631E-40AB-8473-63493373AC73}"/>
            <w:text/>
          </w:sdtPr>
          <w:sdtEndPr/>
          <w:sdtContent>
            <w:tc>
              <w:tcPr>
                <w:tcW w:w="2346" w:type="dxa"/>
                <w:gridSpan w:val="5"/>
                <w:tcBorders>
                  <w:top w:val="nil"/>
                  <w:left w:val="nil"/>
                  <w:bottom w:val="single" w:sz="4" w:space="0" w:color="auto"/>
                  <w:right w:val="nil"/>
                </w:tcBorders>
              </w:tcPr>
              <w:p w14:paraId="33718D3D" w14:textId="77777777" w:rsidR="006776BF" w:rsidRPr="00143474" w:rsidRDefault="003F74A1" w:rsidP="0004306E">
                <w:r w:rsidRPr="009A6F63">
                  <w:rPr>
                    <w:rStyle w:val="PlaceholderText"/>
                    <w:color w:val="FFFFFF" w:themeColor="background1"/>
                  </w:rPr>
                  <w:t>Click here to enter text.</w:t>
                </w:r>
              </w:p>
            </w:tc>
          </w:sdtContent>
        </w:sdt>
        <w:tc>
          <w:tcPr>
            <w:tcW w:w="557" w:type="dxa"/>
            <w:gridSpan w:val="3"/>
            <w:tcBorders>
              <w:top w:val="nil"/>
              <w:left w:val="nil"/>
              <w:bottom w:val="single" w:sz="4" w:space="0" w:color="auto"/>
              <w:right w:val="nil"/>
            </w:tcBorders>
          </w:tcPr>
          <w:p w14:paraId="33718D3E" w14:textId="77777777" w:rsidR="006776BF" w:rsidRPr="003F74A1" w:rsidRDefault="006776BF" w:rsidP="0004306E">
            <w:r w:rsidRPr="003F74A1">
              <w:t>Date:</w:t>
            </w:r>
          </w:p>
        </w:tc>
        <w:sdt>
          <w:sdtPr>
            <w:alias w:val="date"/>
            <w:tag w:val="date"/>
            <w:id w:val="228592209"/>
            <w:placeholder>
              <w:docPart w:val="E84EF4202B14448EADD943F30E8DB80C"/>
            </w:placeholder>
            <w:showingPlcHdr/>
            <w:dataBinding w:xpath="/root[1]/date[1]" w:storeItemID="{670BCBC5-631E-40AB-8473-63493373AC73}"/>
            <w:date>
              <w:dateFormat w:val="dd/MM/yyyy"/>
              <w:lid w:val="en-GB"/>
              <w:storeMappedDataAs w:val="dateTime"/>
              <w:calendar w:val="gregorian"/>
            </w:date>
          </w:sdtPr>
          <w:sdtEndPr/>
          <w:sdtContent>
            <w:tc>
              <w:tcPr>
                <w:tcW w:w="1623" w:type="dxa"/>
                <w:tcBorders>
                  <w:top w:val="nil"/>
                  <w:left w:val="nil"/>
                  <w:bottom w:val="single" w:sz="4" w:space="0" w:color="auto"/>
                </w:tcBorders>
              </w:tcPr>
              <w:p w14:paraId="33718D3F" w14:textId="77777777" w:rsidR="006776BF" w:rsidRPr="003F74A1" w:rsidRDefault="003F74A1" w:rsidP="0004306E">
                <w:r w:rsidRPr="00FB30B5">
                  <w:rPr>
                    <w:rStyle w:val="PlaceholderText"/>
                    <w:color w:val="FFFFFF" w:themeColor="background1"/>
                  </w:rPr>
                  <w:t>Click here to enter a date.</w:t>
                </w:r>
              </w:p>
            </w:tc>
          </w:sdtContent>
        </w:sdt>
        <w:sdt>
          <w:sdtPr>
            <w:alias w:val="application"/>
            <w:tag w:val="application"/>
            <w:id w:val="-2080514994"/>
            <w:placeholder>
              <w:docPart w:val="A5E1DEDAAD114E0197A5E184F708BB9D"/>
            </w:placeholder>
            <w:showingPlcHdr/>
            <w:dataBinding w:xpath="/root[1]/application[1]" w:storeItemID="{670BCBC5-631E-40AB-8473-63493373AC73}"/>
            <w:text/>
          </w:sdtPr>
          <w:sdtEndPr/>
          <w:sdtContent>
            <w:tc>
              <w:tcPr>
                <w:tcW w:w="1294" w:type="dxa"/>
                <w:gridSpan w:val="6"/>
                <w:tcBorders>
                  <w:top w:val="nil"/>
                  <w:bottom w:val="single" w:sz="4" w:space="0" w:color="auto"/>
                </w:tcBorders>
                <w:vAlign w:val="center"/>
              </w:tcPr>
              <w:p w14:paraId="33718D40" w14:textId="77777777" w:rsidR="006776BF" w:rsidRDefault="003F74A1" w:rsidP="0004306E">
                <w:pPr>
                  <w:jc w:val="center"/>
                </w:pPr>
                <w:r w:rsidRPr="009A6F63">
                  <w:rPr>
                    <w:rStyle w:val="PlaceholderText"/>
                    <w:color w:val="FFFFFF" w:themeColor="background1"/>
                  </w:rPr>
                  <w:t>Click here to enter text.</w:t>
                </w:r>
              </w:p>
            </w:tc>
          </w:sdtContent>
        </w:sdt>
      </w:tr>
      <w:tr w:rsidR="00BE2C66" w14:paraId="33718D44" w14:textId="77777777" w:rsidTr="0062495F">
        <w:trPr>
          <w:trHeight w:val="20"/>
        </w:trPr>
        <w:tc>
          <w:tcPr>
            <w:tcW w:w="9535" w:type="dxa"/>
            <w:gridSpan w:val="19"/>
            <w:tcBorders>
              <w:bottom w:val="nil"/>
            </w:tcBorders>
            <w:vAlign w:val="center"/>
          </w:tcPr>
          <w:p w14:paraId="33718D42" w14:textId="77777777" w:rsidR="00BE2C66" w:rsidRDefault="00BE2C66" w:rsidP="0004306E">
            <w:pPr>
              <w:jc w:val="center"/>
            </w:pPr>
          </w:p>
        </w:tc>
        <w:tc>
          <w:tcPr>
            <w:tcW w:w="534" w:type="dxa"/>
            <w:gridSpan w:val="5"/>
            <w:tcBorders>
              <w:bottom w:val="single" w:sz="4" w:space="0" w:color="auto"/>
            </w:tcBorders>
            <w:vAlign w:val="center"/>
          </w:tcPr>
          <w:p w14:paraId="33718D43" w14:textId="77777777" w:rsidR="00BE2C66" w:rsidRDefault="006372FD" w:rsidP="0004306E">
            <w:pPr>
              <w:jc w:val="center"/>
            </w:pPr>
            <w:r>
              <w:t>12</w:t>
            </w:r>
          </w:p>
        </w:tc>
      </w:tr>
      <w:tr w:rsidR="00BE2C66" w14:paraId="33718D4C" w14:textId="77777777" w:rsidTr="0004306E">
        <w:trPr>
          <w:trHeight w:val="20"/>
        </w:trPr>
        <w:tc>
          <w:tcPr>
            <w:tcW w:w="3510" w:type="dxa"/>
            <w:gridSpan w:val="6"/>
            <w:tcBorders>
              <w:top w:val="nil"/>
              <w:bottom w:val="nil"/>
              <w:right w:val="nil"/>
            </w:tcBorders>
            <w:vAlign w:val="center"/>
          </w:tcPr>
          <w:p w14:paraId="33718D45" w14:textId="77777777" w:rsidR="00BE2C66" w:rsidRPr="009E33A2" w:rsidRDefault="006372FD" w:rsidP="00BE2C66">
            <w:pPr>
              <w:rPr>
                <w:lang w:val="fr-FR"/>
              </w:rPr>
            </w:pPr>
            <w:proofErr w:type="spellStart"/>
            <w:r w:rsidRPr="009E33A2">
              <w:rPr>
                <w:sz w:val="18"/>
                <w:lang w:val="fr-FR"/>
              </w:rPr>
              <w:t>Failure</w:t>
            </w:r>
            <w:proofErr w:type="spellEnd"/>
            <w:r w:rsidRPr="009E33A2">
              <w:rPr>
                <w:sz w:val="18"/>
                <w:lang w:val="fr-FR"/>
              </w:rPr>
              <w:t xml:space="preserve"> </w:t>
            </w:r>
            <w:proofErr w:type="spellStart"/>
            <w:r w:rsidRPr="009E33A2">
              <w:rPr>
                <w:sz w:val="18"/>
                <w:lang w:val="fr-FR"/>
              </w:rPr>
              <w:t>Analysis</w:t>
            </w:r>
            <w:proofErr w:type="spellEnd"/>
            <w:r w:rsidRPr="009E33A2">
              <w:rPr>
                <w:sz w:val="18"/>
                <w:lang w:val="fr-FR"/>
              </w:rPr>
              <w:t xml:space="preserve">, DPA, NCCS </w:t>
            </w:r>
            <w:proofErr w:type="spellStart"/>
            <w:r w:rsidRPr="009E33A2">
              <w:rPr>
                <w:sz w:val="18"/>
                <w:lang w:val="fr-FR"/>
              </w:rPr>
              <w:t>available</w:t>
            </w:r>
            <w:proofErr w:type="spellEnd"/>
            <w:r w:rsidRPr="009E33A2">
              <w:rPr>
                <w:sz w:val="18"/>
                <w:lang w:val="fr-FR"/>
              </w:rPr>
              <w:t>:</w:t>
            </w:r>
          </w:p>
        </w:tc>
        <w:tc>
          <w:tcPr>
            <w:tcW w:w="567" w:type="dxa"/>
            <w:tcBorders>
              <w:top w:val="nil"/>
              <w:left w:val="nil"/>
              <w:bottom w:val="nil"/>
              <w:right w:val="nil"/>
            </w:tcBorders>
            <w:vAlign w:val="center"/>
          </w:tcPr>
          <w:p w14:paraId="33718D46" w14:textId="77777777" w:rsidR="00BE2C66" w:rsidRDefault="000047FC" w:rsidP="0004306E">
            <w:pPr>
              <w:jc w:val="center"/>
            </w:pPr>
            <w:r>
              <w:t>Yes</w:t>
            </w:r>
          </w:p>
        </w:tc>
        <w:sdt>
          <w:sdtPr>
            <w:id w:val="-956795508"/>
            <w14:checkbox>
              <w14:checked w14:val="0"/>
              <w14:checkedState w14:val="2612" w14:font="MS Gothic"/>
              <w14:uncheckedState w14:val="2610" w14:font="MS Gothic"/>
            </w14:checkbox>
          </w:sdtPr>
          <w:sdtEndPr/>
          <w:sdtContent>
            <w:tc>
              <w:tcPr>
                <w:tcW w:w="426" w:type="dxa"/>
                <w:gridSpan w:val="3"/>
                <w:tcBorders>
                  <w:top w:val="nil"/>
                  <w:left w:val="nil"/>
                  <w:bottom w:val="nil"/>
                  <w:right w:val="nil"/>
                </w:tcBorders>
                <w:vAlign w:val="center"/>
              </w:tcPr>
              <w:p w14:paraId="33718D47" w14:textId="77777777" w:rsidR="00BE2C66" w:rsidRDefault="000047FC" w:rsidP="0004306E">
                <w:pPr>
                  <w:jc w:val="center"/>
                </w:pPr>
                <w:r>
                  <w:rPr>
                    <w:rFonts w:ascii="MS Gothic" w:eastAsia="MS Gothic" w:hAnsi="MS Gothic" w:hint="eastAsia"/>
                  </w:rPr>
                  <w:t>☐</w:t>
                </w:r>
              </w:p>
            </w:tc>
          </w:sdtContent>
        </w:sdt>
        <w:tc>
          <w:tcPr>
            <w:tcW w:w="567" w:type="dxa"/>
            <w:tcBorders>
              <w:top w:val="nil"/>
              <w:left w:val="nil"/>
              <w:bottom w:val="nil"/>
              <w:right w:val="nil"/>
            </w:tcBorders>
            <w:vAlign w:val="center"/>
          </w:tcPr>
          <w:p w14:paraId="33718D48" w14:textId="77777777" w:rsidR="00BE2C66" w:rsidRDefault="000047FC" w:rsidP="0004306E">
            <w:pPr>
              <w:jc w:val="center"/>
            </w:pPr>
            <w:r>
              <w:t>No</w:t>
            </w:r>
          </w:p>
        </w:tc>
        <w:sdt>
          <w:sdtPr>
            <w:id w:val="-1481074285"/>
            <w14:checkbox>
              <w14:checked w14:val="0"/>
              <w14:checkedState w14:val="2612" w14:font="MS Gothic"/>
              <w14:uncheckedState w14:val="2610" w14:font="MS Gothic"/>
            </w14:checkbox>
          </w:sdtPr>
          <w:sdtEndPr/>
          <w:sdtContent>
            <w:tc>
              <w:tcPr>
                <w:tcW w:w="425" w:type="dxa"/>
                <w:tcBorders>
                  <w:top w:val="nil"/>
                  <w:left w:val="nil"/>
                  <w:bottom w:val="nil"/>
                  <w:right w:val="nil"/>
                </w:tcBorders>
                <w:vAlign w:val="center"/>
              </w:tcPr>
              <w:p w14:paraId="33718D49" w14:textId="77777777" w:rsidR="00BE2C66" w:rsidRDefault="000047FC" w:rsidP="0004306E">
                <w:pPr>
                  <w:jc w:val="center"/>
                </w:pPr>
                <w:r>
                  <w:rPr>
                    <w:rFonts w:ascii="MS Gothic" w:eastAsia="MS Gothic" w:hAnsi="MS Gothic" w:hint="eastAsia"/>
                  </w:rPr>
                  <w:t>☐</w:t>
                </w:r>
              </w:p>
            </w:tc>
          </w:sdtContent>
        </w:sdt>
        <w:tc>
          <w:tcPr>
            <w:tcW w:w="1134" w:type="dxa"/>
            <w:gridSpan w:val="3"/>
            <w:tcBorders>
              <w:top w:val="nil"/>
              <w:left w:val="nil"/>
              <w:bottom w:val="nil"/>
              <w:right w:val="nil"/>
            </w:tcBorders>
            <w:vAlign w:val="center"/>
          </w:tcPr>
          <w:p w14:paraId="33718D4A" w14:textId="77777777" w:rsidR="00BE2C66" w:rsidRDefault="000047FC" w:rsidP="0004306E">
            <w:pPr>
              <w:jc w:val="center"/>
            </w:pPr>
            <w:r>
              <w:t>(Supply data)</w:t>
            </w:r>
          </w:p>
        </w:tc>
        <w:sdt>
          <w:sdtPr>
            <w:id w:val="-1021779729"/>
            <w:placeholder>
              <w:docPart w:val="28E94380C89D4AEA8E5ED9EB5A4562FD"/>
            </w:placeholder>
            <w:showingPlcHdr/>
            <w:text/>
          </w:sdtPr>
          <w:sdtEndPr/>
          <w:sdtContent>
            <w:tc>
              <w:tcPr>
                <w:tcW w:w="3440" w:type="dxa"/>
                <w:gridSpan w:val="9"/>
                <w:tcBorders>
                  <w:top w:val="nil"/>
                  <w:left w:val="nil"/>
                  <w:bottom w:val="nil"/>
                </w:tcBorders>
                <w:vAlign w:val="center"/>
              </w:tcPr>
              <w:p w14:paraId="33718D4B" w14:textId="77777777" w:rsidR="00BE2C66" w:rsidRDefault="000047FC" w:rsidP="000047FC">
                <w:r w:rsidRPr="00FB30B5">
                  <w:rPr>
                    <w:rStyle w:val="PlaceholderText"/>
                    <w:color w:val="FFFFFF" w:themeColor="background1"/>
                  </w:rPr>
                  <w:t>Click here to enter text.</w:t>
                </w:r>
              </w:p>
            </w:tc>
          </w:sdtContent>
        </w:sdt>
      </w:tr>
      <w:tr w:rsidR="00BE2C66" w14:paraId="33718D4E" w14:textId="77777777" w:rsidTr="0004306E">
        <w:trPr>
          <w:trHeight w:val="20"/>
        </w:trPr>
        <w:tc>
          <w:tcPr>
            <w:tcW w:w="10069" w:type="dxa"/>
            <w:gridSpan w:val="24"/>
            <w:tcBorders>
              <w:top w:val="nil"/>
              <w:bottom w:val="nil"/>
            </w:tcBorders>
            <w:vAlign w:val="center"/>
          </w:tcPr>
          <w:p w14:paraId="33718D4D" w14:textId="77777777" w:rsidR="00BE2C66" w:rsidRDefault="00BE2C66" w:rsidP="0004306E">
            <w:pPr>
              <w:jc w:val="center"/>
            </w:pPr>
          </w:p>
        </w:tc>
      </w:tr>
      <w:tr w:rsidR="000047FC" w14:paraId="33718D51" w14:textId="77777777" w:rsidTr="0004306E">
        <w:trPr>
          <w:trHeight w:val="20"/>
        </w:trPr>
        <w:tc>
          <w:tcPr>
            <w:tcW w:w="1951" w:type="dxa"/>
            <w:gridSpan w:val="2"/>
            <w:tcBorders>
              <w:top w:val="nil"/>
              <w:bottom w:val="nil"/>
              <w:right w:val="nil"/>
            </w:tcBorders>
            <w:vAlign w:val="center"/>
          </w:tcPr>
          <w:p w14:paraId="33718D4F" w14:textId="77777777" w:rsidR="000047FC" w:rsidRDefault="000047FC" w:rsidP="00BE2C66">
            <w:r w:rsidRPr="000047FC">
              <w:t>Ref. No’s and purposes:</w:t>
            </w:r>
          </w:p>
        </w:tc>
        <w:sdt>
          <w:sdtPr>
            <w:id w:val="16909059"/>
            <w:placeholder>
              <w:docPart w:val="0EF3FC5BC6F144B18F85D67A877750DE"/>
            </w:placeholder>
            <w:showingPlcHdr/>
          </w:sdtPr>
          <w:sdtEndPr/>
          <w:sdtContent>
            <w:tc>
              <w:tcPr>
                <w:tcW w:w="8118" w:type="dxa"/>
                <w:gridSpan w:val="22"/>
                <w:vMerge w:val="restart"/>
                <w:tcBorders>
                  <w:top w:val="nil"/>
                  <w:left w:val="nil"/>
                </w:tcBorders>
              </w:tcPr>
              <w:p w14:paraId="33718D50" w14:textId="77777777" w:rsidR="000047FC" w:rsidRDefault="000047FC" w:rsidP="000047FC">
                <w:r w:rsidRPr="00FB30B5">
                  <w:rPr>
                    <w:rStyle w:val="PlaceholderText"/>
                    <w:color w:val="FFFFFF" w:themeColor="background1"/>
                  </w:rPr>
                  <w:t>Click here to enter text.</w:t>
                </w:r>
              </w:p>
            </w:tc>
          </w:sdtContent>
        </w:sdt>
      </w:tr>
      <w:tr w:rsidR="000047FC" w14:paraId="33718D54" w14:textId="77777777" w:rsidTr="0004306E">
        <w:trPr>
          <w:trHeight w:val="20"/>
        </w:trPr>
        <w:tc>
          <w:tcPr>
            <w:tcW w:w="1951" w:type="dxa"/>
            <w:gridSpan w:val="2"/>
            <w:tcBorders>
              <w:top w:val="nil"/>
              <w:right w:val="nil"/>
            </w:tcBorders>
            <w:vAlign w:val="center"/>
          </w:tcPr>
          <w:p w14:paraId="33718D52" w14:textId="77777777" w:rsidR="000047FC" w:rsidRPr="000047FC" w:rsidRDefault="000047FC" w:rsidP="00BE2C66"/>
        </w:tc>
        <w:tc>
          <w:tcPr>
            <w:tcW w:w="8118" w:type="dxa"/>
            <w:gridSpan w:val="22"/>
            <w:vMerge/>
            <w:tcBorders>
              <w:left w:val="nil"/>
            </w:tcBorders>
            <w:vAlign w:val="center"/>
          </w:tcPr>
          <w:p w14:paraId="33718D53" w14:textId="77777777" w:rsidR="000047FC" w:rsidRDefault="000047FC" w:rsidP="0004306E">
            <w:pPr>
              <w:jc w:val="center"/>
            </w:pPr>
          </w:p>
        </w:tc>
      </w:tr>
      <w:tr w:rsidR="006776BF" w14:paraId="33718D5B" w14:textId="77777777" w:rsidTr="0004306E">
        <w:trPr>
          <w:trHeight w:val="20"/>
        </w:trPr>
        <w:tc>
          <w:tcPr>
            <w:tcW w:w="9584" w:type="dxa"/>
            <w:gridSpan w:val="20"/>
            <w:vMerge w:val="restart"/>
            <w:vAlign w:val="center"/>
          </w:tcPr>
          <w:p w14:paraId="33718D55" w14:textId="77777777" w:rsidR="00896A96" w:rsidRDefault="00896A96" w:rsidP="006372FD"/>
          <w:p w14:paraId="33718D56" w14:textId="77777777" w:rsidR="006372FD" w:rsidRDefault="006372FD" w:rsidP="006372FD">
            <w:r>
              <w:t>The undersigned hereby certifies on behalf of the ESCC Executive - that the above information is correct; -</w:t>
            </w:r>
          </w:p>
          <w:p w14:paraId="33718D57" w14:textId="77777777" w:rsidR="006372FD" w:rsidRDefault="006372FD" w:rsidP="006372FD">
            <w:r>
              <w:t xml:space="preserve">that the appropriate documentation has been evaluated; - that full compliance to all ESCC requirements is evidence </w:t>
            </w:r>
          </w:p>
          <w:p w14:paraId="33718D58" w14:textId="77777777" w:rsidR="006372FD" w:rsidRDefault="009947A4" w:rsidP="006372FD">
            <w:r>
              <w:t>(</w:t>
            </w:r>
            <w:r w:rsidR="006372FD">
              <w:t>except as stated in box 15;</w:t>
            </w:r>
            <w:r>
              <w:t>)</w:t>
            </w:r>
            <w:r w:rsidR="006372FD">
              <w:t xml:space="preserve"> - that the reports and data are available at the ESCC Executive and therefore applies on behalf of </w:t>
            </w:r>
          </w:p>
          <w:p w14:paraId="33718D59" w14:textId="77777777" w:rsidR="006776BF" w:rsidRDefault="009E33A2" w:rsidP="006372FD">
            <w:sdt>
              <w:sdtPr>
                <w:id w:val="-997260568"/>
                <w:placeholder>
                  <w:docPart w:val="7E71F0F00BB9411AB3CEAFCAB2146269"/>
                </w:placeholder>
                <w:showingPlcHdr/>
                <w:text/>
              </w:sdtPr>
              <w:sdtEndPr/>
              <w:sdtContent>
                <w:r w:rsidR="006372FD" w:rsidRPr="006372FD">
                  <w:rPr>
                    <w:rStyle w:val="PlaceholderText"/>
                    <w:u w:val="single"/>
                  </w:rPr>
                  <w:t>………………</w:t>
                </w:r>
                <w:r w:rsidR="00896A96">
                  <w:rPr>
                    <w:rStyle w:val="PlaceholderText"/>
                    <w:u w:val="single"/>
                  </w:rPr>
                  <w:t>……….</w:t>
                </w:r>
              </w:sdtContent>
            </w:sdt>
            <w:r w:rsidR="006372FD">
              <w:t xml:space="preserve"> as the responsible Executive Member for ESCC qualification status to be extended to the component(s) listed herein.</w:t>
            </w:r>
          </w:p>
        </w:tc>
        <w:tc>
          <w:tcPr>
            <w:tcW w:w="485" w:type="dxa"/>
            <w:gridSpan w:val="4"/>
            <w:tcBorders>
              <w:bottom w:val="single" w:sz="4" w:space="0" w:color="auto"/>
            </w:tcBorders>
            <w:vAlign w:val="center"/>
          </w:tcPr>
          <w:p w14:paraId="33718D5A" w14:textId="77777777" w:rsidR="006776BF" w:rsidRDefault="006776BF" w:rsidP="0004306E">
            <w:pPr>
              <w:jc w:val="center"/>
            </w:pPr>
            <w:r>
              <w:t>1</w:t>
            </w:r>
            <w:r w:rsidR="006372FD">
              <w:t>3</w:t>
            </w:r>
          </w:p>
        </w:tc>
      </w:tr>
      <w:tr w:rsidR="006776BF" w14:paraId="33718D5E" w14:textId="77777777" w:rsidTr="0004306E">
        <w:trPr>
          <w:trHeight w:val="20"/>
        </w:trPr>
        <w:tc>
          <w:tcPr>
            <w:tcW w:w="9584" w:type="dxa"/>
            <w:gridSpan w:val="20"/>
            <w:vMerge/>
            <w:tcBorders>
              <w:bottom w:val="nil"/>
              <w:right w:val="nil"/>
            </w:tcBorders>
          </w:tcPr>
          <w:p w14:paraId="33718D5C" w14:textId="77777777" w:rsidR="006776BF" w:rsidRDefault="006776BF" w:rsidP="0004306E"/>
        </w:tc>
        <w:tc>
          <w:tcPr>
            <w:tcW w:w="485" w:type="dxa"/>
            <w:gridSpan w:val="4"/>
            <w:tcBorders>
              <w:left w:val="nil"/>
              <w:bottom w:val="nil"/>
            </w:tcBorders>
          </w:tcPr>
          <w:p w14:paraId="33718D5D" w14:textId="77777777" w:rsidR="006776BF" w:rsidRDefault="006776BF" w:rsidP="0004306E"/>
        </w:tc>
      </w:tr>
      <w:tr w:rsidR="006372FD" w14:paraId="33718D60" w14:textId="77777777" w:rsidTr="0004306E">
        <w:trPr>
          <w:gridAfter w:val="1"/>
          <w:wAfter w:w="8" w:type="dxa"/>
          <w:trHeight w:val="20"/>
        </w:trPr>
        <w:tc>
          <w:tcPr>
            <w:tcW w:w="10061" w:type="dxa"/>
            <w:gridSpan w:val="23"/>
            <w:tcBorders>
              <w:top w:val="nil"/>
              <w:bottom w:val="nil"/>
            </w:tcBorders>
          </w:tcPr>
          <w:p w14:paraId="33718D5F" w14:textId="77777777" w:rsidR="006372FD" w:rsidRDefault="006372FD" w:rsidP="0004306E"/>
        </w:tc>
      </w:tr>
      <w:tr w:rsidR="006372FD" w14:paraId="33718D67" w14:textId="77777777" w:rsidTr="00487DEB">
        <w:trPr>
          <w:gridAfter w:val="1"/>
          <w:wAfter w:w="8" w:type="dxa"/>
          <w:trHeight w:val="20"/>
        </w:trPr>
        <w:tc>
          <w:tcPr>
            <w:tcW w:w="711" w:type="dxa"/>
            <w:tcBorders>
              <w:top w:val="nil"/>
              <w:bottom w:val="nil"/>
              <w:right w:val="nil"/>
            </w:tcBorders>
          </w:tcPr>
          <w:p w14:paraId="33718D61" w14:textId="77777777" w:rsidR="006372FD" w:rsidRDefault="006372FD" w:rsidP="0004306E">
            <w:r>
              <w:t>Date:</w:t>
            </w:r>
          </w:p>
        </w:tc>
        <w:sdt>
          <w:sdtPr>
            <w:id w:val="827022794"/>
            <w:placeholder>
              <w:docPart w:val="2340B02DE946475397379C589242C2CD"/>
            </w:placeholder>
            <w:showingPlcHdr/>
            <w:date>
              <w:dateFormat w:val="dd/MM/yyyy"/>
              <w:lid w:val="en-GB"/>
              <w:storeMappedDataAs w:val="dateTime"/>
              <w:calendar w:val="gregorian"/>
            </w:date>
          </w:sdtPr>
          <w:sdtEndPr/>
          <w:sdtContent>
            <w:tc>
              <w:tcPr>
                <w:tcW w:w="1949" w:type="dxa"/>
                <w:gridSpan w:val="3"/>
                <w:tcBorders>
                  <w:top w:val="nil"/>
                  <w:left w:val="nil"/>
                  <w:bottom w:val="nil"/>
                  <w:right w:val="nil"/>
                </w:tcBorders>
              </w:tcPr>
              <w:p w14:paraId="33718D62" w14:textId="77777777" w:rsidR="006372FD" w:rsidRDefault="006372FD" w:rsidP="0004306E">
                <w:r w:rsidRPr="00FB30B5">
                  <w:rPr>
                    <w:rStyle w:val="PlaceholderText"/>
                    <w:color w:val="FFFFFF" w:themeColor="background1"/>
                  </w:rPr>
                  <w:t>Click here to enter a date.</w:t>
                </w:r>
              </w:p>
            </w:tc>
          </w:sdtContent>
        </w:sdt>
        <w:tc>
          <w:tcPr>
            <w:tcW w:w="3881" w:type="dxa"/>
            <w:gridSpan w:val="9"/>
            <w:tcBorders>
              <w:top w:val="nil"/>
              <w:left w:val="nil"/>
              <w:bottom w:val="nil"/>
              <w:right w:val="nil"/>
            </w:tcBorders>
          </w:tcPr>
          <w:p w14:paraId="33718D63" w14:textId="77777777" w:rsidR="006372FD" w:rsidRDefault="006372FD" w:rsidP="0004306E"/>
        </w:tc>
        <w:tc>
          <w:tcPr>
            <w:tcW w:w="333" w:type="dxa"/>
            <w:gridSpan w:val="3"/>
            <w:tcBorders>
              <w:top w:val="nil"/>
              <w:left w:val="nil"/>
              <w:bottom w:val="nil"/>
              <w:right w:val="nil"/>
            </w:tcBorders>
          </w:tcPr>
          <w:p w14:paraId="33718D64" w14:textId="77777777" w:rsidR="006372FD" w:rsidRDefault="006372FD" w:rsidP="0004306E"/>
        </w:tc>
        <w:sdt>
          <w:sdtPr>
            <w:id w:val="1934621639"/>
            <w:placeholder>
              <w:docPart w:val="820779DA634C4A9FA97CDA34F84A69D1"/>
            </w:placeholder>
            <w:showingPlcHdr/>
            <w:text/>
          </w:sdtPr>
          <w:sdtEndPr/>
          <w:sdtContent>
            <w:tc>
              <w:tcPr>
                <w:tcW w:w="2873" w:type="dxa"/>
                <w:gridSpan w:val="6"/>
                <w:tcBorders>
                  <w:top w:val="nil"/>
                  <w:left w:val="nil"/>
                  <w:bottom w:val="single" w:sz="4" w:space="0" w:color="auto"/>
                  <w:right w:val="nil"/>
                </w:tcBorders>
              </w:tcPr>
              <w:p w14:paraId="33718D65" w14:textId="77777777" w:rsidR="006372FD" w:rsidRDefault="006372FD" w:rsidP="00487DEB">
                <w:pPr>
                  <w:jc w:val="center"/>
                </w:pPr>
                <w:r w:rsidRPr="009A6F63">
                  <w:rPr>
                    <w:rStyle w:val="PlaceholderText"/>
                    <w:color w:val="FFFFFF" w:themeColor="background1"/>
                  </w:rPr>
                  <w:t>Click here to enter text.</w:t>
                </w:r>
              </w:p>
            </w:tc>
          </w:sdtContent>
        </w:sdt>
        <w:tc>
          <w:tcPr>
            <w:tcW w:w="314" w:type="dxa"/>
            <w:tcBorders>
              <w:top w:val="nil"/>
              <w:left w:val="nil"/>
              <w:bottom w:val="nil"/>
            </w:tcBorders>
          </w:tcPr>
          <w:p w14:paraId="33718D66" w14:textId="77777777" w:rsidR="006372FD" w:rsidRDefault="006372FD" w:rsidP="006372FD"/>
        </w:tc>
      </w:tr>
      <w:tr w:rsidR="006776BF" w14:paraId="33718D6A" w14:textId="77777777" w:rsidTr="0004306E">
        <w:trPr>
          <w:trHeight w:val="313"/>
        </w:trPr>
        <w:tc>
          <w:tcPr>
            <w:tcW w:w="6874" w:type="dxa"/>
            <w:gridSpan w:val="16"/>
            <w:tcBorders>
              <w:top w:val="nil"/>
              <w:bottom w:val="single" w:sz="4" w:space="0" w:color="auto"/>
              <w:right w:val="nil"/>
            </w:tcBorders>
          </w:tcPr>
          <w:p w14:paraId="33718D68" w14:textId="77777777" w:rsidR="006776BF" w:rsidRDefault="006776BF" w:rsidP="0004306E"/>
        </w:tc>
        <w:tc>
          <w:tcPr>
            <w:tcW w:w="3195" w:type="dxa"/>
            <w:gridSpan w:val="8"/>
            <w:tcBorders>
              <w:top w:val="nil"/>
              <w:left w:val="nil"/>
              <w:bottom w:val="single" w:sz="4" w:space="0" w:color="auto"/>
            </w:tcBorders>
          </w:tcPr>
          <w:p w14:paraId="33718D69" w14:textId="77777777" w:rsidR="006776BF" w:rsidRDefault="006776BF" w:rsidP="0004306E">
            <w:r w:rsidRPr="00AC0DD2">
              <w:t>(Signature of the Executive Coordinator)</w:t>
            </w:r>
          </w:p>
        </w:tc>
      </w:tr>
      <w:tr w:rsidR="006776BF" w14:paraId="33718D6E" w14:textId="77777777" w:rsidTr="0004306E">
        <w:trPr>
          <w:trHeight w:val="169"/>
        </w:trPr>
        <w:tc>
          <w:tcPr>
            <w:tcW w:w="2292" w:type="dxa"/>
            <w:gridSpan w:val="3"/>
            <w:tcBorders>
              <w:top w:val="single" w:sz="4" w:space="0" w:color="auto"/>
              <w:bottom w:val="nil"/>
              <w:right w:val="nil"/>
            </w:tcBorders>
          </w:tcPr>
          <w:p w14:paraId="33718D6B" w14:textId="77777777" w:rsidR="006776BF" w:rsidRDefault="006776BF" w:rsidP="0004306E">
            <w:r>
              <w:t>Continuation of Boxes above:</w:t>
            </w:r>
          </w:p>
        </w:tc>
        <w:tc>
          <w:tcPr>
            <w:tcW w:w="7323" w:type="dxa"/>
            <w:gridSpan w:val="18"/>
            <w:tcBorders>
              <w:top w:val="single" w:sz="4" w:space="0" w:color="auto"/>
              <w:left w:val="nil"/>
              <w:bottom w:val="nil"/>
            </w:tcBorders>
          </w:tcPr>
          <w:p w14:paraId="33718D6C" w14:textId="77777777" w:rsidR="006776BF" w:rsidRDefault="006776BF" w:rsidP="0004306E"/>
        </w:tc>
        <w:tc>
          <w:tcPr>
            <w:tcW w:w="454" w:type="dxa"/>
            <w:gridSpan w:val="3"/>
            <w:tcBorders>
              <w:top w:val="single" w:sz="4" w:space="0" w:color="auto"/>
              <w:left w:val="nil"/>
              <w:bottom w:val="single" w:sz="4" w:space="0" w:color="auto"/>
            </w:tcBorders>
            <w:vAlign w:val="center"/>
          </w:tcPr>
          <w:p w14:paraId="33718D6D" w14:textId="77777777" w:rsidR="006776BF" w:rsidRDefault="006776BF" w:rsidP="0004306E">
            <w:pPr>
              <w:jc w:val="center"/>
            </w:pPr>
            <w:r>
              <w:t>1</w:t>
            </w:r>
            <w:r w:rsidR="006372FD">
              <w:t>4</w:t>
            </w:r>
          </w:p>
        </w:tc>
      </w:tr>
      <w:tr w:rsidR="006776BF" w14:paraId="33718D70" w14:textId="77777777" w:rsidTr="0004306E">
        <w:trPr>
          <w:trHeight w:val="8674"/>
        </w:trPr>
        <w:sdt>
          <w:sdtPr>
            <w:id w:val="-324898536"/>
            <w:placeholder>
              <w:docPart w:val="DF309E37BF3640C89CB50A119CB27140"/>
            </w:placeholder>
          </w:sdtPr>
          <w:sdtEndPr/>
          <w:sdtContent>
            <w:tc>
              <w:tcPr>
                <w:tcW w:w="10069" w:type="dxa"/>
                <w:gridSpan w:val="24"/>
                <w:tcBorders>
                  <w:top w:val="nil"/>
                  <w:bottom w:val="single" w:sz="4" w:space="0" w:color="auto"/>
                </w:tcBorders>
              </w:tcPr>
              <w:p w14:paraId="33718D6F" w14:textId="77777777" w:rsidR="006776BF" w:rsidRDefault="00D557D5" w:rsidP="00D557D5">
                <w:r>
                  <w:t xml:space="preserve"> </w:t>
                </w:r>
              </w:p>
            </w:tc>
          </w:sdtContent>
        </w:sdt>
      </w:tr>
    </w:tbl>
    <w:p w14:paraId="33718D71" w14:textId="77777777" w:rsidR="00480EB0" w:rsidRDefault="006776BF">
      <w:r>
        <w:br w:type="page"/>
      </w:r>
    </w:p>
    <w:tbl>
      <w:tblPr>
        <w:tblW w:w="9962" w:type="dxa"/>
        <w:tblInd w:w="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tblCellMar>
        <w:tblLook w:val="0000" w:firstRow="0" w:lastRow="0" w:firstColumn="0" w:lastColumn="0" w:noHBand="0" w:noVBand="0"/>
      </w:tblPr>
      <w:tblGrid>
        <w:gridCol w:w="564"/>
        <w:gridCol w:w="144"/>
        <w:gridCol w:w="850"/>
        <w:gridCol w:w="550"/>
        <w:gridCol w:w="507"/>
        <w:gridCol w:w="129"/>
        <w:gridCol w:w="419"/>
        <w:gridCol w:w="394"/>
        <w:gridCol w:w="123"/>
        <w:gridCol w:w="385"/>
        <w:gridCol w:w="135"/>
        <w:gridCol w:w="2256"/>
        <w:gridCol w:w="65"/>
        <w:gridCol w:w="551"/>
        <w:gridCol w:w="1604"/>
        <w:gridCol w:w="328"/>
        <w:gridCol w:w="478"/>
        <w:gridCol w:w="480"/>
      </w:tblGrid>
      <w:tr w:rsidR="00480EB0" w:rsidRPr="0008562F" w14:paraId="33718D75" w14:textId="77777777" w:rsidTr="009E33A2">
        <w:trPr>
          <w:trHeight w:val="215"/>
        </w:trPr>
        <w:tc>
          <w:tcPr>
            <w:tcW w:w="2744" w:type="dxa"/>
            <w:gridSpan w:val="6"/>
            <w:vMerge w:val="restart"/>
            <w:vAlign w:val="center"/>
          </w:tcPr>
          <w:p w14:paraId="33718D72" w14:textId="77777777" w:rsidR="00480EB0" w:rsidRPr="0008562F" w:rsidRDefault="00480EB0" w:rsidP="00B06D63">
            <w:pPr>
              <w:jc w:val="center"/>
            </w:pPr>
            <w:r w:rsidRPr="0008562F">
              <w:rPr>
                <w:noProof/>
                <w:lang w:val="en-GB" w:eastAsia="en-GB"/>
              </w:rPr>
              <w:lastRenderedPageBreak/>
              <w:drawing>
                <wp:inline distT="0" distB="0" distL="0" distR="0" wp14:anchorId="33718F5D" wp14:editId="33718F5E">
                  <wp:extent cx="1456621" cy="405516"/>
                  <wp:effectExtent l="0" t="0" r="0" b="0"/>
                  <wp:docPr id="3" name="Picture 3"/>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9" cstate="print">
                            <a:extLst>
                              <a:ext uri="{28A0092B-C50C-407E-A947-70E740481C1C}">
                                <a14:useLocalDpi xmlns:a14="http://schemas.microsoft.com/office/drawing/2010/main" val="0"/>
                              </a:ext>
                            </a:extLst>
                          </a:blip>
                          <a:stretch>
                            <a:fillRect/>
                          </a:stretch>
                        </pic:blipFill>
                        <pic:spPr>
                          <a:xfrm>
                            <a:off x="0" y="0"/>
                            <a:ext cx="1454648" cy="404967"/>
                          </a:xfrm>
                          <a:prstGeom prst="rect">
                            <a:avLst/>
                          </a:prstGeom>
                        </pic:spPr>
                      </pic:pic>
                    </a:graphicData>
                  </a:graphic>
                </wp:inline>
              </w:drawing>
            </w:r>
          </w:p>
        </w:tc>
        <w:tc>
          <w:tcPr>
            <w:tcW w:w="5932" w:type="dxa"/>
            <w:gridSpan w:val="9"/>
            <w:tcBorders>
              <w:bottom w:val="nil"/>
            </w:tcBorders>
          </w:tcPr>
          <w:p w14:paraId="33718D73" w14:textId="77777777" w:rsidR="00480EB0" w:rsidRPr="0008562F" w:rsidRDefault="00480EB0" w:rsidP="00B06D63">
            <w:pPr>
              <w:jc w:val="center"/>
              <w:rPr>
                <w:b/>
                <w:szCs w:val="14"/>
              </w:rPr>
            </w:pPr>
            <w:r w:rsidRPr="00143474">
              <w:rPr>
                <w:b/>
                <w:szCs w:val="14"/>
              </w:rPr>
              <w:t xml:space="preserve">APPLICATION FOR </w:t>
            </w:r>
            <w:r>
              <w:rPr>
                <w:b/>
                <w:szCs w:val="14"/>
              </w:rPr>
              <w:t xml:space="preserve">EXTENSION OF </w:t>
            </w:r>
            <w:r w:rsidRPr="00143474">
              <w:rPr>
                <w:b/>
                <w:szCs w:val="14"/>
              </w:rPr>
              <w:t>ESCC QUALIFICATION APPROVAL</w:t>
            </w:r>
          </w:p>
        </w:tc>
        <w:tc>
          <w:tcPr>
            <w:tcW w:w="1286" w:type="dxa"/>
            <w:gridSpan w:val="3"/>
            <w:tcBorders>
              <w:bottom w:val="nil"/>
            </w:tcBorders>
            <w:vAlign w:val="center"/>
          </w:tcPr>
          <w:p w14:paraId="33718D74" w14:textId="77777777" w:rsidR="00480EB0" w:rsidRPr="0008562F" w:rsidRDefault="00480EB0" w:rsidP="00B06D63">
            <w:pPr>
              <w:jc w:val="center"/>
            </w:pPr>
            <w:r w:rsidRPr="008F1E74">
              <w:rPr>
                <w:lang w:val="en-GB"/>
              </w:rPr>
              <w:t xml:space="preserve">Page </w:t>
            </w:r>
            <w:r>
              <w:rPr>
                <w:lang w:val="en-GB"/>
              </w:rPr>
              <w:t>3</w:t>
            </w:r>
          </w:p>
        </w:tc>
      </w:tr>
      <w:tr w:rsidR="00480EB0" w:rsidRPr="0008562F" w14:paraId="33718D7A" w14:textId="77777777" w:rsidTr="009E33A2">
        <w:trPr>
          <w:trHeight w:val="360"/>
        </w:trPr>
        <w:tc>
          <w:tcPr>
            <w:tcW w:w="2744" w:type="dxa"/>
            <w:gridSpan w:val="6"/>
            <w:vMerge/>
          </w:tcPr>
          <w:p w14:paraId="33718D76" w14:textId="77777777" w:rsidR="00480EB0" w:rsidRPr="0008562F" w:rsidRDefault="00480EB0" w:rsidP="00B06D63"/>
        </w:tc>
        <w:tc>
          <w:tcPr>
            <w:tcW w:w="1321" w:type="dxa"/>
            <w:gridSpan w:val="4"/>
            <w:tcBorders>
              <w:top w:val="nil"/>
              <w:bottom w:val="nil"/>
              <w:right w:val="nil"/>
            </w:tcBorders>
          </w:tcPr>
          <w:p w14:paraId="33718D77" w14:textId="77777777" w:rsidR="00480EB0" w:rsidRPr="0008562F" w:rsidRDefault="00480EB0" w:rsidP="00B06D63">
            <w:pPr>
              <w:rPr>
                <w:szCs w:val="14"/>
              </w:rPr>
            </w:pPr>
            <w:r w:rsidRPr="0008562F">
              <w:rPr>
                <w:szCs w:val="14"/>
              </w:rPr>
              <w:t>Component title:</w:t>
            </w:r>
          </w:p>
        </w:tc>
        <w:sdt>
          <w:sdtPr>
            <w:alias w:val="title"/>
            <w:tag w:val="title"/>
            <w:id w:val="778918358"/>
            <w:placeholder>
              <w:docPart w:val="F1C68532689343558146E7EBAE68A759"/>
            </w:placeholder>
            <w:dataBinding w:xpath="/root[1]/title[1]" w:storeItemID="{670BCBC5-631E-40AB-8473-63493373AC73}"/>
            <w:text/>
          </w:sdtPr>
          <w:sdtEndPr>
            <w:rPr>
              <w:szCs w:val="14"/>
            </w:rPr>
          </w:sdtEndPr>
          <w:sdtContent>
            <w:tc>
              <w:tcPr>
                <w:tcW w:w="4611" w:type="dxa"/>
                <w:gridSpan w:val="5"/>
                <w:tcBorders>
                  <w:top w:val="nil"/>
                  <w:left w:val="nil"/>
                  <w:bottom w:val="nil"/>
                </w:tcBorders>
              </w:tcPr>
              <w:p w14:paraId="33718D78" w14:textId="77777777" w:rsidR="00480EB0" w:rsidRPr="0008562F" w:rsidRDefault="003F74A1" w:rsidP="00B06D63">
                <w:pPr>
                  <w:rPr>
                    <w:szCs w:val="14"/>
                  </w:rPr>
                </w:pPr>
                <w:r>
                  <w:rPr>
                    <w:lang w:val="en-GB"/>
                  </w:rPr>
                  <w:t xml:space="preserve">  </w:t>
                </w:r>
              </w:p>
            </w:tc>
          </w:sdtContent>
        </w:sdt>
        <w:tc>
          <w:tcPr>
            <w:tcW w:w="1286" w:type="dxa"/>
            <w:gridSpan w:val="3"/>
            <w:tcBorders>
              <w:top w:val="nil"/>
              <w:bottom w:val="nil"/>
            </w:tcBorders>
            <w:vAlign w:val="center"/>
          </w:tcPr>
          <w:p w14:paraId="33718D79" w14:textId="77777777" w:rsidR="00480EB0" w:rsidRPr="0008562F" w:rsidRDefault="00480EB0" w:rsidP="00B06D63">
            <w:pPr>
              <w:jc w:val="center"/>
              <w:rPr>
                <w:szCs w:val="14"/>
              </w:rPr>
            </w:pPr>
            <w:r w:rsidRPr="0008562F">
              <w:rPr>
                <w:szCs w:val="14"/>
              </w:rPr>
              <w:t>Appl. No.</w:t>
            </w:r>
          </w:p>
        </w:tc>
      </w:tr>
      <w:tr w:rsidR="00480EB0" w:rsidRPr="0008562F" w14:paraId="33718D81" w14:textId="77777777" w:rsidTr="009E33A2">
        <w:trPr>
          <w:trHeight w:val="225"/>
        </w:trPr>
        <w:tc>
          <w:tcPr>
            <w:tcW w:w="2744" w:type="dxa"/>
            <w:gridSpan w:val="6"/>
            <w:vMerge/>
          </w:tcPr>
          <w:p w14:paraId="33718D7B" w14:textId="77777777" w:rsidR="00480EB0" w:rsidRPr="0008562F" w:rsidRDefault="00480EB0" w:rsidP="00B06D63"/>
        </w:tc>
        <w:tc>
          <w:tcPr>
            <w:tcW w:w="1456" w:type="dxa"/>
            <w:gridSpan w:val="5"/>
            <w:tcBorders>
              <w:top w:val="nil"/>
              <w:right w:val="nil"/>
            </w:tcBorders>
          </w:tcPr>
          <w:p w14:paraId="33718D7C" w14:textId="77777777" w:rsidR="00480EB0" w:rsidRPr="0008562F" w:rsidRDefault="00480EB0" w:rsidP="00B06D63">
            <w:r w:rsidRPr="0008562F">
              <w:t>Executive Member:</w:t>
            </w:r>
          </w:p>
        </w:tc>
        <w:sdt>
          <w:sdtPr>
            <w:alias w:val="executivemember"/>
            <w:tag w:val="executivemember"/>
            <w:id w:val="172776976"/>
            <w:placeholder>
              <w:docPart w:val="1CB9A2BD8CEE4A49A61B545C33C8D210"/>
            </w:placeholder>
            <w:showingPlcHdr/>
            <w:dataBinding w:xpath="/root[1]/executivemember[1]" w:storeItemID="{670BCBC5-631E-40AB-8473-63493373AC73}"/>
            <w:text/>
          </w:sdtPr>
          <w:sdtEndPr/>
          <w:sdtContent>
            <w:tc>
              <w:tcPr>
                <w:tcW w:w="2321" w:type="dxa"/>
                <w:gridSpan w:val="2"/>
                <w:tcBorders>
                  <w:top w:val="nil"/>
                  <w:left w:val="nil"/>
                  <w:right w:val="nil"/>
                </w:tcBorders>
              </w:tcPr>
              <w:p w14:paraId="33718D7D" w14:textId="77777777" w:rsidR="00480EB0" w:rsidRPr="0008562F" w:rsidRDefault="003F74A1" w:rsidP="00B06D63">
                <w:r w:rsidRPr="009A6F63">
                  <w:rPr>
                    <w:rStyle w:val="PlaceholderText"/>
                    <w:color w:val="FFFFFF" w:themeColor="background1"/>
                  </w:rPr>
                  <w:t>Click here to enter text.</w:t>
                </w:r>
              </w:p>
            </w:tc>
          </w:sdtContent>
        </w:sdt>
        <w:tc>
          <w:tcPr>
            <w:tcW w:w="551" w:type="dxa"/>
            <w:tcBorders>
              <w:top w:val="nil"/>
              <w:left w:val="nil"/>
              <w:right w:val="nil"/>
            </w:tcBorders>
          </w:tcPr>
          <w:p w14:paraId="33718D7E" w14:textId="77777777" w:rsidR="00480EB0" w:rsidRPr="003F74A1" w:rsidRDefault="00480EB0" w:rsidP="00B06D63">
            <w:r w:rsidRPr="003F74A1">
              <w:t>Date:</w:t>
            </w:r>
          </w:p>
        </w:tc>
        <w:sdt>
          <w:sdtPr>
            <w:alias w:val="date"/>
            <w:tag w:val="date"/>
            <w:id w:val="-719595103"/>
            <w:placeholder>
              <w:docPart w:val="4964DDB889134DFF83417F4812BC3495"/>
            </w:placeholder>
            <w:showingPlcHdr/>
            <w:dataBinding w:xpath="/root[1]/date[1]" w:storeItemID="{670BCBC5-631E-40AB-8473-63493373AC73}"/>
            <w:date>
              <w:dateFormat w:val="dd/MM/yyyy"/>
              <w:lid w:val="en-GB"/>
              <w:storeMappedDataAs w:val="dateTime"/>
              <w:calendar w:val="gregorian"/>
            </w:date>
          </w:sdtPr>
          <w:sdtEndPr/>
          <w:sdtContent>
            <w:tc>
              <w:tcPr>
                <w:tcW w:w="1604" w:type="dxa"/>
                <w:tcBorders>
                  <w:top w:val="nil"/>
                  <w:left w:val="nil"/>
                </w:tcBorders>
              </w:tcPr>
              <w:p w14:paraId="33718D7F" w14:textId="77777777" w:rsidR="00480EB0" w:rsidRPr="003F74A1" w:rsidRDefault="003F74A1" w:rsidP="00B06D63">
                <w:r w:rsidRPr="00FB30B5">
                  <w:rPr>
                    <w:rStyle w:val="PlaceholderText"/>
                    <w:color w:val="FFFFFF" w:themeColor="background1"/>
                  </w:rPr>
                  <w:t>Click here to enter a date.</w:t>
                </w:r>
              </w:p>
            </w:tc>
          </w:sdtContent>
        </w:sdt>
        <w:sdt>
          <w:sdtPr>
            <w:alias w:val="application"/>
            <w:tag w:val="application"/>
            <w:id w:val="1415211168"/>
            <w:placeholder>
              <w:docPart w:val="9000E4F0C19D454D99012DB32564A45E"/>
            </w:placeholder>
            <w:showingPlcHdr/>
            <w:dataBinding w:xpath="/root[1]/application[1]" w:storeItemID="{670BCBC5-631E-40AB-8473-63493373AC73}"/>
            <w:text/>
          </w:sdtPr>
          <w:sdtEndPr/>
          <w:sdtContent>
            <w:tc>
              <w:tcPr>
                <w:tcW w:w="1286" w:type="dxa"/>
                <w:gridSpan w:val="3"/>
                <w:tcBorders>
                  <w:top w:val="nil"/>
                </w:tcBorders>
                <w:vAlign w:val="center"/>
              </w:tcPr>
              <w:p w14:paraId="33718D80" w14:textId="77777777" w:rsidR="00480EB0" w:rsidRPr="0008562F" w:rsidRDefault="003F74A1" w:rsidP="00B06D63">
                <w:pPr>
                  <w:jc w:val="center"/>
                </w:pPr>
                <w:r w:rsidRPr="009A6F63">
                  <w:rPr>
                    <w:rStyle w:val="PlaceholderText"/>
                    <w:color w:val="FFFFFF" w:themeColor="background1"/>
                  </w:rPr>
                  <w:t>Click here to enter text.</w:t>
                </w:r>
              </w:p>
            </w:tc>
          </w:sdtContent>
        </w:sdt>
      </w:tr>
      <w:tr w:rsidR="00480EB0" w:rsidRPr="0008562F" w14:paraId="33718D84" w14:textId="77777777" w:rsidTr="009E33A2">
        <w:trPr>
          <w:trHeight w:val="20"/>
        </w:trPr>
        <w:tc>
          <w:tcPr>
            <w:tcW w:w="9482" w:type="dxa"/>
            <w:gridSpan w:val="17"/>
            <w:vMerge w:val="restart"/>
            <w:vAlign w:val="center"/>
          </w:tcPr>
          <w:p w14:paraId="33718D82" w14:textId="77777777" w:rsidR="00480EB0" w:rsidRPr="0008562F" w:rsidRDefault="00480EB0" w:rsidP="00B06D63">
            <w:r w:rsidRPr="0008562F">
              <w:t>Non compliance to ESCC  requirements:</w:t>
            </w:r>
          </w:p>
        </w:tc>
        <w:tc>
          <w:tcPr>
            <w:tcW w:w="480" w:type="dxa"/>
            <w:tcBorders>
              <w:bottom w:val="single" w:sz="4" w:space="0" w:color="auto"/>
            </w:tcBorders>
            <w:vAlign w:val="center"/>
          </w:tcPr>
          <w:p w14:paraId="33718D83" w14:textId="77777777" w:rsidR="00480EB0" w:rsidRPr="0008562F" w:rsidRDefault="00480EB0" w:rsidP="00B06D63">
            <w:pPr>
              <w:jc w:val="center"/>
            </w:pPr>
            <w:r>
              <w:t>15</w:t>
            </w:r>
          </w:p>
        </w:tc>
      </w:tr>
      <w:tr w:rsidR="00480EB0" w:rsidRPr="0008562F" w14:paraId="33718D87" w14:textId="77777777" w:rsidTr="009E33A2">
        <w:trPr>
          <w:trHeight w:val="20"/>
        </w:trPr>
        <w:tc>
          <w:tcPr>
            <w:tcW w:w="9482" w:type="dxa"/>
            <w:gridSpan w:val="17"/>
            <w:vMerge/>
            <w:tcBorders>
              <w:right w:val="nil"/>
            </w:tcBorders>
          </w:tcPr>
          <w:p w14:paraId="33718D85" w14:textId="77777777" w:rsidR="00480EB0" w:rsidRPr="0008562F" w:rsidRDefault="00480EB0" w:rsidP="00B06D63"/>
        </w:tc>
        <w:tc>
          <w:tcPr>
            <w:tcW w:w="480" w:type="dxa"/>
            <w:tcBorders>
              <w:left w:val="nil"/>
            </w:tcBorders>
          </w:tcPr>
          <w:p w14:paraId="33718D86" w14:textId="77777777" w:rsidR="00480EB0" w:rsidRPr="0008562F" w:rsidRDefault="00480EB0" w:rsidP="00B06D63"/>
        </w:tc>
      </w:tr>
      <w:tr w:rsidR="00480EB0" w:rsidRPr="0008562F" w14:paraId="33718D8C" w14:textId="77777777" w:rsidTr="009E33A2">
        <w:trPr>
          <w:trHeight w:val="20"/>
        </w:trPr>
        <w:tc>
          <w:tcPr>
            <w:tcW w:w="708" w:type="dxa"/>
            <w:gridSpan w:val="2"/>
            <w:vAlign w:val="center"/>
          </w:tcPr>
          <w:p w14:paraId="33718D88" w14:textId="77777777" w:rsidR="00480EB0" w:rsidRPr="0008562F" w:rsidRDefault="00480EB0" w:rsidP="00B06D63">
            <w:pPr>
              <w:jc w:val="center"/>
            </w:pPr>
            <w:r w:rsidRPr="0008562F">
              <w:t>No.:</w:t>
            </w:r>
          </w:p>
        </w:tc>
        <w:tc>
          <w:tcPr>
            <w:tcW w:w="2849" w:type="dxa"/>
            <w:gridSpan w:val="6"/>
            <w:vAlign w:val="center"/>
          </w:tcPr>
          <w:p w14:paraId="33718D89" w14:textId="77777777" w:rsidR="00480EB0" w:rsidRPr="0008562F" w:rsidRDefault="00480EB0" w:rsidP="00B06D63">
            <w:pPr>
              <w:jc w:val="center"/>
            </w:pPr>
            <w:r w:rsidRPr="0008562F">
              <w:t>Specification</w:t>
            </w:r>
          </w:p>
        </w:tc>
        <w:tc>
          <w:tcPr>
            <w:tcW w:w="2899" w:type="dxa"/>
            <w:gridSpan w:val="4"/>
            <w:vAlign w:val="center"/>
          </w:tcPr>
          <w:p w14:paraId="33718D8A" w14:textId="77777777" w:rsidR="00480EB0" w:rsidRPr="0008562F" w:rsidRDefault="00480EB0" w:rsidP="00B06D63">
            <w:pPr>
              <w:jc w:val="center"/>
            </w:pPr>
            <w:r w:rsidRPr="0008562F">
              <w:t>Paragraph</w:t>
            </w:r>
          </w:p>
        </w:tc>
        <w:tc>
          <w:tcPr>
            <w:tcW w:w="3506" w:type="dxa"/>
            <w:gridSpan w:val="6"/>
            <w:vAlign w:val="center"/>
          </w:tcPr>
          <w:p w14:paraId="33718D8B" w14:textId="77777777" w:rsidR="00480EB0" w:rsidRPr="0008562F" w:rsidRDefault="00480EB0" w:rsidP="00B06D63">
            <w:pPr>
              <w:jc w:val="center"/>
            </w:pPr>
            <w:r w:rsidRPr="0008562F">
              <w:t>Non compliance</w:t>
            </w:r>
          </w:p>
        </w:tc>
      </w:tr>
      <w:tr w:rsidR="007D50A5" w:rsidRPr="0008562F" w14:paraId="33718D91" w14:textId="77777777" w:rsidTr="009E33A2">
        <w:trPr>
          <w:trHeight w:val="3005"/>
        </w:trPr>
        <w:sdt>
          <w:sdtPr>
            <w:id w:val="-1603717496"/>
            <w:placeholder>
              <w:docPart w:val="5221A0FD88F345FEA4FEE81DD113BAE6"/>
            </w:placeholder>
          </w:sdtPr>
          <w:sdtEndPr/>
          <w:sdtContent>
            <w:tc>
              <w:tcPr>
                <w:tcW w:w="708" w:type="dxa"/>
                <w:gridSpan w:val="2"/>
              </w:tcPr>
              <w:p w14:paraId="33718D8D" w14:textId="77777777" w:rsidR="007D50A5" w:rsidRPr="0008562F" w:rsidRDefault="007D50A5" w:rsidP="00B06D63">
                <w:r>
                  <w:t xml:space="preserve"> </w:t>
                </w:r>
              </w:p>
            </w:tc>
          </w:sdtContent>
        </w:sdt>
        <w:sdt>
          <w:sdtPr>
            <w:id w:val="864869396"/>
            <w:placeholder>
              <w:docPart w:val="6A7E771EAEA84520934300D631A2EB6D"/>
            </w:placeholder>
          </w:sdtPr>
          <w:sdtEndPr/>
          <w:sdtContent>
            <w:tc>
              <w:tcPr>
                <w:tcW w:w="2849" w:type="dxa"/>
                <w:gridSpan w:val="6"/>
              </w:tcPr>
              <w:p w14:paraId="33718D8E" w14:textId="77777777" w:rsidR="007D50A5" w:rsidRDefault="007D50A5">
                <w:r w:rsidRPr="007C2F0D">
                  <w:t xml:space="preserve"> </w:t>
                </w:r>
              </w:p>
            </w:tc>
          </w:sdtContent>
        </w:sdt>
        <w:sdt>
          <w:sdtPr>
            <w:id w:val="248468437"/>
            <w:placeholder>
              <w:docPart w:val="976A598583F1464C9F038FCF0004C508"/>
            </w:placeholder>
          </w:sdtPr>
          <w:sdtEndPr/>
          <w:sdtContent>
            <w:tc>
              <w:tcPr>
                <w:tcW w:w="2899" w:type="dxa"/>
                <w:gridSpan w:val="4"/>
              </w:tcPr>
              <w:p w14:paraId="33718D8F" w14:textId="77777777" w:rsidR="007D50A5" w:rsidRDefault="007D50A5">
                <w:r w:rsidRPr="007C2F0D">
                  <w:t xml:space="preserve"> </w:t>
                </w:r>
              </w:p>
            </w:tc>
          </w:sdtContent>
        </w:sdt>
        <w:sdt>
          <w:sdtPr>
            <w:id w:val="-1594390825"/>
            <w:placeholder>
              <w:docPart w:val="FF210A759FB8408794ABF1BA66C7FC40"/>
            </w:placeholder>
          </w:sdtPr>
          <w:sdtEndPr/>
          <w:sdtContent>
            <w:tc>
              <w:tcPr>
                <w:tcW w:w="3506" w:type="dxa"/>
                <w:gridSpan w:val="6"/>
              </w:tcPr>
              <w:p w14:paraId="33718D90" w14:textId="77777777" w:rsidR="007D50A5" w:rsidRDefault="007D50A5">
                <w:r w:rsidRPr="007C2F0D">
                  <w:t xml:space="preserve"> </w:t>
                </w:r>
              </w:p>
            </w:tc>
          </w:sdtContent>
        </w:sdt>
      </w:tr>
      <w:tr w:rsidR="00480EB0" w:rsidRPr="0008562F" w14:paraId="33718D95" w14:textId="77777777" w:rsidTr="009E33A2">
        <w:trPr>
          <w:trHeight w:val="113"/>
        </w:trPr>
        <w:tc>
          <w:tcPr>
            <w:tcW w:w="9482" w:type="dxa"/>
            <w:gridSpan w:val="17"/>
            <w:tcBorders>
              <w:bottom w:val="nil"/>
            </w:tcBorders>
          </w:tcPr>
          <w:p w14:paraId="33718D92" w14:textId="77777777" w:rsidR="00480EB0" w:rsidRPr="0008562F" w:rsidRDefault="00480EB0" w:rsidP="00B06D63">
            <w:r w:rsidRPr="0008562F">
              <w:t xml:space="preserve">Additional tasks required to achieve full compliance for ESCC qualification or rationale for acceptability of </w:t>
            </w:r>
          </w:p>
          <w:p w14:paraId="33718D93" w14:textId="77777777" w:rsidR="00480EB0" w:rsidRPr="0008562F" w:rsidRDefault="00480EB0" w:rsidP="00B06D63">
            <w:r w:rsidRPr="0008562F">
              <w:t>noncompliance:</w:t>
            </w:r>
          </w:p>
        </w:tc>
        <w:tc>
          <w:tcPr>
            <w:tcW w:w="480" w:type="dxa"/>
            <w:vAlign w:val="center"/>
          </w:tcPr>
          <w:p w14:paraId="33718D94" w14:textId="77777777" w:rsidR="00480EB0" w:rsidRPr="0008562F" w:rsidRDefault="00480EB0" w:rsidP="00B06D63">
            <w:pPr>
              <w:jc w:val="center"/>
            </w:pPr>
            <w:r>
              <w:t>16</w:t>
            </w:r>
          </w:p>
        </w:tc>
      </w:tr>
      <w:tr w:rsidR="00480EB0" w:rsidRPr="0008562F" w14:paraId="33718D97" w14:textId="77777777" w:rsidTr="009E33A2">
        <w:trPr>
          <w:trHeight w:val="2665"/>
        </w:trPr>
        <w:sdt>
          <w:sdtPr>
            <w:id w:val="-1447998751"/>
            <w:placeholder>
              <w:docPart w:val="67583FC40BC54C02B27CA62C4B0186F3"/>
            </w:placeholder>
            <w:showingPlcHdr/>
          </w:sdtPr>
          <w:sdtEndPr/>
          <w:sdtContent>
            <w:tc>
              <w:tcPr>
                <w:tcW w:w="9962" w:type="dxa"/>
                <w:gridSpan w:val="18"/>
                <w:tcBorders>
                  <w:top w:val="nil"/>
                  <w:bottom w:val="single" w:sz="4" w:space="0" w:color="auto"/>
                </w:tcBorders>
              </w:tcPr>
              <w:p w14:paraId="33718D96" w14:textId="77777777" w:rsidR="00480EB0" w:rsidRPr="0008562F" w:rsidRDefault="00480EB0" w:rsidP="00B06D63">
                <w:r w:rsidRPr="00AE250A">
                  <w:rPr>
                    <w:rStyle w:val="PlaceholderText"/>
                    <w:color w:val="FFFFFF" w:themeColor="background1"/>
                  </w:rPr>
                  <w:t>Click here to enter text.</w:t>
                </w:r>
              </w:p>
            </w:tc>
          </w:sdtContent>
        </w:sdt>
      </w:tr>
      <w:tr w:rsidR="00480EB0" w:rsidRPr="0008562F" w14:paraId="33718D9A" w14:textId="77777777" w:rsidTr="009E33A2">
        <w:trPr>
          <w:trHeight w:val="344"/>
        </w:trPr>
        <w:tc>
          <w:tcPr>
            <w:tcW w:w="9482" w:type="dxa"/>
            <w:gridSpan w:val="17"/>
            <w:tcBorders>
              <w:bottom w:val="nil"/>
            </w:tcBorders>
          </w:tcPr>
          <w:p w14:paraId="33718D98" w14:textId="77777777" w:rsidR="00480EB0" w:rsidRPr="0008562F" w:rsidRDefault="00480EB0" w:rsidP="00B06D63">
            <w:r w:rsidRPr="0008562F">
              <w:t>Executive Manager Disposition</w:t>
            </w:r>
          </w:p>
        </w:tc>
        <w:tc>
          <w:tcPr>
            <w:tcW w:w="480" w:type="dxa"/>
            <w:tcBorders>
              <w:bottom w:val="single" w:sz="4" w:space="0" w:color="auto"/>
            </w:tcBorders>
            <w:vAlign w:val="center"/>
          </w:tcPr>
          <w:p w14:paraId="33718D99" w14:textId="77777777" w:rsidR="00480EB0" w:rsidRPr="0008562F" w:rsidRDefault="00480EB0" w:rsidP="00B06D63">
            <w:pPr>
              <w:jc w:val="center"/>
            </w:pPr>
            <w:r>
              <w:t>17</w:t>
            </w:r>
          </w:p>
        </w:tc>
      </w:tr>
      <w:tr w:rsidR="00480EB0" w:rsidRPr="0008562F" w14:paraId="33718DA1" w14:textId="77777777" w:rsidTr="009E33A2">
        <w:trPr>
          <w:trHeight w:val="170"/>
        </w:trPr>
        <w:tc>
          <w:tcPr>
            <w:tcW w:w="1558" w:type="dxa"/>
            <w:gridSpan w:val="3"/>
            <w:tcBorders>
              <w:top w:val="nil"/>
              <w:bottom w:val="nil"/>
              <w:right w:val="nil"/>
            </w:tcBorders>
          </w:tcPr>
          <w:p w14:paraId="33718D9B" w14:textId="77777777" w:rsidR="00480EB0" w:rsidRPr="0008562F" w:rsidRDefault="00480EB0" w:rsidP="00B06D63">
            <w:r w:rsidRPr="0008562F">
              <w:t xml:space="preserve">Application Approval: </w:t>
            </w:r>
          </w:p>
        </w:tc>
        <w:tc>
          <w:tcPr>
            <w:tcW w:w="550" w:type="dxa"/>
            <w:tcBorders>
              <w:top w:val="nil"/>
              <w:left w:val="nil"/>
              <w:bottom w:val="nil"/>
              <w:right w:val="nil"/>
            </w:tcBorders>
          </w:tcPr>
          <w:p w14:paraId="33718D9C" w14:textId="77777777" w:rsidR="00480EB0" w:rsidRPr="0008562F" w:rsidRDefault="00480EB0" w:rsidP="00B06D63">
            <w:r w:rsidRPr="0008562F">
              <w:t>Yes</w:t>
            </w:r>
          </w:p>
        </w:tc>
        <w:sdt>
          <w:sdtPr>
            <w:id w:val="-85302596"/>
            <w14:checkbox>
              <w14:checked w14:val="0"/>
              <w14:checkedState w14:val="2612" w14:font="MS Gothic"/>
              <w14:uncheckedState w14:val="2610" w14:font="MS Gothic"/>
            </w14:checkbox>
          </w:sdtPr>
          <w:sdtEndPr/>
          <w:sdtContent>
            <w:tc>
              <w:tcPr>
                <w:tcW w:w="507" w:type="dxa"/>
                <w:tcBorders>
                  <w:top w:val="nil"/>
                  <w:left w:val="nil"/>
                  <w:bottom w:val="nil"/>
                  <w:right w:val="nil"/>
                </w:tcBorders>
              </w:tcPr>
              <w:p w14:paraId="33718D9D" w14:textId="77777777" w:rsidR="00480EB0" w:rsidRPr="0008562F" w:rsidRDefault="00480EB0" w:rsidP="00B06D63">
                <w:r>
                  <w:rPr>
                    <w:rFonts w:ascii="MS Gothic" w:eastAsia="MS Gothic" w:hAnsi="MS Gothic" w:hint="eastAsia"/>
                  </w:rPr>
                  <w:t>☐</w:t>
                </w:r>
              </w:p>
            </w:tc>
          </w:sdtContent>
        </w:sdt>
        <w:tc>
          <w:tcPr>
            <w:tcW w:w="548" w:type="dxa"/>
            <w:gridSpan w:val="2"/>
            <w:tcBorders>
              <w:top w:val="nil"/>
              <w:left w:val="nil"/>
              <w:bottom w:val="nil"/>
              <w:right w:val="nil"/>
            </w:tcBorders>
          </w:tcPr>
          <w:p w14:paraId="33718D9E" w14:textId="77777777" w:rsidR="00480EB0" w:rsidRPr="0008562F" w:rsidRDefault="00480EB0" w:rsidP="00B06D63">
            <w:r w:rsidRPr="0008562F">
              <w:t>No</w:t>
            </w:r>
          </w:p>
        </w:tc>
        <w:sdt>
          <w:sdtPr>
            <w:id w:val="494922442"/>
            <w14:checkbox>
              <w14:checked w14:val="0"/>
              <w14:checkedState w14:val="2612" w14:font="MS Gothic"/>
              <w14:uncheckedState w14:val="2610" w14:font="MS Gothic"/>
            </w14:checkbox>
          </w:sdtPr>
          <w:sdtEndPr/>
          <w:sdtContent>
            <w:tc>
              <w:tcPr>
                <w:tcW w:w="517" w:type="dxa"/>
                <w:gridSpan w:val="2"/>
                <w:tcBorders>
                  <w:top w:val="nil"/>
                  <w:left w:val="nil"/>
                  <w:bottom w:val="nil"/>
                  <w:right w:val="nil"/>
                </w:tcBorders>
              </w:tcPr>
              <w:p w14:paraId="33718D9F" w14:textId="77777777" w:rsidR="00480EB0" w:rsidRPr="0008562F" w:rsidRDefault="00480EB0" w:rsidP="00B06D63">
                <w:r>
                  <w:rPr>
                    <w:rFonts w:ascii="MS Gothic" w:eastAsia="MS Gothic" w:hAnsi="MS Gothic" w:hint="eastAsia"/>
                  </w:rPr>
                  <w:t>☐</w:t>
                </w:r>
              </w:p>
            </w:tc>
          </w:sdtContent>
        </w:sdt>
        <w:tc>
          <w:tcPr>
            <w:tcW w:w="6282" w:type="dxa"/>
            <w:gridSpan w:val="9"/>
            <w:tcBorders>
              <w:top w:val="nil"/>
              <w:left w:val="nil"/>
              <w:bottom w:val="nil"/>
            </w:tcBorders>
          </w:tcPr>
          <w:p w14:paraId="33718DA0" w14:textId="77777777" w:rsidR="00480EB0" w:rsidRPr="0008562F" w:rsidRDefault="00480EB0" w:rsidP="00B06D63"/>
        </w:tc>
      </w:tr>
      <w:tr w:rsidR="00480EB0" w:rsidRPr="0008562F" w14:paraId="33718DA4" w14:textId="77777777" w:rsidTr="009E33A2">
        <w:trPr>
          <w:trHeight w:val="170"/>
        </w:trPr>
        <w:tc>
          <w:tcPr>
            <w:tcW w:w="1558" w:type="dxa"/>
            <w:gridSpan w:val="3"/>
            <w:tcBorders>
              <w:top w:val="nil"/>
              <w:bottom w:val="nil"/>
              <w:right w:val="nil"/>
            </w:tcBorders>
          </w:tcPr>
          <w:p w14:paraId="33718DA2" w14:textId="77777777" w:rsidR="00480EB0" w:rsidRPr="0008562F" w:rsidRDefault="00480EB0" w:rsidP="00B06D63">
            <w:r w:rsidRPr="0008562F">
              <w:t>Action / Remarks:</w:t>
            </w:r>
          </w:p>
        </w:tc>
        <w:tc>
          <w:tcPr>
            <w:tcW w:w="8404" w:type="dxa"/>
            <w:gridSpan w:val="15"/>
            <w:tcBorders>
              <w:top w:val="nil"/>
              <w:left w:val="nil"/>
              <w:bottom w:val="nil"/>
            </w:tcBorders>
          </w:tcPr>
          <w:p w14:paraId="33718DA3" w14:textId="77777777" w:rsidR="00480EB0" w:rsidRPr="0008562F" w:rsidRDefault="00480EB0" w:rsidP="00B06D63"/>
        </w:tc>
      </w:tr>
      <w:tr w:rsidR="00480EB0" w:rsidRPr="0008562F" w14:paraId="33718DA6" w14:textId="77777777" w:rsidTr="009E33A2">
        <w:trPr>
          <w:trHeight w:val="3175"/>
        </w:trPr>
        <w:sdt>
          <w:sdtPr>
            <w:id w:val="-1373761146"/>
            <w:placeholder>
              <w:docPart w:val="E10E476FBCE64354BDFE0F45FE644BB4"/>
            </w:placeholder>
            <w:showingPlcHdr/>
          </w:sdtPr>
          <w:sdtEndPr/>
          <w:sdtContent>
            <w:tc>
              <w:tcPr>
                <w:tcW w:w="9962" w:type="dxa"/>
                <w:gridSpan w:val="18"/>
                <w:tcBorders>
                  <w:top w:val="nil"/>
                  <w:bottom w:val="nil"/>
                </w:tcBorders>
              </w:tcPr>
              <w:p w14:paraId="33718DA5" w14:textId="77777777" w:rsidR="00480EB0" w:rsidRPr="0008562F" w:rsidRDefault="00480EB0" w:rsidP="00B06D63">
                <w:r w:rsidRPr="00AE250A">
                  <w:rPr>
                    <w:rStyle w:val="PlaceholderText"/>
                    <w:color w:val="FFFFFF" w:themeColor="background1"/>
                  </w:rPr>
                  <w:t>Click here to enter text.</w:t>
                </w:r>
              </w:p>
            </w:tc>
          </w:sdtContent>
        </w:sdt>
      </w:tr>
      <w:tr w:rsidR="009E33A2" w:rsidRPr="0008562F" w14:paraId="5B81DCA6" w14:textId="77777777" w:rsidTr="009E33A2">
        <w:trPr>
          <w:trHeight w:val="113"/>
        </w:trPr>
        <w:tc>
          <w:tcPr>
            <w:tcW w:w="564" w:type="dxa"/>
            <w:tcBorders>
              <w:top w:val="nil"/>
              <w:bottom w:val="nil"/>
              <w:right w:val="nil"/>
            </w:tcBorders>
          </w:tcPr>
          <w:p w14:paraId="1DA86FF2" w14:textId="77777777" w:rsidR="009E33A2" w:rsidRPr="0008562F" w:rsidRDefault="009E33A2" w:rsidP="00C72804">
            <w:r w:rsidRPr="0008562F">
              <w:t>Date:</w:t>
            </w:r>
          </w:p>
        </w:tc>
        <w:sdt>
          <w:sdtPr>
            <w:id w:val="491909840"/>
            <w:placeholder>
              <w:docPart w:val="307037C72D9347A69BDAF6D27C2D29A2"/>
            </w:placeholder>
            <w:showingPlcHdr/>
            <w:date>
              <w:dateFormat w:val="dd/MM/yyyy"/>
              <w:lid w:val="en-GB"/>
              <w:storeMappedDataAs w:val="dateTime"/>
              <w:calendar w:val="gregorian"/>
            </w:date>
          </w:sdtPr>
          <w:sdtContent>
            <w:tc>
              <w:tcPr>
                <w:tcW w:w="5956" w:type="dxa"/>
                <w:gridSpan w:val="12"/>
                <w:tcBorders>
                  <w:top w:val="nil"/>
                  <w:left w:val="nil"/>
                  <w:bottom w:val="nil"/>
                  <w:right w:val="nil"/>
                </w:tcBorders>
              </w:tcPr>
              <w:p w14:paraId="61DB49A4" w14:textId="77777777" w:rsidR="009E33A2" w:rsidRPr="0008562F" w:rsidRDefault="009E33A2" w:rsidP="00C72804">
                <w:r w:rsidRPr="00745493">
                  <w:rPr>
                    <w:rStyle w:val="PlaceholderText"/>
                    <w:color w:val="FFFFFF" w:themeColor="background1"/>
                  </w:rPr>
                  <w:t>Click here to enter a date.</w:t>
                </w:r>
              </w:p>
            </w:tc>
          </w:sdtContent>
        </w:sdt>
        <w:sdt>
          <w:sdtPr>
            <w:id w:val="-1212810355"/>
            <w:placeholder>
              <w:docPart w:val="348BC012331B42F6A15D8D4FAF7B09FD"/>
            </w:placeholder>
            <w:showingPlcHdr/>
          </w:sdtPr>
          <w:sdtContent>
            <w:tc>
              <w:tcPr>
                <w:tcW w:w="2483" w:type="dxa"/>
                <w:gridSpan w:val="3"/>
                <w:tcBorders>
                  <w:top w:val="nil"/>
                  <w:left w:val="nil"/>
                  <w:bottom w:val="single" w:sz="4" w:space="0" w:color="auto"/>
                  <w:right w:val="nil"/>
                </w:tcBorders>
              </w:tcPr>
              <w:p w14:paraId="34A4F14B" w14:textId="77777777" w:rsidR="009E33A2" w:rsidRPr="0008562F" w:rsidRDefault="009E33A2" w:rsidP="00C72804">
                <w:r w:rsidRPr="009A6F63">
                  <w:rPr>
                    <w:rStyle w:val="PlaceholderText"/>
                    <w:color w:val="FFFFFF" w:themeColor="background1"/>
                  </w:rPr>
                  <w:t>Click here to enter text.</w:t>
                </w:r>
              </w:p>
            </w:tc>
          </w:sdtContent>
        </w:sdt>
        <w:tc>
          <w:tcPr>
            <w:tcW w:w="478" w:type="dxa"/>
            <w:tcBorders>
              <w:top w:val="nil"/>
              <w:left w:val="nil"/>
              <w:bottom w:val="single" w:sz="4" w:space="0" w:color="auto"/>
              <w:right w:val="nil"/>
            </w:tcBorders>
          </w:tcPr>
          <w:p w14:paraId="36C9A67C" w14:textId="77777777" w:rsidR="009E33A2" w:rsidRPr="0008562F" w:rsidRDefault="009E33A2" w:rsidP="00C72804"/>
        </w:tc>
        <w:tc>
          <w:tcPr>
            <w:tcW w:w="480" w:type="dxa"/>
            <w:tcBorders>
              <w:top w:val="nil"/>
              <w:left w:val="nil"/>
              <w:bottom w:val="nil"/>
            </w:tcBorders>
          </w:tcPr>
          <w:p w14:paraId="7104AD86" w14:textId="77777777" w:rsidR="009E33A2" w:rsidRPr="0008562F" w:rsidRDefault="009E33A2" w:rsidP="00C72804"/>
        </w:tc>
      </w:tr>
      <w:tr w:rsidR="009E33A2" w:rsidRPr="0008562F" w14:paraId="0BB6C1FE" w14:textId="77777777" w:rsidTr="009E33A2">
        <w:trPr>
          <w:trHeight w:val="113"/>
        </w:trPr>
        <w:tc>
          <w:tcPr>
            <w:tcW w:w="564" w:type="dxa"/>
            <w:tcBorders>
              <w:top w:val="nil"/>
              <w:bottom w:val="nil"/>
              <w:right w:val="nil"/>
            </w:tcBorders>
          </w:tcPr>
          <w:p w14:paraId="1FFAA698" w14:textId="77777777" w:rsidR="009E33A2" w:rsidRPr="0008562F" w:rsidRDefault="009E33A2" w:rsidP="00C72804"/>
        </w:tc>
        <w:tc>
          <w:tcPr>
            <w:tcW w:w="5956" w:type="dxa"/>
            <w:gridSpan w:val="12"/>
            <w:tcBorders>
              <w:top w:val="nil"/>
              <w:left w:val="nil"/>
              <w:bottom w:val="nil"/>
              <w:right w:val="nil"/>
            </w:tcBorders>
          </w:tcPr>
          <w:p w14:paraId="6DD5EA56" w14:textId="77777777" w:rsidR="009E33A2" w:rsidRPr="0008562F" w:rsidRDefault="009E33A2" w:rsidP="00C72804"/>
        </w:tc>
        <w:tc>
          <w:tcPr>
            <w:tcW w:w="3441" w:type="dxa"/>
            <w:gridSpan w:val="5"/>
            <w:tcBorders>
              <w:top w:val="nil"/>
              <w:left w:val="nil"/>
              <w:bottom w:val="nil"/>
            </w:tcBorders>
          </w:tcPr>
          <w:p w14:paraId="428BCC45" w14:textId="77777777" w:rsidR="009E33A2" w:rsidRDefault="009E33A2" w:rsidP="00C72804">
            <w:pPr>
              <w:autoSpaceDE w:val="0"/>
              <w:autoSpaceDN w:val="0"/>
              <w:adjustRightInd w:val="0"/>
              <w:ind w:left="-389" w:firstLine="156"/>
              <w:jc w:val="center"/>
              <w:rPr>
                <w:rFonts w:ascii="ArialMT" w:hAnsi="ArialMT" w:cs="ArialMT"/>
                <w:szCs w:val="14"/>
                <w:lang w:val="en-GB"/>
              </w:rPr>
            </w:pPr>
            <w:r>
              <w:rPr>
                <w:rFonts w:ascii="ArialMT" w:hAnsi="ArialMT" w:cs="ArialMT"/>
                <w:szCs w:val="14"/>
                <w:lang w:val="en-GB"/>
              </w:rPr>
              <w:t xml:space="preserve">B. </w:t>
            </w:r>
            <w:proofErr w:type="spellStart"/>
            <w:r>
              <w:rPr>
                <w:rFonts w:ascii="ArialMT" w:hAnsi="ArialMT" w:cs="ArialMT"/>
                <w:szCs w:val="14"/>
                <w:lang w:val="en-GB"/>
              </w:rPr>
              <w:t>Schade</w:t>
            </w:r>
            <w:proofErr w:type="spellEnd"/>
            <w:r>
              <w:rPr>
                <w:rFonts w:ascii="ArialMT" w:hAnsi="ArialMT" w:cs="ArialMT"/>
                <w:szCs w:val="14"/>
                <w:lang w:val="en-GB"/>
              </w:rPr>
              <w:t>: Head of ESA Product Assurance</w:t>
            </w:r>
          </w:p>
          <w:p w14:paraId="0828439E" w14:textId="77777777" w:rsidR="009E33A2" w:rsidRPr="0008562F" w:rsidRDefault="009E33A2" w:rsidP="00C72804">
            <w:pPr>
              <w:ind w:left="-233"/>
              <w:jc w:val="center"/>
            </w:pPr>
            <w:r>
              <w:rPr>
                <w:rFonts w:ascii="ArialMT" w:hAnsi="ArialMT" w:cs="ArialMT"/>
                <w:szCs w:val="14"/>
                <w:lang w:val="en-GB"/>
              </w:rPr>
              <w:t>and Safety Department</w:t>
            </w:r>
          </w:p>
        </w:tc>
      </w:tr>
      <w:tr w:rsidR="009E33A2" w:rsidRPr="0008562F" w14:paraId="1F4D1F64" w14:textId="77777777" w:rsidTr="009E33A2">
        <w:trPr>
          <w:trHeight w:val="113"/>
        </w:trPr>
        <w:tc>
          <w:tcPr>
            <w:tcW w:w="564" w:type="dxa"/>
            <w:tcBorders>
              <w:top w:val="nil"/>
              <w:right w:val="nil"/>
            </w:tcBorders>
          </w:tcPr>
          <w:p w14:paraId="7D3CEC96" w14:textId="77777777" w:rsidR="009E33A2" w:rsidRPr="0008562F" w:rsidRDefault="009E33A2" w:rsidP="00C72804"/>
        </w:tc>
        <w:tc>
          <w:tcPr>
            <w:tcW w:w="5956" w:type="dxa"/>
            <w:gridSpan w:val="12"/>
            <w:tcBorders>
              <w:top w:val="nil"/>
              <w:left w:val="nil"/>
              <w:right w:val="nil"/>
            </w:tcBorders>
          </w:tcPr>
          <w:p w14:paraId="254D22FE" w14:textId="77777777" w:rsidR="009E33A2" w:rsidRPr="0008562F" w:rsidRDefault="009E33A2" w:rsidP="00C72804"/>
        </w:tc>
        <w:tc>
          <w:tcPr>
            <w:tcW w:w="3441" w:type="dxa"/>
            <w:gridSpan w:val="5"/>
            <w:tcBorders>
              <w:top w:val="nil"/>
              <w:left w:val="nil"/>
            </w:tcBorders>
          </w:tcPr>
          <w:p w14:paraId="1B441E5A" w14:textId="77777777" w:rsidR="009E33A2" w:rsidRPr="0008562F" w:rsidRDefault="009E33A2" w:rsidP="00C72804"/>
        </w:tc>
      </w:tr>
    </w:tbl>
    <w:p w14:paraId="33718DB4" w14:textId="77777777" w:rsidR="00480EB0" w:rsidRDefault="00480EB0">
      <w:r>
        <w:br w:type="page"/>
      </w:r>
      <w:bookmarkStart w:id="0" w:name="_GoBack"/>
      <w:bookmarkEnd w:id="0"/>
    </w:p>
    <w:p w14:paraId="33718DB5" w14:textId="77777777" w:rsidR="00E70113" w:rsidRDefault="00E70113"/>
    <w:tbl>
      <w:tblPr>
        <w:tblW w:w="100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tblCellMar>
        <w:tblLook w:val="0000" w:firstRow="0" w:lastRow="0" w:firstColumn="0" w:lastColumn="0" w:noHBand="0" w:noVBand="0"/>
      </w:tblPr>
      <w:tblGrid>
        <w:gridCol w:w="10"/>
        <w:gridCol w:w="2503"/>
        <w:gridCol w:w="266"/>
        <w:gridCol w:w="1334"/>
        <w:gridCol w:w="106"/>
        <w:gridCol w:w="2835"/>
        <w:gridCol w:w="567"/>
        <w:gridCol w:w="1154"/>
        <w:gridCol w:w="877"/>
        <w:gridCol w:w="417"/>
      </w:tblGrid>
      <w:tr w:rsidR="00E70113" w14:paraId="33718DB9" w14:textId="77777777" w:rsidTr="004E691E">
        <w:trPr>
          <w:trHeight w:val="215"/>
        </w:trPr>
        <w:tc>
          <w:tcPr>
            <w:tcW w:w="2779" w:type="dxa"/>
            <w:gridSpan w:val="3"/>
            <w:vMerge w:val="restart"/>
            <w:vAlign w:val="center"/>
          </w:tcPr>
          <w:p w14:paraId="33718DB6" w14:textId="77777777" w:rsidR="00E70113" w:rsidRDefault="00E70113" w:rsidP="0004306E">
            <w:pPr>
              <w:jc w:val="center"/>
            </w:pPr>
            <w:r>
              <w:rPr>
                <w:noProof/>
                <w:lang w:val="en-GB" w:eastAsia="en-GB"/>
              </w:rPr>
              <w:drawing>
                <wp:inline distT="0" distB="0" distL="0" distR="0" wp14:anchorId="33718F5F" wp14:editId="33718F60">
                  <wp:extent cx="1456621" cy="405516"/>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9" cstate="print">
                            <a:extLst>
                              <a:ext uri="{28A0092B-C50C-407E-A947-70E740481C1C}">
                                <a14:useLocalDpi xmlns:a14="http://schemas.microsoft.com/office/drawing/2010/main" val="0"/>
                              </a:ext>
                            </a:extLst>
                          </a:blip>
                          <a:stretch>
                            <a:fillRect/>
                          </a:stretch>
                        </pic:blipFill>
                        <pic:spPr>
                          <a:xfrm>
                            <a:off x="0" y="0"/>
                            <a:ext cx="1454648" cy="404967"/>
                          </a:xfrm>
                          <a:prstGeom prst="rect">
                            <a:avLst/>
                          </a:prstGeom>
                        </pic:spPr>
                      </pic:pic>
                    </a:graphicData>
                  </a:graphic>
                </wp:inline>
              </w:drawing>
            </w:r>
          </w:p>
        </w:tc>
        <w:tc>
          <w:tcPr>
            <w:tcW w:w="5996" w:type="dxa"/>
            <w:gridSpan w:val="5"/>
            <w:tcBorders>
              <w:bottom w:val="nil"/>
            </w:tcBorders>
          </w:tcPr>
          <w:p w14:paraId="33718DB7" w14:textId="77777777" w:rsidR="00E70113" w:rsidRPr="00143474" w:rsidRDefault="00E70113" w:rsidP="0004306E">
            <w:pPr>
              <w:jc w:val="center"/>
              <w:rPr>
                <w:b/>
                <w:szCs w:val="14"/>
              </w:rPr>
            </w:pPr>
            <w:r w:rsidRPr="00143474">
              <w:rPr>
                <w:b/>
                <w:szCs w:val="14"/>
              </w:rPr>
              <w:t xml:space="preserve">APPLICATION FOR </w:t>
            </w:r>
            <w:r>
              <w:rPr>
                <w:b/>
                <w:szCs w:val="14"/>
              </w:rPr>
              <w:t xml:space="preserve">EXTENSION OF </w:t>
            </w:r>
            <w:r w:rsidRPr="00143474">
              <w:rPr>
                <w:b/>
                <w:szCs w:val="14"/>
              </w:rPr>
              <w:t>ESCC QUALIFICATION APPROVAL</w:t>
            </w:r>
          </w:p>
        </w:tc>
        <w:tc>
          <w:tcPr>
            <w:tcW w:w="1294" w:type="dxa"/>
            <w:gridSpan w:val="2"/>
            <w:tcBorders>
              <w:bottom w:val="nil"/>
            </w:tcBorders>
            <w:vAlign w:val="center"/>
          </w:tcPr>
          <w:p w14:paraId="33718DB8" w14:textId="77777777" w:rsidR="00E70113" w:rsidRDefault="00E70113" w:rsidP="0004306E">
            <w:pPr>
              <w:jc w:val="center"/>
            </w:pPr>
            <w:r w:rsidRPr="008F1E74">
              <w:rPr>
                <w:lang w:val="en-GB"/>
              </w:rPr>
              <w:t xml:space="preserve">Page </w:t>
            </w:r>
            <w:r w:rsidR="00480EB0">
              <w:rPr>
                <w:lang w:val="en-GB"/>
              </w:rPr>
              <w:t>4</w:t>
            </w:r>
          </w:p>
        </w:tc>
      </w:tr>
      <w:tr w:rsidR="00E70113" w:rsidRPr="00146C2B" w14:paraId="33718DBE" w14:textId="77777777" w:rsidTr="004E691E">
        <w:trPr>
          <w:trHeight w:val="360"/>
        </w:trPr>
        <w:tc>
          <w:tcPr>
            <w:tcW w:w="2779" w:type="dxa"/>
            <w:gridSpan w:val="3"/>
            <w:vMerge/>
          </w:tcPr>
          <w:p w14:paraId="33718DBA" w14:textId="77777777" w:rsidR="00E70113" w:rsidRDefault="00E70113" w:rsidP="0004306E"/>
        </w:tc>
        <w:tc>
          <w:tcPr>
            <w:tcW w:w="1334" w:type="dxa"/>
            <w:tcBorders>
              <w:top w:val="nil"/>
              <w:bottom w:val="nil"/>
              <w:right w:val="nil"/>
            </w:tcBorders>
          </w:tcPr>
          <w:p w14:paraId="33718DBB" w14:textId="77777777" w:rsidR="00E70113" w:rsidRPr="00143474" w:rsidRDefault="00E70113" w:rsidP="0004306E">
            <w:pPr>
              <w:rPr>
                <w:szCs w:val="14"/>
              </w:rPr>
            </w:pPr>
            <w:r>
              <w:rPr>
                <w:szCs w:val="14"/>
              </w:rPr>
              <w:t>Component Title:</w:t>
            </w:r>
          </w:p>
        </w:tc>
        <w:sdt>
          <w:sdtPr>
            <w:alias w:val="title"/>
            <w:tag w:val="title"/>
            <w:id w:val="-258133652"/>
            <w:placeholder>
              <w:docPart w:val="6378DE237F444DC1BFB44078CFA5B645"/>
            </w:placeholder>
            <w:dataBinding w:xpath="/root[1]/title[1]" w:storeItemID="{670BCBC5-631E-40AB-8473-63493373AC73}"/>
            <w:text/>
          </w:sdtPr>
          <w:sdtEndPr>
            <w:rPr>
              <w:szCs w:val="14"/>
            </w:rPr>
          </w:sdtEndPr>
          <w:sdtContent>
            <w:tc>
              <w:tcPr>
                <w:tcW w:w="4662" w:type="dxa"/>
                <w:gridSpan w:val="4"/>
                <w:tcBorders>
                  <w:top w:val="nil"/>
                  <w:left w:val="nil"/>
                  <w:bottom w:val="nil"/>
                </w:tcBorders>
              </w:tcPr>
              <w:p w14:paraId="33718DBC" w14:textId="77777777" w:rsidR="00E70113" w:rsidRPr="00143474" w:rsidRDefault="003F74A1" w:rsidP="0004306E">
                <w:pPr>
                  <w:rPr>
                    <w:szCs w:val="14"/>
                  </w:rPr>
                </w:pPr>
                <w:r>
                  <w:rPr>
                    <w:lang w:val="en-GB"/>
                  </w:rPr>
                  <w:t xml:space="preserve">  </w:t>
                </w:r>
              </w:p>
            </w:tc>
          </w:sdtContent>
        </w:sdt>
        <w:tc>
          <w:tcPr>
            <w:tcW w:w="1294" w:type="dxa"/>
            <w:gridSpan w:val="2"/>
            <w:tcBorders>
              <w:top w:val="nil"/>
              <w:bottom w:val="nil"/>
            </w:tcBorders>
            <w:vAlign w:val="center"/>
          </w:tcPr>
          <w:p w14:paraId="33718DBD" w14:textId="77777777" w:rsidR="00E70113" w:rsidRPr="00146C2B" w:rsidRDefault="00E70113" w:rsidP="0004306E">
            <w:pPr>
              <w:jc w:val="center"/>
              <w:rPr>
                <w:szCs w:val="14"/>
              </w:rPr>
            </w:pPr>
            <w:r>
              <w:rPr>
                <w:szCs w:val="14"/>
              </w:rPr>
              <w:t>Appl. No.</w:t>
            </w:r>
          </w:p>
        </w:tc>
      </w:tr>
      <w:tr w:rsidR="00E70113" w14:paraId="33718DC5" w14:textId="77777777" w:rsidTr="004E691E">
        <w:trPr>
          <w:trHeight w:val="225"/>
        </w:trPr>
        <w:tc>
          <w:tcPr>
            <w:tcW w:w="2779" w:type="dxa"/>
            <w:gridSpan w:val="3"/>
            <w:vMerge/>
          </w:tcPr>
          <w:p w14:paraId="33718DBF" w14:textId="77777777" w:rsidR="00E70113" w:rsidRDefault="00E70113" w:rsidP="0004306E"/>
        </w:tc>
        <w:tc>
          <w:tcPr>
            <w:tcW w:w="1440" w:type="dxa"/>
            <w:gridSpan w:val="2"/>
            <w:tcBorders>
              <w:top w:val="nil"/>
              <w:right w:val="nil"/>
            </w:tcBorders>
          </w:tcPr>
          <w:p w14:paraId="33718DC0" w14:textId="77777777" w:rsidR="00E70113" w:rsidRPr="00143474" w:rsidRDefault="00E70113" w:rsidP="0004306E">
            <w:r>
              <w:t>Executive Member:</w:t>
            </w:r>
          </w:p>
        </w:tc>
        <w:sdt>
          <w:sdtPr>
            <w:alias w:val="executivemember"/>
            <w:tag w:val="executivemember"/>
            <w:id w:val="243470380"/>
            <w:placeholder>
              <w:docPart w:val="4050994EE417462DA8836FA9669DCB52"/>
            </w:placeholder>
            <w:showingPlcHdr/>
            <w:dataBinding w:xpath="/root[1]/executivemember[1]" w:storeItemID="{670BCBC5-631E-40AB-8473-63493373AC73}"/>
            <w:text/>
          </w:sdtPr>
          <w:sdtEndPr/>
          <w:sdtContent>
            <w:tc>
              <w:tcPr>
                <w:tcW w:w="2835" w:type="dxa"/>
                <w:tcBorders>
                  <w:top w:val="nil"/>
                  <w:left w:val="nil"/>
                  <w:right w:val="nil"/>
                </w:tcBorders>
              </w:tcPr>
              <w:p w14:paraId="33718DC1" w14:textId="77777777" w:rsidR="00E70113" w:rsidRPr="00143474" w:rsidRDefault="003F74A1" w:rsidP="0004306E">
                <w:r w:rsidRPr="009A6F63">
                  <w:rPr>
                    <w:rStyle w:val="PlaceholderText"/>
                    <w:color w:val="FFFFFF" w:themeColor="background1"/>
                  </w:rPr>
                  <w:t>Click here to enter text.</w:t>
                </w:r>
              </w:p>
            </w:tc>
          </w:sdtContent>
        </w:sdt>
        <w:tc>
          <w:tcPr>
            <w:tcW w:w="567" w:type="dxa"/>
            <w:tcBorders>
              <w:top w:val="nil"/>
              <w:left w:val="nil"/>
              <w:right w:val="nil"/>
            </w:tcBorders>
          </w:tcPr>
          <w:p w14:paraId="33718DC2" w14:textId="77777777" w:rsidR="00E70113" w:rsidRPr="003F74A1" w:rsidRDefault="00E70113" w:rsidP="0004306E">
            <w:r w:rsidRPr="003F74A1">
              <w:t>Date:</w:t>
            </w:r>
          </w:p>
        </w:tc>
        <w:sdt>
          <w:sdtPr>
            <w:alias w:val="date"/>
            <w:tag w:val="date"/>
            <w:id w:val="750774319"/>
            <w:placeholder>
              <w:docPart w:val="1E54CEB4FA1740298FD6D9084AB91FB7"/>
            </w:placeholder>
            <w:showingPlcHdr/>
            <w:dataBinding w:xpath="/root[1]/date[1]" w:storeItemID="{670BCBC5-631E-40AB-8473-63493373AC73}"/>
            <w:date>
              <w:dateFormat w:val="dd/MM/yyyy"/>
              <w:lid w:val="en-GB"/>
              <w:storeMappedDataAs w:val="dateTime"/>
              <w:calendar w:val="gregorian"/>
            </w:date>
          </w:sdtPr>
          <w:sdtEndPr/>
          <w:sdtContent>
            <w:tc>
              <w:tcPr>
                <w:tcW w:w="1154" w:type="dxa"/>
                <w:tcBorders>
                  <w:top w:val="nil"/>
                  <w:left w:val="nil"/>
                </w:tcBorders>
              </w:tcPr>
              <w:p w14:paraId="33718DC3" w14:textId="77777777" w:rsidR="00E70113" w:rsidRPr="003F74A1" w:rsidRDefault="003F74A1" w:rsidP="0004306E">
                <w:r w:rsidRPr="00FB30B5">
                  <w:rPr>
                    <w:rStyle w:val="PlaceholderText"/>
                    <w:color w:val="FFFFFF" w:themeColor="background1"/>
                  </w:rPr>
                  <w:t>Click here to enter a date.</w:t>
                </w:r>
              </w:p>
            </w:tc>
          </w:sdtContent>
        </w:sdt>
        <w:sdt>
          <w:sdtPr>
            <w:alias w:val="application"/>
            <w:tag w:val="application"/>
            <w:id w:val="-323202366"/>
            <w:placeholder>
              <w:docPart w:val="CD2BF407771045F59F52E274BC4DBE0A"/>
            </w:placeholder>
            <w:showingPlcHdr/>
            <w:dataBinding w:xpath="/root[1]/application[1]" w:storeItemID="{670BCBC5-631E-40AB-8473-63493373AC73}"/>
            <w:text/>
          </w:sdtPr>
          <w:sdtEndPr/>
          <w:sdtContent>
            <w:tc>
              <w:tcPr>
                <w:tcW w:w="1294" w:type="dxa"/>
                <w:gridSpan w:val="2"/>
                <w:tcBorders>
                  <w:top w:val="nil"/>
                </w:tcBorders>
                <w:vAlign w:val="center"/>
              </w:tcPr>
              <w:p w14:paraId="33718DC4" w14:textId="77777777" w:rsidR="00E70113" w:rsidRDefault="003F74A1" w:rsidP="0004306E">
                <w:pPr>
                  <w:jc w:val="center"/>
                </w:pPr>
                <w:r w:rsidRPr="009A6F63">
                  <w:rPr>
                    <w:rStyle w:val="PlaceholderText"/>
                    <w:color w:val="FFFFFF" w:themeColor="background1"/>
                  </w:rPr>
                  <w:t>Click here to enter text.</w:t>
                </w:r>
              </w:p>
            </w:tc>
          </w:sdtContent>
        </w:sdt>
      </w:tr>
      <w:tr w:rsidR="00D557D5" w14:paraId="33718DC8" w14:textId="77777777" w:rsidTr="004E691E">
        <w:trPr>
          <w:gridBefore w:val="1"/>
          <w:wBefore w:w="10" w:type="dxa"/>
          <w:trHeight w:val="220"/>
        </w:trPr>
        <w:tc>
          <w:tcPr>
            <w:tcW w:w="9642" w:type="dxa"/>
            <w:gridSpan w:val="8"/>
            <w:tcBorders>
              <w:top w:val="single" w:sz="4" w:space="0" w:color="auto"/>
              <w:bottom w:val="nil"/>
            </w:tcBorders>
          </w:tcPr>
          <w:p w14:paraId="33718DC6" w14:textId="77777777" w:rsidR="00D557D5" w:rsidRDefault="00D557D5" w:rsidP="0004306E">
            <w:r w:rsidRPr="00111150">
              <w:t xml:space="preserve">ANNEX 1: LIST OF TESTS DONE TO SUPPORT </w:t>
            </w:r>
            <w:r>
              <w:t xml:space="preserve">EXTENSION OF </w:t>
            </w:r>
            <w:r w:rsidRPr="00111150">
              <w:t>QUALIFICATION</w:t>
            </w:r>
          </w:p>
        </w:tc>
        <w:tc>
          <w:tcPr>
            <w:tcW w:w="417" w:type="dxa"/>
            <w:tcBorders>
              <w:top w:val="single" w:sz="4" w:space="0" w:color="auto"/>
              <w:bottom w:val="single" w:sz="4" w:space="0" w:color="auto"/>
            </w:tcBorders>
            <w:vAlign w:val="center"/>
          </w:tcPr>
          <w:p w14:paraId="33718DC7" w14:textId="77777777" w:rsidR="00D557D5" w:rsidRDefault="00D557D5" w:rsidP="007509B8">
            <w:pPr>
              <w:jc w:val="center"/>
            </w:pPr>
            <w:r>
              <w:t>1</w:t>
            </w:r>
            <w:r w:rsidR="00480EB0">
              <w:t>8</w:t>
            </w:r>
          </w:p>
        </w:tc>
      </w:tr>
      <w:tr w:rsidR="00D557D5" w14:paraId="33718DCA" w14:textId="77777777" w:rsidTr="004E691E">
        <w:trPr>
          <w:gridBefore w:val="1"/>
          <w:wBefore w:w="10" w:type="dxa"/>
          <w:trHeight w:val="262"/>
        </w:trPr>
        <w:tc>
          <w:tcPr>
            <w:tcW w:w="10059" w:type="dxa"/>
            <w:gridSpan w:val="9"/>
            <w:tcBorders>
              <w:top w:val="nil"/>
              <w:bottom w:val="nil"/>
            </w:tcBorders>
          </w:tcPr>
          <w:p w14:paraId="33718DC9" w14:textId="77777777" w:rsidR="00D557D5" w:rsidRPr="00111150" w:rsidRDefault="00D557D5" w:rsidP="00D557D5">
            <w:r w:rsidRPr="00136C43">
              <w:t>Tests conducted in compliance with:</w:t>
            </w:r>
          </w:p>
        </w:tc>
      </w:tr>
      <w:tr w:rsidR="00E70113" w14:paraId="33718DCD" w14:textId="77777777" w:rsidTr="004E691E">
        <w:trPr>
          <w:gridBefore w:val="1"/>
          <w:wBefore w:w="10" w:type="dxa"/>
          <w:trHeight w:val="463"/>
        </w:trPr>
        <w:tc>
          <w:tcPr>
            <w:tcW w:w="10059" w:type="dxa"/>
            <w:gridSpan w:val="9"/>
            <w:tcBorders>
              <w:top w:val="nil"/>
              <w:bottom w:val="nil"/>
            </w:tcBorders>
          </w:tcPr>
          <w:p w14:paraId="33718DCB" w14:textId="77777777" w:rsidR="00E70113" w:rsidRDefault="00E70113" w:rsidP="0004306E">
            <w:pPr>
              <w:pStyle w:val="ListParagraph"/>
              <w:numPr>
                <w:ilvl w:val="0"/>
                <w:numId w:val="1"/>
              </w:numPr>
            </w:pPr>
            <w:r>
              <w:t xml:space="preserve">ESCC </w:t>
            </w:r>
            <w:r w:rsidR="00D85144">
              <w:t>3001</w:t>
            </w:r>
            <w:r>
              <w:t xml:space="preserve"> </w:t>
            </w:r>
            <w:r w:rsidR="004E691E">
              <w:t>generic specification; Chart V</w:t>
            </w:r>
            <w:r>
              <w:t xml:space="preserve"> (for ESCC/QPL parts); </w:t>
            </w:r>
          </w:p>
          <w:p w14:paraId="33718DCC" w14:textId="35D84FB9" w:rsidR="009947A4" w:rsidRPr="00111150" w:rsidRDefault="00D51AEB" w:rsidP="004E691E">
            <w:pPr>
              <w:pStyle w:val="ListParagraph"/>
              <w:numPr>
                <w:ilvl w:val="0"/>
                <w:numId w:val="1"/>
              </w:numPr>
            </w:pPr>
            <w:r>
              <w:t xml:space="preserve">Or </w:t>
            </w:r>
            <w:r w:rsidR="00E70113">
              <w:t>PID-</w:t>
            </w:r>
            <w:r w:rsidR="004E691E">
              <w:t>TFD</w:t>
            </w:r>
            <w:r w:rsidR="00E70113">
              <w:t xml:space="preserve"> </w:t>
            </w:r>
            <w:sdt>
              <w:sdtPr>
                <w:id w:val="812140095"/>
                <w:placeholder>
                  <w:docPart w:val="67139670CF5F47879CEA400F9D9CEA0A"/>
                </w:placeholder>
                <w:showingPlcHdr/>
                <w:text/>
              </w:sdtPr>
              <w:sdtEndPr/>
              <w:sdtContent>
                <w:r w:rsidR="00E70113" w:rsidRPr="00355E67">
                  <w:rPr>
                    <w:rStyle w:val="PlaceholderText"/>
                    <w:color w:val="D9D9D9" w:themeColor="background1" w:themeShade="D9"/>
                    <w:highlight w:val="lightGray"/>
                    <w:shd w:val="clear" w:color="auto" w:fill="D9D9D9" w:themeFill="background1" w:themeFillShade="D9"/>
                  </w:rPr>
                  <w:t>Click here to enter text.</w:t>
                </w:r>
              </w:sdtContent>
            </w:sdt>
            <w:r w:rsidR="00E70113">
              <w:t xml:space="preserve"> (for ESCC/QML parts) </w:t>
            </w:r>
          </w:p>
        </w:tc>
      </w:tr>
      <w:tr w:rsidR="00E70113" w14:paraId="33718DCF" w14:textId="77777777" w:rsidTr="004E691E">
        <w:trPr>
          <w:gridBefore w:val="1"/>
          <w:wBefore w:w="10" w:type="dxa"/>
          <w:trHeight w:val="262"/>
        </w:trPr>
        <w:tc>
          <w:tcPr>
            <w:tcW w:w="10059" w:type="dxa"/>
            <w:gridSpan w:val="9"/>
            <w:tcBorders>
              <w:top w:val="nil"/>
              <w:bottom w:val="nil"/>
            </w:tcBorders>
          </w:tcPr>
          <w:p w14:paraId="33718DCE" w14:textId="77777777" w:rsidR="00E70113" w:rsidRPr="00111150" w:rsidRDefault="00E70113" w:rsidP="0004306E">
            <w:r w:rsidRPr="00136C43">
              <w:t>Tests vehicle identification/description:</w:t>
            </w:r>
          </w:p>
        </w:tc>
      </w:tr>
      <w:tr w:rsidR="00E70113" w14:paraId="33718DD7" w14:textId="77777777" w:rsidTr="004E691E">
        <w:trPr>
          <w:gridBefore w:val="1"/>
          <w:wBefore w:w="10" w:type="dxa"/>
          <w:trHeight w:val="907"/>
        </w:trPr>
        <w:tc>
          <w:tcPr>
            <w:tcW w:w="10059" w:type="dxa"/>
            <w:gridSpan w:val="9"/>
            <w:tcBorders>
              <w:top w:val="nil"/>
              <w:bottom w:val="nil"/>
            </w:tcBorders>
          </w:tcPr>
          <w:tbl>
            <w:tblPr>
              <w:tblW w:w="0" w:type="auto"/>
              <w:tblInd w:w="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319"/>
              <w:gridCol w:w="3455"/>
            </w:tblGrid>
            <w:tr w:rsidR="00E70113" w14:paraId="33718DD2" w14:textId="77777777" w:rsidTr="004E691E">
              <w:trPr>
                <w:trHeight w:val="327"/>
              </w:trPr>
              <w:sdt>
                <w:sdtPr>
                  <w:rPr>
                    <w:color w:val="FFFFFF" w:themeColor="background1"/>
                  </w:rPr>
                  <w:id w:val="602082768"/>
                  <w:placeholder>
                    <w:docPart w:val="6DA09F0F6AB74355B6808D874C30DA48"/>
                  </w:placeholder>
                  <w:showingPlcHdr/>
                  <w:text/>
                </w:sdtPr>
                <w:sdtEndPr/>
                <w:sdtContent>
                  <w:tc>
                    <w:tcPr>
                      <w:tcW w:w="3319" w:type="dxa"/>
                      <w:vAlign w:val="center"/>
                    </w:tcPr>
                    <w:p w14:paraId="33718DD0" w14:textId="77777777" w:rsidR="00E70113" w:rsidRPr="00C70133" w:rsidRDefault="00E70113" w:rsidP="0004306E">
                      <w:pPr>
                        <w:rPr>
                          <w:color w:val="FFFFFF" w:themeColor="background1"/>
                        </w:rPr>
                      </w:pPr>
                      <w:r w:rsidRPr="00C70133">
                        <w:rPr>
                          <w:rStyle w:val="PlaceholderText"/>
                          <w:color w:val="FFFFFF" w:themeColor="background1"/>
                        </w:rPr>
                        <w:t>Click here to enter text.</w:t>
                      </w:r>
                    </w:p>
                  </w:tc>
                </w:sdtContent>
              </w:sdt>
              <w:sdt>
                <w:sdtPr>
                  <w:rPr>
                    <w:color w:val="FFFFFF" w:themeColor="background1"/>
                  </w:rPr>
                  <w:id w:val="404194583"/>
                  <w:placeholder>
                    <w:docPart w:val="9200112E20CF44CC80D9D036FAFE6446"/>
                  </w:placeholder>
                  <w:showingPlcHdr/>
                  <w:text/>
                </w:sdtPr>
                <w:sdtEndPr/>
                <w:sdtContent>
                  <w:tc>
                    <w:tcPr>
                      <w:tcW w:w="3455" w:type="dxa"/>
                      <w:vAlign w:val="center"/>
                    </w:tcPr>
                    <w:p w14:paraId="33718DD1" w14:textId="77777777" w:rsidR="00E70113" w:rsidRPr="00C70133" w:rsidRDefault="00E70113" w:rsidP="0004306E">
                      <w:pPr>
                        <w:rPr>
                          <w:color w:val="FFFFFF" w:themeColor="background1"/>
                        </w:rPr>
                      </w:pPr>
                      <w:r w:rsidRPr="00C70133">
                        <w:rPr>
                          <w:rStyle w:val="PlaceholderText"/>
                          <w:color w:val="FFFFFF" w:themeColor="background1"/>
                        </w:rPr>
                        <w:t>Click here to enter text.</w:t>
                      </w:r>
                    </w:p>
                  </w:tc>
                </w:sdtContent>
              </w:sdt>
            </w:tr>
            <w:tr w:rsidR="00E70113" w14:paraId="33718DD5" w14:textId="77777777" w:rsidTr="004E691E">
              <w:trPr>
                <w:trHeight w:val="389"/>
              </w:trPr>
              <w:sdt>
                <w:sdtPr>
                  <w:rPr>
                    <w:color w:val="FFFFFF" w:themeColor="background1"/>
                  </w:rPr>
                  <w:id w:val="2130053961"/>
                  <w:placeholder>
                    <w:docPart w:val="C76D195020EA42B0AE8732EF62439C14"/>
                  </w:placeholder>
                  <w:showingPlcHdr/>
                  <w:text/>
                </w:sdtPr>
                <w:sdtEndPr/>
                <w:sdtContent>
                  <w:tc>
                    <w:tcPr>
                      <w:tcW w:w="3319" w:type="dxa"/>
                      <w:vAlign w:val="center"/>
                    </w:tcPr>
                    <w:p w14:paraId="33718DD3" w14:textId="77777777" w:rsidR="00E70113" w:rsidRPr="00C70133" w:rsidRDefault="00E70113" w:rsidP="0004306E">
                      <w:pPr>
                        <w:rPr>
                          <w:color w:val="FFFFFF" w:themeColor="background1"/>
                        </w:rPr>
                      </w:pPr>
                      <w:r w:rsidRPr="00C70133">
                        <w:rPr>
                          <w:rStyle w:val="PlaceholderText"/>
                          <w:color w:val="FFFFFF" w:themeColor="background1"/>
                        </w:rPr>
                        <w:t>Click here to enter text.</w:t>
                      </w:r>
                    </w:p>
                  </w:tc>
                </w:sdtContent>
              </w:sdt>
              <w:sdt>
                <w:sdtPr>
                  <w:rPr>
                    <w:color w:val="FFFFFF" w:themeColor="background1"/>
                  </w:rPr>
                  <w:id w:val="-307399102"/>
                  <w:placeholder>
                    <w:docPart w:val="87D71A248CD144E99885D162DA02E1DF"/>
                  </w:placeholder>
                  <w:showingPlcHdr/>
                  <w:text/>
                </w:sdtPr>
                <w:sdtEndPr/>
                <w:sdtContent>
                  <w:tc>
                    <w:tcPr>
                      <w:tcW w:w="3455" w:type="dxa"/>
                      <w:vAlign w:val="center"/>
                    </w:tcPr>
                    <w:p w14:paraId="33718DD4" w14:textId="77777777" w:rsidR="00E70113" w:rsidRPr="00C70133" w:rsidRDefault="00E70113" w:rsidP="0004306E">
                      <w:pPr>
                        <w:rPr>
                          <w:color w:val="FFFFFF" w:themeColor="background1"/>
                        </w:rPr>
                      </w:pPr>
                      <w:r w:rsidRPr="00C70133">
                        <w:rPr>
                          <w:rStyle w:val="PlaceholderText"/>
                          <w:color w:val="FFFFFF" w:themeColor="background1"/>
                        </w:rPr>
                        <w:t>Click here to enter text.</w:t>
                      </w:r>
                    </w:p>
                  </w:tc>
                </w:sdtContent>
              </w:sdt>
            </w:tr>
          </w:tbl>
          <w:p w14:paraId="33718DD6" w14:textId="77777777" w:rsidR="00E70113" w:rsidRPr="00111150" w:rsidRDefault="00E70113" w:rsidP="0004306E"/>
        </w:tc>
      </w:tr>
      <w:tr w:rsidR="00E70113" w14:paraId="33718DDA" w14:textId="77777777" w:rsidTr="004E691E">
        <w:trPr>
          <w:gridBefore w:val="1"/>
          <w:wBefore w:w="10" w:type="dxa"/>
          <w:trHeight w:val="225"/>
        </w:trPr>
        <w:tc>
          <w:tcPr>
            <w:tcW w:w="2503" w:type="dxa"/>
            <w:tcBorders>
              <w:top w:val="nil"/>
              <w:bottom w:val="single" w:sz="4" w:space="0" w:color="auto"/>
              <w:right w:val="nil"/>
            </w:tcBorders>
          </w:tcPr>
          <w:p w14:paraId="33718DD8" w14:textId="77777777" w:rsidR="00E70113" w:rsidRDefault="00E70113" w:rsidP="0004306E">
            <w:r>
              <w:t xml:space="preserve">Detail Specification reference: </w:t>
            </w:r>
          </w:p>
        </w:tc>
        <w:sdt>
          <w:sdtPr>
            <w:id w:val="741228429"/>
            <w:placeholder>
              <w:docPart w:val="82ECC19902604B0D9BDFCBFBA66907F8"/>
            </w:placeholder>
            <w:showingPlcHdr/>
            <w:text/>
          </w:sdtPr>
          <w:sdtEndPr/>
          <w:sdtContent>
            <w:tc>
              <w:tcPr>
                <w:tcW w:w="7556" w:type="dxa"/>
                <w:gridSpan w:val="8"/>
                <w:tcBorders>
                  <w:top w:val="nil"/>
                  <w:left w:val="nil"/>
                  <w:bottom w:val="single" w:sz="4" w:space="0" w:color="auto"/>
                </w:tcBorders>
              </w:tcPr>
              <w:p w14:paraId="33718DD9" w14:textId="0980603E" w:rsidR="00E70113" w:rsidRDefault="00CA3F65" w:rsidP="00CA3F65">
                <w:r w:rsidRPr="00355E67">
                  <w:rPr>
                    <w:rStyle w:val="PlaceholderText"/>
                    <w:color w:val="D9D9D9" w:themeColor="background1" w:themeShade="D9"/>
                    <w:highlight w:val="lightGray"/>
                    <w:shd w:val="clear" w:color="auto" w:fill="D9D9D9" w:themeFill="background1" w:themeFillShade="D9"/>
                  </w:rPr>
                  <w:t>Click here to enter text.</w:t>
                </w:r>
              </w:p>
            </w:tc>
          </w:sdtContent>
        </w:sdt>
      </w:tr>
    </w:tbl>
    <w:p w14:paraId="00380F98" w14:textId="77777777" w:rsidR="00BD1B8F" w:rsidRDefault="00BD1B8F" w:rsidP="0004306E">
      <w:pPr>
        <w:sectPr w:rsidR="00BD1B8F" w:rsidSect="004E691E">
          <w:pgSz w:w="11907" w:h="16839" w:code="9"/>
          <w:pgMar w:top="1135" w:right="1440" w:bottom="1134" w:left="1440" w:header="708" w:footer="708" w:gutter="0"/>
          <w:cols w:space="708"/>
          <w:docGrid w:linePitch="360"/>
        </w:sectPr>
      </w:pPr>
    </w:p>
    <w:tbl>
      <w:tblPr>
        <w:tblW w:w="10059"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tblCellMar>
        <w:tblLook w:val="0000" w:firstRow="0" w:lastRow="0" w:firstColumn="0" w:lastColumn="0" w:noHBand="0" w:noVBand="0"/>
      </w:tblPr>
      <w:tblGrid>
        <w:gridCol w:w="10059"/>
      </w:tblGrid>
      <w:tr w:rsidR="00E70113" w14:paraId="33718E70" w14:textId="77777777" w:rsidTr="00BD1B8F">
        <w:trPr>
          <w:trHeight w:val="9184"/>
        </w:trPr>
        <w:tc>
          <w:tcPr>
            <w:tcW w:w="10059" w:type="dxa"/>
            <w:tcBorders>
              <w:top w:val="single" w:sz="4" w:space="0" w:color="auto"/>
            </w:tcBorders>
          </w:tcPr>
          <w:p w14:paraId="33718DDB" w14:textId="40AB21AF" w:rsidR="00E70113" w:rsidRDefault="00E70113" w:rsidP="0004306E"/>
          <w:tbl>
            <w:tblPr>
              <w:tblStyle w:val="TableGrid"/>
              <w:tblW w:w="5000" w:type="pct"/>
              <w:tblCellMar>
                <w:top w:w="28" w:type="dxa"/>
                <w:left w:w="57" w:type="dxa"/>
                <w:bottom w:w="28" w:type="dxa"/>
                <w:right w:w="57" w:type="dxa"/>
              </w:tblCellMar>
              <w:tblLook w:val="04A0" w:firstRow="1" w:lastRow="0" w:firstColumn="1" w:lastColumn="0" w:noHBand="0" w:noVBand="1"/>
            </w:tblPr>
            <w:tblGrid>
              <w:gridCol w:w="747"/>
              <w:gridCol w:w="1560"/>
              <w:gridCol w:w="649"/>
              <w:gridCol w:w="1687"/>
              <w:gridCol w:w="911"/>
              <w:gridCol w:w="775"/>
              <w:gridCol w:w="808"/>
              <w:gridCol w:w="2696"/>
            </w:tblGrid>
            <w:tr w:rsidR="004E691E" w:rsidRPr="00DA461C" w14:paraId="33718DE5" w14:textId="77777777" w:rsidTr="004E691E">
              <w:trPr>
                <w:cantSplit/>
                <w:trHeight w:val="340"/>
                <w:tblHeader/>
              </w:trPr>
              <w:tc>
                <w:tcPr>
                  <w:tcW w:w="380" w:type="pct"/>
                  <w:shd w:val="clear" w:color="auto" w:fill="B8CCE4" w:themeFill="accent1" w:themeFillTint="66"/>
                  <w:vAlign w:val="center"/>
                </w:tcPr>
                <w:p w14:paraId="33718DDC" w14:textId="77777777" w:rsidR="004E691E" w:rsidRPr="00DA461C" w:rsidRDefault="004E691E" w:rsidP="004E691E">
                  <w:pPr>
                    <w:pStyle w:val="Bodyjustified"/>
                    <w:spacing w:line="240" w:lineRule="auto"/>
                    <w:rPr>
                      <w:rFonts w:cs="Arial"/>
                      <w:sz w:val="16"/>
                      <w:szCs w:val="16"/>
                    </w:rPr>
                  </w:pPr>
                  <w:r w:rsidRPr="00DA461C">
                    <w:rPr>
                      <w:rFonts w:cs="Arial"/>
                      <w:sz w:val="16"/>
                      <w:szCs w:val="16"/>
                    </w:rPr>
                    <w:t xml:space="preserve">Chart </w:t>
                  </w:r>
                  <w:r>
                    <w:rPr>
                      <w:rFonts w:cs="Arial"/>
                      <w:sz w:val="16"/>
                      <w:szCs w:val="16"/>
                    </w:rPr>
                    <w:t>V</w:t>
                  </w:r>
                </w:p>
              </w:tc>
              <w:tc>
                <w:tcPr>
                  <w:tcW w:w="793" w:type="pct"/>
                  <w:shd w:val="clear" w:color="auto" w:fill="B8CCE4" w:themeFill="accent1" w:themeFillTint="66"/>
                  <w:vAlign w:val="center"/>
                </w:tcPr>
                <w:p w14:paraId="33718DDD" w14:textId="77777777" w:rsidR="004E691E" w:rsidRPr="00DA461C" w:rsidRDefault="004E691E" w:rsidP="004E691E">
                  <w:pPr>
                    <w:pStyle w:val="Bodyjustified"/>
                    <w:spacing w:line="240" w:lineRule="auto"/>
                    <w:rPr>
                      <w:rFonts w:cs="Arial"/>
                      <w:sz w:val="16"/>
                      <w:szCs w:val="16"/>
                    </w:rPr>
                  </w:pPr>
                  <w:r w:rsidRPr="00DA461C">
                    <w:rPr>
                      <w:rFonts w:cs="Arial"/>
                      <w:sz w:val="16"/>
                      <w:szCs w:val="16"/>
                    </w:rPr>
                    <w:t>Test</w:t>
                  </w:r>
                </w:p>
              </w:tc>
              <w:tc>
                <w:tcPr>
                  <w:tcW w:w="330" w:type="pct"/>
                  <w:shd w:val="clear" w:color="auto" w:fill="B8CCE4" w:themeFill="accent1" w:themeFillTint="66"/>
                  <w:vAlign w:val="center"/>
                </w:tcPr>
                <w:p w14:paraId="33718DDE" w14:textId="77777777" w:rsidR="004E691E" w:rsidRPr="00DA461C" w:rsidRDefault="004E691E" w:rsidP="004E691E">
                  <w:pPr>
                    <w:pStyle w:val="Bodyjustified"/>
                    <w:spacing w:line="240" w:lineRule="auto"/>
                    <w:rPr>
                      <w:rFonts w:cs="Arial"/>
                      <w:sz w:val="16"/>
                      <w:szCs w:val="16"/>
                    </w:rPr>
                  </w:pPr>
                  <w:r w:rsidRPr="00DA461C">
                    <w:rPr>
                      <w:rFonts w:cs="Arial"/>
                      <w:sz w:val="16"/>
                      <w:szCs w:val="16"/>
                    </w:rPr>
                    <w:t>Tick when done</w:t>
                  </w:r>
                </w:p>
              </w:tc>
              <w:tc>
                <w:tcPr>
                  <w:tcW w:w="858" w:type="pct"/>
                  <w:shd w:val="clear" w:color="auto" w:fill="B8CCE4" w:themeFill="accent1" w:themeFillTint="66"/>
                  <w:vAlign w:val="center"/>
                </w:tcPr>
                <w:p w14:paraId="33718DDF" w14:textId="77777777" w:rsidR="004E691E" w:rsidRPr="00DA461C" w:rsidRDefault="004E691E" w:rsidP="004E691E">
                  <w:pPr>
                    <w:pStyle w:val="Bodyjustified"/>
                    <w:spacing w:line="240" w:lineRule="auto"/>
                    <w:rPr>
                      <w:rFonts w:cs="Arial"/>
                      <w:sz w:val="16"/>
                      <w:szCs w:val="16"/>
                    </w:rPr>
                  </w:pPr>
                  <w:r w:rsidRPr="00DA461C">
                    <w:rPr>
                      <w:rFonts w:cs="Arial"/>
                      <w:sz w:val="16"/>
                      <w:szCs w:val="16"/>
                    </w:rPr>
                    <w:t>Conditions</w:t>
                  </w:r>
                </w:p>
              </w:tc>
              <w:tc>
                <w:tcPr>
                  <w:tcW w:w="463" w:type="pct"/>
                  <w:shd w:val="clear" w:color="auto" w:fill="B8CCE4" w:themeFill="accent1" w:themeFillTint="66"/>
                  <w:vAlign w:val="center"/>
                </w:tcPr>
                <w:p w14:paraId="33718DE0" w14:textId="77777777" w:rsidR="004E691E" w:rsidRPr="00DA461C" w:rsidRDefault="004E691E" w:rsidP="004E691E">
                  <w:pPr>
                    <w:pStyle w:val="Bodyjustified"/>
                    <w:spacing w:line="240" w:lineRule="auto"/>
                    <w:rPr>
                      <w:rFonts w:cs="Arial"/>
                      <w:sz w:val="16"/>
                      <w:szCs w:val="16"/>
                    </w:rPr>
                  </w:pPr>
                  <w:r w:rsidRPr="00DA461C">
                    <w:rPr>
                      <w:rFonts w:cs="Arial"/>
                      <w:sz w:val="16"/>
                      <w:szCs w:val="16"/>
                    </w:rPr>
                    <w:t>Date Code</w:t>
                  </w:r>
                </w:p>
              </w:tc>
              <w:tc>
                <w:tcPr>
                  <w:tcW w:w="394" w:type="pct"/>
                  <w:shd w:val="clear" w:color="auto" w:fill="B8CCE4" w:themeFill="accent1" w:themeFillTint="66"/>
                  <w:vAlign w:val="center"/>
                </w:tcPr>
                <w:p w14:paraId="33718DE1" w14:textId="77777777" w:rsidR="004E691E" w:rsidRPr="00DA461C" w:rsidRDefault="004E691E" w:rsidP="004E691E">
                  <w:pPr>
                    <w:pStyle w:val="Bodyjustified"/>
                    <w:spacing w:line="240" w:lineRule="auto"/>
                    <w:rPr>
                      <w:rFonts w:cs="Arial"/>
                      <w:sz w:val="16"/>
                      <w:szCs w:val="16"/>
                    </w:rPr>
                  </w:pPr>
                  <w:r w:rsidRPr="00DA461C">
                    <w:rPr>
                      <w:rFonts w:cs="Arial"/>
                      <w:sz w:val="16"/>
                      <w:szCs w:val="16"/>
                    </w:rPr>
                    <w:t xml:space="preserve">Tested </w:t>
                  </w:r>
                  <w:proofErr w:type="spellStart"/>
                  <w:r w:rsidRPr="00DA461C">
                    <w:rPr>
                      <w:rFonts w:cs="Arial"/>
                      <w:sz w:val="16"/>
                      <w:szCs w:val="16"/>
                    </w:rPr>
                    <w:t>Qty</w:t>
                  </w:r>
                  <w:proofErr w:type="spellEnd"/>
                </w:p>
              </w:tc>
              <w:tc>
                <w:tcPr>
                  <w:tcW w:w="411" w:type="pct"/>
                  <w:shd w:val="clear" w:color="auto" w:fill="B8CCE4" w:themeFill="accent1" w:themeFillTint="66"/>
                  <w:vAlign w:val="center"/>
                </w:tcPr>
                <w:p w14:paraId="33718DE2" w14:textId="77777777" w:rsidR="004E691E" w:rsidRPr="00DA461C" w:rsidRDefault="004E691E" w:rsidP="004E691E">
                  <w:pPr>
                    <w:pStyle w:val="Bodyjustified"/>
                    <w:spacing w:line="240" w:lineRule="auto"/>
                    <w:rPr>
                      <w:rFonts w:cs="Arial"/>
                      <w:sz w:val="16"/>
                      <w:szCs w:val="16"/>
                    </w:rPr>
                  </w:pPr>
                  <w:r w:rsidRPr="00DA461C">
                    <w:rPr>
                      <w:rFonts w:cs="Arial"/>
                      <w:sz w:val="16"/>
                      <w:szCs w:val="16"/>
                    </w:rPr>
                    <w:t>No. of Rejects</w:t>
                  </w:r>
                </w:p>
              </w:tc>
              <w:tc>
                <w:tcPr>
                  <w:tcW w:w="1371" w:type="pct"/>
                  <w:shd w:val="clear" w:color="auto" w:fill="B8CCE4" w:themeFill="accent1" w:themeFillTint="66"/>
                  <w:vAlign w:val="center"/>
                </w:tcPr>
                <w:p w14:paraId="33718DE3" w14:textId="77777777" w:rsidR="004E691E" w:rsidRPr="00DA461C" w:rsidRDefault="004E691E" w:rsidP="004E691E">
                  <w:pPr>
                    <w:pStyle w:val="Bodyjustified"/>
                    <w:spacing w:line="240" w:lineRule="auto"/>
                    <w:rPr>
                      <w:rFonts w:cs="Arial"/>
                      <w:sz w:val="16"/>
                      <w:szCs w:val="16"/>
                    </w:rPr>
                  </w:pPr>
                  <w:r w:rsidRPr="00DA461C">
                    <w:rPr>
                      <w:rFonts w:cs="Arial"/>
                      <w:sz w:val="16"/>
                      <w:szCs w:val="16"/>
                    </w:rPr>
                    <w:t>Comments if not performed.</w:t>
                  </w:r>
                </w:p>
                <w:p w14:paraId="33718DE4" w14:textId="77777777" w:rsidR="004E691E" w:rsidRPr="00DA461C" w:rsidRDefault="004E691E" w:rsidP="004E691E">
                  <w:pPr>
                    <w:pStyle w:val="Bodyjustified"/>
                    <w:spacing w:line="240" w:lineRule="auto"/>
                    <w:rPr>
                      <w:rFonts w:cs="Arial"/>
                      <w:sz w:val="16"/>
                      <w:szCs w:val="16"/>
                    </w:rPr>
                  </w:pPr>
                  <w:r w:rsidRPr="00DA461C">
                    <w:rPr>
                      <w:rFonts w:cs="Arial"/>
                      <w:sz w:val="16"/>
                      <w:szCs w:val="16"/>
                    </w:rPr>
                    <w:t>Comments on Rejection</w:t>
                  </w:r>
                </w:p>
              </w:tc>
            </w:tr>
            <w:tr w:rsidR="004E691E" w:rsidRPr="00DA461C" w14:paraId="33718DEE" w14:textId="77777777" w:rsidTr="004E691E">
              <w:trPr>
                <w:cantSplit/>
                <w:trHeight w:val="397"/>
              </w:trPr>
              <w:tc>
                <w:tcPr>
                  <w:tcW w:w="380" w:type="pct"/>
                  <w:vMerge w:val="restart"/>
                  <w:shd w:val="clear" w:color="auto" w:fill="B8CCE4" w:themeFill="accent1" w:themeFillTint="66"/>
                  <w:textDirection w:val="btLr"/>
                </w:tcPr>
                <w:p w14:paraId="33718DE6" w14:textId="77777777" w:rsidR="004E691E" w:rsidRPr="00DA461C" w:rsidRDefault="004E691E" w:rsidP="004E691E">
                  <w:pPr>
                    <w:pStyle w:val="Bodyjustified"/>
                    <w:keepNext/>
                    <w:keepLines/>
                    <w:widowControl/>
                    <w:spacing w:line="240" w:lineRule="auto"/>
                    <w:ind w:left="113" w:right="113"/>
                    <w:rPr>
                      <w:rFonts w:cs="Arial"/>
                      <w:sz w:val="16"/>
                      <w:szCs w:val="16"/>
                    </w:rPr>
                  </w:pPr>
                  <w:r w:rsidRPr="00491DFA">
                    <w:rPr>
                      <w:rFonts w:cs="Arial"/>
                      <w:sz w:val="16"/>
                      <w:szCs w:val="16"/>
                    </w:rPr>
                    <w:t>Environmental / Mechanical Subgroup</w:t>
                  </w:r>
                  <w:r>
                    <w:rPr>
                      <w:rFonts w:cs="Arial"/>
                      <w:sz w:val="16"/>
                      <w:szCs w:val="16"/>
                    </w:rPr>
                    <w:t xml:space="preserve"> (Column 1)</w:t>
                  </w:r>
                </w:p>
              </w:tc>
              <w:tc>
                <w:tcPr>
                  <w:tcW w:w="793" w:type="pct"/>
                  <w:shd w:val="clear" w:color="auto" w:fill="B8CCE4" w:themeFill="accent1" w:themeFillTint="66"/>
                  <w:vAlign w:val="center"/>
                </w:tcPr>
                <w:p w14:paraId="33718DE7" w14:textId="77777777" w:rsidR="004E691E" w:rsidRDefault="004E691E" w:rsidP="004E691E">
                  <w:pPr>
                    <w:pStyle w:val="Bodyjustified"/>
                    <w:keepNext/>
                    <w:keepLines/>
                    <w:widowControl/>
                    <w:spacing w:line="240" w:lineRule="auto"/>
                    <w:rPr>
                      <w:rFonts w:cs="Arial"/>
                      <w:sz w:val="16"/>
                      <w:szCs w:val="16"/>
                    </w:rPr>
                  </w:pPr>
                  <w:r>
                    <w:rPr>
                      <w:rFonts w:cs="Arial"/>
                      <w:sz w:val="16"/>
                      <w:szCs w:val="16"/>
                    </w:rPr>
                    <w:t>Robustness of Terminations</w:t>
                  </w:r>
                </w:p>
              </w:tc>
              <w:sdt>
                <w:sdtPr>
                  <w:rPr>
                    <w:rFonts w:cs="Arial"/>
                    <w:sz w:val="16"/>
                    <w:szCs w:val="16"/>
                  </w:rPr>
                  <w:id w:val="-2077804454"/>
                  <w14:checkbox>
                    <w14:checked w14:val="0"/>
                    <w14:checkedState w14:val="2612" w14:font="MS Gothic"/>
                    <w14:uncheckedState w14:val="2610" w14:font="MS Gothic"/>
                  </w14:checkbox>
                </w:sdtPr>
                <w:sdtEndPr/>
                <w:sdtContent>
                  <w:tc>
                    <w:tcPr>
                      <w:tcW w:w="330" w:type="pct"/>
                      <w:vAlign w:val="center"/>
                    </w:tcPr>
                    <w:p w14:paraId="33718DE8" w14:textId="77777777" w:rsidR="004E691E" w:rsidRDefault="004E691E" w:rsidP="004E691E">
                      <w:pPr>
                        <w:pStyle w:val="Bodyjustified"/>
                        <w:keepNext/>
                        <w:keepLines/>
                        <w:widowControl/>
                        <w:spacing w:line="240" w:lineRule="auto"/>
                        <w:rPr>
                          <w:rFonts w:cs="Arial"/>
                          <w:sz w:val="16"/>
                          <w:szCs w:val="16"/>
                        </w:rPr>
                      </w:pPr>
                      <w:r>
                        <w:rPr>
                          <w:rFonts w:ascii="MS Gothic" w:eastAsia="MS Gothic" w:hAnsi="MS Gothic" w:cs="Arial" w:hint="eastAsia"/>
                          <w:sz w:val="16"/>
                          <w:szCs w:val="16"/>
                        </w:rPr>
                        <w:t>☐</w:t>
                      </w:r>
                    </w:p>
                  </w:tc>
                </w:sdtContent>
              </w:sdt>
              <w:tc>
                <w:tcPr>
                  <w:tcW w:w="858" w:type="pct"/>
                  <w:vAlign w:val="center"/>
                </w:tcPr>
                <w:p w14:paraId="33718DE9" w14:textId="77777777" w:rsidR="004E691E" w:rsidRDefault="004E691E" w:rsidP="004E691E">
                  <w:pPr>
                    <w:pStyle w:val="Bodyjustified"/>
                    <w:keepNext/>
                    <w:keepLines/>
                    <w:widowControl/>
                    <w:spacing w:line="240" w:lineRule="auto"/>
                    <w:jc w:val="left"/>
                    <w:rPr>
                      <w:rFonts w:cs="Arial"/>
                      <w:sz w:val="16"/>
                      <w:szCs w:val="16"/>
                    </w:rPr>
                  </w:pPr>
                  <w:r>
                    <w:rPr>
                      <w:rFonts w:cs="Arial"/>
                      <w:sz w:val="16"/>
                      <w:szCs w:val="16"/>
                    </w:rPr>
                    <w:t>IEC 68-2-21</w:t>
                  </w:r>
                </w:p>
              </w:tc>
              <w:sdt>
                <w:sdtPr>
                  <w:rPr>
                    <w:rFonts w:cs="Arial"/>
                    <w:sz w:val="16"/>
                    <w:szCs w:val="16"/>
                  </w:rPr>
                  <w:id w:val="79488402"/>
                  <w:text/>
                </w:sdtPr>
                <w:sdtEndPr/>
                <w:sdtContent>
                  <w:tc>
                    <w:tcPr>
                      <w:tcW w:w="463" w:type="pct"/>
                      <w:vAlign w:val="center"/>
                    </w:tcPr>
                    <w:p w14:paraId="33718DEA" w14:textId="77777777" w:rsidR="004E691E" w:rsidRDefault="004E691E" w:rsidP="004E691E">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980452337"/>
                  <w:text/>
                </w:sdtPr>
                <w:sdtEndPr/>
                <w:sdtContent>
                  <w:tc>
                    <w:tcPr>
                      <w:tcW w:w="394" w:type="pct"/>
                      <w:vAlign w:val="center"/>
                    </w:tcPr>
                    <w:p w14:paraId="33718DEB" w14:textId="77777777" w:rsidR="004E691E" w:rsidRDefault="004E691E" w:rsidP="004E691E">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084029753"/>
                  <w:text/>
                </w:sdtPr>
                <w:sdtEndPr/>
                <w:sdtContent>
                  <w:tc>
                    <w:tcPr>
                      <w:tcW w:w="411" w:type="pct"/>
                      <w:vAlign w:val="center"/>
                    </w:tcPr>
                    <w:p w14:paraId="33718DEC" w14:textId="77777777" w:rsidR="004E691E" w:rsidRDefault="004E691E" w:rsidP="004E691E">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681481202"/>
                  <w:text/>
                </w:sdtPr>
                <w:sdtEndPr/>
                <w:sdtContent>
                  <w:tc>
                    <w:tcPr>
                      <w:tcW w:w="1371" w:type="pct"/>
                      <w:vAlign w:val="center"/>
                    </w:tcPr>
                    <w:p w14:paraId="33718DED" w14:textId="77777777" w:rsidR="004E691E" w:rsidRDefault="004E691E" w:rsidP="004E691E">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4E691E" w:rsidRPr="00DA461C" w14:paraId="33718DF7" w14:textId="77777777" w:rsidTr="004E691E">
              <w:trPr>
                <w:cantSplit/>
                <w:trHeight w:val="397"/>
              </w:trPr>
              <w:tc>
                <w:tcPr>
                  <w:tcW w:w="380" w:type="pct"/>
                  <w:vMerge/>
                  <w:shd w:val="clear" w:color="auto" w:fill="B8CCE4" w:themeFill="accent1" w:themeFillTint="66"/>
                  <w:textDirection w:val="btLr"/>
                </w:tcPr>
                <w:p w14:paraId="33718DEF" w14:textId="77777777" w:rsidR="004E691E" w:rsidRPr="00DA461C" w:rsidRDefault="004E691E" w:rsidP="004E691E">
                  <w:pPr>
                    <w:pStyle w:val="Bodyjustified"/>
                    <w:keepNext/>
                    <w:keepLines/>
                    <w:widowControl/>
                    <w:spacing w:line="240" w:lineRule="auto"/>
                    <w:ind w:left="113" w:right="113"/>
                    <w:rPr>
                      <w:rFonts w:cs="Arial"/>
                      <w:sz w:val="16"/>
                      <w:szCs w:val="16"/>
                    </w:rPr>
                  </w:pPr>
                </w:p>
              </w:tc>
              <w:tc>
                <w:tcPr>
                  <w:tcW w:w="793" w:type="pct"/>
                  <w:shd w:val="clear" w:color="auto" w:fill="B8CCE4" w:themeFill="accent1" w:themeFillTint="66"/>
                  <w:vAlign w:val="center"/>
                </w:tcPr>
                <w:p w14:paraId="33718DF0" w14:textId="77777777" w:rsidR="004E691E" w:rsidRDefault="004E691E" w:rsidP="004E691E">
                  <w:pPr>
                    <w:pStyle w:val="Bodyjustified"/>
                    <w:keepNext/>
                    <w:keepLines/>
                    <w:widowControl/>
                    <w:spacing w:line="240" w:lineRule="auto"/>
                    <w:rPr>
                      <w:rFonts w:cs="Arial"/>
                      <w:sz w:val="16"/>
                      <w:szCs w:val="16"/>
                    </w:rPr>
                  </w:pPr>
                  <w:r>
                    <w:rPr>
                      <w:rFonts w:cs="Arial"/>
                      <w:sz w:val="16"/>
                      <w:szCs w:val="16"/>
                    </w:rPr>
                    <w:t>Resistance to Soldering Heat</w:t>
                  </w:r>
                </w:p>
              </w:tc>
              <w:sdt>
                <w:sdtPr>
                  <w:rPr>
                    <w:rFonts w:cs="Arial"/>
                    <w:sz w:val="16"/>
                    <w:szCs w:val="16"/>
                  </w:rPr>
                  <w:id w:val="1887140101"/>
                  <w14:checkbox>
                    <w14:checked w14:val="0"/>
                    <w14:checkedState w14:val="2612" w14:font="MS Gothic"/>
                    <w14:uncheckedState w14:val="2610" w14:font="MS Gothic"/>
                  </w14:checkbox>
                </w:sdtPr>
                <w:sdtEndPr/>
                <w:sdtContent>
                  <w:tc>
                    <w:tcPr>
                      <w:tcW w:w="330" w:type="pct"/>
                      <w:vAlign w:val="center"/>
                    </w:tcPr>
                    <w:p w14:paraId="33718DF1" w14:textId="77777777" w:rsidR="004E691E" w:rsidRDefault="004E691E" w:rsidP="004E691E">
                      <w:pPr>
                        <w:pStyle w:val="Bodyjustified"/>
                        <w:keepNext/>
                        <w:keepLines/>
                        <w:widowControl/>
                        <w:spacing w:line="240" w:lineRule="auto"/>
                        <w:rPr>
                          <w:rFonts w:cs="Arial"/>
                          <w:sz w:val="16"/>
                          <w:szCs w:val="16"/>
                        </w:rPr>
                      </w:pPr>
                      <w:r>
                        <w:rPr>
                          <w:rFonts w:ascii="MS Gothic" w:eastAsia="MS Gothic" w:hAnsi="MS Gothic" w:cs="Arial" w:hint="eastAsia"/>
                          <w:sz w:val="16"/>
                          <w:szCs w:val="16"/>
                        </w:rPr>
                        <w:t>☐</w:t>
                      </w:r>
                    </w:p>
                  </w:tc>
                </w:sdtContent>
              </w:sdt>
              <w:tc>
                <w:tcPr>
                  <w:tcW w:w="858" w:type="pct"/>
                  <w:vAlign w:val="center"/>
                </w:tcPr>
                <w:p w14:paraId="33718DF2" w14:textId="77777777" w:rsidR="004E691E" w:rsidRDefault="004E691E" w:rsidP="004E691E">
                  <w:pPr>
                    <w:pStyle w:val="Bodyjustified"/>
                    <w:keepNext/>
                    <w:keepLines/>
                    <w:widowControl/>
                    <w:spacing w:line="240" w:lineRule="auto"/>
                    <w:jc w:val="left"/>
                    <w:rPr>
                      <w:rFonts w:cs="Arial"/>
                      <w:sz w:val="16"/>
                      <w:szCs w:val="16"/>
                    </w:rPr>
                  </w:pPr>
                  <w:r>
                    <w:rPr>
                      <w:rFonts w:cs="Arial"/>
                      <w:sz w:val="16"/>
                      <w:szCs w:val="16"/>
                    </w:rPr>
                    <w:t>IEC 68-2-20</w:t>
                  </w:r>
                </w:p>
              </w:tc>
              <w:sdt>
                <w:sdtPr>
                  <w:rPr>
                    <w:rFonts w:cs="Arial"/>
                    <w:sz w:val="16"/>
                    <w:szCs w:val="16"/>
                  </w:rPr>
                  <w:id w:val="-500808882"/>
                  <w:text/>
                </w:sdtPr>
                <w:sdtEndPr/>
                <w:sdtContent>
                  <w:tc>
                    <w:tcPr>
                      <w:tcW w:w="463" w:type="pct"/>
                      <w:vAlign w:val="center"/>
                    </w:tcPr>
                    <w:p w14:paraId="33718DF3" w14:textId="77777777" w:rsidR="004E691E" w:rsidRDefault="004E691E" w:rsidP="004E691E">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291482504"/>
                  <w:text/>
                </w:sdtPr>
                <w:sdtEndPr/>
                <w:sdtContent>
                  <w:tc>
                    <w:tcPr>
                      <w:tcW w:w="394" w:type="pct"/>
                      <w:vAlign w:val="center"/>
                    </w:tcPr>
                    <w:p w14:paraId="33718DF4" w14:textId="77777777" w:rsidR="004E691E" w:rsidRDefault="004E691E" w:rsidP="004E691E">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867650440"/>
                  <w:text/>
                </w:sdtPr>
                <w:sdtEndPr/>
                <w:sdtContent>
                  <w:tc>
                    <w:tcPr>
                      <w:tcW w:w="411" w:type="pct"/>
                      <w:vAlign w:val="center"/>
                    </w:tcPr>
                    <w:p w14:paraId="33718DF5" w14:textId="77777777" w:rsidR="004E691E" w:rsidRDefault="004E691E" w:rsidP="004E691E">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789966778"/>
                  <w:text/>
                </w:sdtPr>
                <w:sdtEndPr/>
                <w:sdtContent>
                  <w:tc>
                    <w:tcPr>
                      <w:tcW w:w="1371" w:type="pct"/>
                      <w:vAlign w:val="center"/>
                    </w:tcPr>
                    <w:p w14:paraId="33718DF6" w14:textId="77777777" w:rsidR="004E691E" w:rsidRDefault="004E691E" w:rsidP="004E691E">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4E691E" w:rsidRPr="00DA461C" w14:paraId="33718E00" w14:textId="77777777" w:rsidTr="004E691E">
              <w:trPr>
                <w:cantSplit/>
                <w:trHeight w:val="397"/>
              </w:trPr>
              <w:tc>
                <w:tcPr>
                  <w:tcW w:w="380" w:type="pct"/>
                  <w:vMerge/>
                  <w:shd w:val="clear" w:color="auto" w:fill="B8CCE4" w:themeFill="accent1" w:themeFillTint="66"/>
                  <w:textDirection w:val="btLr"/>
                </w:tcPr>
                <w:p w14:paraId="33718DF8" w14:textId="77777777" w:rsidR="004E691E" w:rsidRPr="00DA461C" w:rsidRDefault="004E691E" w:rsidP="004E691E">
                  <w:pPr>
                    <w:pStyle w:val="Bodyjustified"/>
                    <w:keepNext/>
                    <w:keepLines/>
                    <w:widowControl/>
                    <w:spacing w:line="240" w:lineRule="auto"/>
                    <w:ind w:left="113" w:right="113"/>
                    <w:rPr>
                      <w:rFonts w:cs="Arial"/>
                      <w:sz w:val="16"/>
                      <w:szCs w:val="16"/>
                    </w:rPr>
                  </w:pPr>
                </w:p>
              </w:tc>
              <w:tc>
                <w:tcPr>
                  <w:tcW w:w="793" w:type="pct"/>
                  <w:shd w:val="clear" w:color="auto" w:fill="B8CCE4" w:themeFill="accent1" w:themeFillTint="66"/>
                  <w:vAlign w:val="center"/>
                </w:tcPr>
                <w:p w14:paraId="33718DF9" w14:textId="77777777" w:rsidR="004E691E" w:rsidRDefault="004E691E" w:rsidP="004E691E">
                  <w:pPr>
                    <w:pStyle w:val="Bodyjustified"/>
                    <w:keepNext/>
                    <w:keepLines/>
                    <w:widowControl/>
                    <w:spacing w:line="240" w:lineRule="auto"/>
                    <w:rPr>
                      <w:rFonts w:cs="Arial"/>
                      <w:sz w:val="16"/>
                      <w:szCs w:val="16"/>
                    </w:rPr>
                  </w:pPr>
                  <w:r>
                    <w:rPr>
                      <w:rFonts w:cs="Arial"/>
                      <w:sz w:val="16"/>
                      <w:szCs w:val="16"/>
                    </w:rPr>
                    <w:t>External Visual Inspection</w:t>
                  </w:r>
                </w:p>
              </w:tc>
              <w:sdt>
                <w:sdtPr>
                  <w:rPr>
                    <w:rFonts w:cs="Arial"/>
                    <w:sz w:val="16"/>
                    <w:szCs w:val="16"/>
                  </w:rPr>
                  <w:id w:val="401803272"/>
                  <w14:checkbox>
                    <w14:checked w14:val="0"/>
                    <w14:checkedState w14:val="2612" w14:font="MS Gothic"/>
                    <w14:uncheckedState w14:val="2610" w14:font="MS Gothic"/>
                  </w14:checkbox>
                </w:sdtPr>
                <w:sdtEndPr/>
                <w:sdtContent>
                  <w:tc>
                    <w:tcPr>
                      <w:tcW w:w="330" w:type="pct"/>
                      <w:vAlign w:val="center"/>
                    </w:tcPr>
                    <w:p w14:paraId="33718DFA" w14:textId="77777777" w:rsidR="004E691E" w:rsidRDefault="004E691E" w:rsidP="004E691E">
                      <w:pPr>
                        <w:pStyle w:val="Bodyjustified"/>
                        <w:keepNext/>
                        <w:keepLines/>
                        <w:widowControl/>
                        <w:spacing w:line="240" w:lineRule="auto"/>
                        <w:rPr>
                          <w:rFonts w:cs="Arial"/>
                          <w:sz w:val="16"/>
                          <w:szCs w:val="16"/>
                        </w:rPr>
                      </w:pPr>
                      <w:r>
                        <w:rPr>
                          <w:rFonts w:ascii="MS Gothic" w:eastAsia="MS Gothic" w:hAnsi="MS Gothic" w:cs="Arial" w:hint="eastAsia"/>
                          <w:sz w:val="16"/>
                          <w:szCs w:val="16"/>
                        </w:rPr>
                        <w:t>☐</w:t>
                      </w:r>
                    </w:p>
                  </w:tc>
                </w:sdtContent>
              </w:sdt>
              <w:tc>
                <w:tcPr>
                  <w:tcW w:w="858" w:type="pct"/>
                  <w:vAlign w:val="center"/>
                </w:tcPr>
                <w:p w14:paraId="33718DFB" w14:textId="77777777" w:rsidR="004E691E" w:rsidRDefault="004E691E" w:rsidP="004E691E">
                  <w:pPr>
                    <w:pStyle w:val="Bodyjustified"/>
                    <w:keepNext/>
                    <w:keepLines/>
                    <w:widowControl/>
                    <w:spacing w:line="240" w:lineRule="auto"/>
                    <w:jc w:val="left"/>
                    <w:rPr>
                      <w:rFonts w:cs="Arial"/>
                      <w:sz w:val="16"/>
                      <w:szCs w:val="16"/>
                    </w:rPr>
                  </w:pPr>
                  <w:r>
                    <w:rPr>
                      <w:rFonts w:cs="Arial"/>
                      <w:sz w:val="16"/>
                      <w:szCs w:val="16"/>
                    </w:rPr>
                    <w:t>ESCC 20500</w:t>
                  </w:r>
                </w:p>
              </w:tc>
              <w:sdt>
                <w:sdtPr>
                  <w:rPr>
                    <w:rFonts w:cs="Arial"/>
                    <w:sz w:val="16"/>
                    <w:szCs w:val="16"/>
                  </w:rPr>
                  <w:id w:val="-2096006733"/>
                  <w:text/>
                </w:sdtPr>
                <w:sdtEndPr/>
                <w:sdtContent>
                  <w:tc>
                    <w:tcPr>
                      <w:tcW w:w="463" w:type="pct"/>
                      <w:vAlign w:val="center"/>
                    </w:tcPr>
                    <w:p w14:paraId="33718DFC" w14:textId="77777777" w:rsidR="004E691E" w:rsidRDefault="004E691E" w:rsidP="004E691E">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854846086"/>
                  <w:text/>
                </w:sdtPr>
                <w:sdtEndPr/>
                <w:sdtContent>
                  <w:tc>
                    <w:tcPr>
                      <w:tcW w:w="394" w:type="pct"/>
                      <w:vAlign w:val="center"/>
                    </w:tcPr>
                    <w:p w14:paraId="33718DFD" w14:textId="77777777" w:rsidR="004E691E" w:rsidRDefault="004E691E" w:rsidP="004E691E">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802842161"/>
                  <w:text/>
                </w:sdtPr>
                <w:sdtEndPr/>
                <w:sdtContent>
                  <w:tc>
                    <w:tcPr>
                      <w:tcW w:w="411" w:type="pct"/>
                      <w:vAlign w:val="center"/>
                    </w:tcPr>
                    <w:p w14:paraId="33718DFE" w14:textId="77777777" w:rsidR="004E691E" w:rsidRDefault="004E691E" w:rsidP="004E691E">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877770814"/>
                  <w:text/>
                </w:sdtPr>
                <w:sdtEndPr/>
                <w:sdtContent>
                  <w:tc>
                    <w:tcPr>
                      <w:tcW w:w="1371" w:type="pct"/>
                      <w:vAlign w:val="center"/>
                    </w:tcPr>
                    <w:p w14:paraId="33718DFF" w14:textId="77777777" w:rsidR="004E691E" w:rsidRDefault="004E691E" w:rsidP="004E691E">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4E691E" w:rsidRPr="00DA461C" w14:paraId="33718E09" w14:textId="77777777" w:rsidTr="004E691E">
              <w:trPr>
                <w:cantSplit/>
                <w:trHeight w:val="397"/>
              </w:trPr>
              <w:tc>
                <w:tcPr>
                  <w:tcW w:w="380" w:type="pct"/>
                  <w:vMerge/>
                  <w:shd w:val="clear" w:color="auto" w:fill="B8CCE4" w:themeFill="accent1" w:themeFillTint="66"/>
                  <w:textDirection w:val="btLr"/>
                </w:tcPr>
                <w:p w14:paraId="33718E01" w14:textId="77777777" w:rsidR="004E691E" w:rsidRPr="00DA461C" w:rsidRDefault="004E691E" w:rsidP="004E691E">
                  <w:pPr>
                    <w:pStyle w:val="Bodyjustified"/>
                    <w:spacing w:line="240" w:lineRule="auto"/>
                    <w:ind w:left="113" w:right="113"/>
                    <w:rPr>
                      <w:rFonts w:cs="Arial"/>
                      <w:sz w:val="16"/>
                      <w:szCs w:val="16"/>
                    </w:rPr>
                  </w:pPr>
                </w:p>
              </w:tc>
              <w:tc>
                <w:tcPr>
                  <w:tcW w:w="793" w:type="pct"/>
                  <w:shd w:val="clear" w:color="auto" w:fill="B8CCE4" w:themeFill="accent1" w:themeFillTint="66"/>
                  <w:vAlign w:val="center"/>
                </w:tcPr>
                <w:p w14:paraId="33718E02" w14:textId="77777777" w:rsidR="004E691E" w:rsidRDefault="004E691E" w:rsidP="004E691E">
                  <w:pPr>
                    <w:pStyle w:val="Bodyjustified"/>
                    <w:spacing w:line="240" w:lineRule="auto"/>
                    <w:rPr>
                      <w:rFonts w:cs="Arial"/>
                      <w:sz w:val="16"/>
                      <w:szCs w:val="16"/>
                    </w:rPr>
                  </w:pPr>
                  <w:r>
                    <w:rPr>
                      <w:rFonts w:cs="Arial"/>
                      <w:sz w:val="16"/>
                      <w:szCs w:val="16"/>
                    </w:rPr>
                    <w:t>Climatic Test Sequence</w:t>
                  </w:r>
                </w:p>
              </w:tc>
              <w:sdt>
                <w:sdtPr>
                  <w:rPr>
                    <w:rFonts w:cs="Arial"/>
                    <w:sz w:val="16"/>
                    <w:szCs w:val="16"/>
                  </w:rPr>
                  <w:id w:val="1498998101"/>
                  <w14:checkbox>
                    <w14:checked w14:val="0"/>
                    <w14:checkedState w14:val="2612" w14:font="MS Gothic"/>
                    <w14:uncheckedState w14:val="2610" w14:font="MS Gothic"/>
                  </w14:checkbox>
                </w:sdtPr>
                <w:sdtEndPr/>
                <w:sdtContent>
                  <w:tc>
                    <w:tcPr>
                      <w:tcW w:w="330" w:type="pct"/>
                      <w:vAlign w:val="center"/>
                    </w:tcPr>
                    <w:p w14:paraId="33718E03" w14:textId="77777777" w:rsidR="004E691E" w:rsidRDefault="004E691E" w:rsidP="004E691E">
                      <w:pPr>
                        <w:pStyle w:val="Bodyjustified"/>
                        <w:spacing w:line="240" w:lineRule="auto"/>
                        <w:rPr>
                          <w:rFonts w:cs="Arial"/>
                          <w:sz w:val="16"/>
                          <w:szCs w:val="16"/>
                        </w:rPr>
                      </w:pPr>
                      <w:r>
                        <w:rPr>
                          <w:rFonts w:ascii="MS Gothic" w:eastAsia="MS Gothic" w:hAnsi="MS Gothic" w:cs="Arial" w:hint="eastAsia"/>
                          <w:sz w:val="16"/>
                          <w:szCs w:val="16"/>
                        </w:rPr>
                        <w:t>☐</w:t>
                      </w:r>
                    </w:p>
                  </w:tc>
                </w:sdtContent>
              </w:sdt>
              <w:tc>
                <w:tcPr>
                  <w:tcW w:w="858" w:type="pct"/>
                  <w:vAlign w:val="center"/>
                </w:tcPr>
                <w:p w14:paraId="33718E04" w14:textId="77777777" w:rsidR="004E691E" w:rsidRDefault="004E691E" w:rsidP="004E691E">
                  <w:pPr>
                    <w:pStyle w:val="Bodyjustified"/>
                    <w:spacing w:line="240" w:lineRule="auto"/>
                    <w:jc w:val="left"/>
                    <w:rPr>
                      <w:rFonts w:cs="Arial"/>
                      <w:sz w:val="16"/>
                      <w:szCs w:val="16"/>
                    </w:rPr>
                  </w:pPr>
                  <w:r>
                    <w:rPr>
                      <w:rFonts w:cs="Arial"/>
                      <w:sz w:val="16"/>
                      <w:szCs w:val="16"/>
                    </w:rPr>
                    <w:t>ESCC 3001, Para. 9.13</w:t>
                  </w:r>
                </w:p>
              </w:tc>
              <w:sdt>
                <w:sdtPr>
                  <w:rPr>
                    <w:rFonts w:cs="Arial"/>
                    <w:sz w:val="16"/>
                    <w:szCs w:val="16"/>
                  </w:rPr>
                  <w:id w:val="-1319110033"/>
                  <w:text/>
                </w:sdtPr>
                <w:sdtEndPr/>
                <w:sdtContent>
                  <w:tc>
                    <w:tcPr>
                      <w:tcW w:w="463" w:type="pct"/>
                      <w:vAlign w:val="center"/>
                    </w:tcPr>
                    <w:p w14:paraId="33718E05" w14:textId="77777777" w:rsidR="004E691E" w:rsidRDefault="004E691E" w:rsidP="004E691E">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272473767"/>
                  <w:text/>
                </w:sdtPr>
                <w:sdtEndPr/>
                <w:sdtContent>
                  <w:tc>
                    <w:tcPr>
                      <w:tcW w:w="394" w:type="pct"/>
                      <w:vAlign w:val="center"/>
                    </w:tcPr>
                    <w:p w14:paraId="33718E06" w14:textId="77777777" w:rsidR="004E691E" w:rsidRDefault="004E691E" w:rsidP="004E691E">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660384158"/>
                  <w:text/>
                </w:sdtPr>
                <w:sdtEndPr/>
                <w:sdtContent>
                  <w:tc>
                    <w:tcPr>
                      <w:tcW w:w="411" w:type="pct"/>
                      <w:vAlign w:val="center"/>
                    </w:tcPr>
                    <w:p w14:paraId="33718E07" w14:textId="77777777" w:rsidR="004E691E" w:rsidRDefault="004E691E" w:rsidP="004E691E">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989662821"/>
                  <w:text/>
                </w:sdtPr>
                <w:sdtEndPr/>
                <w:sdtContent>
                  <w:tc>
                    <w:tcPr>
                      <w:tcW w:w="1371" w:type="pct"/>
                      <w:vAlign w:val="center"/>
                    </w:tcPr>
                    <w:p w14:paraId="33718E08" w14:textId="77777777" w:rsidR="004E691E" w:rsidRDefault="004E691E" w:rsidP="004E691E">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4E691E" w:rsidRPr="00DA461C" w14:paraId="33718E12" w14:textId="77777777" w:rsidTr="004E691E">
              <w:trPr>
                <w:cantSplit/>
                <w:trHeight w:val="283"/>
              </w:trPr>
              <w:tc>
                <w:tcPr>
                  <w:tcW w:w="380" w:type="pct"/>
                  <w:vMerge w:val="restart"/>
                  <w:shd w:val="clear" w:color="auto" w:fill="B8CCE4" w:themeFill="accent1" w:themeFillTint="66"/>
                  <w:textDirection w:val="btLr"/>
                </w:tcPr>
                <w:p w14:paraId="33718E0A" w14:textId="77777777" w:rsidR="004E691E" w:rsidRPr="00DA461C" w:rsidRDefault="004E691E" w:rsidP="004E691E">
                  <w:pPr>
                    <w:pStyle w:val="Bodyjustified"/>
                    <w:keepNext/>
                    <w:keepLines/>
                    <w:widowControl/>
                    <w:spacing w:line="240" w:lineRule="auto"/>
                    <w:ind w:left="113" w:right="113"/>
                    <w:rPr>
                      <w:rFonts w:cs="Arial"/>
                      <w:sz w:val="16"/>
                      <w:szCs w:val="16"/>
                    </w:rPr>
                  </w:pPr>
                  <w:r w:rsidRPr="00491DFA">
                    <w:rPr>
                      <w:rFonts w:cs="Arial"/>
                      <w:sz w:val="16"/>
                      <w:szCs w:val="16"/>
                    </w:rPr>
                    <w:t>Environmental / Mechanical Subgroup</w:t>
                  </w:r>
                  <w:r>
                    <w:rPr>
                      <w:rFonts w:cs="Arial"/>
                      <w:sz w:val="16"/>
                      <w:szCs w:val="16"/>
                    </w:rPr>
                    <w:t xml:space="preserve"> (Column 2)</w:t>
                  </w:r>
                </w:p>
              </w:tc>
              <w:tc>
                <w:tcPr>
                  <w:tcW w:w="793" w:type="pct"/>
                  <w:shd w:val="clear" w:color="auto" w:fill="B8CCE4" w:themeFill="accent1" w:themeFillTint="66"/>
                  <w:vAlign w:val="center"/>
                </w:tcPr>
                <w:p w14:paraId="33718E0B" w14:textId="77777777" w:rsidR="004E691E" w:rsidRDefault="004E691E" w:rsidP="004E691E">
                  <w:pPr>
                    <w:pStyle w:val="Bodyjustified"/>
                    <w:keepNext/>
                    <w:keepLines/>
                    <w:widowControl/>
                    <w:spacing w:line="240" w:lineRule="auto"/>
                    <w:rPr>
                      <w:rFonts w:cs="Arial"/>
                      <w:sz w:val="16"/>
                      <w:szCs w:val="16"/>
                    </w:rPr>
                  </w:pPr>
                  <w:r>
                    <w:rPr>
                      <w:rFonts w:cs="Arial"/>
                      <w:sz w:val="16"/>
                      <w:szCs w:val="16"/>
                    </w:rPr>
                    <w:t>Rapid Change of Temperature</w:t>
                  </w:r>
                </w:p>
              </w:tc>
              <w:sdt>
                <w:sdtPr>
                  <w:rPr>
                    <w:rFonts w:cs="Arial"/>
                    <w:sz w:val="16"/>
                    <w:szCs w:val="16"/>
                  </w:rPr>
                  <w:id w:val="1218549140"/>
                  <w14:checkbox>
                    <w14:checked w14:val="0"/>
                    <w14:checkedState w14:val="2612" w14:font="MS Gothic"/>
                    <w14:uncheckedState w14:val="2610" w14:font="MS Gothic"/>
                  </w14:checkbox>
                </w:sdtPr>
                <w:sdtEndPr/>
                <w:sdtContent>
                  <w:tc>
                    <w:tcPr>
                      <w:tcW w:w="330" w:type="pct"/>
                      <w:vAlign w:val="center"/>
                    </w:tcPr>
                    <w:p w14:paraId="33718E0C" w14:textId="77777777" w:rsidR="004E691E" w:rsidRDefault="004E691E" w:rsidP="004E691E">
                      <w:pPr>
                        <w:pStyle w:val="Bodyjustified"/>
                        <w:keepNext/>
                        <w:keepLines/>
                        <w:widowControl/>
                        <w:spacing w:line="240" w:lineRule="auto"/>
                        <w:rPr>
                          <w:rFonts w:cs="Arial"/>
                          <w:sz w:val="16"/>
                          <w:szCs w:val="16"/>
                        </w:rPr>
                      </w:pPr>
                      <w:r>
                        <w:rPr>
                          <w:rFonts w:ascii="MS Gothic" w:eastAsia="MS Gothic" w:hAnsi="MS Gothic" w:cs="Arial" w:hint="eastAsia"/>
                          <w:sz w:val="16"/>
                          <w:szCs w:val="16"/>
                        </w:rPr>
                        <w:t>☐</w:t>
                      </w:r>
                    </w:p>
                  </w:tc>
                </w:sdtContent>
              </w:sdt>
              <w:tc>
                <w:tcPr>
                  <w:tcW w:w="858" w:type="pct"/>
                  <w:vAlign w:val="center"/>
                </w:tcPr>
                <w:p w14:paraId="33718E0D" w14:textId="77777777" w:rsidR="004E691E" w:rsidRDefault="004E691E" w:rsidP="004E691E">
                  <w:pPr>
                    <w:pStyle w:val="Bodyjustified"/>
                    <w:keepNext/>
                    <w:keepLines/>
                    <w:widowControl/>
                    <w:spacing w:line="240" w:lineRule="auto"/>
                    <w:jc w:val="left"/>
                    <w:rPr>
                      <w:rFonts w:cs="Arial"/>
                      <w:sz w:val="16"/>
                      <w:szCs w:val="16"/>
                    </w:rPr>
                  </w:pPr>
                  <w:r>
                    <w:rPr>
                      <w:rFonts w:cs="Arial"/>
                      <w:sz w:val="16"/>
                      <w:szCs w:val="16"/>
                    </w:rPr>
                    <w:t>IEC 68-2-14</w:t>
                  </w:r>
                </w:p>
              </w:tc>
              <w:sdt>
                <w:sdtPr>
                  <w:rPr>
                    <w:rFonts w:cs="Arial"/>
                    <w:sz w:val="16"/>
                    <w:szCs w:val="16"/>
                  </w:rPr>
                  <w:id w:val="-1029410537"/>
                  <w:text/>
                </w:sdtPr>
                <w:sdtEndPr/>
                <w:sdtContent>
                  <w:tc>
                    <w:tcPr>
                      <w:tcW w:w="463" w:type="pct"/>
                      <w:vAlign w:val="center"/>
                    </w:tcPr>
                    <w:p w14:paraId="33718E0E" w14:textId="77777777" w:rsidR="004E691E" w:rsidRDefault="004E691E" w:rsidP="004E691E">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784960138"/>
                  <w:text/>
                </w:sdtPr>
                <w:sdtEndPr/>
                <w:sdtContent>
                  <w:tc>
                    <w:tcPr>
                      <w:tcW w:w="394" w:type="pct"/>
                      <w:vAlign w:val="center"/>
                    </w:tcPr>
                    <w:p w14:paraId="33718E0F" w14:textId="77777777" w:rsidR="004E691E" w:rsidRDefault="004E691E" w:rsidP="004E691E">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2013979715"/>
                  <w:text/>
                </w:sdtPr>
                <w:sdtEndPr/>
                <w:sdtContent>
                  <w:tc>
                    <w:tcPr>
                      <w:tcW w:w="411" w:type="pct"/>
                      <w:vAlign w:val="center"/>
                    </w:tcPr>
                    <w:p w14:paraId="33718E10" w14:textId="77777777" w:rsidR="004E691E" w:rsidRDefault="004E691E" w:rsidP="004E691E">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265432835"/>
                  <w:text/>
                </w:sdtPr>
                <w:sdtEndPr/>
                <w:sdtContent>
                  <w:tc>
                    <w:tcPr>
                      <w:tcW w:w="1371" w:type="pct"/>
                      <w:vAlign w:val="center"/>
                    </w:tcPr>
                    <w:p w14:paraId="33718E11" w14:textId="77777777" w:rsidR="004E691E" w:rsidRDefault="004E691E" w:rsidP="004E691E">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4E691E" w:rsidRPr="00DA461C" w14:paraId="33718E1B" w14:textId="77777777" w:rsidTr="004E691E">
              <w:trPr>
                <w:cantSplit/>
                <w:trHeight w:val="283"/>
              </w:trPr>
              <w:tc>
                <w:tcPr>
                  <w:tcW w:w="380" w:type="pct"/>
                  <w:vMerge/>
                  <w:shd w:val="clear" w:color="auto" w:fill="B8CCE4" w:themeFill="accent1" w:themeFillTint="66"/>
                  <w:textDirection w:val="btLr"/>
                </w:tcPr>
                <w:p w14:paraId="33718E13" w14:textId="77777777" w:rsidR="004E691E" w:rsidRPr="00DA461C" w:rsidRDefault="004E691E" w:rsidP="004E691E">
                  <w:pPr>
                    <w:pStyle w:val="Bodyjustified"/>
                    <w:keepNext/>
                    <w:keepLines/>
                    <w:widowControl/>
                    <w:spacing w:line="240" w:lineRule="auto"/>
                    <w:ind w:left="113" w:right="113"/>
                    <w:rPr>
                      <w:rFonts w:cs="Arial"/>
                      <w:sz w:val="16"/>
                      <w:szCs w:val="16"/>
                    </w:rPr>
                  </w:pPr>
                </w:p>
              </w:tc>
              <w:tc>
                <w:tcPr>
                  <w:tcW w:w="793" w:type="pct"/>
                  <w:shd w:val="clear" w:color="auto" w:fill="B8CCE4" w:themeFill="accent1" w:themeFillTint="66"/>
                  <w:vAlign w:val="center"/>
                </w:tcPr>
                <w:p w14:paraId="33718E14" w14:textId="77777777" w:rsidR="004E691E" w:rsidRDefault="004E691E" w:rsidP="004E691E">
                  <w:pPr>
                    <w:pStyle w:val="Bodyjustified"/>
                    <w:keepNext/>
                    <w:keepLines/>
                    <w:widowControl/>
                    <w:spacing w:line="240" w:lineRule="auto"/>
                    <w:rPr>
                      <w:rFonts w:cs="Arial"/>
                      <w:sz w:val="16"/>
                      <w:szCs w:val="16"/>
                    </w:rPr>
                  </w:pPr>
                  <w:r>
                    <w:rPr>
                      <w:rFonts w:cs="Arial"/>
                      <w:sz w:val="16"/>
                      <w:szCs w:val="16"/>
                    </w:rPr>
                    <w:t>Vibration</w:t>
                  </w:r>
                </w:p>
              </w:tc>
              <w:sdt>
                <w:sdtPr>
                  <w:rPr>
                    <w:rFonts w:cs="Arial"/>
                    <w:sz w:val="16"/>
                    <w:szCs w:val="16"/>
                  </w:rPr>
                  <w:id w:val="1604535246"/>
                  <w14:checkbox>
                    <w14:checked w14:val="0"/>
                    <w14:checkedState w14:val="2612" w14:font="MS Gothic"/>
                    <w14:uncheckedState w14:val="2610" w14:font="MS Gothic"/>
                  </w14:checkbox>
                </w:sdtPr>
                <w:sdtEndPr/>
                <w:sdtContent>
                  <w:tc>
                    <w:tcPr>
                      <w:tcW w:w="330" w:type="pct"/>
                      <w:vAlign w:val="center"/>
                    </w:tcPr>
                    <w:p w14:paraId="33718E15" w14:textId="77777777" w:rsidR="004E691E" w:rsidRDefault="004E691E" w:rsidP="004E691E">
                      <w:pPr>
                        <w:pStyle w:val="Bodyjustified"/>
                        <w:keepNext/>
                        <w:keepLines/>
                        <w:widowControl/>
                        <w:spacing w:line="240" w:lineRule="auto"/>
                        <w:rPr>
                          <w:rFonts w:cs="Arial"/>
                          <w:sz w:val="16"/>
                          <w:szCs w:val="16"/>
                        </w:rPr>
                      </w:pPr>
                      <w:r>
                        <w:rPr>
                          <w:rFonts w:ascii="MS Gothic" w:eastAsia="MS Gothic" w:hAnsi="MS Gothic" w:cs="Arial" w:hint="eastAsia"/>
                          <w:sz w:val="16"/>
                          <w:szCs w:val="16"/>
                        </w:rPr>
                        <w:t>☐</w:t>
                      </w:r>
                    </w:p>
                  </w:tc>
                </w:sdtContent>
              </w:sdt>
              <w:tc>
                <w:tcPr>
                  <w:tcW w:w="858" w:type="pct"/>
                  <w:vAlign w:val="center"/>
                </w:tcPr>
                <w:p w14:paraId="33718E16" w14:textId="77777777" w:rsidR="004E691E" w:rsidRDefault="004E691E" w:rsidP="004E691E">
                  <w:pPr>
                    <w:pStyle w:val="Bodyjustified"/>
                    <w:keepNext/>
                    <w:keepLines/>
                    <w:widowControl/>
                    <w:spacing w:line="240" w:lineRule="auto"/>
                    <w:jc w:val="left"/>
                    <w:rPr>
                      <w:rFonts w:cs="Arial"/>
                      <w:sz w:val="16"/>
                      <w:szCs w:val="16"/>
                    </w:rPr>
                  </w:pPr>
                  <w:r>
                    <w:rPr>
                      <w:rFonts w:cs="Arial"/>
                      <w:sz w:val="16"/>
                      <w:szCs w:val="16"/>
                    </w:rPr>
                    <w:t>IEC 68-2-6</w:t>
                  </w:r>
                </w:p>
              </w:tc>
              <w:sdt>
                <w:sdtPr>
                  <w:rPr>
                    <w:rFonts w:cs="Arial"/>
                    <w:sz w:val="16"/>
                    <w:szCs w:val="16"/>
                  </w:rPr>
                  <w:id w:val="1518037572"/>
                  <w:text/>
                </w:sdtPr>
                <w:sdtEndPr/>
                <w:sdtContent>
                  <w:tc>
                    <w:tcPr>
                      <w:tcW w:w="463" w:type="pct"/>
                      <w:vAlign w:val="center"/>
                    </w:tcPr>
                    <w:p w14:paraId="33718E17" w14:textId="77777777" w:rsidR="004E691E" w:rsidRDefault="004E691E" w:rsidP="004E691E">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08597958"/>
                  <w:text/>
                </w:sdtPr>
                <w:sdtEndPr/>
                <w:sdtContent>
                  <w:tc>
                    <w:tcPr>
                      <w:tcW w:w="394" w:type="pct"/>
                      <w:vAlign w:val="center"/>
                    </w:tcPr>
                    <w:p w14:paraId="33718E18" w14:textId="77777777" w:rsidR="004E691E" w:rsidRDefault="004E691E" w:rsidP="004E691E">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917444849"/>
                  <w:text/>
                </w:sdtPr>
                <w:sdtEndPr/>
                <w:sdtContent>
                  <w:tc>
                    <w:tcPr>
                      <w:tcW w:w="411" w:type="pct"/>
                      <w:vAlign w:val="center"/>
                    </w:tcPr>
                    <w:p w14:paraId="33718E19" w14:textId="77777777" w:rsidR="004E691E" w:rsidRDefault="004E691E" w:rsidP="004E691E">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725185116"/>
                  <w:text/>
                </w:sdtPr>
                <w:sdtEndPr/>
                <w:sdtContent>
                  <w:tc>
                    <w:tcPr>
                      <w:tcW w:w="1371" w:type="pct"/>
                      <w:vAlign w:val="center"/>
                    </w:tcPr>
                    <w:p w14:paraId="33718E1A" w14:textId="77777777" w:rsidR="004E691E" w:rsidRDefault="004E691E" w:rsidP="004E691E">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4E691E" w:rsidRPr="00DA461C" w14:paraId="33718E24" w14:textId="77777777" w:rsidTr="004E691E">
              <w:trPr>
                <w:cantSplit/>
                <w:trHeight w:val="283"/>
              </w:trPr>
              <w:tc>
                <w:tcPr>
                  <w:tcW w:w="380" w:type="pct"/>
                  <w:vMerge/>
                  <w:shd w:val="clear" w:color="auto" w:fill="B8CCE4" w:themeFill="accent1" w:themeFillTint="66"/>
                  <w:textDirection w:val="btLr"/>
                </w:tcPr>
                <w:p w14:paraId="33718E1C" w14:textId="77777777" w:rsidR="004E691E" w:rsidRPr="00DA461C" w:rsidRDefault="004E691E" w:rsidP="004E691E">
                  <w:pPr>
                    <w:pStyle w:val="Bodyjustified"/>
                    <w:keepNext/>
                    <w:keepLines/>
                    <w:widowControl/>
                    <w:spacing w:line="240" w:lineRule="auto"/>
                    <w:ind w:left="113" w:right="113"/>
                    <w:rPr>
                      <w:rFonts w:cs="Arial"/>
                      <w:sz w:val="16"/>
                      <w:szCs w:val="16"/>
                    </w:rPr>
                  </w:pPr>
                </w:p>
              </w:tc>
              <w:tc>
                <w:tcPr>
                  <w:tcW w:w="793" w:type="pct"/>
                  <w:shd w:val="clear" w:color="auto" w:fill="B8CCE4" w:themeFill="accent1" w:themeFillTint="66"/>
                  <w:vAlign w:val="center"/>
                </w:tcPr>
                <w:p w14:paraId="33718E1D" w14:textId="77777777" w:rsidR="004E691E" w:rsidRDefault="004E691E" w:rsidP="004E691E">
                  <w:pPr>
                    <w:pStyle w:val="Bodyjustified"/>
                    <w:keepNext/>
                    <w:keepLines/>
                    <w:widowControl/>
                    <w:spacing w:line="240" w:lineRule="auto"/>
                    <w:rPr>
                      <w:rFonts w:cs="Arial"/>
                      <w:sz w:val="16"/>
                      <w:szCs w:val="16"/>
                    </w:rPr>
                  </w:pPr>
                  <w:r>
                    <w:rPr>
                      <w:rFonts w:cs="Arial"/>
                      <w:sz w:val="16"/>
                      <w:szCs w:val="16"/>
                    </w:rPr>
                    <w:t>Shock or Bump</w:t>
                  </w:r>
                </w:p>
              </w:tc>
              <w:sdt>
                <w:sdtPr>
                  <w:rPr>
                    <w:rFonts w:cs="Arial"/>
                    <w:sz w:val="16"/>
                    <w:szCs w:val="16"/>
                  </w:rPr>
                  <w:id w:val="-2070251917"/>
                  <w14:checkbox>
                    <w14:checked w14:val="0"/>
                    <w14:checkedState w14:val="2612" w14:font="MS Gothic"/>
                    <w14:uncheckedState w14:val="2610" w14:font="MS Gothic"/>
                  </w14:checkbox>
                </w:sdtPr>
                <w:sdtEndPr/>
                <w:sdtContent>
                  <w:tc>
                    <w:tcPr>
                      <w:tcW w:w="330" w:type="pct"/>
                      <w:vAlign w:val="center"/>
                    </w:tcPr>
                    <w:p w14:paraId="33718E1E" w14:textId="77777777" w:rsidR="004E691E" w:rsidRDefault="004E691E" w:rsidP="004E691E">
                      <w:pPr>
                        <w:pStyle w:val="Bodyjustified"/>
                        <w:keepNext/>
                        <w:keepLines/>
                        <w:widowControl/>
                        <w:spacing w:line="240" w:lineRule="auto"/>
                        <w:rPr>
                          <w:rFonts w:cs="Arial"/>
                          <w:sz w:val="16"/>
                          <w:szCs w:val="16"/>
                        </w:rPr>
                      </w:pPr>
                      <w:r>
                        <w:rPr>
                          <w:rFonts w:ascii="MS Gothic" w:eastAsia="MS Gothic" w:hAnsi="MS Gothic" w:cs="Arial" w:hint="eastAsia"/>
                          <w:sz w:val="16"/>
                          <w:szCs w:val="16"/>
                        </w:rPr>
                        <w:t>☐</w:t>
                      </w:r>
                    </w:p>
                  </w:tc>
                </w:sdtContent>
              </w:sdt>
              <w:tc>
                <w:tcPr>
                  <w:tcW w:w="858" w:type="pct"/>
                  <w:vAlign w:val="center"/>
                </w:tcPr>
                <w:p w14:paraId="33718E1F" w14:textId="77777777" w:rsidR="004E691E" w:rsidRDefault="004E691E" w:rsidP="004E691E">
                  <w:pPr>
                    <w:pStyle w:val="Bodyjustified"/>
                    <w:keepNext/>
                    <w:keepLines/>
                    <w:widowControl/>
                    <w:spacing w:line="240" w:lineRule="auto"/>
                    <w:jc w:val="left"/>
                    <w:rPr>
                      <w:rFonts w:cs="Arial"/>
                      <w:sz w:val="16"/>
                      <w:szCs w:val="16"/>
                    </w:rPr>
                  </w:pPr>
                  <w:r>
                    <w:rPr>
                      <w:rFonts w:cs="Arial"/>
                      <w:sz w:val="16"/>
                      <w:szCs w:val="16"/>
                    </w:rPr>
                    <w:t>ESCC 3001, Para. 9.12</w:t>
                  </w:r>
                </w:p>
              </w:tc>
              <w:sdt>
                <w:sdtPr>
                  <w:rPr>
                    <w:rFonts w:cs="Arial"/>
                    <w:sz w:val="16"/>
                    <w:szCs w:val="16"/>
                  </w:rPr>
                  <w:id w:val="-1864887699"/>
                  <w:text/>
                </w:sdtPr>
                <w:sdtEndPr/>
                <w:sdtContent>
                  <w:tc>
                    <w:tcPr>
                      <w:tcW w:w="463" w:type="pct"/>
                      <w:vAlign w:val="center"/>
                    </w:tcPr>
                    <w:p w14:paraId="33718E20" w14:textId="77777777" w:rsidR="004E691E" w:rsidRDefault="004E691E" w:rsidP="004E691E">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751704487"/>
                  <w:text/>
                </w:sdtPr>
                <w:sdtEndPr/>
                <w:sdtContent>
                  <w:tc>
                    <w:tcPr>
                      <w:tcW w:w="394" w:type="pct"/>
                      <w:vAlign w:val="center"/>
                    </w:tcPr>
                    <w:p w14:paraId="33718E21" w14:textId="77777777" w:rsidR="004E691E" w:rsidRDefault="004E691E" w:rsidP="004E691E">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578637887"/>
                  <w:text/>
                </w:sdtPr>
                <w:sdtEndPr/>
                <w:sdtContent>
                  <w:tc>
                    <w:tcPr>
                      <w:tcW w:w="411" w:type="pct"/>
                      <w:vAlign w:val="center"/>
                    </w:tcPr>
                    <w:p w14:paraId="33718E22" w14:textId="77777777" w:rsidR="004E691E" w:rsidRDefault="004E691E" w:rsidP="004E691E">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751492500"/>
                  <w:text/>
                </w:sdtPr>
                <w:sdtEndPr/>
                <w:sdtContent>
                  <w:tc>
                    <w:tcPr>
                      <w:tcW w:w="1371" w:type="pct"/>
                      <w:vAlign w:val="center"/>
                    </w:tcPr>
                    <w:p w14:paraId="33718E23" w14:textId="77777777" w:rsidR="004E691E" w:rsidRDefault="004E691E" w:rsidP="004E691E">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4E691E" w:rsidRPr="00DA461C" w14:paraId="33718E2D" w14:textId="77777777" w:rsidTr="004E691E">
              <w:trPr>
                <w:cantSplit/>
                <w:trHeight w:val="283"/>
              </w:trPr>
              <w:tc>
                <w:tcPr>
                  <w:tcW w:w="380" w:type="pct"/>
                  <w:vMerge/>
                  <w:shd w:val="clear" w:color="auto" w:fill="B8CCE4" w:themeFill="accent1" w:themeFillTint="66"/>
                  <w:textDirection w:val="btLr"/>
                </w:tcPr>
                <w:p w14:paraId="33718E25" w14:textId="77777777" w:rsidR="004E691E" w:rsidRPr="00DA461C" w:rsidRDefault="004E691E" w:rsidP="004E691E">
                  <w:pPr>
                    <w:pStyle w:val="Bodyjustified"/>
                    <w:keepNext/>
                    <w:keepLines/>
                    <w:widowControl/>
                    <w:spacing w:line="240" w:lineRule="auto"/>
                    <w:ind w:left="113" w:right="113"/>
                    <w:rPr>
                      <w:rFonts w:cs="Arial"/>
                      <w:sz w:val="16"/>
                      <w:szCs w:val="16"/>
                    </w:rPr>
                  </w:pPr>
                </w:p>
              </w:tc>
              <w:tc>
                <w:tcPr>
                  <w:tcW w:w="793" w:type="pct"/>
                  <w:shd w:val="clear" w:color="auto" w:fill="B8CCE4" w:themeFill="accent1" w:themeFillTint="66"/>
                  <w:vAlign w:val="center"/>
                </w:tcPr>
                <w:p w14:paraId="33718E26" w14:textId="77777777" w:rsidR="004E691E" w:rsidRDefault="004E691E" w:rsidP="004E691E">
                  <w:pPr>
                    <w:pStyle w:val="Bodyjustified"/>
                    <w:keepNext/>
                    <w:keepLines/>
                    <w:widowControl/>
                    <w:spacing w:line="240" w:lineRule="auto"/>
                    <w:rPr>
                      <w:rFonts w:cs="Arial"/>
                      <w:sz w:val="16"/>
                      <w:szCs w:val="16"/>
                    </w:rPr>
                  </w:pPr>
                  <w:r>
                    <w:rPr>
                      <w:rFonts w:cs="Arial"/>
                      <w:sz w:val="16"/>
                      <w:szCs w:val="16"/>
                    </w:rPr>
                    <w:t>External Visual Inspection</w:t>
                  </w:r>
                </w:p>
              </w:tc>
              <w:sdt>
                <w:sdtPr>
                  <w:rPr>
                    <w:rFonts w:cs="Arial"/>
                    <w:sz w:val="16"/>
                    <w:szCs w:val="16"/>
                  </w:rPr>
                  <w:id w:val="1642690170"/>
                  <w14:checkbox>
                    <w14:checked w14:val="0"/>
                    <w14:checkedState w14:val="2612" w14:font="MS Gothic"/>
                    <w14:uncheckedState w14:val="2610" w14:font="MS Gothic"/>
                  </w14:checkbox>
                </w:sdtPr>
                <w:sdtEndPr/>
                <w:sdtContent>
                  <w:tc>
                    <w:tcPr>
                      <w:tcW w:w="330" w:type="pct"/>
                      <w:vAlign w:val="center"/>
                    </w:tcPr>
                    <w:p w14:paraId="33718E27" w14:textId="77777777" w:rsidR="004E691E" w:rsidRDefault="004E691E" w:rsidP="004E691E">
                      <w:pPr>
                        <w:pStyle w:val="Bodyjustified"/>
                        <w:keepNext/>
                        <w:keepLines/>
                        <w:widowControl/>
                        <w:spacing w:line="240" w:lineRule="auto"/>
                        <w:rPr>
                          <w:rFonts w:cs="Arial"/>
                          <w:sz w:val="16"/>
                          <w:szCs w:val="16"/>
                        </w:rPr>
                      </w:pPr>
                      <w:r>
                        <w:rPr>
                          <w:rFonts w:ascii="MS Gothic" w:eastAsia="MS Gothic" w:hAnsi="MS Gothic" w:cs="Arial" w:hint="eastAsia"/>
                          <w:sz w:val="16"/>
                          <w:szCs w:val="16"/>
                        </w:rPr>
                        <w:t>☐</w:t>
                      </w:r>
                    </w:p>
                  </w:tc>
                </w:sdtContent>
              </w:sdt>
              <w:tc>
                <w:tcPr>
                  <w:tcW w:w="858" w:type="pct"/>
                  <w:vAlign w:val="center"/>
                </w:tcPr>
                <w:p w14:paraId="33718E28" w14:textId="77777777" w:rsidR="004E691E" w:rsidRDefault="004E691E" w:rsidP="004E691E">
                  <w:pPr>
                    <w:pStyle w:val="Bodyjustified"/>
                    <w:keepNext/>
                    <w:keepLines/>
                    <w:widowControl/>
                    <w:spacing w:line="240" w:lineRule="auto"/>
                    <w:jc w:val="left"/>
                    <w:rPr>
                      <w:rFonts w:cs="Arial"/>
                      <w:sz w:val="16"/>
                      <w:szCs w:val="16"/>
                    </w:rPr>
                  </w:pPr>
                  <w:r>
                    <w:rPr>
                      <w:rFonts w:cs="Arial"/>
                      <w:sz w:val="16"/>
                      <w:szCs w:val="16"/>
                    </w:rPr>
                    <w:t>ESCC 20500</w:t>
                  </w:r>
                </w:p>
              </w:tc>
              <w:sdt>
                <w:sdtPr>
                  <w:rPr>
                    <w:rFonts w:cs="Arial"/>
                    <w:sz w:val="16"/>
                    <w:szCs w:val="16"/>
                  </w:rPr>
                  <w:id w:val="1473018401"/>
                  <w:text/>
                </w:sdtPr>
                <w:sdtEndPr/>
                <w:sdtContent>
                  <w:tc>
                    <w:tcPr>
                      <w:tcW w:w="463" w:type="pct"/>
                      <w:vAlign w:val="center"/>
                    </w:tcPr>
                    <w:p w14:paraId="33718E29" w14:textId="77777777" w:rsidR="004E691E" w:rsidRDefault="004E691E" w:rsidP="004E691E">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631939303"/>
                  <w:text/>
                </w:sdtPr>
                <w:sdtEndPr/>
                <w:sdtContent>
                  <w:tc>
                    <w:tcPr>
                      <w:tcW w:w="394" w:type="pct"/>
                      <w:vAlign w:val="center"/>
                    </w:tcPr>
                    <w:p w14:paraId="33718E2A" w14:textId="77777777" w:rsidR="004E691E" w:rsidRDefault="004E691E" w:rsidP="004E691E">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836655625"/>
                  <w:text/>
                </w:sdtPr>
                <w:sdtEndPr/>
                <w:sdtContent>
                  <w:tc>
                    <w:tcPr>
                      <w:tcW w:w="411" w:type="pct"/>
                      <w:vAlign w:val="center"/>
                    </w:tcPr>
                    <w:p w14:paraId="33718E2B" w14:textId="77777777" w:rsidR="004E691E" w:rsidRDefault="004E691E" w:rsidP="004E691E">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269783952"/>
                  <w:text/>
                </w:sdtPr>
                <w:sdtEndPr/>
                <w:sdtContent>
                  <w:tc>
                    <w:tcPr>
                      <w:tcW w:w="1371" w:type="pct"/>
                      <w:vAlign w:val="center"/>
                    </w:tcPr>
                    <w:p w14:paraId="33718E2C" w14:textId="77777777" w:rsidR="004E691E" w:rsidRDefault="004E691E" w:rsidP="004E691E">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4E691E" w:rsidRPr="00DA461C" w14:paraId="33718E36" w14:textId="77777777" w:rsidTr="004E691E">
              <w:trPr>
                <w:cantSplit/>
                <w:trHeight w:val="283"/>
              </w:trPr>
              <w:tc>
                <w:tcPr>
                  <w:tcW w:w="380" w:type="pct"/>
                  <w:vMerge/>
                  <w:shd w:val="clear" w:color="auto" w:fill="B8CCE4" w:themeFill="accent1" w:themeFillTint="66"/>
                  <w:textDirection w:val="btLr"/>
                </w:tcPr>
                <w:p w14:paraId="33718E2E" w14:textId="77777777" w:rsidR="004E691E" w:rsidRPr="00DA461C" w:rsidRDefault="004E691E" w:rsidP="004E691E">
                  <w:pPr>
                    <w:pStyle w:val="Bodyjustified"/>
                    <w:spacing w:line="240" w:lineRule="auto"/>
                    <w:ind w:left="113" w:right="113"/>
                    <w:rPr>
                      <w:rFonts w:cs="Arial"/>
                      <w:sz w:val="16"/>
                      <w:szCs w:val="16"/>
                    </w:rPr>
                  </w:pPr>
                </w:p>
              </w:tc>
              <w:tc>
                <w:tcPr>
                  <w:tcW w:w="793" w:type="pct"/>
                  <w:shd w:val="clear" w:color="auto" w:fill="B8CCE4" w:themeFill="accent1" w:themeFillTint="66"/>
                  <w:vAlign w:val="center"/>
                </w:tcPr>
                <w:p w14:paraId="33718E2F" w14:textId="77777777" w:rsidR="004E691E" w:rsidRDefault="004E691E" w:rsidP="004E691E">
                  <w:pPr>
                    <w:pStyle w:val="Bodyjustified"/>
                    <w:spacing w:line="240" w:lineRule="auto"/>
                    <w:rPr>
                      <w:rFonts w:cs="Arial"/>
                      <w:sz w:val="16"/>
                      <w:szCs w:val="16"/>
                    </w:rPr>
                  </w:pPr>
                  <w:r>
                    <w:rPr>
                      <w:rFonts w:cs="Arial"/>
                      <w:sz w:val="16"/>
                      <w:szCs w:val="16"/>
                    </w:rPr>
                    <w:t>Climatic Test Sequence</w:t>
                  </w:r>
                </w:p>
              </w:tc>
              <w:sdt>
                <w:sdtPr>
                  <w:rPr>
                    <w:rFonts w:cs="Arial"/>
                    <w:sz w:val="16"/>
                    <w:szCs w:val="16"/>
                  </w:rPr>
                  <w:id w:val="871954397"/>
                  <w14:checkbox>
                    <w14:checked w14:val="0"/>
                    <w14:checkedState w14:val="2612" w14:font="MS Gothic"/>
                    <w14:uncheckedState w14:val="2610" w14:font="MS Gothic"/>
                  </w14:checkbox>
                </w:sdtPr>
                <w:sdtEndPr/>
                <w:sdtContent>
                  <w:tc>
                    <w:tcPr>
                      <w:tcW w:w="330" w:type="pct"/>
                      <w:vAlign w:val="center"/>
                    </w:tcPr>
                    <w:p w14:paraId="33718E30" w14:textId="77777777" w:rsidR="004E691E" w:rsidRDefault="004E691E" w:rsidP="004E691E">
                      <w:pPr>
                        <w:pStyle w:val="Bodyjustified"/>
                        <w:spacing w:line="240" w:lineRule="auto"/>
                        <w:rPr>
                          <w:rFonts w:cs="Arial"/>
                          <w:sz w:val="16"/>
                          <w:szCs w:val="16"/>
                        </w:rPr>
                      </w:pPr>
                      <w:r>
                        <w:rPr>
                          <w:rFonts w:ascii="MS Gothic" w:eastAsia="MS Gothic" w:hAnsi="MS Gothic" w:cs="Arial" w:hint="eastAsia"/>
                          <w:sz w:val="16"/>
                          <w:szCs w:val="16"/>
                        </w:rPr>
                        <w:t>☐</w:t>
                      </w:r>
                    </w:p>
                  </w:tc>
                </w:sdtContent>
              </w:sdt>
              <w:tc>
                <w:tcPr>
                  <w:tcW w:w="858" w:type="pct"/>
                  <w:vAlign w:val="center"/>
                </w:tcPr>
                <w:p w14:paraId="33718E31" w14:textId="77777777" w:rsidR="004E691E" w:rsidRDefault="004E691E" w:rsidP="004E691E">
                  <w:pPr>
                    <w:pStyle w:val="Bodyjustified"/>
                    <w:spacing w:line="240" w:lineRule="auto"/>
                    <w:jc w:val="left"/>
                    <w:rPr>
                      <w:rFonts w:cs="Arial"/>
                      <w:sz w:val="16"/>
                      <w:szCs w:val="16"/>
                    </w:rPr>
                  </w:pPr>
                  <w:r>
                    <w:rPr>
                      <w:rFonts w:cs="Arial"/>
                      <w:sz w:val="16"/>
                      <w:szCs w:val="16"/>
                    </w:rPr>
                    <w:t>ESCC 3001, Para. 9.13</w:t>
                  </w:r>
                </w:p>
              </w:tc>
              <w:sdt>
                <w:sdtPr>
                  <w:rPr>
                    <w:rFonts w:cs="Arial"/>
                    <w:sz w:val="16"/>
                    <w:szCs w:val="16"/>
                  </w:rPr>
                  <w:id w:val="-1921329475"/>
                  <w:text/>
                </w:sdtPr>
                <w:sdtEndPr/>
                <w:sdtContent>
                  <w:tc>
                    <w:tcPr>
                      <w:tcW w:w="463" w:type="pct"/>
                      <w:vAlign w:val="center"/>
                    </w:tcPr>
                    <w:p w14:paraId="33718E32" w14:textId="77777777" w:rsidR="004E691E" w:rsidRDefault="004E691E" w:rsidP="004E691E">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781759064"/>
                  <w:text/>
                </w:sdtPr>
                <w:sdtEndPr/>
                <w:sdtContent>
                  <w:tc>
                    <w:tcPr>
                      <w:tcW w:w="394" w:type="pct"/>
                      <w:vAlign w:val="center"/>
                    </w:tcPr>
                    <w:p w14:paraId="33718E33" w14:textId="77777777" w:rsidR="004E691E" w:rsidRDefault="004E691E" w:rsidP="004E691E">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532179023"/>
                  <w:text/>
                </w:sdtPr>
                <w:sdtEndPr/>
                <w:sdtContent>
                  <w:tc>
                    <w:tcPr>
                      <w:tcW w:w="411" w:type="pct"/>
                      <w:vAlign w:val="center"/>
                    </w:tcPr>
                    <w:p w14:paraId="33718E34" w14:textId="77777777" w:rsidR="004E691E" w:rsidRDefault="004E691E" w:rsidP="004E691E">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616981464"/>
                  <w:text/>
                </w:sdtPr>
                <w:sdtEndPr/>
                <w:sdtContent>
                  <w:tc>
                    <w:tcPr>
                      <w:tcW w:w="1371" w:type="pct"/>
                      <w:vAlign w:val="center"/>
                    </w:tcPr>
                    <w:p w14:paraId="33718E35" w14:textId="77777777" w:rsidR="004E691E" w:rsidRDefault="004E691E" w:rsidP="004E691E">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4E691E" w:rsidRPr="00DA461C" w14:paraId="33718E3F" w14:textId="77777777" w:rsidTr="004E691E">
              <w:trPr>
                <w:cantSplit/>
                <w:trHeight w:val="454"/>
              </w:trPr>
              <w:tc>
                <w:tcPr>
                  <w:tcW w:w="380" w:type="pct"/>
                  <w:vMerge w:val="restart"/>
                  <w:shd w:val="clear" w:color="auto" w:fill="B8CCE4" w:themeFill="accent1" w:themeFillTint="66"/>
                  <w:textDirection w:val="btLr"/>
                </w:tcPr>
                <w:p w14:paraId="33718E37" w14:textId="77777777" w:rsidR="004E691E" w:rsidRPr="00DA461C" w:rsidRDefault="004E691E" w:rsidP="004E691E">
                  <w:pPr>
                    <w:pStyle w:val="Bodyjustified"/>
                    <w:keepNext/>
                    <w:keepLines/>
                    <w:widowControl/>
                    <w:spacing w:line="240" w:lineRule="auto"/>
                    <w:ind w:left="113" w:right="113"/>
                    <w:rPr>
                      <w:rFonts w:cs="Arial"/>
                      <w:sz w:val="16"/>
                      <w:szCs w:val="16"/>
                    </w:rPr>
                  </w:pPr>
                  <w:r w:rsidRPr="00491DFA">
                    <w:rPr>
                      <w:rFonts w:cs="Arial"/>
                      <w:sz w:val="16"/>
                      <w:szCs w:val="16"/>
                    </w:rPr>
                    <w:t>Endurance Subgroup</w:t>
                  </w:r>
                </w:p>
              </w:tc>
              <w:tc>
                <w:tcPr>
                  <w:tcW w:w="793" w:type="pct"/>
                  <w:shd w:val="clear" w:color="auto" w:fill="B8CCE4" w:themeFill="accent1" w:themeFillTint="66"/>
                  <w:vAlign w:val="center"/>
                </w:tcPr>
                <w:p w14:paraId="33718E38" w14:textId="77777777" w:rsidR="004E691E" w:rsidRDefault="004E691E" w:rsidP="004E691E">
                  <w:pPr>
                    <w:pStyle w:val="Bodyjustified"/>
                    <w:keepNext/>
                    <w:keepLines/>
                    <w:widowControl/>
                    <w:spacing w:line="240" w:lineRule="auto"/>
                    <w:rPr>
                      <w:rFonts w:cs="Arial"/>
                      <w:sz w:val="16"/>
                      <w:szCs w:val="16"/>
                    </w:rPr>
                  </w:pPr>
                  <w:r>
                    <w:rPr>
                      <w:rFonts w:cs="Arial"/>
                      <w:sz w:val="16"/>
                      <w:szCs w:val="16"/>
                    </w:rPr>
                    <w:t>Operating Life</w:t>
                  </w:r>
                </w:p>
              </w:tc>
              <w:sdt>
                <w:sdtPr>
                  <w:rPr>
                    <w:rFonts w:cs="Arial"/>
                    <w:sz w:val="16"/>
                    <w:szCs w:val="16"/>
                  </w:rPr>
                  <w:id w:val="-68356485"/>
                  <w14:checkbox>
                    <w14:checked w14:val="0"/>
                    <w14:checkedState w14:val="2612" w14:font="MS Gothic"/>
                    <w14:uncheckedState w14:val="2610" w14:font="MS Gothic"/>
                  </w14:checkbox>
                </w:sdtPr>
                <w:sdtEndPr/>
                <w:sdtContent>
                  <w:tc>
                    <w:tcPr>
                      <w:tcW w:w="330" w:type="pct"/>
                      <w:vAlign w:val="center"/>
                    </w:tcPr>
                    <w:p w14:paraId="33718E39" w14:textId="77777777" w:rsidR="004E691E" w:rsidRDefault="004E691E" w:rsidP="004E691E">
                      <w:pPr>
                        <w:pStyle w:val="Bodyjustified"/>
                        <w:keepNext/>
                        <w:keepLines/>
                        <w:widowControl/>
                        <w:spacing w:line="240" w:lineRule="auto"/>
                        <w:rPr>
                          <w:rFonts w:cs="Arial"/>
                          <w:sz w:val="16"/>
                          <w:szCs w:val="16"/>
                        </w:rPr>
                      </w:pPr>
                      <w:r>
                        <w:rPr>
                          <w:rFonts w:ascii="MS Gothic" w:eastAsia="MS Gothic" w:hAnsi="MS Gothic" w:cs="Arial" w:hint="eastAsia"/>
                          <w:sz w:val="16"/>
                          <w:szCs w:val="16"/>
                        </w:rPr>
                        <w:t>☐</w:t>
                      </w:r>
                    </w:p>
                  </w:tc>
                </w:sdtContent>
              </w:sdt>
              <w:tc>
                <w:tcPr>
                  <w:tcW w:w="858" w:type="pct"/>
                  <w:vAlign w:val="center"/>
                </w:tcPr>
                <w:p w14:paraId="33718E3A" w14:textId="77777777" w:rsidR="004E691E" w:rsidRDefault="004E691E" w:rsidP="004E691E">
                  <w:pPr>
                    <w:pStyle w:val="Bodyjustified"/>
                    <w:keepNext/>
                    <w:keepLines/>
                    <w:widowControl/>
                    <w:spacing w:line="240" w:lineRule="auto"/>
                    <w:jc w:val="left"/>
                    <w:rPr>
                      <w:rFonts w:cs="Arial"/>
                      <w:sz w:val="16"/>
                      <w:szCs w:val="16"/>
                    </w:rPr>
                  </w:pPr>
                  <w:r>
                    <w:rPr>
                      <w:rFonts w:cs="Arial"/>
                      <w:sz w:val="16"/>
                      <w:szCs w:val="16"/>
                    </w:rPr>
                    <w:t>ESCC 3001, Para. 9.15</w:t>
                  </w:r>
                </w:p>
              </w:tc>
              <w:sdt>
                <w:sdtPr>
                  <w:rPr>
                    <w:rFonts w:cs="Arial"/>
                    <w:sz w:val="16"/>
                    <w:szCs w:val="16"/>
                  </w:rPr>
                  <w:id w:val="1638077378"/>
                  <w:text/>
                </w:sdtPr>
                <w:sdtEndPr/>
                <w:sdtContent>
                  <w:tc>
                    <w:tcPr>
                      <w:tcW w:w="463" w:type="pct"/>
                      <w:vAlign w:val="center"/>
                    </w:tcPr>
                    <w:p w14:paraId="33718E3B" w14:textId="77777777" w:rsidR="004E691E" w:rsidRDefault="004E691E" w:rsidP="004E691E">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374891878"/>
                  <w:text/>
                </w:sdtPr>
                <w:sdtEndPr/>
                <w:sdtContent>
                  <w:tc>
                    <w:tcPr>
                      <w:tcW w:w="394" w:type="pct"/>
                      <w:vAlign w:val="center"/>
                    </w:tcPr>
                    <w:p w14:paraId="33718E3C" w14:textId="77777777" w:rsidR="004E691E" w:rsidRDefault="004E691E" w:rsidP="004E691E">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657982055"/>
                  <w:text/>
                </w:sdtPr>
                <w:sdtEndPr/>
                <w:sdtContent>
                  <w:tc>
                    <w:tcPr>
                      <w:tcW w:w="411" w:type="pct"/>
                      <w:vAlign w:val="center"/>
                    </w:tcPr>
                    <w:p w14:paraId="33718E3D" w14:textId="77777777" w:rsidR="004E691E" w:rsidRDefault="004E691E" w:rsidP="004E691E">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958098047"/>
                  <w:text/>
                </w:sdtPr>
                <w:sdtEndPr/>
                <w:sdtContent>
                  <w:tc>
                    <w:tcPr>
                      <w:tcW w:w="1371" w:type="pct"/>
                      <w:vAlign w:val="center"/>
                    </w:tcPr>
                    <w:p w14:paraId="33718E3E" w14:textId="77777777" w:rsidR="004E691E" w:rsidRDefault="004E691E" w:rsidP="004E691E">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4E691E" w:rsidRPr="00DA461C" w14:paraId="33718E48" w14:textId="77777777" w:rsidTr="004E691E">
              <w:trPr>
                <w:cantSplit/>
                <w:trHeight w:val="454"/>
              </w:trPr>
              <w:tc>
                <w:tcPr>
                  <w:tcW w:w="380" w:type="pct"/>
                  <w:vMerge/>
                  <w:shd w:val="clear" w:color="auto" w:fill="B8CCE4" w:themeFill="accent1" w:themeFillTint="66"/>
                  <w:textDirection w:val="btLr"/>
                </w:tcPr>
                <w:p w14:paraId="33718E40" w14:textId="77777777" w:rsidR="004E691E" w:rsidRPr="00DA461C" w:rsidRDefault="004E691E" w:rsidP="004E691E">
                  <w:pPr>
                    <w:pStyle w:val="Bodyjustified"/>
                    <w:spacing w:line="240" w:lineRule="auto"/>
                    <w:ind w:left="113" w:right="113"/>
                    <w:rPr>
                      <w:rFonts w:cs="Arial"/>
                      <w:sz w:val="16"/>
                      <w:szCs w:val="16"/>
                    </w:rPr>
                  </w:pPr>
                </w:p>
              </w:tc>
              <w:tc>
                <w:tcPr>
                  <w:tcW w:w="793" w:type="pct"/>
                  <w:shd w:val="clear" w:color="auto" w:fill="B8CCE4" w:themeFill="accent1" w:themeFillTint="66"/>
                  <w:vAlign w:val="center"/>
                </w:tcPr>
                <w:p w14:paraId="33718E41" w14:textId="77777777" w:rsidR="004E691E" w:rsidRDefault="004E691E" w:rsidP="004E691E">
                  <w:pPr>
                    <w:pStyle w:val="Bodyjustified"/>
                    <w:spacing w:line="240" w:lineRule="auto"/>
                    <w:rPr>
                      <w:rFonts w:cs="Arial"/>
                      <w:sz w:val="16"/>
                      <w:szCs w:val="16"/>
                    </w:rPr>
                  </w:pPr>
                  <w:r>
                    <w:rPr>
                      <w:rFonts w:cs="Arial"/>
                      <w:sz w:val="16"/>
                      <w:szCs w:val="16"/>
                    </w:rPr>
                    <w:t>Electrical Meas. during Endurance Testing</w:t>
                  </w:r>
                </w:p>
              </w:tc>
              <w:sdt>
                <w:sdtPr>
                  <w:rPr>
                    <w:rFonts w:cs="Arial"/>
                    <w:sz w:val="16"/>
                    <w:szCs w:val="16"/>
                  </w:rPr>
                  <w:id w:val="909958276"/>
                  <w14:checkbox>
                    <w14:checked w14:val="0"/>
                    <w14:checkedState w14:val="2612" w14:font="MS Gothic"/>
                    <w14:uncheckedState w14:val="2610" w14:font="MS Gothic"/>
                  </w14:checkbox>
                </w:sdtPr>
                <w:sdtEndPr/>
                <w:sdtContent>
                  <w:tc>
                    <w:tcPr>
                      <w:tcW w:w="330" w:type="pct"/>
                      <w:vAlign w:val="center"/>
                    </w:tcPr>
                    <w:p w14:paraId="33718E42" w14:textId="77777777" w:rsidR="004E691E" w:rsidRDefault="004E691E" w:rsidP="004E691E">
                      <w:pPr>
                        <w:pStyle w:val="Bodyjustified"/>
                        <w:spacing w:line="240" w:lineRule="auto"/>
                        <w:rPr>
                          <w:rFonts w:cs="Arial"/>
                          <w:sz w:val="16"/>
                          <w:szCs w:val="16"/>
                        </w:rPr>
                      </w:pPr>
                      <w:r>
                        <w:rPr>
                          <w:rFonts w:ascii="MS Gothic" w:eastAsia="MS Gothic" w:hAnsi="MS Gothic" w:cs="Arial" w:hint="eastAsia"/>
                          <w:sz w:val="16"/>
                          <w:szCs w:val="16"/>
                        </w:rPr>
                        <w:t>☐</w:t>
                      </w:r>
                    </w:p>
                  </w:tc>
                </w:sdtContent>
              </w:sdt>
              <w:tc>
                <w:tcPr>
                  <w:tcW w:w="858" w:type="pct"/>
                  <w:vAlign w:val="center"/>
                </w:tcPr>
                <w:p w14:paraId="33718E43" w14:textId="77777777" w:rsidR="004E691E" w:rsidRDefault="004E691E" w:rsidP="004E691E">
                  <w:pPr>
                    <w:pStyle w:val="Bodyjustified"/>
                    <w:spacing w:line="240" w:lineRule="auto"/>
                    <w:jc w:val="left"/>
                    <w:rPr>
                      <w:rFonts w:cs="Arial"/>
                      <w:sz w:val="16"/>
                      <w:szCs w:val="16"/>
                    </w:rPr>
                  </w:pPr>
                  <w:r>
                    <w:rPr>
                      <w:rFonts w:cs="Arial"/>
                      <w:sz w:val="16"/>
                      <w:szCs w:val="16"/>
                    </w:rPr>
                    <w:t>ESCC 3001, Para. 9.5.5</w:t>
                  </w:r>
                </w:p>
              </w:tc>
              <w:sdt>
                <w:sdtPr>
                  <w:rPr>
                    <w:rFonts w:cs="Arial"/>
                    <w:sz w:val="16"/>
                    <w:szCs w:val="16"/>
                  </w:rPr>
                  <w:id w:val="734971246"/>
                  <w:text/>
                </w:sdtPr>
                <w:sdtEndPr/>
                <w:sdtContent>
                  <w:tc>
                    <w:tcPr>
                      <w:tcW w:w="463" w:type="pct"/>
                      <w:vAlign w:val="center"/>
                    </w:tcPr>
                    <w:p w14:paraId="33718E44" w14:textId="77777777" w:rsidR="004E691E" w:rsidRDefault="004E691E" w:rsidP="004E691E">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764261932"/>
                  <w:text/>
                </w:sdtPr>
                <w:sdtEndPr/>
                <w:sdtContent>
                  <w:tc>
                    <w:tcPr>
                      <w:tcW w:w="394" w:type="pct"/>
                      <w:vAlign w:val="center"/>
                    </w:tcPr>
                    <w:p w14:paraId="33718E45" w14:textId="77777777" w:rsidR="004E691E" w:rsidRDefault="004E691E" w:rsidP="004E691E">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2125522483"/>
                  <w:text/>
                </w:sdtPr>
                <w:sdtEndPr/>
                <w:sdtContent>
                  <w:tc>
                    <w:tcPr>
                      <w:tcW w:w="411" w:type="pct"/>
                      <w:vAlign w:val="center"/>
                    </w:tcPr>
                    <w:p w14:paraId="33718E46" w14:textId="77777777" w:rsidR="004E691E" w:rsidRDefault="004E691E" w:rsidP="004E691E">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477728124"/>
                  <w:text/>
                </w:sdtPr>
                <w:sdtEndPr/>
                <w:sdtContent>
                  <w:tc>
                    <w:tcPr>
                      <w:tcW w:w="1371" w:type="pct"/>
                      <w:vAlign w:val="center"/>
                    </w:tcPr>
                    <w:p w14:paraId="33718E47" w14:textId="77777777" w:rsidR="004E691E" w:rsidRDefault="004E691E" w:rsidP="004E691E">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4E691E" w:rsidRPr="00DA461C" w14:paraId="33718E51" w14:textId="77777777" w:rsidTr="004E691E">
              <w:trPr>
                <w:cantSplit/>
                <w:trHeight w:val="794"/>
              </w:trPr>
              <w:tc>
                <w:tcPr>
                  <w:tcW w:w="380" w:type="pct"/>
                  <w:vMerge w:val="restart"/>
                  <w:shd w:val="clear" w:color="auto" w:fill="B8CCE4" w:themeFill="accent1" w:themeFillTint="66"/>
                  <w:textDirection w:val="btLr"/>
                </w:tcPr>
                <w:p w14:paraId="33718E49" w14:textId="77777777" w:rsidR="004E691E" w:rsidRPr="00DA461C" w:rsidRDefault="004E691E" w:rsidP="004E691E">
                  <w:pPr>
                    <w:pStyle w:val="Bodyjustified"/>
                    <w:keepNext/>
                    <w:keepLines/>
                    <w:widowControl/>
                    <w:spacing w:line="240" w:lineRule="auto"/>
                    <w:ind w:left="113" w:right="113"/>
                    <w:rPr>
                      <w:rFonts w:cs="Arial"/>
                      <w:sz w:val="16"/>
                      <w:szCs w:val="16"/>
                    </w:rPr>
                  </w:pPr>
                  <w:r w:rsidRPr="00491DFA">
                    <w:rPr>
                      <w:rFonts w:cs="Arial"/>
                      <w:sz w:val="16"/>
                      <w:szCs w:val="16"/>
                    </w:rPr>
                    <w:t>Electrical Subgroup</w:t>
                  </w:r>
                  <w:r>
                    <w:rPr>
                      <w:rFonts w:cs="Arial"/>
                      <w:sz w:val="16"/>
                      <w:szCs w:val="16"/>
                    </w:rPr>
                    <w:t xml:space="preserve"> (Electrical Measurements)</w:t>
                  </w:r>
                </w:p>
              </w:tc>
              <w:tc>
                <w:tcPr>
                  <w:tcW w:w="793" w:type="pct"/>
                  <w:shd w:val="clear" w:color="auto" w:fill="B8CCE4" w:themeFill="accent1" w:themeFillTint="66"/>
                  <w:vAlign w:val="center"/>
                </w:tcPr>
                <w:p w14:paraId="33718E4A" w14:textId="77777777" w:rsidR="004E691E" w:rsidRDefault="004E691E" w:rsidP="004E691E">
                  <w:pPr>
                    <w:pStyle w:val="Bodyjustified"/>
                    <w:keepNext/>
                    <w:keepLines/>
                    <w:widowControl/>
                    <w:spacing w:line="240" w:lineRule="auto"/>
                    <w:rPr>
                      <w:rFonts w:cs="Arial"/>
                      <w:sz w:val="16"/>
                      <w:szCs w:val="16"/>
                    </w:rPr>
                  </w:pPr>
                  <w:r>
                    <w:rPr>
                      <w:rFonts w:cs="Arial"/>
                      <w:sz w:val="16"/>
                      <w:szCs w:val="16"/>
                    </w:rPr>
                    <w:t xml:space="preserve">Temperature Coefficient (Type </w:t>
                  </w:r>
                  <w:r>
                    <w:rPr>
                      <w:rFonts w:asciiTheme="majorHAnsi" w:hAnsiTheme="majorHAnsi" w:cs="Arial"/>
                      <w:sz w:val="16"/>
                      <w:szCs w:val="16"/>
                    </w:rPr>
                    <w:t>I</w:t>
                  </w:r>
                  <w:r>
                    <w:rPr>
                      <w:rFonts w:cs="Arial"/>
                      <w:sz w:val="16"/>
                      <w:szCs w:val="16"/>
                    </w:rPr>
                    <w:t>)</w:t>
                  </w:r>
                </w:p>
              </w:tc>
              <w:sdt>
                <w:sdtPr>
                  <w:rPr>
                    <w:rFonts w:cs="Arial"/>
                    <w:sz w:val="16"/>
                    <w:szCs w:val="16"/>
                  </w:rPr>
                  <w:id w:val="-1128388547"/>
                  <w14:checkbox>
                    <w14:checked w14:val="0"/>
                    <w14:checkedState w14:val="2612" w14:font="MS Gothic"/>
                    <w14:uncheckedState w14:val="2610" w14:font="MS Gothic"/>
                  </w14:checkbox>
                </w:sdtPr>
                <w:sdtEndPr/>
                <w:sdtContent>
                  <w:tc>
                    <w:tcPr>
                      <w:tcW w:w="330" w:type="pct"/>
                      <w:vAlign w:val="center"/>
                    </w:tcPr>
                    <w:p w14:paraId="33718E4B" w14:textId="77777777" w:rsidR="004E691E" w:rsidRDefault="004E691E" w:rsidP="004E691E">
                      <w:pPr>
                        <w:pStyle w:val="Bodyjustified"/>
                        <w:keepNext/>
                        <w:keepLines/>
                        <w:widowControl/>
                        <w:spacing w:line="240" w:lineRule="auto"/>
                        <w:rPr>
                          <w:rFonts w:cs="Arial"/>
                          <w:sz w:val="16"/>
                          <w:szCs w:val="16"/>
                        </w:rPr>
                      </w:pPr>
                      <w:r>
                        <w:rPr>
                          <w:rFonts w:ascii="MS Gothic" w:eastAsia="MS Gothic" w:hAnsi="MS Gothic" w:cs="Arial" w:hint="eastAsia"/>
                          <w:sz w:val="16"/>
                          <w:szCs w:val="16"/>
                        </w:rPr>
                        <w:t>☐</w:t>
                      </w:r>
                    </w:p>
                  </w:tc>
                </w:sdtContent>
              </w:sdt>
              <w:tc>
                <w:tcPr>
                  <w:tcW w:w="858" w:type="pct"/>
                  <w:vAlign w:val="center"/>
                </w:tcPr>
                <w:p w14:paraId="33718E4C" w14:textId="77777777" w:rsidR="004E691E" w:rsidRDefault="004E691E" w:rsidP="004E691E">
                  <w:pPr>
                    <w:pStyle w:val="Bodyjustified"/>
                    <w:keepNext/>
                    <w:keepLines/>
                    <w:widowControl/>
                    <w:spacing w:line="240" w:lineRule="auto"/>
                    <w:jc w:val="left"/>
                    <w:rPr>
                      <w:rFonts w:cs="Arial"/>
                      <w:sz w:val="16"/>
                      <w:szCs w:val="16"/>
                    </w:rPr>
                  </w:pPr>
                  <w:r>
                    <w:rPr>
                      <w:rFonts w:cs="Arial"/>
                      <w:sz w:val="16"/>
                      <w:szCs w:val="16"/>
                    </w:rPr>
                    <w:t>ESCC 3001, Para. 9.16</w:t>
                  </w:r>
                </w:p>
              </w:tc>
              <w:sdt>
                <w:sdtPr>
                  <w:rPr>
                    <w:rFonts w:cs="Arial"/>
                    <w:sz w:val="16"/>
                    <w:szCs w:val="16"/>
                  </w:rPr>
                  <w:id w:val="1627501979"/>
                  <w:text/>
                </w:sdtPr>
                <w:sdtEndPr/>
                <w:sdtContent>
                  <w:tc>
                    <w:tcPr>
                      <w:tcW w:w="463" w:type="pct"/>
                      <w:vAlign w:val="center"/>
                    </w:tcPr>
                    <w:p w14:paraId="33718E4D" w14:textId="77777777" w:rsidR="004E691E" w:rsidRDefault="004E691E" w:rsidP="004E691E">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685718658"/>
                  <w:text/>
                </w:sdtPr>
                <w:sdtEndPr/>
                <w:sdtContent>
                  <w:tc>
                    <w:tcPr>
                      <w:tcW w:w="394" w:type="pct"/>
                      <w:vAlign w:val="center"/>
                    </w:tcPr>
                    <w:p w14:paraId="33718E4E" w14:textId="77777777" w:rsidR="004E691E" w:rsidRDefault="004E691E" w:rsidP="004E691E">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00570115"/>
                  <w:text/>
                </w:sdtPr>
                <w:sdtEndPr/>
                <w:sdtContent>
                  <w:tc>
                    <w:tcPr>
                      <w:tcW w:w="411" w:type="pct"/>
                      <w:vAlign w:val="center"/>
                    </w:tcPr>
                    <w:p w14:paraId="33718E4F" w14:textId="77777777" w:rsidR="004E691E" w:rsidRDefault="004E691E" w:rsidP="004E691E">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566792086"/>
                  <w:text/>
                </w:sdtPr>
                <w:sdtEndPr/>
                <w:sdtContent>
                  <w:tc>
                    <w:tcPr>
                      <w:tcW w:w="1371" w:type="pct"/>
                      <w:vAlign w:val="center"/>
                    </w:tcPr>
                    <w:p w14:paraId="33718E50" w14:textId="77777777" w:rsidR="004E691E" w:rsidRDefault="004E691E" w:rsidP="004E691E">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4E691E" w:rsidRPr="00DA461C" w14:paraId="33718E5B" w14:textId="77777777" w:rsidTr="004E691E">
              <w:trPr>
                <w:cantSplit/>
                <w:trHeight w:val="794"/>
              </w:trPr>
              <w:tc>
                <w:tcPr>
                  <w:tcW w:w="380" w:type="pct"/>
                  <w:vMerge/>
                  <w:shd w:val="clear" w:color="auto" w:fill="B8CCE4" w:themeFill="accent1" w:themeFillTint="66"/>
                  <w:textDirection w:val="btLr"/>
                </w:tcPr>
                <w:p w14:paraId="33718E52" w14:textId="77777777" w:rsidR="004E691E" w:rsidRPr="00DA461C" w:rsidRDefault="004E691E" w:rsidP="004E691E">
                  <w:pPr>
                    <w:pStyle w:val="Bodyjustified"/>
                    <w:spacing w:line="240" w:lineRule="auto"/>
                    <w:ind w:left="113" w:right="113"/>
                    <w:rPr>
                      <w:rFonts w:cs="Arial"/>
                      <w:sz w:val="16"/>
                      <w:szCs w:val="16"/>
                    </w:rPr>
                  </w:pPr>
                </w:p>
              </w:tc>
              <w:tc>
                <w:tcPr>
                  <w:tcW w:w="793" w:type="pct"/>
                  <w:shd w:val="clear" w:color="auto" w:fill="B8CCE4" w:themeFill="accent1" w:themeFillTint="66"/>
                  <w:vAlign w:val="center"/>
                </w:tcPr>
                <w:p w14:paraId="33718E53" w14:textId="77777777" w:rsidR="004E691E" w:rsidRDefault="004E691E" w:rsidP="004E691E">
                  <w:pPr>
                    <w:pStyle w:val="Bodyjustified"/>
                    <w:spacing w:line="240" w:lineRule="auto"/>
                    <w:rPr>
                      <w:rFonts w:cs="Arial"/>
                      <w:sz w:val="16"/>
                      <w:szCs w:val="16"/>
                    </w:rPr>
                  </w:pPr>
                  <w:r>
                    <w:rPr>
                      <w:rFonts w:cs="Arial"/>
                      <w:sz w:val="16"/>
                      <w:szCs w:val="16"/>
                    </w:rPr>
                    <w:t>Temperature Characteristic</w:t>
                  </w:r>
                </w:p>
                <w:p w14:paraId="33718E54" w14:textId="77777777" w:rsidR="004E691E" w:rsidRDefault="004E691E" w:rsidP="004E691E">
                  <w:pPr>
                    <w:pStyle w:val="Bodyjustified"/>
                    <w:spacing w:line="240" w:lineRule="auto"/>
                    <w:rPr>
                      <w:rFonts w:cs="Arial"/>
                      <w:sz w:val="16"/>
                      <w:szCs w:val="16"/>
                    </w:rPr>
                  </w:pPr>
                  <w:r>
                    <w:rPr>
                      <w:rFonts w:cs="Arial"/>
                      <w:sz w:val="16"/>
                      <w:szCs w:val="16"/>
                    </w:rPr>
                    <w:t xml:space="preserve">(Type </w:t>
                  </w:r>
                  <w:r>
                    <w:rPr>
                      <w:rFonts w:asciiTheme="majorHAnsi" w:hAnsiTheme="majorHAnsi" w:cs="Arial"/>
                      <w:sz w:val="16"/>
                      <w:szCs w:val="16"/>
                    </w:rPr>
                    <w:t>II</w:t>
                  </w:r>
                  <w:r>
                    <w:rPr>
                      <w:rFonts w:cs="Arial"/>
                      <w:sz w:val="16"/>
                      <w:szCs w:val="16"/>
                    </w:rPr>
                    <w:t>)</w:t>
                  </w:r>
                </w:p>
              </w:tc>
              <w:sdt>
                <w:sdtPr>
                  <w:rPr>
                    <w:rFonts w:cs="Arial"/>
                    <w:sz w:val="16"/>
                    <w:szCs w:val="16"/>
                  </w:rPr>
                  <w:id w:val="-49088517"/>
                  <w14:checkbox>
                    <w14:checked w14:val="0"/>
                    <w14:checkedState w14:val="2612" w14:font="MS Gothic"/>
                    <w14:uncheckedState w14:val="2610" w14:font="MS Gothic"/>
                  </w14:checkbox>
                </w:sdtPr>
                <w:sdtEndPr/>
                <w:sdtContent>
                  <w:tc>
                    <w:tcPr>
                      <w:tcW w:w="330" w:type="pct"/>
                      <w:vAlign w:val="center"/>
                    </w:tcPr>
                    <w:p w14:paraId="33718E55" w14:textId="77777777" w:rsidR="004E691E" w:rsidRDefault="004E691E" w:rsidP="004E691E">
                      <w:pPr>
                        <w:pStyle w:val="Bodyjustified"/>
                        <w:spacing w:line="240" w:lineRule="auto"/>
                        <w:rPr>
                          <w:rFonts w:cs="Arial"/>
                          <w:sz w:val="16"/>
                          <w:szCs w:val="16"/>
                        </w:rPr>
                      </w:pPr>
                      <w:r>
                        <w:rPr>
                          <w:rFonts w:ascii="MS Gothic" w:eastAsia="MS Gothic" w:hAnsi="MS Gothic" w:cs="Arial" w:hint="eastAsia"/>
                          <w:sz w:val="16"/>
                          <w:szCs w:val="16"/>
                        </w:rPr>
                        <w:t>☐</w:t>
                      </w:r>
                    </w:p>
                  </w:tc>
                </w:sdtContent>
              </w:sdt>
              <w:tc>
                <w:tcPr>
                  <w:tcW w:w="858" w:type="pct"/>
                  <w:vAlign w:val="center"/>
                </w:tcPr>
                <w:p w14:paraId="33718E56" w14:textId="77777777" w:rsidR="004E691E" w:rsidRDefault="004E691E" w:rsidP="004E691E">
                  <w:pPr>
                    <w:pStyle w:val="Bodyjustified"/>
                    <w:spacing w:line="240" w:lineRule="auto"/>
                    <w:jc w:val="left"/>
                    <w:rPr>
                      <w:rFonts w:cs="Arial"/>
                      <w:sz w:val="16"/>
                      <w:szCs w:val="16"/>
                    </w:rPr>
                  </w:pPr>
                  <w:r>
                    <w:rPr>
                      <w:rFonts w:cs="Arial"/>
                      <w:sz w:val="16"/>
                      <w:szCs w:val="16"/>
                    </w:rPr>
                    <w:t>ESCC 3001, Para. 9.17</w:t>
                  </w:r>
                </w:p>
              </w:tc>
              <w:sdt>
                <w:sdtPr>
                  <w:rPr>
                    <w:rFonts w:cs="Arial"/>
                    <w:sz w:val="16"/>
                    <w:szCs w:val="16"/>
                  </w:rPr>
                  <w:id w:val="744147935"/>
                  <w:text/>
                </w:sdtPr>
                <w:sdtEndPr/>
                <w:sdtContent>
                  <w:tc>
                    <w:tcPr>
                      <w:tcW w:w="463" w:type="pct"/>
                      <w:vAlign w:val="center"/>
                    </w:tcPr>
                    <w:p w14:paraId="33718E57" w14:textId="77777777" w:rsidR="004E691E" w:rsidRDefault="004E691E" w:rsidP="004E691E">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741550179"/>
                  <w:text/>
                </w:sdtPr>
                <w:sdtEndPr/>
                <w:sdtContent>
                  <w:tc>
                    <w:tcPr>
                      <w:tcW w:w="394" w:type="pct"/>
                      <w:vAlign w:val="center"/>
                    </w:tcPr>
                    <w:p w14:paraId="33718E58" w14:textId="77777777" w:rsidR="004E691E" w:rsidRDefault="004E691E" w:rsidP="004E691E">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919945713"/>
                  <w:text/>
                </w:sdtPr>
                <w:sdtEndPr/>
                <w:sdtContent>
                  <w:tc>
                    <w:tcPr>
                      <w:tcW w:w="411" w:type="pct"/>
                      <w:vAlign w:val="center"/>
                    </w:tcPr>
                    <w:p w14:paraId="33718E59" w14:textId="77777777" w:rsidR="004E691E" w:rsidRDefault="004E691E" w:rsidP="004E691E">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993926370"/>
                  <w:text/>
                </w:sdtPr>
                <w:sdtEndPr/>
                <w:sdtContent>
                  <w:tc>
                    <w:tcPr>
                      <w:tcW w:w="1371" w:type="pct"/>
                      <w:vAlign w:val="center"/>
                    </w:tcPr>
                    <w:p w14:paraId="33718E5A" w14:textId="77777777" w:rsidR="004E691E" w:rsidRDefault="004E691E" w:rsidP="004E691E">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4E691E" w:rsidRPr="00DA461C" w14:paraId="33718E65" w14:textId="77777777" w:rsidTr="004E691E">
              <w:trPr>
                <w:cantSplit/>
                <w:trHeight w:val="794"/>
              </w:trPr>
              <w:tc>
                <w:tcPr>
                  <w:tcW w:w="380" w:type="pct"/>
                  <w:vMerge w:val="restart"/>
                  <w:shd w:val="clear" w:color="auto" w:fill="B8CCE4" w:themeFill="accent1" w:themeFillTint="66"/>
                  <w:textDirection w:val="btLr"/>
                </w:tcPr>
                <w:p w14:paraId="33718E5C" w14:textId="77777777" w:rsidR="004E691E" w:rsidRDefault="004E691E" w:rsidP="004E691E">
                  <w:pPr>
                    <w:pStyle w:val="Bodyjustified"/>
                    <w:keepNext/>
                    <w:keepLines/>
                    <w:widowControl/>
                    <w:spacing w:line="240" w:lineRule="auto"/>
                    <w:ind w:left="113" w:right="113"/>
                    <w:rPr>
                      <w:rFonts w:cs="Arial"/>
                      <w:sz w:val="16"/>
                      <w:szCs w:val="16"/>
                    </w:rPr>
                  </w:pPr>
                  <w:r w:rsidRPr="00096226">
                    <w:rPr>
                      <w:rFonts w:cs="Arial"/>
                      <w:sz w:val="16"/>
                      <w:szCs w:val="16"/>
                    </w:rPr>
                    <w:t>Electrical Subgroup</w:t>
                  </w:r>
                </w:p>
                <w:p w14:paraId="33718E5D" w14:textId="77777777" w:rsidR="004E691E" w:rsidRPr="00DA461C" w:rsidRDefault="004E691E" w:rsidP="004E691E">
                  <w:pPr>
                    <w:pStyle w:val="Bodyjustified"/>
                    <w:keepNext/>
                    <w:keepLines/>
                    <w:widowControl/>
                    <w:spacing w:line="240" w:lineRule="auto"/>
                    <w:ind w:left="113" w:right="113"/>
                    <w:rPr>
                      <w:rFonts w:cs="Arial"/>
                      <w:sz w:val="16"/>
                      <w:szCs w:val="16"/>
                    </w:rPr>
                  </w:pPr>
                  <w:r>
                    <w:rPr>
                      <w:rFonts w:cs="Arial"/>
                      <w:sz w:val="16"/>
                      <w:szCs w:val="16"/>
                    </w:rPr>
                    <w:t>(Assembly / Capability Tests)</w:t>
                  </w:r>
                </w:p>
              </w:tc>
              <w:tc>
                <w:tcPr>
                  <w:tcW w:w="793" w:type="pct"/>
                  <w:shd w:val="clear" w:color="auto" w:fill="B8CCE4" w:themeFill="accent1" w:themeFillTint="66"/>
                  <w:vAlign w:val="center"/>
                </w:tcPr>
                <w:p w14:paraId="33718E5E" w14:textId="77777777" w:rsidR="004E691E" w:rsidRDefault="004E691E" w:rsidP="004E691E">
                  <w:pPr>
                    <w:pStyle w:val="Bodyjustified"/>
                    <w:keepNext/>
                    <w:keepLines/>
                    <w:widowControl/>
                    <w:spacing w:line="240" w:lineRule="auto"/>
                    <w:rPr>
                      <w:rFonts w:cs="Arial"/>
                      <w:sz w:val="16"/>
                      <w:szCs w:val="16"/>
                    </w:rPr>
                  </w:pPr>
                  <w:r>
                    <w:rPr>
                      <w:rFonts w:cs="Arial"/>
                      <w:sz w:val="16"/>
                      <w:szCs w:val="16"/>
                    </w:rPr>
                    <w:t>Solderability</w:t>
                  </w:r>
                </w:p>
              </w:tc>
              <w:sdt>
                <w:sdtPr>
                  <w:rPr>
                    <w:rFonts w:cs="Arial"/>
                    <w:sz w:val="16"/>
                    <w:szCs w:val="16"/>
                  </w:rPr>
                  <w:id w:val="1015351971"/>
                  <w14:checkbox>
                    <w14:checked w14:val="0"/>
                    <w14:checkedState w14:val="2612" w14:font="MS Gothic"/>
                    <w14:uncheckedState w14:val="2610" w14:font="MS Gothic"/>
                  </w14:checkbox>
                </w:sdtPr>
                <w:sdtEndPr/>
                <w:sdtContent>
                  <w:tc>
                    <w:tcPr>
                      <w:tcW w:w="330" w:type="pct"/>
                      <w:vAlign w:val="center"/>
                    </w:tcPr>
                    <w:p w14:paraId="33718E5F" w14:textId="77777777" w:rsidR="004E691E" w:rsidRDefault="004E691E" w:rsidP="004E691E">
                      <w:pPr>
                        <w:pStyle w:val="Bodyjustified"/>
                        <w:keepNext/>
                        <w:keepLines/>
                        <w:widowControl/>
                        <w:spacing w:line="240" w:lineRule="auto"/>
                        <w:rPr>
                          <w:rFonts w:cs="Arial"/>
                          <w:sz w:val="16"/>
                          <w:szCs w:val="16"/>
                        </w:rPr>
                      </w:pPr>
                      <w:r>
                        <w:rPr>
                          <w:rFonts w:ascii="MS Gothic" w:eastAsia="MS Gothic" w:hAnsi="MS Gothic" w:cs="Arial" w:hint="eastAsia"/>
                          <w:sz w:val="16"/>
                          <w:szCs w:val="16"/>
                        </w:rPr>
                        <w:t>☐</w:t>
                      </w:r>
                    </w:p>
                  </w:tc>
                </w:sdtContent>
              </w:sdt>
              <w:tc>
                <w:tcPr>
                  <w:tcW w:w="858" w:type="pct"/>
                  <w:vAlign w:val="center"/>
                </w:tcPr>
                <w:p w14:paraId="33718E60" w14:textId="77777777" w:rsidR="004E691E" w:rsidRDefault="004E691E" w:rsidP="004E691E">
                  <w:pPr>
                    <w:pStyle w:val="Bodyjustified"/>
                    <w:keepNext/>
                    <w:keepLines/>
                    <w:widowControl/>
                    <w:spacing w:line="240" w:lineRule="auto"/>
                    <w:jc w:val="left"/>
                    <w:rPr>
                      <w:rFonts w:cs="Arial"/>
                      <w:sz w:val="16"/>
                      <w:szCs w:val="16"/>
                    </w:rPr>
                  </w:pPr>
                  <w:r>
                    <w:rPr>
                      <w:rFonts w:cs="Arial"/>
                      <w:sz w:val="16"/>
                      <w:szCs w:val="16"/>
                    </w:rPr>
                    <w:t>IEC 68-2-20</w:t>
                  </w:r>
                </w:p>
              </w:tc>
              <w:sdt>
                <w:sdtPr>
                  <w:rPr>
                    <w:rFonts w:cs="Arial"/>
                    <w:sz w:val="16"/>
                    <w:szCs w:val="16"/>
                  </w:rPr>
                  <w:id w:val="-1550298093"/>
                  <w:text/>
                </w:sdtPr>
                <w:sdtEndPr/>
                <w:sdtContent>
                  <w:tc>
                    <w:tcPr>
                      <w:tcW w:w="463" w:type="pct"/>
                      <w:vAlign w:val="center"/>
                    </w:tcPr>
                    <w:p w14:paraId="33718E61" w14:textId="77777777" w:rsidR="004E691E" w:rsidRDefault="004E691E" w:rsidP="004E691E">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178191813"/>
                  <w:text/>
                </w:sdtPr>
                <w:sdtEndPr/>
                <w:sdtContent>
                  <w:tc>
                    <w:tcPr>
                      <w:tcW w:w="394" w:type="pct"/>
                      <w:vAlign w:val="center"/>
                    </w:tcPr>
                    <w:p w14:paraId="33718E62" w14:textId="77777777" w:rsidR="004E691E" w:rsidRDefault="004E691E" w:rsidP="004E691E">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2011477366"/>
                  <w:text/>
                </w:sdtPr>
                <w:sdtEndPr/>
                <w:sdtContent>
                  <w:tc>
                    <w:tcPr>
                      <w:tcW w:w="411" w:type="pct"/>
                      <w:vAlign w:val="center"/>
                    </w:tcPr>
                    <w:p w14:paraId="33718E63" w14:textId="77777777" w:rsidR="004E691E" w:rsidRDefault="004E691E" w:rsidP="004E691E">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649394209"/>
                  <w:text/>
                </w:sdtPr>
                <w:sdtEndPr/>
                <w:sdtContent>
                  <w:tc>
                    <w:tcPr>
                      <w:tcW w:w="1371" w:type="pct"/>
                      <w:vAlign w:val="center"/>
                    </w:tcPr>
                    <w:p w14:paraId="33718E64" w14:textId="77777777" w:rsidR="004E691E" w:rsidRDefault="004E691E" w:rsidP="004E691E">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4E691E" w:rsidRPr="00DA461C" w14:paraId="33718E6E" w14:textId="77777777" w:rsidTr="004E691E">
              <w:trPr>
                <w:cantSplit/>
                <w:trHeight w:val="794"/>
              </w:trPr>
              <w:tc>
                <w:tcPr>
                  <w:tcW w:w="380" w:type="pct"/>
                  <w:vMerge/>
                  <w:shd w:val="clear" w:color="auto" w:fill="B8CCE4" w:themeFill="accent1" w:themeFillTint="66"/>
                  <w:textDirection w:val="btLr"/>
                </w:tcPr>
                <w:p w14:paraId="33718E66" w14:textId="77777777" w:rsidR="004E691E" w:rsidRPr="00DA461C" w:rsidRDefault="004E691E" w:rsidP="004E691E">
                  <w:pPr>
                    <w:pStyle w:val="Bodyjustified"/>
                    <w:spacing w:line="240" w:lineRule="auto"/>
                    <w:ind w:left="113" w:right="113"/>
                    <w:rPr>
                      <w:rFonts w:cs="Arial"/>
                      <w:sz w:val="16"/>
                      <w:szCs w:val="16"/>
                    </w:rPr>
                  </w:pPr>
                </w:p>
              </w:tc>
              <w:tc>
                <w:tcPr>
                  <w:tcW w:w="793" w:type="pct"/>
                  <w:shd w:val="clear" w:color="auto" w:fill="B8CCE4" w:themeFill="accent1" w:themeFillTint="66"/>
                  <w:vAlign w:val="center"/>
                </w:tcPr>
                <w:p w14:paraId="33718E67" w14:textId="77777777" w:rsidR="004E691E" w:rsidRDefault="004E691E" w:rsidP="004E691E">
                  <w:pPr>
                    <w:pStyle w:val="Bodyjustified"/>
                    <w:spacing w:line="240" w:lineRule="auto"/>
                    <w:rPr>
                      <w:rFonts w:cs="Arial"/>
                      <w:sz w:val="16"/>
                      <w:szCs w:val="16"/>
                    </w:rPr>
                  </w:pPr>
                  <w:r>
                    <w:rPr>
                      <w:rFonts w:cs="Arial"/>
                      <w:sz w:val="16"/>
                      <w:szCs w:val="16"/>
                    </w:rPr>
                    <w:t>Permanence of Marking</w:t>
                  </w:r>
                </w:p>
              </w:tc>
              <w:sdt>
                <w:sdtPr>
                  <w:rPr>
                    <w:rFonts w:cs="Arial"/>
                    <w:sz w:val="16"/>
                    <w:szCs w:val="16"/>
                  </w:rPr>
                  <w:id w:val="-1433821644"/>
                  <w14:checkbox>
                    <w14:checked w14:val="0"/>
                    <w14:checkedState w14:val="2612" w14:font="MS Gothic"/>
                    <w14:uncheckedState w14:val="2610" w14:font="MS Gothic"/>
                  </w14:checkbox>
                </w:sdtPr>
                <w:sdtEndPr/>
                <w:sdtContent>
                  <w:tc>
                    <w:tcPr>
                      <w:tcW w:w="330" w:type="pct"/>
                      <w:vAlign w:val="center"/>
                    </w:tcPr>
                    <w:p w14:paraId="33718E68" w14:textId="77777777" w:rsidR="004E691E" w:rsidRDefault="004E691E" w:rsidP="004E691E">
                      <w:pPr>
                        <w:pStyle w:val="Bodyjustified"/>
                        <w:spacing w:line="240" w:lineRule="auto"/>
                        <w:rPr>
                          <w:rFonts w:cs="Arial"/>
                          <w:sz w:val="16"/>
                          <w:szCs w:val="16"/>
                        </w:rPr>
                      </w:pPr>
                      <w:r>
                        <w:rPr>
                          <w:rFonts w:ascii="MS Gothic" w:eastAsia="MS Gothic" w:hAnsi="MS Gothic" w:cs="Arial" w:hint="eastAsia"/>
                          <w:sz w:val="16"/>
                          <w:szCs w:val="16"/>
                        </w:rPr>
                        <w:t>☐</w:t>
                      </w:r>
                    </w:p>
                  </w:tc>
                </w:sdtContent>
              </w:sdt>
              <w:tc>
                <w:tcPr>
                  <w:tcW w:w="858" w:type="pct"/>
                  <w:vAlign w:val="center"/>
                </w:tcPr>
                <w:p w14:paraId="33718E69" w14:textId="77777777" w:rsidR="004E691E" w:rsidRDefault="004E691E" w:rsidP="004E691E">
                  <w:pPr>
                    <w:pStyle w:val="Bodyjustified"/>
                    <w:spacing w:line="240" w:lineRule="auto"/>
                    <w:jc w:val="left"/>
                    <w:rPr>
                      <w:rFonts w:cs="Arial"/>
                      <w:sz w:val="16"/>
                      <w:szCs w:val="16"/>
                    </w:rPr>
                  </w:pPr>
                  <w:r>
                    <w:rPr>
                      <w:rFonts w:cs="Arial"/>
                      <w:sz w:val="16"/>
                      <w:szCs w:val="16"/>
                    </w:rPr>
                    <w:t>ESCC 24800</w:t>
                  </w:r>
                </w:p>
              </w:tc>
              <w:sdt>
                <w:sdtPr>
                  <w:rPr>
                    <w:rFonts w:cs="Arial"/>
                    <w:sz w:val="16"/>
                    <w:szCs w:val="16"/>
                  </w:rPr>
                  <w:id w:val="2005014844"/>
                  <w:text/>
                </w:sdtPr>
                <w:sdtEndPr/>
                <w:sdtContent>
                  <w:tc>
                    <w:tcPr>
                      <w:tcW w:w="463" w:type="pct"/>
                      <w:vAlign w:val="center"/>
                    </w:tcPr>
                    <w:p w14:paraId="33718E6A" w14:textId="77777777" w:rsidR="004E691E" w:rsidRDefault="004E691E" w:rsidP="004E691E">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855150443"/>
                  <w:text/>
                </w:sdtPr>
                <w:sdtEndPr/>
                <w:sdtContent>
                  <w:tc>
                    <w:tcPr>
                      <w:tcW w:w="394" w:type="pct"/>
                      <w:vAlign w:val="center"/>
                    </w:tcPr>
                    <w:p w14:paraId="33718E6B" w14:textId="77777777" w:rsidR="004E691E" w:rsidRDefault="004E691E" w:rsidP="004E691E">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139809148"/>
                  <w:text/>
                </w:sdtPr>
                <w:sdtEndPr/>
                <w:sdtContent>
                  <w:tc>
                    <w:tcPr>
                      <w:tcW w:w="411" w:type="pct"/>
                      <w:vAlign w:val="center"/>
                    </w:tcPr>
                    <w:p w14:paraId="33718E6C" w14:textId="77777777" w:rsidR="004E691E" w:rsidRDefault="004E691E" w:rsidP="004E691E">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589924859"/>
                  <w:text/>
                </w:sdtPr>
                <w:sdtEndPr/>
                <w:sdtContent>
                  <w:tc>
                    <w:tcPr>
                      <w:tcW w:w="1371" w:type="pct"/>
                      <w:vAlign w:val="center"/>
                    </w:tcPr>
                    <w:p w14:paraId="33718E6D" w14:textId="77777777" w:rsidR="004E691E" w:rsidRDefault="004E691E" w:rsidP="004E691E">
                      <w:pPr>
                        <w:pStyle w:val="Bodyjustified"/>
                        <w:keepNext/>
                        <w:keepLines/>
                        <w:widowControl/>
                        <w:spacing w:line="240" w:lineRule="auto"/>
                        <w:jc w:val="left"/>
                        <w:rPr>
                          <w:rFonts w:cs="Arial"/>
                          <w:sz w:val="16"/>
                          <w:szCs w:val="16"/>
                        </w:rPr>
                      </w:pPr>
                      <w:r>
                        <w:rPr>
                          <w:rFonts w:cs="Arial"/>
                          <w:sz w:val="16"/>
                          <w:szCs w:val="16"/>
                        </w:rPr>
                        <w:t xml:space="preserve">             </w:t>
                      </w:r>
                    </w:p>
                  </w:tc>
                </w:sdtContent>
              </w:sdt>
            </w:tr>
          </w:tbl>
          <w:p w14:paraId="33718E6F" w14:textId="77777777" w:rsidR="004E691E" w:rsidRDefault="004E691E" w:rsidP="0004306E"/>
        </w:tc>
      </w:tr>
    </w:tbl>
    <w:p w14:paraId="33718E71" w14:textId="77777777" w:rsidR="004E691E" w:rsidRDefault="004E691E">
      <w:r>
        <w:br w:type="page"/>
      </w:r>
    </w:p>
    <w:p w14:paraId="33718E72" w14:textId="77777777" w:rsidR="004E691E" w:rsidRDefault="004E691E"/>
    <w:tbl>
      <w:tblPr>
        <w:tblW w:w="100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tblCellMar>
        <w:tblLook w:val="0000" w:firstRow="0" w:lastRow="0" w:firstColumn="0" w:lastColumn="0" w:noHBand="0" w:noVBand="0"/>
      </w:tblPr>
      <w:tblGrid>
        <w:gridCol w:w="10"/>
        <w:gridCol w:w="2769"/>
        <w:gridCol w:w="1334"/>
        <w:gridCol w:w="390"/>
        <w:gridCol w:w="2551"/>
        <w:gridCol w:w="567"/>
        <w:gridCol w:w="1154"/>
        <w:gridCol w:w="1286"/>
        <w:gridCol w:w="8"/>
      </w:tblGrid>
      <w:tr w:rsidR="004E691E" w:rsidRPr="003468C0" w14:paraId="33718E76" w14:textId="77777777" w:rsidTr="003C67BB">
        <w:trPr>
          <w:trHeight w:val="215"/>
        </w:trPr>
        <w:tc>
          <w:tcPr>
            <w:tcW w:w="2779" w:type="dxa"/>
            <w:gridSpan w:val="2"/>
            <w:vMerge w:val="restart"/>
            <w:vAlign w:val="center"/>
          </w:tcPr>
          <w:p w14:paraId="33718E73" w14:textId="77777777" w:rsidR="004E691E" w:rsidRPr="003468C0" w:rsidRDefault="004E691E" w:rsidP="003C67BB">
            <w:pPr>
              <w:jc w:val="center"/>
              <w:rPr>
                <w:rFonts w:cs="Arial"/>
                <w:szCs w:val="14"/>
              </w:rPr>
            </w:pPr>
            <w:r w:rsidRPr="003468C0">
              <w:rPr>
                <w:rFonts w:cs="Arial"/>
                <w:noProof/>
                <w:szCs w:val="14"/>
                <w:lang w:val="en-GB" w:eastAsia="en-GB"/>
              </w:rPr>
              <w:drawing>
                <wp:inline distT="0" distB="0" distL="0" distR="0" wp14:anchorId="33718F61" wp14:editId="33718F62">
                  <wp:extent cx="1456621" cy="405516"/>
                  <wp:effectExtent l="0" t="0" r="0" b="0"/>
                  <wp:docPr id="4" name="Picture 4"/>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9" cstate="print">
                            <a:extLst>
                              <a:ext uri="{28A0092B-C50C-407E-A947-70E740481C1C}">
                                <a14:useLocalDpi xmlns:a14="http://schemas.microsoft.com/office/drawing/2010/main" val="0"/>
                              </a:ext>
                            </a:extLst>
                          </a:blip>
                          <a:stretch>
                            <a:fillRect/>
                          </a:stretch>
                        </pic:blipFill>
                        <pic:spPr>
                          <a:xfrm>
                            <a:off x="0" y="0"/>
                            <a:ext cx="1454648" cy="404967"/>
                          </a:xfrm>
                          <a:prstGeom prst="rect">
                            <a:avLst/>
                          </a:prstGeom>
                        </pic:spPr>
                      </pic:pic>
                    </a:graphicData>
                  </a:graphic>
                </wp:inline>
              </w:drawing>
            </w:r>
          </w:p>
        </w:tc>
        <w:tc>
          <w:tcPr>
            <w:tcW w:w="5996" w:type="dxa"/>
            <w:gridSpan w:val="5"/>
            <w:tcBorders>
              <w:bottom w:val="nil"/>
            </w:tcBorders>
          </w:tcPr>
          <w:p w14:paraId="33718E74" w14:textId="46773EC7" w:rsidR="004E691E" w:rsidRPr="003468C0" w:rsidRDefault="004E691E" w:rsidP="003C67BB">
            <w:pPr>
              <w:jc w:val="center"/>
              <w:rPr>
                <w:rFonts w:cs="Arial"/>
                <w:b/>
                <w:szCs w:val="14"/>
              </w:rPr>
            </w:pPr>
            <w:r w:rsidRPr="003468C0">
              <w:rPr>
                <w:rFonts w:cs="Arial"/>
                <w:b/>
                <w:szCs w:val="14"/>
              </w:rPr>
              <w:t xml:space="preserve">APPLICATION FOR </w:t>
            </w:r>
            <w:r w:rsidR="00D51AEB">
              <w:rPr>
                <w:rFonts w:cs="Arial"/>
                <w:b/>
                <w:szCs w:val="14"/>
              </w:rPr>
              <w:t xml:space="preserve">EXTENSION OF </w:t>
            </w:r>
            <w:r w:rsidRPr="003468C0">
              <w:rPr>
                <w:rFonts w:cs="Arial"/>
                <w:b/>
                <w:szCs w:val="14"/>
              </w:rPr>
              <w:t>ESCC QUALIFICATION APPROVAL</w:t>
            </w:r>
          </w:p>
        </w:tc>
        <w:tc>
          <w:tcPr>
            <w:tcW w:w="1294" w:type="dxa"/>
            <w:gridSpan w:val="2"/>
            <w:tcBorders>
              <w:bottom w:val="nil"/>
            </w:tcBorders>
            <w:vAlign w:val="center"/>
          </w:tcPr>
          <w:p w14:paraId="33718E75" w14:textId="77777777" w:rsidR="004E691E" w:rsidRPr="003468C0" w:rsidRDefault="004E691E" w:rsidP="003C67BB">
            <w:pPr>
              <w:jc w:val="center"/>
              <w:rPr>
                <w:rFonts w:cs="Arial"/>
                <w:szCs w:val="14"/>
              </w:rPr>
            </w:pPr>
            <w:r w:rsidRPr="003468C0">
              <w:rPr>
                <w:rFonts w:cs="Arial"/>
                <w:szCs w:val="14"/>
                <w:lang w:val="en-GB"/>
              </w:rPr>
              <w:t xml:space="preserve">Page </w:t>
            </w:r>
            <w:r>
              <w:rPr>
                <w:rFonts w:cs="Arial"/>
                <w:szCs w:val="14"/>
                <w:lang w:val="en-GB"/>
              </w:rPr>
              <w:t>5</w:t>
            </w:r>
          </w:p>
        </w:tc>
      </w:tr>
      <w:tr w:rsidR="004E691E" w:rsidRPr="003468C0" w14:paraId="33718E7B" w14:textId="77777777" w:rsidTr="003C67BB">
        <w:trPr>
          <w:trHeight w:val="360"/>
        </w:trPr>
        <w:tc>
          <w:tcPr>
            <w:tcW w:w="2779" w:type="dxa"/>
            <w:gridSpan w:val="2"/>
            <w:vMerge/>
          </w:tcPr>
          <w:p w14:paraId="33718E77" w14:textId="77777777" w:rsidR="004E691E" w:rsidRPr="003468C0" w:rsidRDefault="004E691E" w:rsidP="003C67BB">
            <w:pPr>
              <w:rPr>
                <w:rFonts w:cs="Arial"/>
                <w:szCs w:val="14"/>
              </w:rPr>
            </w:pPr>
          </w:p>
        </w:tc>
        <w:tc>
          <w:tcPr>
            <w:tcW w:w="1334" w:type="dxa"/>
            <w:tcBorders>
              <w:top w:val="nil"/>
              <w:bottom w:val="nil"/>
              <w:right w:val="nil"/>
            </w:tcBorders>
          </w:tcPr>
          <w:p w14:paraId="33718E78" w14:textId="77777777" w:rsidR="004E691E" w:rsidRPr="003468C0" w:rsidRDefault="004E691E" w:rsidP="003C67BB">
            <w:pPr>
              <w:rPr>
                <w:rFonts w:cs="Arial"/>
                <w:szCs w:val="14"/>
              </w:rPr>
            </w:pPr>
            <w:r w:rsidRPr="003468C0">
              <w:rPr>
                <w:rFonts w:cs="Arial"/>
                <w:szCs w:val="14"/>
              </w:rPr>
              <w:t>Component Title:</w:t>
            </w:r>
          </w:p>
        </w:tc>
        <w:sdt>
          <w:sdtPr>
            <w:rPr>
              <w:rFonts w:cs="Arial"/>
              <w:szCs w:val="14"/>
            </w:rPr>
            <w:alias w:val="Component"/>
            <w:tag w:val="Component"/>
            <w:id w:val="-140270293"/>
            <w:dataBinding w:xpath="/root[1]/Component[1]" w:storeItemID="{EB4D5A02-BD6C-4035-974B-AAE6C7490659}"/>
            <w:text/>
          </w:sdtPr>
          <w:sdtEndPr/>
          <w:sdtContent>
            <w:tc>
              <w:tcPr>
                <w:tcW w:w="4662" w:type="dxa"/>
                <w:gridSpan w:val="4"/>
                <w:tcBorders>
                  <w:top w:val="nil"/>
                  <w:left w:val="nil"/>
                  <w:bottom w:val="nil"/>
                </w:tcBorders>
              </w:tcPr>
              <w:p w14:paraId="33718E79" w14:textId="77777777" w:rsidR="004E691E" w:rsidRPr="003468C0" w:rsidRDefault="004E691E" w:rsidP="003C67BB">
                <w:pPr>
                  <w:rPr>
                    <w:rFonts w:cs="Arial"/>
                    <w:szCs w:val="14"/>
                  </w:rPr>
                </w:pPr>
                <w:r w:rsidRPr="003468C0">
                  <w:rPr>
                    <w:rFonts w:cs="Arial"/>
                    <w:szCs w:val="14"/>
                  </w:rPr>
                  <w:t xml:space="preserve">  </w:t>
                </w:r>
              </w:p>
            </w:tc>
          </w:sdtContent>
        </w:sdt>
        <w:tc>
          <w:tcPr>
            <w:tcW w:w="1294" w:type="dxa"/>
            <w:gridSpan w:val="2"/>
            <w:tcBorders>
              <w:top w:val="nil"/>
              <w:bottom w:val="nil"/>
            </w:tcBorders>
            <w:vAlign w:val="center"/>
          </w:tcPr>
          <w:p w14:paraId="33718E7A" w14:textId="77777777" w:rsidR="004E691E" w:rsidRPr="003468C0" w:rsidRDefault="004E691E" w:rsidP="003C67BB">
            <w:pPr>
              <w:jc w:val="center"/>
              <w:rPr>
                <w:rFonts w:cs="Arial"/>
                <w:szCs w:val="14"/>
              </w:rPr>
            </w:pPr>
            <w:r w:rsidRPr="003468C0">
              <w:rPr>
                <w:rFonts w:cs="Arial"/>
                <w:szCs w:val="14"/>
              </w:rPr>
              <w:t>Appl. No.</w:t>
            </w:r>
          </w:p>
        </w:tc>
      </w:tr>
      <w:tr w:rsidR="004E691E" w:rsidRPr="003468C0" w14:paraId="33718E82" w14:textId="77777777" w:rsidTr="003C67BB">
        <w:trPr>
          <w:trHeight w:val="225"/>
        </w:trPr>
        <w:tc>
          <w:tcPr>
            <w:tcW w:w="2779" w:type="dxa"/>
            <w:gridSpan w:val="2"/>
            <w:vMerge/>
          </w:tcPr>
          <w:p w14:paraId="33718E7C" w14:textId="77777777" w:rsidR="004E691E" w:rsidRPr="003468C0" w:rsidRDefault="004E691E" w:rsidP="003C67BB">
            <w:pPr>
              <w:rPr>
                <w:rFonts w:cs="Arial"/>
                <w:szCs w:val="14"/>
              </w:rPr>
            </w:pPr>
          </w:p>
        </w:tc>
        <w:tc>
          <w:tcPr>
            <w:tcW w:w="1724" w:type="dxa"/>
            <w:gridSpan w:val="2"/>
            <w:tcBorders>
              <w:top w:val="nil"/>
              <w:right w:val="nil"/>
            </w:tcBorders>
          </w:tcPr>
          <w:p w14:paraId="33718E7D" w14:textId="77777777" w:rsidR="004E691E" w:rsidRPr="003468C0" w:rsidRDefault="004E691E" w:rsidP="003C67BB">
            <w:pPr>
              <w:rPr>
                <w:rFonts w:cs="Arial"/>
                <w:szCs w:val="14"/>
              </w:rPr>
            </w:pPr>
            <w:r w:rsidRPr="003468C0">
              <w:rPr>
                <w:rFonts w:cs="Arial"/>
                <w:szCs w:val="14"/>
              </w:rPr>
              <w:t>Executive Member:</w:t>
            </w:r>
          </w:p>
        </w:tc>
        <w:sdt>
          <w:sdtPr>
            <w:rPr>
              <w:rFonts w:cs="Arial"/>
              <w:szCs w:val="14"/>
            </w:rPr>
            <w:alias w:val="NQSA"/>
            <w:tag w:val="NQSA"/>
            <w:id w:val="-736167367"/>
            <w:dataBinding w:xpath="/root[1]/NQSA[1]" w:storeItemID="{EB4D5A02-BD6C-4035-974B-AAE6C7490659}"/>
            <w:text/>
          </w:sdtPr>
          <w:sdtEndPr/>
          <w:sdtContent>
            <w:tc>
              <w:tcPr>
                <w:tcW w:w="2551" w:type="dxa"/>
                <w:tcBorders>
                  <w:top w:val="nil"/>
                  <w:left w:val="nil"/>
                  <w:right w:val="nil"/>
                </w:tcBorders>
              </w:tcPr>
              <w:p w14:paraId="33718E7E" w14:textId="77777777" w:rsidR="004E691E" w:rsidRPr="003468C0" w:rsidRDefault="004E691E" w:rsidP="003C67BB">
                <w:pPr>
                  <w:rPr>
                    <w:rFonts w:cs="Arial"/>
                    <w:szCs w:val="14"/>
                  </w:rPr>
                </w:pPr>
                <w:r>
                  <w:rPr>
                    <w:rFonts w:cs="Arial"/>
                    <w:szCs w:val="14"/>
                    <w:lang w:val="en-GB"/>
                  </w:rPr>
                  <w:t xml:space="preserve">  </w:t>
                </w:r>
              </w:p>
            </w:tc>
          </w:sdtContent>
        </w:sdt>
        <w:tc>
          <w:tcPr>
            <w:tcW w:w="567" w:type="dxa"/>
            <w:tcBorders>
              <w:top w:val="nil"/>
              <w:left w:val="nil"/>
              <w:right w:val="nil"/>
            </w:tcBorders>
          </w:tcPr>
          <w:p w14:paraId="33718E7F" w14:textId="77777777" w:rsidR="004E691E" w:rsidRPr="003468C0" w:rsidRDefault="004E691E" w:rsidP="003C67BB">
            <w:pPr>
              <w:rPr>
                <w:rFonts w:cs="Arial"/>
                <w:szCs w:val="14"/>
              </w:rPr>
            </w:pPr>
            <w:r w:rsidRPr="003468C0">
              <w:rPr>
                <w:rFonts w:cs="Arial"/>
                <w:szCs w:val="14"/>
              </w:rPr>
              <w:t>Date:</w:t>
            </w:r>
          </w:p>
        </w:tc>
        <w:sdt>
          <w:sdtPr>
            <w:rPr>
              <w:rFonts w:cs="Arial"/>
              <w:szCs w:val="14"/>
            </w:rPr>
            <w:alias w:val="Date"/>
            <w:tag w:val="Date"/>
            <w:id w:val="-1167477709"/>
            <w:dataBinding w:xpath="/root[1]/Date[1]" w:storeItemID="{EB4D5A02-BD6C-4035-974B-AAE6C7490659}"/>
            <w:date>
              <w:dateFormat w:val="dd/MM/yyyy"/>
              <w:lid w:val="en-GB"/>
              <w:storeMappedDataAs w:val="dateTime"/>
              <w:calendar w:val="gregorian"/>
            </w:date>
          </w:sdtPr>
          <w:sdtEndPr/>
          <w:sdtContent>
            <w:tc>
              <w:tcPr>
                <w:tcW w:w="1154" w:type="dxa"/>
                <w:tcBorders>
                  <w:top w:val="nil"/>
                  <w:left w:val="nil"/>
                </w:tcBorders>
              </w:tcPr>
              <w:p w14:paraId="33718E80" w14:textId="77777777" w:rsidR="004E691E" w:rsidRPr="003468C0" w:rsidRDefault="004E691E" w:rsidP="003C67BB">
                <w:pPr>
                  <w:rPr>
                    <w:rFonts w:cs="Arial"/>
                    <w:szCs w:val="14"/>
                  </w:rPr>
                </w:pPr>
                <w:r>
                  <w:rPr>
                    <w:rFonts w:cs="Arial"/>
                    <w:szCs w:val="14"/>
                    <w:lang w:val="en-GB"/>
                  </w:rPr>
                  <w:t xml:space="preserve">  </w:t>
                </w:r>
              </w:p>
            </w:tc>
          </w:sdtContent>
        </w:sdt>
        <w:sdt>
          <w:sdtPr>
            <w:rPr>
              <w:rFonts w:cs="Arial"/>
              <w:szCs w:val="14"/>
            </w:rPr>
            <w:alias w:val="Application"/>
            <w:tag w:val="Application"/>
            <w:id w:val="1648164854"/>
            <w:dataBinding w:xpath="/root[1]/Application[1]" w:storeItemID="{EB4D5A02-BD6C-4035-974B-AAE6C7490659}"/>
            <w:text/>
          </w:sdtPr>
          <w:sdtEndPr/>
          <w:sdtContent>
            <w:tc>
              <w:tcPr>
                <w:tcW w:w="1294" w:type="dxa"/>
                <w:gridSpan w:val="2"/>
                <w:tcBorders>
                  <w:top w:val="nil"/>
                </w:tcBorders>
                <w:vAlign w:val="center"/>
              </w:tcPr>
              <w:p w14:paraId="33718E81" w14:textId="77777777" w:rsidR="004E691E" w:rsidRPr="003468C0" w:rsidRDefault="004E691E" w:rsidP="003C67BB">
                <w:pPr>
                  <w:jc w:val="center"/>
                  <w:rPr>
                    <w:rFonts w:cs="Arial"/>
                    <w:szCs w:val="14"/>
                  </w:rPr>
                </w:pPr>
                <w:r w:rsidRPr="003468C0">
                  <w:rPr>
                    <w:rFonts w:cs="Arial"/>
                    <w:szCs w:val="14"/>
                  </w:rPr>
                  <w:t xml:space="preserve">  </w:t>
                </w:r>
              </w:p>
            </w:tc>
          </w:sdtContent>
        </w:sdt>
      </w:tr>
      <w:tr w:rsidR="004E691E" w:rsidRPr="003468C0" w14:paraId="33718EAA" w14:textId="77777777" w:rsidTr="003C67BB">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Before w:val="1"/>
          <w:gridAfter w:val="1"/>
          <w:wBefore w:w="10" w:type="dxa"/>
          <w:wAfter w:w="8" w:type="dxa"/>
          <w:trHeight w:val="10205"/>
        </w:trPr>
        <w:tc>
          <w:tcPr>
            <w:tcW w:w="10051" w:type="dxa"/>
            <w:gridSpan w:val="7"/>
            <w:tcBorders>
              <w:top w:val="nil"/>
              <w:left w:val="single" w:sz="6" w:space="0" w:color="auto"/>
              <w:bottom w:val="single" w:sz="6" w:space="0" w:color="auto"/>
              <w:right w:val="single" w:sz="6" w:space="0" w:color="auto"/>
            </w:tcBorders>
          </w:tcPr>
          <w:p w14:paraId="33718E83" w14:textId="77777777" w:rsidR="004E691E" w:rsidRDefault="004E691E" w:rsidP="003C67BB">
            <w:pPr>
              <w:keepNext/>
              <w:widowControl w:val="0"/>
              <w:tabs>
                <w:tab w:val="left" w:pos="50"/>
                <w:tab w:val="left" w:pos="1350"/>
                <w:tab w:val="right" w:pos="9546"/>
              </w:tabs>
              <w:spacing w:before="120" w:after="120"/>
              <w:ind w:left="215" w:hanging="103"/>
              <w:outlineLvl w:val="2"/>
              <w:rPr>
                <w:rFonts w:eastAsia="Times New Roman" w:cs="Arial"/>
                <w:b/>
                <w:bCs/>
                <w:szCs w:val="14"/>
                <w:lang w:eastAsia="fr-FR"/>
              </w:rPr>
            </w:pPr>
          </w:p>
          <w:tbl>
            <w:tblPr>
              <w:tblStyle w:val="TableGrid"/>
              <w:tblpPr w:leftFromText="180" w:rightFromText="180" w:vertAnchor="text" w:tblpY="1"/>
              <w:tblOverlap w:val="never"/>
              <w:tblW w:w="5000" w:type="pct"/>
              <w:tblLayout w:type="fixed"/>
              <w:tblCellMar>
                <w:top w:w="28" w:type="dxa"/>
                <w:left w:w="57" w:type="dxa"/>
                <w:bottom w:w="28" w:type="dxa"/>
                <w:right w:w="57" w:type="dxa"/>
              </w:tblCellMar>
              <w:tblLook w:val="04A0" w:firstRow="1" w:lastRow="0" w:firstColumn="1" w:lastColumn="0" w:noHBand="0" w:noVBand="1"/>
            </w:tblPr>
            <w:tblGrid>
              <w:gridCol w:w="810"/>
              <w:gridCol w:w="1683"/>
              <w:gridCol w:w="701"/>
              <w:gridCol w:w="1824"/>
              <w:gridCol w:w="984"/>
              <w:gridCol w:w="838"/>
              <w:gridCol w:w="873"/>
              <w:gridCol w:w="2188"/>
            </w:tblGrid>
            <w:tr w:rsidR="004E691E" w14:paraId="33718E8D" w14:textId="77777777" w:rsidTr="003C67BB">
              <w:trPr>
                <w:cantSplit/>
                <w:trHeight w:val="283"/>
              </w:trPr>
              <w:tc>
                <w:tcPr>
                  <w:tcW w:w="409" w:type="pct"/>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tcPr>
                <w:p w14:paraId="33718E84" w14:textId="77777777" w:rsidR="004E691E" w:rsidRDefault="004E691E" w:rsidP="003C67BB">
                  <w:pPr>
                    <w:pStyle w:val="Bodyjustified"/>
                    <w:keepNext/>
                    <w:keepLines/>
                    <w:widowControl/>
                    <w:spacing w:line="240" w:lineRule="auto"/>
                    <w:rPr>
                      <w:rFonts w:cs="Arial"/>
                      <w:sz w:val="16"/>
                      <w:szCs w:val="16"/>
                    </w:rPr>
                  </w:pPr>
                  <w:r w:rsidRPr="00DA461C">
                    <w:rPr>
                      <w:rFonts w:cs="Arial"/>
                      <w:sz w:val="16"/>
                      <w:szCs w:val="16"/>
                    </w:rPr>
                    <w:t xml:space="preserve">Chart </w:t>
                  </w:r>
                  <w:r>
                    <w:rPr>
                      <w:rFonts w:cs="Arial"/>
                      <w:sz w:val="16"/>
                      <w:szCs w:val="16"/>
                    </w:rPr>
                    <w:t>V</w:t>
                  </w:r>
                </w:p>
              </w:tc>
              <w:tc>
                <w:tcPr>
                  <w:tcW w:w="850" w:type="pct"/>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tcPr>
                <w:p w14:paraId="33718E85" w14:textId="77777777" w:rsidR="004E691E" w:rsidRDefault="004E691E" w:rsidP="003C67BB">
                  <w:pPr>
                    <w:pStyle w:val="Bodyjustified"/>
                    <w:keepNext/>
                    <w:keepLines/>
                    <w:widowControl/>
                    <w:spacing w:line="240" w:lineRule="auto"/>
                    <w:rPr>
                      <w:rFonts w:cs="Arial"/>
                      <w:sz w:val="16"/>
                      <w:szCs w:val="16"/>
                    </w:rPr>
                  </w:pPr>
                  <w:r w:rsidRPr="00DA461C">
                    <w:rPr>
                      <w:rFonts w:cs="Arial"/>
                      <w:sz w:val="16"/>
                      <w:szCs w:val="16"/>
                    </w:rPr>
                    <w:t>Test</w:t>
                  </w:r>
                </w:p>
              </w:tc>
              <w:tc>
                <w:tcPr>
                  <w:tcW w:w="354" w:type="pct"/>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tcPr>
                <w:p w14:paraId="33718E86" w14:textId="77777777" w:rsidR="004E691E" w:rsidRDefault="004E691E" w:rsidP="003C67BB">
                  <w:pPr>
                    <w:pStyle w:val="Bodyjustified"/>
                    <w:keepNext/>
                    <w:keepLines/>
                    <w:widowControl/>
                    <w:spacing w:line="240" w:lineRule="auto"/>
                    <w:rPr>
                      <w:rFonts w:cs="Arial"/>
                      <w:sz w:val="16"/>
                      <w:szCs w:val="16"/>
                    </w:rPr>
                  </w:pPr>
                  <w:r w:rsidRPr="00DA461C">
                    <w:rPr>
                      <w:rFonts w:cs="Arial"/>
                      <w:sz w:val="16"/>
                      <w:szCs w:val="16"/>
                    </w:rPr>
                    <w:t>Tick when done</w:t>
                  </w:r>
                </w:p>
              </w:tc>
              <w:tc>
                <w:tcPr>
                  <w:tcW w:w="921" w:type="pct"/>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tcPr>
                <w:p w14:paraId="33718E87" w14:textId="77777777" w:rsidR="004E691E" w:rsidRDefault="004E691E" w:rsidP="003C67BB">
                  <w:pPr>
                    <w:pStyle w:val="Bodyjustified"/>
                    <w:keepNext/>
                    <w:keepLines/>
                    <w:widowControl/>
                    <w:spacing w:line="240" w:lineRule="auto"/>
                    <w:rPr>
                      <w:rFonts w:cs="Arial"/>
                      <w:sz w:val="16"/>
                      <w:szCs w:val="16"/>
                    </w:rPr>
                  </w:pPr>
                  <w:r w:rsidRPr="00DA461C">
                    <w:rPr>
                      <w:rFonts w:cs="Arial"/>
                      <w:sz w:val="16"/>
                      <w:szCs w:val="16"/>
                    </w:rPr>
                    <w:t>Conditions</w:t>
                  </w:r>
                </w:p>
              </w:tc>
              <w:tc>
                <w:tcPr>
                  <w:tcW w:w="497" w:type="pct"/>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tcPr>
                <w:p w14:paraId="33718E88" w14:textId="77777777" w:rsidR="004E691E" w:rsidRDefault="004E691E" w:rsidP="003C67BB">
                  <w:pPr>
                    <w:pStyle w:val="Bodyjustified"/>
                    <w:keepNext/>
                    <w:keepLines/>
                    <w:widowControl/>
                    <w:spacing w:line="240" w:lineRule="auto"/>
                    <w:rPr>
                      <w:rFonts w:cs="Arial"/>
                      <w:sz w:val="16"/>
                      <w:szCs w:val="16"/>
                    </w:rPr>
                  </w:pPr>
                  <w:r w:rsidRPr="00DA461C">
                    <w:rPr>
                      <w:rFonts w:cs="Arial"/>
                      <w:sz w:val="16"/>
                      <w:szCs w:val="16"/>
                    </w:rPr>
                    <w:t>Date Code</w:t>
                  </w:r>
                </w:p>
              </w:tc>
              <w:tc>
                <w:tcPr>
                  <w:tcW w:w="423" w:type="pct"/>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tcPr>
                <w:p w14:paraId="33718E89" w14:textId="77777777" w:rsidR="004E691E" w:rsidRDefault="004E691E" w:rsidP="003C67BB">
                  <w:pPr>
                    <w:pStyle w:val="Bodyjustified"/>
                    <w:keepNext/>
                    <w:keepLines/>
                    <w:widowControl/>
                    <w:spacing w:line="240" w:lineRule="auto"/>
                    <w:rPr>
                      <w:rFonts w:cs="Arial"/>
                      <w:sz w:val="16"/>
                      <w:szCs w:val="16"/>
                    </w:rPr>
                  </w:pPr>
                  <w:r w:rsidRPr="00DA461C">
                    <w:rPr>
                      <w:rFonts w:cs="Arial"/>
                      <w:sz w:val="16"/>
                      <w:szCs w:val="16"/>
                    </w:rPr>
                    <w:t xml:space="preserve">Tested </w:t>
                  </w:r>
                  <w:proofErr w:type="spellStart"/>
                  <w:r w:rsidRPr="00DA461C">
                    <w:rPr>
                      <w:rFonts w:cs="Arial"/>
                      <w:sz w:val="16"/>
                      <w:szCs w:val="16"/>
                    </w:rPr>
                    <w:t>Qty</w:t>
                  </w:r>
                  <w:proofErr w:type="spellEnd"/>
                </w:p>
              </w:tc>
              <w:tc>
                <w:tcPr>
                  <w:tcW w:w="441" w:type="pct"/>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tcPr>
                <w:p w14:paraId="33718E8A" w14:textId="77777777" w:rsidR="004E691E" w:rsidRDefault="004E691E" w:rsidP="003C67BB">
                  <w:pPr>
                    <w:pStyle w:val="Bodyjustified"/>
                    <w:keepNext/>
                    <w:keepLines/>
                    <w:widowControl/>
                    <w:spacing w:line="240" w:lineRule="auto"/>
                    <w:rPr>
                      <w:rFonts w:cs="Arial"/>
                      <w:sz w:val="16"/>
                      <w:szCs w:val="16"/>
                    </w:rPr>
                  </w:pPr>
                  <w:r w:rsidRPr="00DA461C">
                    <w:rPr>
                      <w:rFonts w:cs="Arial"/>
                      <w:sz w:val="16"/>
                      <w:szCs w:val="16"/>
                    </w:rPr>
                    <w:t>No. of Rejects</w:t>
                  </w:r>
                </w:p>
              </w:tc>
              <w:tc>
                <w:tcPr>
                  <w:tcW w:w="1105" w:type="pct"/>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tcPr>
                <w:p w14:paraId="33718E8B" w14:textId="77777777" w:rsidR="004E691E" w:rsidRPr="00DA461C" w:rsidRDefault="004E691E" w:rsidP="003C67BB">
                  <w:pPr>
                    <w:pStyle w:val="Bodyjustified"/>
                    <w:spacing w:line="240" w:lineRule="auto"/>
                    <w:rPr>
                      <w:rFonts w:cs="Arial"/>
                      <w:sz w:val="16"/>
                      <w:szCs w:val="16"/>
                    </w:rPr>
                  </w:pPr>
                  <w:r w:rsidRPr="00DA461C">
                    <w:rPr>
                      <w:rFonts w:cs="Arial"/>
                      <w:sz w:val="16"/>
                      <w:szCs w:val="16"/>
                    </w:rPr>
                    <w:t>Comments if not performed.</w:t>
                  </w:r>
                </w:p>
                <w:p w14:paraId="33718E8C" w14:textId="77777777" w:rsidR="004E691E" w:rsidRDefault="004E691E" w:rsidP="003C67BB">
                  <w:pPr>
                    <w:pStyle w:val="Bodyjustified"/>
                    <w:keepNext/>
                    <w:keepLines/>
                    <w:widowControl/>
                    <w:spacing w:line="240" w:lineRule="auto"/>
                    <w:rPr>
                      <w:rFonts w:cs="Arial"/>
                      <w:sz w:val="16"/>
                      <w:szCs w:val="16"/>
                    </w:rPr>
                  </w:pPr>
                  <w:r w:rsidRPr="00DA461C">
                    <w:rPr>
                      <w:rFonts w:cs="Arial"/>
                      <w:sz w:val="16"/>
                      <w:szCs w:val="16"/>
                    </w:rPr>
                    <w:t>Comments on Rejection</w:t>
                  </w:r>
                </w:p>
              </w:tc>
            </w:tr>
            <w:tr w:rsidR="004E691E" w14:paraId="33718E96" w14:textId="77777777" w:rsidTr="004E691E">
              <w:trPr>
                <w:cantSplit/>
                <w:trHeight w:val="283"/>
              </w:trPr>
              <w:tc>
                <w:tcPr>
                  <w:tcW w:w="409" w:type="pct"/>
                  <w:vMerge w:val="restart"/>
                  <w:tcBorders>
                    <w:top w:val="single" w:sz="4" w:space="0" w:color="auto"/>
                    <w:left w:val="single" w:sz="4" w:space="0" w:color="auto"/>
                    <w:bottom w:val="single" w:sz="4" w:space="0" w:color="auto"/>
                    <w:right w:val="single" w:sz="4" w:space="0" w:color="auto"/>
                  </w:tcBorders>
                  <w:shd w:val="clear" w:color="auto" w:fill="B8CCE4" w:themeFill="accent1" w:themeFillTint="66"/>
                  <w:textDirection w:val="btLr"/>
                  <w:hideMark/>
                </w:tcPr>
                <w:p w14:paraId="33718E8E" w14:textId="77777777" w:rsidR="004E691E" w:rsidRDefault="004E691E" w:rsidP="003C67BB">
                  <w:pPr>
                    <w:pStyle w:val="Bodyjustified"/>
                    <w:keepNext/>
                    <w:keepLines/>
                    <w:widowControl/>
                    <w:spacing w:line="240" w:lineRule="auto"/>
                    <w:ind w:left="113" w:right="113"/>
                    <w:rPr>
                      <w:rFonts w:cs="Arial"/>
                      <w:sz w:val="16"/>
                      <w:szCs w:val="16"/>
                    </w:rPr>
                  </w:pPr>
                  <w:r>
                    <w:rPr>
                      <w:rFonts w:cs="Arial"/>
                      <w:sz w:val="16"/>
                      <w:szCs w:val="16"/>
                    </w:rPr>
                    <w:t>Additional Tests</w:t>
                  </w:r>
                </w:p>
              </w:tc>
              <w:sdt>
                <w:sdtPr>
                  <w:rPr>
                    <w:rFonts w:cs="Arial"/>
                    <w:sz w:val="16"/>
                    <w:szCs w:val="16"/>
                  </w:rPr>
                  <w:id w:val="1384054140"/>
                  <w:text/>
                </w:sdtPr>
                <w:sdtEndPr/>
                <w:sdtContent>
                  <w:tc>
                    <w:tcPr>
                      <w:tcW w:w="850" w:type="pct"/>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tcPr>
                    <w:p w14:paraId="33718E8F" w14:textId="77777777" w:rsidR="004E691E" w:rsidRDefault="004E691E" w:rsidP="003C67BB">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795903906"/>
                  <w14:checkbox>
                    <w14:checked w14:val="0"/>
                    <w14:checkedState w14:val="2612" w14:font="MS Gothic"/>
                    <w14:uncheckedState w14:val="2610" w14:font="MS Gothic"/>
                  </w14:checkbox>
                </w:sdtPr>
                <w:sdtEndPr/>
                <w:sdtContent>
                  <w:tc>
                    <w:tcPr>
                      <w:tcW w:w="354" w:type="pct"/>
                      <w:tcBorders>
                        <w:top w:val="single" w:sz="4" w:space="0" w:color="auto"/>
                        <w:left w:val="single" w:sz="4" w:space="0" w:color="auto"/>
                        <w:bottom w:val="single" w:sz="4" w:space="0" w:color="auto"/>
                        <w:right w:val="single" w:sz="4" w:space="0" w:color="auto"/>
                      </w:tcBorders>
                      <w:vAlign w:val="center"/>
                      <w:hideMark/>
                    </w:tcPr>
                    <w:p w14:paraId="33718E90" w14:textId="77777777" w:rsidR="004E691E" w:rsidRDefault="004E691E" w:rsidP="004E691E">
                      <w:pPr>
                        <w:pStyle w:val="Bodyjustified"/>
                        <w:keepNext/>
                        <w:keepLines/>
                        <w:widowControl/>
                        <w:spacing w:line="240" w:lineRule="auto"/>
                        <w:rPr>
                          <w:rFonts w:cs="Arial"/>
                          <w:sz w:val="16"/>
                          <w:szCs w:val="16"/>
                        </w:rPr>
                      </w:pPr>
                      <w:r>
                        <w:rPr>
                          <w:rFonts w:ascii="MS Gothic" w:eastAsia="MS Gothic" w:hAnsi="MS Gothic" w:cs="Arial" w:hint="eastAsia"/>
                          <w:sz w:val="16"/>
                          <w:szCs w:val="16"/>
                        </w:rPr>
                        <w:t>☐</w:t>
                      </w:r>
                    </w:p>
                  </w:tc>
                </w:sdtContent>
              </w:sdt>
              <w:sdt>
                <w:sdtPr>
                  <w:rPr>
                    <w:rFonts w:cs="Arial"/>
                    <w:sz w:val="16"/>
                    <w:szCs w:val="16"/>
                  </w:rPr>
                  <w:id w:val="1070923311"/>
                  <w:text/>
                </w:sdtPr>
                <w:sdtEndPr/>
                <w:sdtContent>
                  <w:tc>
                    <w:tcPr>
                      <w:tcW w:w="921" w:type="pct"/>
                      <w:tcBorders>
                        <w:top w:val="single" w:sz="4" w:space="0" w:color="auto"/>
                        <w:left w:val="single" w:sz="4" w:space="0" w:color="auto"/>
                        <w:bottom w:val="single" w:sz="4" w:space="0" w:color="auto"/>
                        <w:right w:val="single" w:sz="4" w:space="0" w:color="auto"/>
                      </w:tcBorders>
                      <w:vAlign w:val="center"/>
                    </w:tcPr>
                    <w:p w14:paraId="33718E91" w14:textId="77777777" w:rsidR="004E691E" w:rsidRDefault="004E691E" w:rsidP="003C67BB">
                      <w:pPr>
                        <w:pStyle w:val="Bodyjustified"/>
                        <w:keepNext/>
                        <w:keepLines/>
                        <w:widowControl/>
                        <w:spacing w:line="240" w:lineRule="auto"/>
                        <w:jc w:val="left"/>
                        <w:rPr>
                          <w:rFonts w:cs="Arial"/>
                          <w:sz w:val="16"/>
                          <w:szCs w:val="16"/>
                        </w:rPr>
                      </w:pPr>
                      <w:r>
                        <w:rPr>
                          <w:rFonts w:cs="Arial"/>
                          <w:sz w:val="16"/>
                          <w:szCs w:val="16"/>
                        </w:rPr>
                        <w:t xml:space="preserve">             </w:t>
                      </w:r>
                    </w:p>
                  </w:tc>
                </w:sdtContent>
              </w:sdt>
              <w:sdt>
                <w:sdtPr>
                  <w:rPr>
                    <w:rFonts w:cs="Arial"/>
                    <w:sz w:val="16"/>
                    <w:szCs w:val="16"/>
                  </w:rPr>
                  <w:id w:val="-241409532"/>
                  <w:text/>
                </w:sdtPr>
                <w:sdtEndPr/>
                <w:sdtContent>
                  <w:tc>
                    <w:tcPr>
                      <w:tcW w:w="497" w:type="pct"/>
                      <w:tcBorders>
                        <w:top w:val="single" w:sz="4" w:space="0" w:color="auto"/>
                        <w:left w:val="single" w:sz="4" w:space="0" w:color="auto"/>
                        <w:bottom w:val="single" w:sz="4" w:space="0" w:color="auto"/>
                        <w:right w:val="single" w:sz="4" w:space="0" w:color="auto"/>
                      </w:tcBorders>
                      <w:vAlign w:val="center"/>
                    </w:tcPr>
                    <w:p w14:paraId="33718E92" w14:textId="77777777" w:rsidR="004E691E" w:rsidRDefault="004E691E" w:rsidP="003C67BB">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2125219627"/>
                  <w:text/>
                </w:sdtPr>
                <w:sdtEndPr/>
                <w:sdtContent>
                  <w:tc>
                    <w:tcPr>
                      <w:tcW w:w="423" w:type="pct"/>
                      <w:tcBorders>
                        <w:top w:val="single" w:sz="4" w:space="0" w:color="auto"/>
                        <w:left w:val="single" w:sz="4" w:space="0" w:color="auto"/>
                        <w:bottom w:val="single" w:sz="4" w:space="0" w:color="auto"/>
                        <w:right w:val="single" w:sz="4" w:space="0" w:color="auto"/>
                      </w:tcBorders>
                      <w:vAlign w:val="center"/>
                    </w:tcPr>
                    <w:p w14:paraId="33718E93" w14:textId="77777777" w:rsidR="004E691E" w:rsidRDefault="004E691E" w:rsidP="003C67BB">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941959440"/>
                  <w:text/>
                </w:sdtPr>
                <w:sdtEndPr/>
                <w:sdtContent>
                  <w:tc>
                    <w:tcPr>
                      <w:tcW w:w="441" w:type="pct"/>
                      <w:tcBorders>
                        <w:top w:val="single" w:sz="4" w:space="0" w:color="auto"/>
                        <w:left w:val="single" w:sz="4" w:space="0" w:color="auto"/>
                        <w:bottom w:val="single" w:sz="4" w:space="0" w:color="auto"/>
                        <w:right w:val="single" w:sz="4" w:space="0" w:color="auto"/>
                      </w:tcBorders>
                      <w:vAlign w:val="center"/>
                    </w:tcPr>
                    <w:p w14:paraId="33718E94" w14:textId="77777777" w:rsidR="004E691E" w:rsidRDefault="004E691E" w:rsidP="003C67BB">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806465530"/>
                  <w:text/>
                </w:sdtPr>
                <w:sdtEndPr/>
                <w:sdtContent>
                  <w:tc>
                    <w:tcPr>
                      <w:tcW w:w="1105" w:type="pct"/>
                      <w:tcBorders>
                        <w:top w:val="single" w:sz="4" w:space="0" w:color="auto"/>
                        <w:left w:val="single" w:sz="4" w:space="0" w:color="auto"/>
                        <w:bottom w:val="single" w:sz="4" w:space="0" w:color="auto"/>
                        <w:right w:val="single" w:sz="4" w:space="0" w:color="auto"/>
                      </w:tcBorders>
                      <w:vAlign w:val="center"/>
                    </w:tcPr>
                    <w:p w14:paraId="33718E95" w14:textId="77777777" w:rsidR="004E691E" w:rsidRDefault="004E691E" w:rsidP="003C67BB">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4E691E" w14:paraId="33718E9F" w14:textId="77777777" w:rsidTr="004E691E">
              <w:trPr>
                <w:cantSplit/>
                <w:trHeight w:val="283"/>
              </w:trPr>
              <w:tc>
                <w:tcPr>
                  <w:tcW w:w="409" w:type="pct"/>
                  <w:vMerge/>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14:paraId="33718E97" w14:textId="77777777" w:rsidR="004E691E" w:rsidRDefault="004E691E" w:rsidP="003C67BB">
                  <w:pPr>
                    <w:keepNext/>
                    <w:keepLines/>
                    <w:rPr>
                      <w:rFonts w:eastAsia="Arial" w:cs="Arial"/>
                      <w:color w:val="000000"/>
                      <w:w w:val="1"/>
                      <w:sz w:val="16"/>
                      <w:szCs w:val="16"/>
                    </w:rPr>
                  </w:pPr>
                </w:p>
              </w:tc>
              <w:sdt>
                <w:sdtPr>
                  <w:rPr>
                    <w:rFonts w:cs="Arial"/>
                    <w:sz w:val="16"/>
                    <w:szCs w:val="16"/>
                  </w:rPr>
                  <w:id w:val="1780062359"/>
                  <w:text/>
                </w:sdtPr>
                <w:sdtEndPr/>
                <w:sdtContent>
                  <w:tc>
                    <w:tcPr>
                      <w:tcW w:w="850" w:type="pct"/>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tcPr>
                    <w:p w14:paraId="33718E98" w14:textId="77777777" w:rsidR="004E691E" w:rsidRDefault="004E691E" w:rsidP="003C67BB">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0267297"/>
                  <w14:checkbox>
                    <w14:checked w14:val="0"/>
                    <w14:checkedState w14:val="2612" w14:font="MS Gothic"/>
                    <w14:uncheckedState w14:val="2610" w14:font="MS Gothic"/>
                  </w14:checkbox>
                </w:sdtPr>
                <w:sdtEndPr/>
                <w:sdtContent>
                  <w:tc>
                    <w:tcPr>
                      <w:tcW w:w="354" w:type="pct"/>
                      <w:tcBorders>
                        <w:top w:val="single" w:sz="4" w:space="0" w:color="auto"/>
                        <w:left w:val="single" w:sz="4" w:space="0" w:color="auto"/>
                        <w:bottom w:val="single" w:sz="4" w:space="0" w:color="auto"/>
                        <w:right w:val="single" w:sz="4" w:space="0" w:color="auto"/>
                      </w:tcBorders>
                      <w:vAlign w:val="center"/>
                      <w:hideMark/>
                    </w:tcPr>
                    <w:p w14:paraId="33718E99" w14:textId="77777777" w:rsidR="004E691E" w:rsidRDefault="004E691E" w:rsidP="004E691E">
                      <w:pPr>
                        <w:pStyle w:val="Bodyjustified"/>
                        <w:keepNext/>
                        <w:keepLines/>
                        <w:widowControl/>
                        <w:spacing w:line="240" w:lineRule="auto"/>
                        <w:rPr>
                          <w:rFonts w:cs="Arial"/>
                          <w:sz w:val="16"/>
                          <w:szCs w:val="16"/>
                        </w:rPr>
                      </w:pPr>
                      <w:r>
                        <w:rPr>
                          <w:rFonts w:ascii="MS Gothic" w:eastAsia="MS Gothic" w:hAnsi="MS Gothic" w:cs="Arial" w:hint="eastAsia"/>
                          <w:sz w:val="16"/>
                          <w:szCs w:val="16"/>
                        </w:rPr>
                        <w:t>☐</w:t>
                      </w:r>
                    </w:p>
                  </w:tc>
                </w:sdtContent>
              </w:sdt>
              <w:sdt>
                <w:sdtPr>
                  <w:rPr>
                    <w:rFonts w:cs="Arial"/>
                    <w:sz w:val="16"/>
                    <w:szCs w:val="16"/>
                  </w:rPr>
                  <w:id w:val="-102271252"/>
                  <w:text/>
                </w:sdtPr>
                <w:sdtEndPr/>
                <w:sdtContent>
                  <w:tc>
                    <w:tcPr>
                      <w:tcW w:w="921" w:type="pct"/>
                      <w:tcBorders>
                        <w:top w:val="single" w:sz="4" w:space="0" w:color="auto"/>
                        <w:left w:val="single" w:sz="4" w:space="0" w:color="auto"/>
                        <w:bottom w:val="single" w:sz="4" w:space="0" w:color="auto"/>
                        <w:right w:val="single" w:sz="4" w:space="0" w:color="auto"/>
                      </w:tcBorders>
                      <w:vAlign w:val="center"/>
                    </w:tcPr>
                    <w:p w14:paraId="33718E9A" w14:textId="77777777" w:rsidR="004E691E" w:rsidRDefault="004E691E" w:rsidP="003C67BB">
                      <w:pPr>
                        <w:pStyle w:val="Bodyjustified"/>
                        <w:keepNext/>
                        <w:keepLines/>
                        <w:widowControl/>
                        <w:spacing w:line="240" w:lineRule="auto"/>
                        <w:jc w:val="left"/>
                        <w:rPr>
                          <w:rFonts w:cs="Arial"/>
                          <w:sz w:val="16"/>
                          <w:szCs w:val="16"/>
                        </w:rPr>
                      </w:pPr>
                      <w:r>
                        <w:rPr>
                          <w:rFonts w:cs="Arial"/>
                          <w:sz w:val="16"/>
                          <w:szCs w:val="16"/>
                        </w:rPr>
                        <w:t xml:space="preserve">             </w:t>
                      </w:r>
                    </w:p>
                  </w:tc>
                </w:sdtContent>
              </w:sdt>
              <w:sdt>
                <w:sdtPr>
                  <w:rPr>
                    <w:rFonts w:cs="Arial"/>
                    <w:sz w:val="16"/>
                    <w:szCs w:val="16"/>
                  </w:rPr>
                  <w:id w:val="1338497630"/>
                  <w:text/>
                </w:sdtPr>
                <w:sdtEndPr/>
                <w:sdtContent>
                  <w:tc>
                    <w:tcPr>
                      <w:tcW w:w="497" w:type="pct"/>
                      <w:tcBorders>
                        <w:top w:val="single" w:sz="4" w:space="0" w:color="auto"/>
                        <w:left w:val="single" w:sz="4" w:space="0" w:color="auto"/>
                        <w:bottom w:val="single" w:sz="4" w:space="0" w:color="auto"/>
                        <w:right w:val="single" w:sz="4" w:space="0" w:color="auto"/>
                      </w:tcBorders>
                      <w:vAlign w:val="center"/>
                    </w:tcPr>
                    <w:p w14:paraId="33718E9B" w14:textId="77777777" w:rsidR="004E691E" w:rsidRDefault="004E691E" w:rsidP="003C67BB">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914439076"/>
                  <w:text/>
                </w:sdtPr>
                <w:sdtEndPr/>
                <w:sdtContent>
                  <w:tc>
                    <w:tcPr>
                      <w:tcW w:w="423" w:type="pct"/>
                      <w:tcBorders>
                        <w:top w:val="single" w:sz="4" w:space="0" w:color="auto"/>
                        <w:left w:val="single" w:sz="4" w:space="0" w:color="auto"/>
                        <w:bottom w:val="single" w:sz="4" w:space="0" w:color="auto"/>
                        <w:right w:val="single" w:sz="4" w:space="0" w:color="auto"/>
                      </w:tcBorders>
                      <w:vAlign w:val="center"/>
                    </w:tcPr>
                    <w:p w14:paraId="33718E9C" w14:textId="77777777" w:rsidR="004E691E" w:rsidRDefault="004E691E" w:rsidP="003C67BB">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537798189"/>
                  <w:text/>
                </w:sdtPr>
                <w:sdtEndPr/>
                <w:sdtContent>
                  <w:tc>
                    <w:tcPr>
                      <w:tcW w:w="441" w:type="pct"/>
                      <w:tcBorders>
                        <w:top w:val="single" w:sz="4" w:space="0" w:color="auto"/>
                        <w:left w:val="single" w:sz="4" w:space="0" w:color="auto"/>
                        <w:bottom w:val="single" w:sz="4" w:space="0" w:color="auto"/>
                        <w:right w:val="single" w:sz="4" w:space="0" w:color="auto"/>
                      </w:tcBorders>
                      <w:vAlign w:val="center"/>
                    </w:tcPr>
                    <w:p w14:paraId="33718E9D" w14:textId="77777777" w:rsidR="004E691E" w:rsidRDefault="004E691E" w:rsidP="003C67BB">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608080298"/>
                  <w:text/>
                </w:sdtPr>
                <w:sdtEndPr/>
                <w:sdtContent>
                  <w:tc>
                    <w:tcPr>
                      <w:tcW w:w="1105" w:type="pct"/>
                      <w:tcBorders>
                        <w:top w:val="single" w:sz="4" w:space="0" w:color="auto"/>
                        <w:left w:val="single" w:sz="4" w:space="0" w:color="auto"/>
                        <w:bottom w:val="single" w:sz="4" w:space="0" w:color="auto"/>
                        <w:right w:val="single" w:sz="4" w:space="0" w:color="auto"/>
                      </w:tcBorders>
                      <w:vAlign w:val="center"/>
                    </w:tcPr>
                    <w:p w14:paraId="33718E9E" w14:textId="77777777" w:rsidR="004E691E" w:rsidRDefault="004E691E" w:rsidP="003C67BB">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4E691E" w14:paraId="33718EA8" w14:textId="77777777" w:rsidTr="004E691E">
              <w:trPr>
                <w:cantSplit/>
                <w:trHeight w:val="283"/>
              </w:trPr>
              <w:tc>
                <w:tcPr>
                  <w:tcW w:w="409" w:type="pct"/>
                  <w:vMerge/>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14:paraId="33718EA0" w14:textId="77777777" w:rsidR="004E691E" w:rsidRDefault="004E691E" w:rsidP="003C67BB">
                  <w:pPr>
                    <w:rPr>
                      <w:rFonts w:eastAsia="Arial" w:cs="Arial"/>
                      <w:color w:val="000000"/>
                      <w:w w:val="1"/>
                      <w:sz w:val="16"/>
                      <w:szCs w:val="16"/>
                    </w:rPr>
                  </w:pPr>
                </w:p>
              </w:tc>
              <w:sdt>
                <w:sdtPr>
                  <w:rPr>
                    <w:rFonts w:cs="Arial"/>
                    <w:sz w:val="16"/>
                    <w:szCs w:val="16"/>
                  </w:rPr>
                  <w:id w:val="846131846"/>
                  <w:text/>
                </w:sdtPr>
                <w:sdtEndPr/>
                <w:sdtContent>
                  <w:tc>
                    <w:tcPr>
                      <w:tcW w:w="850" w:type="pct"/>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tcPr>
                    <w:p w14:paraId="33718EA1" w14:textId="77777777" w:rsidR="004E691E" w:rsidRDefault="004E691E" w:rsidP="003C67BB">
                      <w:pPr>
                        <w:pStyle w:val="Bodyjustified"/>
                        <w:spacing w:line="240" w:lineRule="auto"/>
                        <w:rPr>
                          <w:rFonts w:cs="Arial"/>
                          <w:sz w:val="16"/>
                          <w:szCs w:val="16"/>
                        </w:rPr>
                      </w:pPr>
                      <w:r>
                        <w:rPr>
                          <w:rFonts w:cs="Arial"/>
                          <w:sz w:val="16"/>
                          <w:szCs w:val="16"/>
                        </w:rPr>
                        <w:t xml:space="preserve">             </w:t>
                      </w:r>
                    </w:p>
                  </w:tc>
                </w:sdtContent>
              </w:sdt>
              <w:sdt>
                <w:sdtPr>
                  <w:rPr>
                    <w:rFonts w:cs="Arial"/>
                    <w:sz w:val="16"/>
                    <w:szCs w:val="16"/>
                  </w:rPr>
                  <w:id w:val="1285462134"/>
                  <w14:checkbox>
                    <w14:checked w14:val="0"/>
                    <w14:checkedState w14:val="2612" w14:font="MS Gothic"/>
                    <w14:uncheckedState w14:val="2610" w14:font="MS Gothic"/>
                  </w14:checkbox>
                </w:sdtPr>
                <w:sdtEndPr/>
                <w:sdtContent>
                  <w:tc>
                    <w:tcPr>
                      <w:tcW w:w="354" w:type="pct"/>
                      <w:tcBorders>
                        <w:top w:val="single" w:sz="4" w:space="0" w:color="auto"/>
                        <w:left w:val="single" w:sz="4" w:space="0" w:color="auto"/>
                        <w:bottom w:val="single" w:sz="4" w:space="0" w:color="auto"/>
                        <w:right w:val="single" w:sz="4" w:space="0" w:color="auto"/>
                      </w:tcBorders>
                      <w:vAlign w:val="center"/>
                      <w:hideMark/>
                    </w:tcPr>
                    <w:p w14:paraId="33718EA2" w14:textId="77777777" w:rsidR="004E691E" w:rsidRDefault="004E691E" w:rsidP="004E691E">
                      <w:pPr>
                        <w:pStyle w:val="Bodyjustified"/>
                        <w:spacing w:line="240" w:lineRule="auto"/>
                        <w:rPr>
                          <w:rFonts w:cs="Arial"/>
                          <w:sz w:val="16"/>
                          <w:szCs w:val="16"/>
                        </w:rPr>
                      </w:pPr>
                      <w:r>
                        <w:rPr>
                          <w:rFonts w:ascii="MS Gothic" w:eastAsia="MS Gothic" w:hAnsi="MS Gothic" w:cs="Arial" w:hint="eastAsia"/>
                          <w:sz w:val="16"/>
                          <w:szCs w:val="16"/>
                        </w:rPr>
                        <w:t>☐</w:t>
                      </w:r>
                    </w:p>
                  </w:tc>
                </w:sdtContent>
              </w:sdt>
              <w:sdt>
                <w:sdtPr>
                  <w:rPr>
                    <w:rFonts w:cs="Arial"/>
                    <w:sz w:val="16"/>
                    <w:szCs w:val="16"/>
                  </w:rPr>
                  <w:id w:val="1214230242"/>
                  <w:text/>
                </w:sdtPr>
                <w:sdtEndPr/>
                <w:sdtContent>
                  <w:tc>
                    <w:tcPr>
                      <w:tcW w:w="921" w:type="pct"/>
                      <w:tcBorders>
                        <w:top w:val="single" w:sz="4" w:space="0" w:color="auto"/>
                        <w:left w:val="single" w:sz="4" w:space="0" w:color="auto"/>
                        <w:bottom w:val="single" w:sz="4" w:space="0" w:color="auto"/>
                        <w:right w:val="single" w:sz="4" w:space="0" w:color="auto"/>
                      </w:tcBorders>
                      <w:vAlign w:val="center"/>
                    </w:tcPr>
                    <w:p w14:paraId="33718EA3" w14:textId="77777777" w:rsidR="004E691E" w:rsidRDefault="004E691E" w:rsidP="003C67BB">
                      <w:pPr>
                        <w:pStyle w:val="Bodyjustified"/>
                        <w:spacing w:line="240" w:lineRule="auto"/>
                        <w:jc w:val="left"/>
                        <w:rPr>
                          <w:rFonts w:cs="Arial"/>
                          <w:sz w:val="16"/>
                          <w:szCs w:val="16"/>
                        </w:rPr>
                      </w:pPr>
                      <w:r>
                        <w:rPr>
                          <w:rFonts w:cs="Arial"/>
                          <w:sz w:val="16"/>
                          <w:szCs w:val="16"/>
                        </w:rPr>
                        <w:t xml:space="preserve">             </w:t>
                      </w:r>
                    </w:p>
                  </w:tc>
                </w:sdtContent>
              </w:sdt>
              <w:sdt>
                <w:sdtPr>
                  <w:rPr>
                    <w:rFonts w:cs="Arial"/>
                    <w:sz w:val="16"/>
                    <w:szCs w:val="16"/>
                  </w:rPr>
                  <w:id w:val="706228983"/>
                  <w:text/>
                </w:sdtPr>
                <w:sdtEndPr/>
                <w:sdtContent>
                  <w:tc>
                    <w:tcPr>
                      <w:tcW w:w="497" w:type="pct"/>
                      <w:tcBorders>
                        <w:top w:val="single" w:sz="4" w:space="0" w:color="auto"/>
                        <w:left w:val="single" w:sz="4" w:space="0" w:color="auto"/>
                        <w:bottom w:val="single" w:sz="4" w:space="0" w:color="auto"/>
                        <w:right w:val="single" w:sz="4" w:space="0" w:color="auto"/>
                      </w:tcBorders>
                      <w:vAlign w:val="center"/>
                    </w:tcPr>
                    <w:p w14:paraId="33718EA4" w14:textId="77777777" w:rsidR="004E691E" w:rsidRDefault="004E691E" w:rsidP="003C67BB">
                      <w:pPr>
                        <w:pStyle w:val="Bodyjustified"/>
                        <w:spacing w:line="240" w:lineRule="auto"/>
                        <w:rPr>
                          <w:rFonts w:cs="Arial"/>
                          <w:sz w:val="16"/>
                          <w:szCs w:val="16"/>
                        </w:rPr>
                      </w:pPr>
                      <w:r>
                        <w:rPr>
                          <w:rFonts w:cs="Arial"/>
                          <w:sz w:val="16"/>
                          <w:szCs w:val="16"/>
                        </w:rPr>
                        <w:t xml:space="preserve"> </w:t>
                      </w:r>
                    </w:p>
                  </w:tc>
                </w:sdtContent>
              </w:sdt>
              <w:sdt>
                <w:sdtPr>
                  <w:rPr>
                    <w:rFonts w:cs="Arial"/>
                    <w:sz w:val="16"/>
                    <w:szCs w:val="16"/>
                  </w:rPr>
                  <w:id w:val="1107618811"/>
                  <w:text/>
                </w:sdtPr>
                <w:sdtEndPr/>
                <w:sdtContent>
                  <w:tc>
                    <w:tcPr>
                      <w:tcW w:w="423" w:type="pct"/>
                      <w:tcBorders>
                        <w:top w:val="single" w:sz="4" w:space="0" w:color="auto"/>
                        <w:left w:val="single" w:sz="4" w:space="0" w:color="auto"/>
                        <w:bottom w:val="single" w:sz="4" w:space="0" w:color="auto"/>
                        <w:right w:val="single" w:sz="4" w:space="0" w:color="auto"/>
                      </w:tcBorders>
                      <w:vAlign w:val="center"/>
                    </w:tcPr>
                    <w:p w14:paraId="33718EA5" w14:textId="77777777" w:rsidR="004E691E" w:rsidRDefault="004E691E" w:rsidP="003C67BB">
                      <w:pPr>
                        <w:pStyle w:val="Bodyjustified"/>
                        <w:spacing w:line="240" w:lineRule="auto"/>
                        <w:rPr>
                          <w:rFonts w:cs="Arial"/>
                          <w:sz w:val="16"/>
                          <w:szCs w:val="16"/>
                        </w:rPr>
                      </w:pPr>
                      <w:r>
                        <w:rPr>
                          <w:rFonts w:cs="Arial"/>
                          <w:sz w:val="16"/>
                          <w:szCs w:val="16"/>
                        </w:rPr>
                        <w:t xml:space="preserve"> </w:t>
                      </w:r>
                    </w:p>
                  </w:tc>
                </w:sdtContent>
              </w:sdt>
              <w:sdt>
                <w:sdtPr>
                  <w:rPr>
                    <w:rFonts w:cs="Arial"/>
                    <w:sz w:val="16"/>
                    <w:szCs w:val="16"/>
                  </w:rPr>
                  <w:id w:val="-1266678943"/>
                  <w:text/>
                </w:sdtPr>
                <w:sdtEndPr/>
                <w:sdtContent>
                  <w:tc>
                    <w:tcPr>
                      <w:tcW w:w="441" w:type="pct"/>
                      <w:tcBorders>
                        <w:top w:val="single" w:sz="4" w:space="0" w:color="auto"/>
                        <w:left w:val="single" w:sz="4" w:space="0" w:color="auto"/>
                        <w:bottom w:val="single" w:sz="4" w:space="0" w:color="auto"/>
                        <w:right w:val="single" w:sz="4" w:space="0" w:color="auto"/>
                      </w:tcBorders>
                      <w:vAlign w:val="center"/>
                    </w:tcPr>
                    <w:p w14:paraId="33718EA6" w14:textId="77777777" w:rsidR="004E691E" w:rsidRDefault="004E691E" w:rsidP="003C67BB">
                      <w:pPr>
                        <w:pStyle w:val="Bodyjustified"/>
                        <w:spacing w:line="240" w:lineRule="auto"/>
                        <w:rPr>
                          <w:rFonts w:cs="Arial"/>
                          <w:sz w:val="16"/>
                          <w:szCs w:val="16"/>
                        </w:rPr>
                      </w:pPr>
                      <w:r>
                        <w:rPr>
                          <w:rFonts w:cs="Arial"/>
                          <w:sz w:val="16"/>
                          <w:szCs w:val="16"/>
                        </w:rPr>
                        <w:t xml:space="preserve"> </w:t>
                      </w:r>
                    </w:p>
                  </w:tc>
                </w:sdtContent>
              </w:sdt>
              <w:sdt>
                <w:sdtPr>
                  <w:rPr>
                    <w:rFonts w:cs="Arial"/>
                    <w:sz w:val="16"/>
                    <w:szCs w:val="16"/>
                  </w:rPr>
                  <w:id w:val="788089031"/>
                  <w:text/>
                </w:sdtPr>
                <w:sdtEndPr/>
                <w:sdtContent>
                  <w:tc>
                    <w:tcPr>
                      <w:tcW w:w="1105" w:type="pct"/>
                      <w:tcBorders>
                        <w:top w:val="single" w:sz="4" w:space="0" w:color="auto"/>
                        <w:left w:val="single" w:sz="4" w:space="0" w:color="auto"/>
                        <w:bottom w:val="single" w:sz="4" w:space="0" w:color="auto"/>
                        <w:right w:val="single" w:sz="4" w:space="0" w:color="auto"/>
                      </w:tcBorders>
                      <w:vAlign w:val="center"/>
                    </w:tcPr>
                    <w:p w14:paraId="33718EA7" w14:textId="77777777" w:rsidR="004E691E" w:rsidRDefault="004E691E" w:rsidP="003C67BB">
                      <w:pPr>
                        <w:pStyle w:val="Bodyjustified"/>
                        <w:spacing w:line="240" w:lineRule="auto"/>
                        <w:jc w:val="left"/>
                        <w:rPr>
                          <w:rFonts w:cs="Arial"/>
                          <w:sz w:val="16"/>
                          <w:szCs w:val="16"/>
                        </w:rPr>
                      </w:pPr>
                      <w:r>
                        <w:rPr>
                          <w:rFonts w:cs="Arial"/>
                          <w:sz w:val="16"/>
                          <w:szCs w:val="16"/>
                        </w:rPr>
                        <w:t xml:space="preserve">             </w:t>
                      </w:r>
                    </w:p>
                  </w:tc>
                </w:sdtContent>
              </w:sdt>
            </w:tr>
          </w:tbl>
          <w:p w14:paraId="33718EA9" w14:textId="77777777" w:rsidR="004E691E" w:rsidRPr="003468C0" w:rsidRDefault="004E691E" w:rsidP="003C67BB">
            <w:pPr>
              <w:keepNext/>
              <w:widowControl w:val="0"/>
              <w:tabs>
                <w:tab w:val="left" w:pos="50"/>
                <w:tab w:val="left" w:pos="1350"/>
                <w:tab w:val="right" w:pos="9546"/>
              </w:tabs>
              <w:spacing w:before="120" w:after="120"/>
              <w:ind w:left="215" w:hanging="103"/>
              <w:outlineLvl w:val="2"/>
              <w:rPr>
                <w:rFonts w:eastAsia="Times New Roman" w:cs="Arial"/>
                <w:b/>
                <w:bCs/>
                <w:szCs w:val="14"/>
                <w:lang w:eastAsia="fr-FR"/>
              </w:rPr>
            </w:pPr>
          </w:p>
        </w:tc>
      </w:tr>
    </w:tbl>
    <w:p w14:paraId="33718EAB" w14:textId="77777777" w:rsidR="00E70113" w:rsidRDefault="00E70113">
      <w:r>
        <w:br w:type="page"/>
      </w:r>
    </w:p>
    <w:tbl>
      <w:tblPr>
        <w:tblW w:w="100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tblCellMar>
        <w:tblLook w:val="0000" w:firstRow="0" w:lastRow="0" w:firstColumn="0" w:lastColumn="0" w:noHBand="0" w:noVBand="0"/>
      </w:tblPr>
      <w:tblGrid>
        <w:gridCol w:w="10"/>
        <w:gridCol w:w="807"/>
        <w:gridCol w:w="425"/>
        <w:gridCol w:w="284"/>
        <w:gridCol w:w="1253"/>
        <w:gridCol w:w="888"/>
        <w:gridCol w:w="446"/>
        <w:gridCol w:w="106"/>
        <w:gridCol w:w="2348"/>
        <w:gridCol w:w="487"/>
        <w:gridCol w:w="567"/>
        <w:gridCol w:w="1154"/>
        <w:gridCol w:w="814"/>
        <w:gridCol w:w="100"/>
        <w:gridCol w:w="372"/>
        <w:gridCol w:w="8"/>
      </w:tblGrid>
      <w:tr w:rsidR="00E70113" w14:paraId="33718EAF" w14:textId="77777777" w:rsidTr="0004306E">
        <w:trPr>
          <w:trHeight w:val="215"/>
        </w:trPr>
        <w:tc>
          <w:tcPr>
            <w:tcW w:w="2779" w:type="dxa"/>
            <w:gridSpan w:val="5"/>
            <w:vMerge w:val="restart"/>
            <w:vAlign w:val="center"/>
          </w:tcPr>
          <w:p w14:paraId="33718EAC" w14:textId="77777777" w:rsidR="00E70113" w:rsidRDefault="00E70113" w:rsidP="0004306E">
            <w:pPr>
              <w:jc w:val="center"/>
            </w:pPr>
            <w:r>
              <w:rPr>
                <w:noProof/>
                <w:lang w:val="en-GB" w:eastAsia="en-GB"/>
              </w:rPr>
              <w:lastRenderedPageBreak/>
              <w:drawing>
                <wp:inline distT="0" distB="0" distL="0" distR="0" wp14:anchorId="33718F63" wp14:editId="33718F64">
                  <wp:extent cx="1456621" cy="405516"/>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9" cstate="print">
                            <a:extLst>
                              <a:ext uri="{28A0092B-C50C-407E-A947-70E740481C1C}">
                                <a14:useLocalDpi xmlns:a14="http://schemas.microsoft.com/office/drawing/2010/main" val="0"/>
                              </a:ext>
                            </a:extLst>
                          </a:blip>
                          <a:stretch>
                            <a:fillRect/>
                          </a:stretch>
                        </pic:blipFill>
                        <pic:spPr>
                          <a:xfrm>
                            <a:off x="0" y="0"/>
                            <a:ext cx="1454648" cy="404967"/>
                          </a:xfrm>
                          <a:prstGeom prst="rect">
                            <a:avLst/>
                          </a:prstGeom>
                        </pic:spPr>
                      </pic:pic>
                    </a:graphicData>
                  </a:graphic>
                </wp:inline>
              </w:drawing>
            </w:r>
          </w:p>
        </w:tc>
        <w:tc>
          <w:tcPr>
            <w:tcW w:w="5996" w:type="dxa"/>
            <w:gridSpan w:val="7"/>
            <w:tcBorders>
              <w:bottom w:val="nil"/>
            </w:tcBorders>
          </w:tcPr>
          <w:p w14:paraId="33718EAD" w14:textId="77777777" w:rsidR="00E70113" w:rsidRPr="00143474" w:rsidRDefault="00E70113" w:rsidP="0004306E">
            <w:pPr>
              <w:jc w:val="center"/>
              <w:rPr>
                <w:b/>
                <w:szCs w:val="14"/>
              </w:rPr>
            </w:pPr>
            <w:r w:rsidRPr="00143474">
              <w:rPr>
                <w:b/>
                <w:szCs w:val="14"/>
              </w:rPr>
              <w:t xml:space="preserve">APPLICATION FOR </w:t>
            </w:r>
            <w:r>
              <w:rPr>
                <w:b/>
                <w:szCs w:val="14"/>
              </w:rPr>
              <w:t xml:space="preserve">EXTENSION OF </w:t>
            </w:r>
            <w:r w:rsidRPr="00143474">
              <w:rPr>
                <w:b/>
                <w:szCs w:val="14"/>
              </w:rPr>
              <w:t>ESCC QUALIFICATION APPROVAL</w:t>
            </w:r>
          </w:p>
        </w:tc>
        <w:tc>
          <w:tcPr>
            <w:tcW w:w="1294" w:type="dxa"/>
            <w:gridSpan w:val="4"/>
            <w:tcBorders>
              <w:bottom w:val="nil"/>
            </w:tcBorders>
            <w:vAlign w:val="center"/>
          </w:tcPr>
          <w:p w14:paraId="33718EAE" w14:textId="77777777" w:rsidR="00E70113" w:rsidRDefault="00E70113" w:rsidP="0004306E">
            <w:pPr>
              <w:jc w:val="center"/>
            </w:pPr>
            <w:r w:rsidRPr="008F1E74">
              <w:rPr>
                <w:lang w:val="en-GB"/>
              </w:rPr>
              <w:t xml:space="preserve">Page </w:t>
            </w:r>
            <w:r w:rsidR="004E691E">
              <w:rPr>
                <w:lang w:val="en-GB"/>
              </w:rPr>
              <w:t>6</w:t>
            </w:r>
          </w:p>
        </w:tc>
      </w:tr>
      <w:tr w:rsidR="00E70113" w:rsidRPr="00146C2B" w14:paraId="33718EB4" w14:textId="77777777" w:rsidTr="0004306E">
        <w:trPr>
          <w:trHeight w:val="360"/>
        </w:trPr>
        <w:tc>
          <w:tcPr>
            <w:tcW w:w="2779" w:type="dxa"/>
            <w:gridSpan w:val="5"/>
            <w:vMerge/>
          </w:tcPr>
          <w:p w14:paraId="33718EB0" w14:textId="77777777" w:rsidR="00E70113" w:rsidRDefault="00E70113" w:rsidP="0004306E"/>
        </w:tc>
        <w:tc>
          <w:tcPr>
            <w:tcW w:w="1334" w:type="dxa"/>
            <w:gridSpan w:val="2"/>
            <w:tcBorders>
              <w:top w:val="nil"/>
              <w:bottom w:val="nil"/>
              <w:right w:val="nil"/>
            </w:tcBorders>
          </w:tcPr>
          <w:p w14:paraId="33718EB1" w14:textId="77777777" w:rsidR="00E70113" w:rsidRPr="00143474" w:rsidRDefault="00E70113" w:rsidP="0004306E">
            <w:pPr>
              <w:rPr>
                <w:szCs w:val="14"/>
              </w:rPr>
            </w:pPr>
            <w:r>
              <w:rPr>
                <w:szCs w:val="14"/>
              </w:rPr>
              <w:t>Component Title:</w:t>
            </w:r>
          </w:p>
        </w:tc>
        <w:sdt>
          <w:sdtPr>
            <w:alias w:val="title"/>
            <w:tag w:val="title"/>
            <w:id w:val="-686598265"/>
            <w:dataBinding w:xpath="/root[1]/title[1]" w:storeItemID="{670BCBC5-631E-40AB-8473-63493373AC73}"/>
            <w:text/>
          </w:sdtPr>
          <w:sdtEndPr>
            <w:rPr>
              <w:szCs w:val="14"/>
            </w:rPr>
          </w:sdtEndPr>
          <w:sdtContent>
            <w:tc>
              <w:tcPr>
                <w:tcW w:w="4662" w:type="dxa"/>
                <w:gridSpan w:val="5"/>
                <w:tcBorders>
                  <w:top w:val="nil"/>
                  <w:left w:val="nil"/>
                  <w:bottom w:val="nil"/>
                </w:tcBorders>
              </w:tcPr>
              <w:p w14:paraId="33718EB2" w14:textId="77777777" w:rsidR="00E70113" w:rsidRPr="00143474" w:rsidRDefault="003F74A1" w:rsidP="0004306E">
                <w:pPr>
                  <w:rPr>
                    <w:szCs w:val="14"/>
                  </w:rPr>
                </w:pPr>
                <w:r>
                  <w:rPr>
                    <w:lang w:val="en-GB"/>
                  </w:rPr>
                  <w:t xml:space="preserve">  </w:t>
                </w:r>
              </w:p>
            </w:tc>
          </w:sdtContent>
        </w:sdt>
        <w:tc>
          <w:tcPr>
            <w:tcW w:w="1294" w:type="dxa"/>
            <w:gridSpan w:val="4"/>
            <w:tcBorders>
              <w:top w:val="nil"/>
              <w:bottom w:val="nil"/>
            </w:tcBorders>
            <w:vAlign w:val="center"/>
          </w:tcPr>
          <w:p w14:paraId="33718EB3" w14:textId="77777777" w:rsidR="00E70113" w:rsidRPr="00146C2B" w:rsidRDefault="00E70113" w:rsidP="0004306E">
            <w:pPr>
              <w:jc w:val="center"/>
              <w:rPr>
                <w:szCs w:val="14"/>
              </w:rPr>
            </w:pPr>
            <w:r>
              <w:rPr>
                <w:szCs w:val="14"/>
              </w:rPr>
              <w:t>Appl. No.</w:t>
            </w:r>
          </w:p>
        </w:tc>
      </w:tr>
      <w:tr w:rsidR="00E70113" w14:paraId="33718EBB" w14:textId="77777777" w:rsidTr="0004306E">
        <w:trPr>
          <w:trHeight w:val="225"/>
        </w:trPr>
        <w:tc>
          <w:tcPr>
            <w:tcW w:w="2779" w:type="dxa"/>
            <w:gridSpan w:val="5"/>
            <w:vMerge/>
          </w:tcPr>
          <w:p w14:paraId="33718EB5" w14:textId="77777777" w:rsidR="00E70113" w:rsidRDefault="00E70113" w:rsidP="0004306E"/>
        </w:tc>
        <w:tc>
          <w:tcPr>
            <w:tcW w:w="1440" w:type="dxa"/>
            <w:gridSpan w:val="3"/>
            <w:tcBorders>
              <w:top w:val="nil"/>
              <w:right w:val="nil"/>
            </w:tcBorders>
          </w:tcPr>
          <w:p w14:paraId="33718EB6" w14:textId="77777777" w:rsidR="00E70113" w:rsidRPr="00143474" w:rsidRDefault="00E70113" w:rsidP="0004306E">
            <w:r>
              <w:t>Executive Member:</w:t>
            </w:r>
          </w:p>
        </w:tc>
        <w:sdt>
          <w:sdtPr>
            <w:alias w:val="executivemember"/>
            <w:tag w:val="executivemember"/>
            <w:id w:val="1476564600"/>
            <w:showingPlcHdr/>
            <w:dataBinding w:xpath="/root[1]/executivemember[1]" w:storeItemID="{670BCBC5-631E-40AB-8473-63493373AC73}"/>
            <w:text/>
          </w:sdtPr>
          <w:sdtEndPr/>
          <w:sdtContent>
            <w:tc>
              <w:tcPr>
                <w:tcW w:w="2835" w:type="dxa"/>
                <w:gridSpan w:val="2"/>
                <w:tcBorders>
                  <w:top w:val="nil"/>
                  <w:left w:val="nil"/>
                  <w:right w:val="nil"/>
                </w:tcBorders>
              </w:tcPr>
              <w:p w14:paraId="33718EB7" w14:textId="77777777" w:rsidR="00E70113" w:rsidRPr="00143474" w:rsidRDefault="003F74A1" w:rsidP="0004306E">
                <w:r w:rsidRPr="009A6F63">
                  <w:rPr>
                    <w:rStyle w:val="PlaceholderText"/>
                    <w:color w:val="FFFFFF" w:themeColor="background1"/>
                  </w:rPr>
                  <w:t>Click here to enter text.</w:t>
                </w:r>
              </w:p>
            </w:tc>
          </w:sdtContent>
        </w:sdt>
        <w:tc>
          <w:tcPr>
            <w:tcW w:w="567" w:type="dxa"/>
            <w:tcBorders>
              <w:top w:val="nil"/>
              <w:left w:val="nil"/>
              <w:right w:val="nil"/>
            </w:tcBorders>
          </w:tcPr>
          <w:p w14:paraId="33718EB8" w14:textId="77777777" w:rsidR="00E70113" w:rsidRPr="003F74A1" w:rsidRDefault="00E70113" w:rsidP="0004306E">
            <w:r w:rsidRPr="003F74A1">
              <w:t>Date:</w:t>
            </w:r>
          </w:p>
        </w:tc>
        <w:sdt>
          <w:sdtPr>
            <w:alias w:val="date"/>
            <w:tag w:val="date"/>
            <w:id w:val="1632055668"/>
            <w:showingPlcHdr/>
            <w:dataBinding w:xpath="/root[1]/date[1]" w:storeItemID="{670BCBC5-631E-40AB-8473-63493373AC73}"/>
            <w:date>
              <w:dateFormat w:val="dd/MM/yyyy"/>
              <w:lid w:val="en-GB"/>
              <w:storeMappedDataAs w:val="dateTime"/>
              <w:calendar w:val="gregorian"/>
            </w:date>
          </w:sdtPr>
          <w:sdtEndPr/>
          <w:sdtContent>
            <w:tc>
              <w:tcPr>
                <w:tcW w:w="1154" w:type="dxa"/>
                <w:tcBorders>
                  <w:top w:val="nil"/>
                  <w:left w:val="nil"/>
                </w:tcBorders>
              </w:tcPr>
              <w:p w14:paraId="33718EB9" w14:textId="77777777" w:rsidR="00E70113" w:rsidRPr="003F74A1" w:rsidRDefault="003F74A1" w:rsidP="0004306E">
                <w:r w:rsidRPr="00FB30B5">
                  <w:rPr>
                    <w:rStyle w:val="PlaceholderText"/>
                    <w:color w:val="FFFFFF" w:themeColor="background1"/>
                  </w:rPr>
                  <w:t>Click here to enter a date.</w:t>
                </w:r>
              </w:p>
            </w:tc>
          </w:sdtContent>
        </w:sdt>
        <w:sdt>
          <w:sdtPr>
            <w:alias w:val="application"/>
            <w:tag w:val="application"/>
            <w:id w:val="-1448547672"/>
            <w:showingPlcHdr/>
            <w:dataBinding w:xpath="/root[1]/application[1]" w:storeItemID="{670BCBC5-631E-40AB-8473-63493373AC73}"/>
            <w:text/>
          </w:sdtPr>
          <w:sdtEndPr/>
          <w:sdtContent>
            <w:tc>
              <w:tcPr>
                <w:tcW w:w="1294" w:type="dxa"/>
                <w:gridSpan w:val="4"/>
                <w:tcBorders>
                  <w:top w:val="nil"/>
                </w:tcBorders>
                <w:vAlign w:val="center"/>
              </w:tcPr>
              <w:p w14:paraId="33718EBA" w14:textId="77777777" w:rsidR="00E70113" w:rsidRDefault="003F74A1" w:rsidP="0004306E">
                <w:pPr>
                  <w:jc w:val="center"/>
                </w:pPr>
                <w:r w:rsidRPr="009A6F63">
                  <w:rPr>
                    <w:rStyle w:val="PlaceholderText"/>
                    <w:color w:val="FFFFFF" w:themeColor="background1"/>
                  </w:rPr>
                  <w:t>Click here to enter text.</w:t>
                </w:r>
              </w:p>
            </w:tc>
          </w:sdtContent>
        </w:sdt>
      </w:tr>
      <w:tr w:rsidR="00E70113" w:rsidRPr="0008562F" w14:paraId="33718EBE" w14:textId="77777777" w:rsidTr="0004306E">
        <w:trPr>
          <w:gridBefore w:val="1"/>
          <w:gridAfter w:val="1"/>
          <w:wBefore w:w="10" w:type="dxa"/>
          <w:wAfter w:w="8" w:type="dxa"/>
          <w:trHeight w:val="20"/>
        </w:trPr>
        <w:tc>
          <w:tcPr>
            <w:tcW w:w="9579" w:type="dxa"/>
            <w:gridSpan w:val="12"/>
            <w:vMerge w:val="restart"/>
            <w:tcBorders>
              <w:bottom w:val="nil"/>
              <w:right w:val="nil"/>
            </w:tcBorders>
            <w:vAlign w:val="center"/>
          </w:tcPr>
          <w:p w14:paraId="33718EBC" w14:textId="77777777" w:rsidR="00E70113" w:rsidRPr="0008562F" w:rsidRDefault="00E70113" w:rsidP="0004306E">
            <w:r w:rsidRPr="00CE5876">
              <w:t>ANNEX 2 : CONFIDENTIAL DATA</w:t>
            </w:r>
          </w:p>
        </w:tc>
        <w:tc>
          <w:tcPr>
            <w:tcW w:w="472" w:type="dxa"/>
            <w:gridSpan w:val="2"/>
            <w:tcBorders>
              <w:left w:val="nil"/>
              <w:bottom w:val="nil"/>
            </w:tcBorders>
            <w:vAlign w:val="center"/>
          </w:tcPr>
          <w:p w14:paraId="33718EBD" w14:textId="77777777" w:rsidR="00E70113" w:rsidRPr="0008562F" w:rsidRDefault="00E70113" w:rsidP="0004306E"/>
        </w:tc>
      </w:tr>
      <w:tr w:rsidR="00E70113" w:rsidRPr="0008562F" w14:paraId="33718EC1" w14:textId="77777777" w:rsidTr="0004306E">
        <w:trPr>
          <w:gridBefore w:val="1"/>
          <w:gridAfter w:val="1"/>
          <w:wBefore w:w="10" w:type="dxa"/>
          <w:wAfter w:w="8" w:type="dxa"/>
          <w:trHeight w:val="30"/>
        </w:trPr>
        <w:tc>
          <w:tcPr>
            <w:tcW w:w="9579" w:type="dxa"/>
            <w:gridSpan w:val="12"/>
            <w:vMerge/>
            <w:tcBorders>
              <w:top w:val="nil"/>
              <w:bottom w:val="single" w:sz="4" w:space="0" w:color="auto"/>
              <w:right w:val="nil"/>
            </w:tcBorders>
          </w:tcPr>
          <w:p w14:paraId="33718EBF" w14:textId="77777777" w:rsidR="00E70113" w:rsidRPr="0008562F" w:rsidRDefault="00E70113" w:rsidP="0004306E"/>
        </w:tc>
        <w:tc>
          <w:tcPr>
            <w:tcW w:w="472" w:type="dxa"/>
            <w:gridSpan w:val="2"/>
            <w:tcBorders>
              <w:top w:val="nil"/>
              <w:left w:val="nil"/>
            </w:tcBorders>
          </w:tcPr>
          <w:p w14:paraId="33718EC0" w14:textId="77777777" w:rsidR="00E70113" w:rsidRPr="0008562F" w:rsidRDefault="00E70113" w:rsidP="0004306E"/>
        </w:tc>
      </w:tr>
      <w:tr w:rsidR="00E70113" w:rsidRPr="0008562F" w14:paraId="33718EC4" w14:textId="77777777" w:rsidTr="007509B8">
        <w:trPr>
          <w:gridBefore w:val="1"/>
          <w:gridAfter w:val="1"/>
          <w:wBefore w:w="10" w:type="dxa"/>
          <w:wAfter w:w="8" w:type="dxa"/>
          <w:trHeight w:val="237"/>
        </w:trPr>
        <w:tc>
          <w:tcPr>
            <w:tcW w:w="9579" w:type="dxa"/>
            <w:gridSpan w:val="12"/>
            <w:tcBorders>
              <w:top w:val="single" w:sz="4" w:space="0" w:color="auto"/>
              <w:bottom w:val="nil"/>
              <w:right w:val="single" w:sz="4" w:space="0" w:color="auto"/>
            </w:tcBorders>
          </w:tcPr>
          <w:p w14:paraId="33718EC2" w14:textId="77777777" w:rsidR="00E70113" w:rsidRPr="0008562F" w:rsidRDefault="00E70113" w:rsidP="0004306E">
            <w:r>
              <w:t>PID changes details</w:t>
            </w:r>
          </w:p>
        </w:tc>
        <w:tc>
          <w:tcPr>
            <w:tcW w:w="472" w:type="dxa"/>
            <w:gridSpan w:val="2"/>
            <w:tcBorders>
              <w:left w:val="single" w:sz="4" w:space="0" w:color="auto"/>
              <w:bottom w:val="single" w:sz="4" w:space="0" w:color="auto"/>
            </w:tcBorders>
            <w:vAlign w:val="center"/>
          </w:tcPr>
          <w:p w14:paraId="33718EC3" w14:textId="77777777" w:rsidR="00E70113" w:rsidRPr="0008562F" w:rsidRDefault="00E70113" w:rsidP="007509B8">
            <w:pPr>
              <w:jc w:val="center"/>
            </w:pPr>
            <w:r>
              <w:t>1</w:t>
            </w:r>
            <w:r w:rsidR="00480EB0">
              <w:t>9</w:t>
            </w:r>
          </w:p>
        </w:tc>
      </w:tr>
      <w:tr w:rsidR="00E70113" w:rsidRPr="0008562F" w14:paraId="33718ECA" w14:textId="77777777" w:rsidTr="0004306E">
        <w:trPr>
          <w:gridBefore w:val="1"/>
          <w:gridAfter w:val="1"/>
          <w:wBefore w:w="10" w:type="dxa"/>
          <w:wAfter w:w="8" w:type="dxa"/>
          <w:trHeight w:val="20"/>
        </w:trPr>
        <w:tc>
          <w:tcPr>
            <w:tcW w:w="807" w:type="dxa"/>
            <w:tcBorders>
              <w:top w:val="nil"/>
              <w:bottom w:val="nil"/>
              <w:right w:val="nil"/>
            </w:tcBorders>
          </w:tcPr>
          <w:p w14:paraId="33718EC5" w14:textId="77777777" w:rsidR="00E70113" w:rsidRPr="0008562F" w:rsidRDefault="00E70113" w:rsidP="0004306E">
            <w:r>
              <w:t>None</w:t>
            </w:r>
          </w:p>
        </w:tc>
        <w:sdt>
          <w:sdtPr>
            <w:id w:val="-216044538"/>
            <w14:checkbox>
              <w14:checked w14:val="0"/>
              <w14:checkedState w14:val="2612" w14:font="MS Gothic"/>
              <w14:uncheckedState w14:val="2610" w14:font="MS Gothic"/>
            </w14:checkbox>
          </w:sdtPr>
          <w:sdtEndPr/>
          <w:sdtContent>
            <w:tc>
              <w:tcPr>
                <w:tcW w:w="425" w:type="dxa"/>
                <w:tcBorders>
                  <w:top w:val="nil"/>
                  <w:left w:val="nil"/>
                  <w:bottom w:val="nil"/>
                  <w:right w:val="nil"/>
                </w:tcBorders>
              </w:tcPr>
              <w:p w14:paraId="33718EC6" w14:textId="77777777" w:rsidR="00E70113" w:rsidRPr="0008562F" w:rsidRDefault="00E70113" w:rsidP="0004306E">
                <w:r>
                  <w:rPr>
                    <w:rFonts w:ascii="MS Gothic" w:eastAsia="MS Gothic" w:hAnsi="MS Gothic" w:hint="eastAsia"/>
                  </w:rPr>
                  <w:t>☐</w:t>
                </w:r>
              </w:p>
            </w:tc>
          </w:sdtContent>
        </w:sdt>
        <w:tc>
          <w:tcPr>
            <w:tcW w:w="284" w:type="dxa"/>
            <w:tcBorders>
              <w:top w:val="nil"/>
              <w:left w:val="nil"/>
              <w:bottom w:val="nil"/>
              <w:right w:val="nil"/>
            </w:tcBorders>
          </w:tcPr>
          <w:p w14:paraId="33718EC7" w14:textId="77777777" w:rsidR="00E70113" w:rsidRPr="0008562F" w:rsidRDefault="00E70113" w:rsidP="0004306E"/>
        </w:tc>
        <w:tc>
          <w:tcPr>
            <w:tcW w:w="8163" w:type="dxa"/>
            <w:gridSpan w:val="10"/>
            <w:tcBorders>
              <w:top w:val="nil"/>
              <w:left w:val="nil"/>
              <w:bottom w:val="nil"/>
              <w:right w:val="nil"/>
            </w:tcBorders>
          </w:tcPr>
          <w:p w14:paraId="33718EC8" w14:textId="77777777" w:rsidR="00E70113" w:rsidRPr="0008562F" w:rsidRDefault="00E70113" w:rsidP="0004306E"/>
        </w:tc>
        <w:tc>
          <w:tcPr>
            <w:tcW w:w="372" w:type="dxa"/>
            <w:vMerge w:val="restart"/>
            <w:tcBorders>
              <w:left w:val="nil"/>
              <w:bottom w:val="nil"/>
            </w:tcBorders>
          </w:tcPr>
          <w:p w14:paraId="33718EC9" w14:textId="77777777" w:rsidR="00E70113" w:rsidRPr="0008562F" w:rsidRDefault="00E70113" w:rsidP="0004306E"/>
        </w:tc>
      </w:tr>
      <w:tr w:rsidR="00E70113" w:rsidRPr="0008562F" w14:paraId="33718ED0" w14:textId="77777777" w:rsidTr="0004306E">
        <w:trPr>
          <w:gridBefore w:val="1"/>
          <w:gridAfter w:val="1"/>
          <w:wBefore w:w="10" w:type="dxa"/>
          <w:wAfter w:w="8" w:type="dxa"/>
          <w:trHeight w:val="20"/>
        </w:trPr>
        <w:tc>
          <w:tcPr>
            <w:tcW w:w="807" w:type="dxa"/>
            <w:tcBorders>
              <w:top w:val="nil"/>
              <w:bottom w:val="nil"/>
              <w:right w:val="nil"/>
            </w:tcBorders>
          </w:tcPr>
          <w:p w14:paraId="33718ECB" w14:textId="77777777" w:rsidR="00E70113" w:rsidRPr="0008562F" w:rsidRDefault="00E70113" w:rsidP="0004306E">
            <w:r>
              <w:t>Minor</w:t>
            </w:r>
          </w:p>
        </w:tc>
        <w:sdt>
          <w:sdtPr>
            <w:id w:val="-2105417452"/>
            <w14:checkbox>
              <w14:checked w14:val="0"/>
              <w14:checkedState w14:val="2612" w14:font="MS Gothic"/>
              <w14:uncheckedState w14:val="2610" w14:font="MS Gothic"/>
            </w14:checkbox>
          </w:sdtPr>
          <w:sdtEndPr/>
          <w:sdtContent>
            <w:tc>
              <w:tcPr>
                <w:tcW w:w="425" w:type="dxa"/>
                <w:tcBorders>
                  <w:top w:val="nil"/>
                  <w:left w:val="nil"/>
                  <w:bottom w:val="nil"/>
                  <w:right w:val="nil"/>
                </w:tcBorders>
              </w:tcPr>
              <w:p w14:paraId="33718ECC" w14:textId="77777777" w:rsidR="00E70113" w:rsidRPr="0008562F" w:rsidRDefault="00E70113" w:rsidP="0004306E">
                <w:r>
                  <w:rPr>
                    <w:rFonts w:ascii="MS Gothic" w:eastAsia="MS Gothic" w:hAnsi="MS Gothic" w:hint="eastAsia"/>
                  </w:rPr>
                  <w:t>☐</w:t>
                </w:r>
              </w:p>
            </w:tc>
          </w:sdtContent>
        </w:sdt>
        <w:tc>
          <w:tcPr>
            <w:tcW w:w="284" w:type="dxa"/>
            <w:tcBorders>
              <w:top w:val="nil"/>
              <w:left w:val="nil"/>
              <w:bottom w:val="nil"/>
              <w:right w:val="nil"/>
            </w:tcBorders>
          </w:tcPr>
          <w:p w14:paraId="33718ECD" w14:textId="77777777" w:rsidR="00E70113" w:rsidRPr="0008562F" w:rsidRDefault="00E70113" w:rsidP="0004306E"/>
        </w:tc>
        <w:tc>
          <w:tcPr>
            <w:tcW w:w="8163" w:type="dxa"/>
            <w:gridSpan w:val="10"/>
            <w:tcBorders>
              <w:top w:val="nil"/>
              <w:left w:val="nil"/>
              <w:bottom w:val="nil"/>
              <w:right w:val="nil"/>
            </w:tcBorders>
          </w:tcPr>
          <w:p w14:paraId="33718ECE" w14:textId="77777777" w:rsidR="00E70113" w:rsidRPr="0008562F" w:rsidRDefault="00E70113" w:rsidP="0004306E"/>
        </w:tc>
        <w:tc>
          <w:tcPr>
            <w:tcW w:w="372" w:type="dxa"/>
            <w:vMerge/>
            <w:tcBorders>
              <w:top w:val="nil"/>
              <w:left w:val="nil"/>
              <w:bottom w:val="nil"/>
            </w:tcBorders>
          </w:tcPr>
          <w:p w14:paraId="33718ECF" w14:textId="77777777" w:rsidR="00E70113" w:rsidRPr="0008562F" w:rsidRDefault="00E70113" w:rsidP="0004306E"/>
        </w:tc>
      </w:tr>
      <w:tr w:rsidR="00E70113" w:rsidRPr="0008562F" w14:paraId="33718ED6" w14:textId="77777777" w:rsidTr="0004306E">
        <w:trPr>
          <w:gridBefore w:val="1"/>
          <w:gridAfter w:val="1"/>
          <w:wBefore w:w="10" w:type="dxa"/>
          <w:wAfter w:w="8" w:type="dxa"/>
          <w:trHeight w:val="300"/>
        </w:trPr>
        <w:tc>
          <w:tcPr>
            <w:tcW w:w="807" w:type="dxa"/>
            <w:tcBorders>
              <w:top w:val="nil"/>
              <w:right w:val="nil"/>
            </w:tcBorders>
          </w:tcPr>
          <w:p w14:paraId="33718ED1" w14:textId="77777777" w:rsidR="00E70113" w:rsidRPr="0008562F" w:rsidRDefault="00E70113" w:rsidP="0004306E">
            <w:r>
              <w:t>Major</w:t>
            </w:r>
          </w:p>
        </w:tc>
        <w:sdt>
          <w:sdtPr>
            <w:id w:val="529071911"/>
            <w14:checkbox>
              <w14:checked w14:val="0"/>
              <w14:checkedState w14:val="2612" w14:font="MS Gothic"/>
              <w14:uncheckedState w14:val="2610" w14:font="MS Gothic"/>
            </w14:checkbox>
          </w:sdtPr>
          <w:sdtEndPr/>
          <w:sdtContent>
            <w:tc>
              <w:tcPr>
                <w:tcW w:w="425" w:type="dxa"/>
                <w:tcBorders>
                  <w:top w:val="nil"/>
                  <w:left w:val="nil"/>
                  <w:right w:val="nil"/>
                </w:tcBorders>
              </w:tcPr>
              <w:p w14:paraId="33718ED2" w14:textId="77777777" w:rsidR="00E70113" w:rsidRPr="0008562F" w:rsidRDefault="00E70113" w:rsidP="0004306E">
                <w:r>
                  <w:rPr>
                    <w:rFonts w:ascii="MS Gothic" w:eastAsia="MS Gothic" w:hAnsi="MS Gothic" w:hint="eastAsia"/>
                  </w:rPr>
                  <w:t>☐</w:t>
                </w:r>
              </w:p>
            </w:tc>
          </w:sdtContent>
        </w:sdt>
        <w:tc>
          <w:tcPr>
            <w:tcW w:w="284" w:type="dxa"/>
            <w:tcBorders>
              <w:top w:val="nil"/>
              <w:left w:val="nil"/>
              <w:right w:val="nil"/>
            </w:tcBorders>
          </w:tcPr>
          <w:p w14:paraId="33718ED3" w14:textId="77777777" w:rsidR="00E70113" w:rsidRPr="0008562F" w:rsidRDefault="00E70113" w:rsidP="0004306E"/>
        </w:tc>
        <w:tc>
          <w:tcPr>
            <w:tcW w:w="8163" w:type="dxa"/>
            <w:gridSpan w:val="10"/>
            <w:tcBorders>
              <w:top w:val="nil"/>
              <w:left w:val="nil"/>
              <w:right w:val="nil"/>
            </w:tcBorders>
          </w:tcPr>
          <w:p w14:paraId="33718ED4" w14:textId="77777777" w:rsidR="00E70113" w:rsidRPr="0008562F" w:rsidRDefault="00E70113" w:rsidP="0004306E"/>
        </w:tc>
        <w:tc>
          <w:tcPr>
            <w:tcW w:w="372" w:type="dxa"/>
            <w:tcBorders>
              <w:top w:val="nil"/>
              <w:left w:val="nil"/>
            </w:tcBorders>
          </w:tcPr>
          <w:p w14:paraId="33718ED5" w14:textId="77777777" w:rsidR="00E70113" w:rsidRPr="0008562F" w:rsidRDefault="00E70113" w:rsidP="0004306E"/>
        </w:tc>
      </w:tr>
      <w:tr w:rsidR="00E70113" w:rsidRPr="0008562F" w14:paraId="33718ED9" w14:textId="77777777" w:rsidTr="007509B8">
        <w:trPr>
          <w:gridBefore w:val="1"/>
          <w:wBefore w:w="10" w:type="dxa"/>
          <w:trHeight w:val="265"/>
        </w:trPr>
        <w:tc>
          <w:tcPr>
            <w:tcW w:w="9579" w:type="dxa"/>
            <w:gridSpan w:val="12"/>
            <w:tcBorders>
              <w:right w:val="single" w:sz="4" w:space="0" w:color="auto"/>
            </w:tcBorders>
          </w:tcPr>
          <w:p w14:paraId="33718ED7" w14:textId="77777777" w:rsidR="00E70113" w:rsidRPr="0008562F" w:rsidRDefault="00056892" w:rsidP="0004306E">
            <w:r>
              <w:t>Noncompliance</w:t>
            </w:r>
            <w:r w:rsidR="00E70113">
              <w:t xml:space="preserve"> to </w:t>
            </w:r>
            <w:r w:rsidR="00E70113" w:rsidRPr="00CE5876">
              <w:t>ESCC requirements:</w:t>
            </w:r>
          </w:p>
        </w:tc>
        <w:tc>
          <w:tcPr>
            <w:tcW w:w="480" w:type="dxa"/>
            <w:gridSpan w:val="3"/>
            <w:tcBorders>
              <w:left w:val="single" w:sz="4" w:space="0" w:color="auto"/>
            </w:tcBorders>
            <w:vAlign w:val="center"/>
          </w:tcPr>
          <w:p w14:paraId="33718ED8" w14:textId="77777777" w:rsidR="00E70113" w:rsidRPr="0008562F" w:rsidRDefault="00480EB0" w:rsidP="007509B8">
            <w:pPr>
              <w:jc w:val="center"/>
            </w:pPr>
            <w:r>
              <w:t>20</w:t>
            </w:r>
          </w:p>
        </w:tc>
      </w:tr>
      <w:tr w:rsidR="00E70113" w:rsidRPr="0008562F" w14:paraId="33718EDE" w14:textId="77777777" w:rsidTr="0004306E">
        <w:trPr>
          <w:gridBefore w:val="1"/>
          <w:wBefore w:w="10" w:type="dxa"/>
          <w:trHeight w:val="20"/>
        </w:trPr>
        <w:tc>
          <w:tcPr>
            <w:tcW w:w="807" w:type="dxa"/>
            <w:vAlign w:val="center"/>
          </w:tcPr>
          <w:p w14:paraId="33718EDA" w14:textId="77777777" w:rsidR="00E70113" w:rsidRPr="0008562F" w:rsidRDefault="00E70113" w:rsidP="0004306E">
            <w:pPr>
              <w:jc w:val="center"/>
            </w:pPr>
            <w:r w:rsidRPr="0008562F">
              <w:t>No.:</w:t>
            </w:r>
          </w:p>
        </w:tc>
        <w:tc>
          <w:tcPr>
            <w:tcW w:w="2850" w:type="dxa"/>
            <w:gridSpan w:val="4"/>
            <w:vAlign w:val="center"/>
          </w:tcPr>
          <w:p w14:paraId="33718EDB" w14:textId="77777777" w:rsidR="00E70113" w:rsidRPr="0008562F" w:rsidRDefault="00E70113" w:rsidP="0004306E">
            <w:pPr>
              <w:jc w:val="center"/>
            </w:pPr>
            <w:r w:rsidRPr="0008562F">
              <w:t>Specification</w:t>
            </w:r>
          </w:p>
        </w:tc>
        <w:tc>
          <w:tcPr>
            <w:tcW w:w="2900" w:type="dxa"/>
            <w:gridSpan w:val="3"/>
            <w:vAlign w:val="center"/>
          </w:tcPr>
          <w:p w14:paraId="33718EDC" w14:textId="77777777" w:rsidR="00E70113" w:rsidRPr="0008562F" w:rsidRDefault="00E70113" w:rsidP="0004306E">
            <w:pPr>
              <w:jc w:val="center"/>
            </w:pPr>
            <w:r w:rsidRPr="0008562F">
              <w:t>Paragraph</w:t>
            </w:r>
          </w:p>
        </w:tc>
        <w:tc>
          <w:tcPr>
            <w:tcW w:w="3502" w:type="dxa"/>
            <w:gridSpan w:val="7"/>
            <w:vAlign w:val="center"/>
          </w:tcPr>
          <w:p w14:paraId="33718EDD" w14:textId="77777777" w:rsidR="00E70113" w:rsidRPr="0008562F" w:rsidRDefault="00E70113" w:rsidP="0004306E">
            <w:pPr>
              <w:jc w:val="center"/>
            </w:pPr>
            <w:r w:rsidRPr="0008562F">
              <w:t>Non compliance</w:t>
            </w:r>
          </w:p>
        </w:tc>
      </w:tr>
      <w:tr w:rsidR="00E70113" w:rsidRPr="0008562F" w14:paraId="33718EE3" w14:textId="77777777" w:rsidTr="0004306E">
        <w:trPr>
          <w:gridBefore w:val="1"/>
          <w:wBefore w:w="10" w:type="dxa"/>
          <w:trHeight w:val="3005"/>
        </w:trPr>
        <w:sdt>
          <w:sdtPr>
            <w:id w:val="-278563977"/>
            <w:showingPlcHdr/>
            <w:text/>
          </w:sdtPr>
          <w:sdtEndPr/>
          <w:sdtContent>
            <w:tc>
              <w:tcPr>
                <w:tcW w:w="807" w:type="dxa"/>
              </w:tcPr>
              <w:p w14:paraId="33718EDF" w14:textId="77777777" w:rsidR="00E70113" w:rsidRPr="0008562F" w:rsidRDefault="00E70113" w:rsidP="0004306E">
                <w:r w:rsidRPr="009A6F63">
                  <w:rPr>
                    <w:rStyle w:val="PlaceholderText"/>
                    <w:color w:val="FFFFFF" w:themeColor="background1"/>
                  </w:rPr>
                  <w:t>Click here to enter text.</w:t>
                </w:r>
              </w:p>
            </w:tc>
          </w:sdtContent>
        </w:sdt>
        <w:sdt>
          <w:sdtPr>
            <w:id w:val="-108746546"/>
            <w:showingPlcHdr/>
            <w:text/>
          </w:sdtPr>
          <w:sdtEndPr/>
          <w:sdtContent>
            <w:tc>
              <w:tcPr>
                <w:tcW w:w="2850" w:type="dxa"/>
                <w:gridSpan w:val="4"/>
              </w:tcPr>
              <w:p w14:paraId="33718EE0" w14:textId="6C73A317" w:rsidR="00E70113" w:rsidRPr="0008562F" w:rsidRDefault="00CA3F65" w:rsidP="00CA3F65">
                <w:r>
                  <w:t xml:space="preserve">     </w:t>
                </w:r>
              </w:p>
            </w:tc>
          </w:sdtContent>
        </w:sdt>
        <w:sdt>
          <w:sdtPr>
            <w:id w:val="1031531797"/>
            <w:showingPlcHdr/>
            <w:text/>
          </w:sdtPr>
          <w:sdtEndPr/>
          <w:sdtContent>
            <w:tc>
              <w:tcPr>
                <w:tcW w:w="2900" w:type="dxa"/>
                <w:gridSpan w:val="3"/>
              </w:tcPr>
              <w:p w14:paraId="33718EE1" w14:textId="77777777" w:rsidR="00E70113" w:rsidRPr="0008562F" w:rsidRDefault="00E70113" w:rsidP="0004306E">
                <w:r w:rsidRPr="009A6F63">
                  <w:rPr>
                    <w:rStyle w:val="PlaceholderText"/>
                    <w:color w:val="FFFFFF" w:themeColor="background1"/>
                  </w:rPr>
                  <w:t>Click here to enter text.</w:t>
                </w:r>
              </w:p>
            </w:tc>
          </w:sdtContent>
        </w:sdt>
        <w:sdt>
          <w:sdtPr>
            <w:id w:val="-1338686843"/>
            <w:showingPlcHdr/>
            <w:text/>
          </w:sdtPr>
          <w:sdtEndPr/>
          <w:sdtContent>
            <w:tc>
              <w:tcPr>
                <w:tcW w:w="3502" w:type="dxa"/>
                <w:gridSpan w:val="7"/>
              </w:tcPr>
              <w:p w14:paraId="33718EE2" w14:textId="77777777" w:rsidR="00E70113" w:rsidRPr="0008562F" w:rsidRDefault="00E70113" w:rsidP="0004306E">
                <w:r w:rsidRPr="009A6F63">
                  <w:rPr>
                    <w:rStyle w:val="PlaceholderText"/>
                    <w:color w:val="FFFFFF" w:themeColor="background1"/>
                  </w:rPr>
                  <w:t>Click here to enter text.</w:t>
                </w:r>
              </w:p>
            </w:tc>
          </w:sdtContent>
        </w:sdt>
      </w:tr>
      <w:tr w:rsidR="00E70113" w:rsidRPr="0008562F" w14:paraId="33718EE7" w14:textId="77777777" w:rsidTr="0004306E">
        <w:trPr>
          <w:gridBefore w:val="1"/>
          <w:wBefore w:w="10" w:type="dxa"/>
          <w:trHeight w:val="113"/>
        </w:trPr>
        <w:tc>
          <w:tcPr>
            <w:tcW w:w="9579" w:type="dxa"/>
            <w:gridSpan w:val="12"/>
            <w:tcBorders>
              <w:bottom w:val="nil"/>
            </w:tcBorders>
          </w:tcPr>
          <w:p w14:paraId="33718EE4" w14:textId="77777777" w:rsidR="00E70113" w:rsidRPr="0008562F" w:rsidRDefault="00E70113" w:rsidP="0004306E">
            <w:r w:rsidRPr="0008562F">
              <w:t xml:space="preserve">Additional tasks required to achieve full compliance for ESCC qualification or rationale for acceptability of </w:t>
            </w:r>
          </w:p>
          <w:p w14:paraId="33718EE5" w14:textId="77777777" w:rsidR="00E70113" w:rsidRPr="0008562F" w:rsidRDefault="00E70113" w:rsidP="0004306E">
            <w:r w:rsidRPr="0008562F">
              <w:t>noncompliance:</w:t>
            </w:r>
          </w:p>
        </w:tc>
        <w:tc>
          <w:tcPr>
            <w:tcW w:w="480" w:type="dxa"/>
            <w:gridSpan w:val="3"/>
            <w:vAlign w:val="center"/>
          </w:tcPr>
          <w:p w14:paraId="33718EE6" w14:textId="77777777" w:rsidR="00E70113" w:rsidRPr="0008562F" w:rsidRDefault="00480EB0" w:rsidP="0004306E">
            <w:pPr>
              <w:jc w:val="center"/>
            </w:pPr>
            <w:r>
              <w:t>21</w:t>
            </w:r>
          </w:p>
        </w:tc>
      </w:tr>
      <w:tr w:rsidR="00E70113" w:rsidRPr="0008562F" w14:paraId="33718EE9" w14:textId="77777777" w:rsidTr="0004306E">
        <w:trPr>
          <w:gridBefore w:val="1"/>
          <w:wBefore w:w="10" w:type="dxa"/>
          <w:trHeight w:val="2665"/>
        </w:trPr>
        <w:sdt>
          <w:sdtPr>
            <w:id w:val="1012037457"/>
            <w:showingPlcHdr/>
          </w:sdtPr>
          <w:sdtEndPr/>
          <w:sdtContent>
            <w:tc>
              <w:tcPr>
                <w:tcW w:w="10059" w:type="dxa"/>
                <w:gridSpan w:val="15"/>
                <w:tcBorders>
                  <w:top w:val="nil"/>
                  <w:bottom w:val="single" w:sz="4" w:space="0" w:color="auto"/>
                </w:tcBorders>
              </w:tcPr>
              <w:p w14:paraId="33718EE8" w14:textId="77777777" w:rsidR="00E70113" w:rsidRPr="0008562F" w:rsidRDefault="00E70113" w:rsidP="0004306E">
                <w:r w:rsidRPr="00745493">
                  <w:rPr>
                    <w:rStyle w:val="PlaceholderText"/>
                    <w:color w:val="D9D9D9" w:themeColor="background1" w:themeShade="D9"/>
                    <w:highlight w:val="lightGray"/>
                  </w:rPr>
                  <w:t>Click here to enter text.</w:t>
                </w:r>
              </w:p>
            </w:tc>
          </w:sdtContent>
        </w:sdt>
      </w:tr>
      <w:tr w:rsidR="00E70113" w:rsidRPr="0008562F" w14:paraId="33718EEC" w14:textId="77777777" w:rsidTr="0004306E">
        <w:trPr>
          <w:gridBefore w:val="1"/>
          <w:wBefore w:w="10" w:type="dxa"/>
          <w:trHeight w:val="344"/>
        </w:trPr>
        <w:tc>
          <w:tcPr>
            <w:tcW w:w="9579" w:type="dxa"/>
            <w:gridSpan w:val="12"/>
            <w:tcBorders>
              <w:bottom w:val="nil"/>
            </w:tcBorders>
          </w:tcPr>
          <w:p w14:paraId="33718EEA" w14:textId="77777777" w:rsidR="00E70113" w:rsidRPr="00487DEB" w:rsidRDefault="00487DEB" w:rsidP="0004306E">
            <w:r>
              <w:t>Additional Comments</w:t>
            </w:r>
          </w:p>
        </w:tc>
        <w:tc>
          <w:tcPr>
            <w:tcW w:w="480" w:type="dxa"/>
            <w:gridSpan w:val="3"/>
            <w:tcBorders>
              <w:bottom w:val="single" w:sz="4" w:space="0" w:color="auto"/>
            </w:tcBorders>
            <w:vAlign w:val="center"/>
          </w:tcPr>
          <w:p w14:paraId="33718EEB" w14:textId="77777777" w:rsidR="00E70113" w:rsidRPr="0008562F" w:rsidRDefault="00480EB0" w:rsidP="0004306E">
            <w:pPr>
              <w:jc w:val="center"/>
            </w:pPr>
            <w:r>
              <w:t>22</w:t>
            </w:r>
          </w:p>
        </w:tc>
      </w:tr>
      <w:tr w:rsidR="00E70113" w:rsidRPr="0008562F" w14:paraId="33718EEE" w14:textId="77777777" w:rsidTr="0004306E">
        <w:trPr>
          <w:gridBefore w:val="1"/>
          <w:wBefore w:w="10" w:type="dxa"/>
          <w:trHeight w:val="1871"/>
        </w:trPr>
        <w:sdt>
          <w:sdtPr>
            <w:id w:val="-1463420333"/>
            <w:showingPlcHdr/>
          </w:sdtPr>
          <w:sdtEndPr/>
          <w:sdtContent>
            <w:tc>
              <w:tcPr>
                <w:tcW w:w="10059" w:type="dxa"/>
                <w:gridSpan w:val="15"/>
                <w:tcBorders>
                  <w:top w:val="nil"/>
                  <w:bottom w:val="single" w:sz="4" w:space="0" w:color="auto"/>
                </w:tcBorders>
              </w:tcPr>
              <w:p w14:paraId="33718EED" w14:textId="77777777" w:rsidR="00E70113" w:rsidRPr="0008562F" w:rsidRDefault="00487DEB" w:rsidP="00487DEB">
                <w:r w:rsidRPr="00745493">
                  <w:rPr>
                    <w:rStyle w:val="PlaceholderText"/>
                    <w:color w:val="D9D9D9" w:themeColor="background1" w:themeShade="D9"/>
                    <w:highlight w:val="lightGray"/>
                  </w:rPr>
                  <w:t>Click here to enter text.</w:t>
                </w:r>
              </w:p>
            </w:tc>
          </w:sdtContent>
        </w:sdt>
      </w:tr>
    </w:tbl>
    <w:p w14:paraId="33718EEF" w14:textId="77777777" w:rsidR="00E70113" w:rsidRDefault="00E70113">
      <w:r>
        <w:br w:type="page"/>
      </w:r>
    </w:p>
    <w:p w14:paraId="13AD9860" w14:textId="77777777" w:rsidR="00BD1B8F" w:rsidRDefault="00BD1B8F">
      <w:pPr>
        <w:sectPr w:rsidR="00BD1B8F" w:rsidSect="00BD1B8F">
          <w:type w:val="continuous"/>
          <w:pgSz w:w="11907" w:h="16839" w:code="9"/>
          <w:pgMar w:top="1135" w:right="1440" w:bottom="1134" w:left="1440" w:header="708" w:footer="708" w:gutter="0"/>
          <w:cols w:space="708"/>
          <w:formProt w:val="0"/>
          <w:docGrid w:linePitch="360"/>
        </w:sectPr>
      </w:pPr>
    </w:p>
    <w:p w14:paraId="33718EF0" w14:textId="5FDF46D7" w:rsidR="0008562F" w:rsidRDefault="0008562F"/>
    <w:tbl>
      <w:tblPr>
        <w:tblW w:w="996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tblCellMar>
        <w:tblLook w:val="0000" w:firstRow="0" w:lastRow="0" w:firstColumn="0" w:lastColumn="0" w:noHBand="0" w:noVBand="0"/>
      </w:tblPr>
      <w:tblGrid>
        <w:gridCol w:w="1560"/>
        <w:gridCol w:w="1186"/>
        <w:gridCol w:w="1321"/>
        <w:gridCol w:w="135"/>
        <w:gridCol w:w="2322"/>
        <w:gridCol w:w="551"/>
        <w:gridCol w:w="1605"/>
        <w:gridCol w:w="1273"/>
        <w:gridCol w:w="8"/>
      </w:tblGrid>
      <w:tr w:rsidR="00DA1667" w14:paraId="33718EF4" w14:textId="77777777" w:rsidTr="000A56D4">
        <w:trPr>
          <w:trHeight w:val="215"/>
        </w:trPr>
        <w:tc>
          <w:tcPr>
            <w:tcW w:w="2746" w:type="dxa"/>
            <w:gridSpan w:val="2"/>
            <w:vMerge w:val="restart"/>
            <w:vAlign w:val="center"/>
          </w:tcPr>
          <w:p w14:paraId="33718EF1" w14:textId="77777777" w:rsidR="00DA1667" w:rsidRDefault="00DA1667" w:rsidP="0004306E">
            <w:pPr>
              <w:jc w:val="center"/>
            </w:pPr>
            <w:r>
              <w:rPr>
                <w:noProof/>
                <w:lang w:val="en-GB" w:eastAsia="en-GB"/>
              </w:rPr>
              <w:drawing>
                <wp:inline distT="0" distB="0" distL="0" distR="0" wp14:anchorId="33718F65" wp14:editId="33718F66">
                  <wp:extent cx="1456621" cy="405516"/>
                  <wp:effectExtent l="0" t="0" r="0" b="0"/>
                  <wp:docPr id="5" name="Picture 5"/>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9" cstate="print">
                            <a:extLst>
                              <a:ext uri="{28A0092B-C50C-407E-A947-70E740481C1C}">
                                <a14:useLocalDpi xmlns:a14="http://schemas.microsoft.com/office/drawing/2010/main" val="0"/>
                              </a:ext>
                            </a:extLst>
                          </a:blip>
                          <a:stretch>
                            <a:fillRect/>
                          </a:stretch>
                        </pic:blipFill>
                        <pic:spPr>
                          <a:xfrm>
                            <a:off x="0" y="0"/>
                            <a:ext cx="1454648" cy="404967"/>
                          </a:xfrm>
                          <a:prstGeom prst="rect">
                            <a:avLst/>
                          </a:prstGeom>
                        </pic:spPr>
                      </pic:pic>
                    </a:graphicData>
                  </a:graphic>
                </wp:inline>
              </w:drawing>
            </w:r>
          </w:p>
        </w:tc>
        <w:tc>
          <w:tcPr>
            <w:tcW w:w="5934" w:type="dxa"/>
            <w:gridSpan w:val="5"/>
            <w:tcBorders>
              <w:bottom w:val="nil"/>
            </w:tcBorders>
          </w:tcPr>
          <w:p w14:paraId="33718EF2" w14:textId="77777777" w:rsidR="00DA1667" w:rsidRPr="00143474" w:rsidRDefault="000A56D4" w:rsidP="0004306E">
            <w:pPr>
              <w:jc w:val="center"/>
              <w:rPr>
                <w:b/>
                <w:szCs w:val="14"/>
              </w:rPr>
            </w:pPr>
            <w:r w:rsidRPr="00143474">
              <w:rPr>
                <w:b/>
                <w:szCs w:val="14"/>
              </w:rPr>
              <w:t xml:space="preserve">APPLICATION FOR </w:t>
            </w:r>
            <w:r>
              <w:rPr>
                <w:b/>
                <w:szCs w:val="14"/>
              </w:rPr>
              <w:t xml:space="preserve">EXTENSION OF </w:t>
            </w:r>
            <w:r w:rsidRPr="00143474">
              <w:rPr>
                <w:b/>
                <w:szCs w:val="14"/>
              </w:rPr>
              <w:t>ESCC QUALIFICATION APPROVAL</w:t>
            </w:r>
          </w:p>
        </w:tc>
        <w:tc>
          <w:tcPr>
            <w:tcW w:w="1281" w:type="dxa"/>
            <w:gridSpan w:val="2"/>
            <w:tcBorders>
              <w:bottom w:val="nil"/>
            </w:tcBorders>
            <w:vAlign w:val="center"/>
          </w:tcPr>
          <w:p w14:paraId="33718EF3" w14:textId="77777777" w:rsidR="00DA1667" w:rsidRDefault="007F0FF3" w:rsidP="00E70113">
            <w:pPr>
              <w:jc w:val="center"/>
            </w:pPr>
            <w:r w:rsidRPr="008F1E74">
              <w:rPr>
                <w:lang w:val="en-GB"/>
              </w:rPr>
              <w:t xml:space="preserve">Page </w:t>
            </w:r>
            <w:r w:rsidR="004E691E">
              <w:rPr>
                <w:lang w:val="en-GB"/>
              </w:rPr>
              <w:t>7</w:t>
            </w:r>
          </w:p>
        </w:tc>
      </w:tr>
      <w:tr w:rsidR="00DA1667" w:rsidRPr="00146C2B" w14:paraId="33718EF9" w14:textId="77777777" w:rsidTr="000A56D4">
        <w:trPr>
          <w:trHeight w:val="360"/>
        </w:trPr>
        <w:tc>
          <w:tcPr>
            <w:tcW w:w="2746" w:type="dxa"/>
            <w:gridSpan w:val="2"/>
            <w:vMerge/>
          </w:tcPr>
          <w:p w14:paraId="33718EF5" w14:textId="77777777" w:rsidR="00DA1667" w:rsidRDefault="00DA1667" w:rsidP="0004306E"/>
        </w:tc>
        <w:tc>
          <w:tcPr>
            <w:tcW w:w="1321" w:type="dxa"/>
            <w:tcBorders>
              <w:top w:val="nil"/>
              <w:bottom w:val="nil"/>
              <w:right w:val="nil"/>
            </w:tcBorders>
          </w:tcPr>
          <w:p w14:paraId="33718EF6" w14:textId="77777777" w:rsidR="00DA1667" w:rsidRPr="00143474" w:rsidRDefault="00DA1667" w:rsidP="0004306E">
            <w:pPr>
              <w:rPr>
                <w:szCs w:val="14"/>
              </w:rPr>
            </w:pPr>
            <w:r>
              <w:rPr>
                <w:szCs w:val="14"/>
              </w:rPr>
              <w:t>Component title:</w:t>
            </w:r>
          </w:p>
        </w:tc>
        <w:sdt>
          <w:sdtPr>
            <w:alias w:val="title"/>
            <w:tag w:val="title"/>
            <w:id w:val="-1892880019"/>
            <w:dataBinding w:xpath="/root[1]/title[1]" w:storeItemID="{670BCBC5-631E-40AB-8473-63493373AC73}"/>
            <w:text/>
          </w:sdtPr>
          <w:sdtEndPr>
            <w:rPr>
              <w:szCs w:val="14"/>
            </w:rPr>
          </w:sdtEndPr>
          <w:sdtContent>
            <w:tc>
              <w:tcPr>
                <w:tcW w:w="4613" w:type="dxa"/>
                <w:gridSpan w:val="4"/>
                <w:tcBorders>
                  <w:top w:val="nil"/>
                  <w:left w:val="nil"/>
                  <w:bottom w:val="nil"/>
                </w:tcBorders>
              </w:tcPr>
              <w:p w14:paraId="33718EF7" w14:textId="77777777" w:rsidR="00DA1667" w:rsidRPr="00143474" w:rsidRDefault="003F74A1" w:rsidP="0004306E">
                <w:pPr>
                  <w:rPr>
                    <w:szCs w:val="14"/>
                  </w:rPr>
                </w:pPr>
                <w:r>
                  <w:rPr>
                    <w:lang w:val="en-GB"/>
                  </w:rPr>
                  <w:t xml:space="preserve">  </w:t>
                </w:r>
              </w:p>
            </w:tc>
          </w:sdtContent>
        </w:sdt>
        <w:tc>
          <w:tcPr>
            <w:tcW w:w="1281" w:type="dxa"/>
            <w:gridSpan w:val="2"/>
            <w:tcBorders>
              <w:top w:val="nil"/>
              <w:bottom w:val="nil"/>
            </w:tcBorders>
            <w:vAlign w:val="center"/>
          </w:tcPr>
          <w:p w14:paraId="33718EF8" w14:textId="77777777" w:rsidR="00DA1667" w:rsidRPr="00146C2B" w:rsidRDefault="00DA1667" w:rsidP="0004306E">
            <w:pPr>
              <w:jc w:val="center"/>
              <w:rPr>
                <w:szCs w:val="14"/>
              </w:rPr>
            </w:pPr>
            <w:r>
              <w:rPr>
                <w:szCs w:val="14"/>
              </w:rPr>
              <w:t>Appl. No.</w:t>
            </w:r>
          </w:p>
        </w:tc>
      </w:tr>
      <w:tr w:rsidR="00DA1667" w14:paraId="33718F00" w14:textId="77777777" w:rsidTr="000A56D4">
        <w:trPr>
          <w:trHeight w:val="225"/>
        </w:trPr>
        <w:tc>
          <w:tcPr>
            <w:tcW w:w="2746" w:type="dxa"/>
            <w:gridSpan w:val="2"/>
            <w:vMerge/>
          </w:tcPr>
          <w:p w14:paraId="33718EFA" w14:textId="77777777" w:rsidR="00DA1667" w:rsidRDefault="00DA1667" w:rsidP="0004306E"/>
        </w:tc>
        <w:tc>
          <w:tcPr>
            <w:tcW w:w="1456" w:type="dxa"/>
            <w:gridSpan w:val="2"/>
            <w:tcBorders>
              <w:top w:val="nil"/>
              <w:right w:val="nil"/>
            </w:tcBorders>
          </w:tcPr>
          <w:p w14:paraId="33718EFB" w14:textId="77777777" w:rsidR="00DA1667" w:rsidRPr="00143474" w:rsidRDefault="00DA1667" w:rsidP="0004306E">
            <w:r>
              <w:t>Executive Member:</w:t>
            </w:r>
          </w:p>
        </w:tc>
        <w:sdt>
          <w:sdtPr>
            <w:alias w:val="executivemember"/>
            <w:tag w:val="executivemember"/>
            <w:id w:val="-1198233664"/>
            <w:showingPlcHdr/>
            <w:dataBinding w:xpath="/root[1]/executivemember[1]" w:storeItemID="{670BCBC5-631E-40AB-8473-63493373AC73}"/>
            <w:text/>
          </w:sdtPr>
          <w:sdtEndPr/>
          <w:sdtContent>
            <w:tc>
              <w:tcPr>
                <w:tcW w:w="2322" w:type="dxa"/>
                <w:tcBorders>
                  <w:top w:val="nil"/>
                  <w:left w:val="nil"/>
                  <w:right w:val="nil"/>
                </w:tcBorders>
              </w:tcPr>
              <w:p w14:paraId="33718EFC" w14:textId="77777777" w:rsidR="00DA1667" w:rsidRPr="00143474" w:rsidRDefault="003F74A1" w:rsidP="0004306E">
                <w:r w:rsidRPr="009A6F63">
                  <w:rPr>
                    <w:rStyle w:val="PlaceholderText"/>
                    <w:color w:val="FFFFFF" w:themeColor="background1"/>
                  </w:rPr>
                  <w:t>Click here to enter text.</w:t>
                </w:r>
              </w:p>
            </w:tc>
          </w:sdtContent>
        </w:sdt>
        <w:tc>
          <w:tcPr>
            <w:tcW w:w="551" w:type="dxa"/>
            <w:tcBorders>
              <w:top w:val="nil"/>
              <w:left w:val="nil"/>
              <w:right w:val="nil"/>
            </w:tcBorders>
          </w:tcPr>
          <w:p w14:paraId="33718EFD" w14:textId="77777777" w:rsidR="00DA1667" w:rsidRPr="003F74A1" w:rsidRDefault="00DA1667" w:rsidP="0004306E">
            <w:r w:rsidRPr="003F74A1">
              <w:t>Date:</w:t>
            </w:r>
          </w:p>
        </w:tc>
        <w:sdt>
          <w:sdtPr>
            <w:alias w:val="date"/>
            <w:tag w:val="date"/>
            <w:id w:val="2041318659"/>
            <w:showingPlcHdr/>
            <w:dataBinding w:xpath="/root[1]/date[1]" w:storeItemID="{670BCBC5-631E-40AB-8473-63493373AC73}"/>
            <w:date>
              <w:dateFormat w:val="dd/MM/yyyy"/>
              <w:lid w:val="en-GB"/>
              <w:storeMappedDataAs w:val="dateTime"/>
              <w:calendar w:val="gregorian"/>
            </w:date>
          </w:sdtPr>
          <w:sdtEndPr/>
          <w:sdtContent>
            <w:tc>
              <w:tcPr>
                <w:tcW w:w="1605" w:type="dxa"/>
                <w:tcBorders>
                  <w:top w:val="nil"/>
                  <w:left w:val="nil"/>
                </w:tcBorders>
              </w:tcPr>
              <w:p w14:paraId="33718EFE" w14:textId="77777777" w:rsidR="00DA1667" w:rsidRPr="003F74A1" w:rsidRDefault="003F74A1" w:rsidP="0004306E">
                <w:r w:rsidRPr="00FB30B5">
                  <w:rPr>
                    <w:rStyle w:val="PlaceholderText"/>
                    <w:color w:val="FFFFFF" w:themeColor="background1"/>
                  </w:rPr>
                  <w:t>Click here to enter a date.</w:t>
                </w:r>
              </w:p>
            </w:tc>
          </w:sdtContent>
        </w:sdt>
        <w:sdt>
          <w:sdtPr>
            <w:alias w:val="application"/>
            <w:tag w:val="application"/>
            <w:id w:val="-1408767730"/>
            <w:showingPlcHdr/>
            <w:dataBinding w:xpath="/root[1]/application[1]" w:storeItemID="{670BCBC5-631E-40AB-8473-63493373AC73}"/>
            <w:text/>
          </w:sdtPr>
          <w:sdtEndPr/>
          <w:sdtContent>
            <w:tc>
              <w:tcPr>
                <w:tcW w:w="1281" w:type="dxa"/>
                <w:gridSpan w:val="2"/>
                <w:tcBorders>
                  <w:top w:val="nil"/>
                </w:tcBorders>
                <w:vAlign w:val="center"/>
              </w:tcPr>
              <w:p w14:paraId="33718EFF" w14:textId="77777777" w:rsidR="00DA1667" w:rsidRDefault="003F74A1" w:rsidP="0004306E">
                <w:pPr>
                  <w:jc w:val="center"/>
                </w:pPr>
                <w:r w:rsidRPr="009A6F63">
                  <w:rPr>
                    <w:rStyle w:val="PlaceholderText"/>
                    <w:color w:val="FFFFFF" w:themeColor="background1"/>
                  </w:rPr>
                  <w:t>Click here to enter text.</w:t>
                </w:r>
              </w:p>
            </w:tc>
          </w:sdtContent>
        </w:sdt>
      </w:tr>
      <w:tr w:rsidR="000A56D4" w:rsidRPr="000A56D4" w14:paraId="33718F04" w14:textId="77777777" w:rsidTr="000A56D4">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Pr>
        <w:tc>
          <w:tcPr>
            <w:tcW w:w="9953" w:type="dxa"/>
            <w:gridSpan w:val="8"/>
            <w:tcBorders>
              <w:top w:val="nil"/>
              <w:left w:val="single" w:sz="6" w:space="0" w:color="auto"/>
              <w:bottom w:val="nil"/>
              <w:right w:val="single" w:sz="6" w:space="0" w:color="auto"/>
            </w:tcBorders>
          </w:tcPr>
          <w:p w14:paraId="33718F01" w14:textId="77777777" w:rsidR="000A56D4" w:rsidRPr="000A56D4" w:rsidRDefault="000A56D4" w:rsidP="0004306E">
            <w:pPr>
              <w:ind w:right="72"/>
              <w:jc w:val="center"/>
              <w:rPr>
                <w:szCs w:val="14"/>
                <w:lang w:val="en-GB"/>
              </w:rPr>
            </w:pPr>
          </w:p>
          <w:p w14:paraId="33718F02" w14:textId="77777777" w:rsidR="000A56D4" w:rsidRPr="000A56D4" w:rsidRDefault="000A56D4" w:rsidP="0004306E">
            <w:pPr>
              <w:ind w:right="72"/>
              <w:jc w:val="center"/>
              <w:rPr>
                <w:b/>
                <w:i/>
                <w:szCs w:val="14"/>
                <w:lang w:val="en-GB"/>
              </w:rPr>
            </w:pPr>
            <w:r w:rsidRPr="000A56D4">
              <w:rPr>
                <w:b/>
                <w:i/>
                <w:szCs w:val="14"/>
                <w:lang w:val="en-GB"/>
              </w:rPr>
              <w:t>NOTES ON THE COMPLETION OF THE APPLICATION FORM FOR ESCC QUALIFICATION EXTENSION APPROVAL</w:t>
            </w:r>
          </w:p>
          <w:p w14:paraId="33718F03" w14:textId="77777777" w:rsidR="000A56D4" w:rsidRPr="000A56D4" w:rsidRDefault="000A56D4" w:rsidP="0004306E">
            <w:pPr>
              <w:ind w:right="72"/>
              <w:rPr>
                <w:szCs w:val="14"/>
                <w:lang w:val="en-GB"/>
              </w:rPr>
            </w:pPr>
          </w:p>
        </w:tc>
      </w:tr>
      <w:tr w:rsidR="000A56D4" w:rsidRPr="000A56D4" w14:paraId="33718F0B" w14:textId="77777777" w:rsidTr="000A56D4">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680"/>
        </w:trPr>
        <w:tc>
          <w:tcPr>
            <w:tcW w:w="1560" w:type="dxa"/>
            <w:tcBorders>
              <w:top w:val="nil"/>
              <w:left w:val="single" w:sz="6" w:space="0" w:color="auto"/>
              <w:bottom w:val="nil"/>
              <w:right w:val="nil"/>
            </w:tcBorders>
          </w:tcPr>
          <w:p w14:paraId="33718F05" w14:textId="77777777" w:rsidR="000A56D4" w:rsidRPr="000A56D4" w:rsidRDefault="000A56D4" w:rsidP="0004306E">
            <w:pPr>
              <w:ind w:right="170"/>
              <w:rPr>
                <w:b/>
                <w:szCs w:val="14"/>
              </w:rPr>
            </w:pPr>
            <w:r w:rsidRPr="000A56D4">
              <w:rPr>
                <w:b/>
                <w:szCs w:val="14"/>
              </w:rPr>
              <w:t>ENTRIES</w:t>
            </w:r>
          </w:p>
          <w:p w14:paraId="33718F06" w14:textId="77777777" w:rsidR="000A56D4" w:rsidRPr="000A56D4" w:rsidRDefault="000A56D4" w:rsidP="0004306E">
            <w:pPr>
              <w:ind w:right="170"/>
              <w:rPr>
                <w:b/>
                <w:szCs w:val="14"/>
              </w:rPr>
            </w:pPr>
            <w:r w:rsidRPr="000A56D4">
              <w:rPr>
                <w:szCs w:val="14"/>
              </w:rPr>
              <w:t>Form heading</w:t>
            </w:r>
            <w:r w:rsidRPr="000A56D4">
              <w:rPr>
                <w:b/>
                <w:szCs w:val="14"/>
              </w:rPr>
              <w:t xml:space="preserve"> </w:t>
            </w:r>
          </w:p>
          <w:p w14:paraId="33718F07" w14:textId="77777777" w:rsidR="000A56D4" w:rsidRPr="000A56D4" w:rsidRDefault="000A56D4" w:rsidP="0004306E">
            <w:pPr>
              <w:ind w:right="170"/>
              <w:rPr>
                <w:b/>
                <w:szCs w:val="14"/>
              </w:rPr>
            </w:pPr>
          </w:p>
        </w:tc>
        <w:tc>
          <w:tcPr>
            <w:tcW w:w="8393" w:type="dxa"/>
            <w:gridSpan w:val="7"/>
            <w:tcBorders>
              <w:top w:val="nil"/>
              <w:left w:val="nil"/>
              <w:bottom w:val="nil"/>
              <w:right w:val="single" w:sz="6" w:space="0" w:color="auto"/>
            </w:tcBorders>
          </w:tcPr>
          <w:p w14:paraId="33718F08" w14:textId="77777777" w:rsidR="000A56D4" w:rsidRPr="008C2531" w:rsidRDefault="000A56D4" w:rsidP="0004306E">
            <w:pPr>
              <w:ind w:right="170"/>
              <w:jc w:val="both"/>
              <w:rPr>
                <w:szCs w:val="14"/>
                <w:lang w:val="en-GB"/>
              </w:rPr>
            </w:pPr>
          </w:p>
          <w:p w14:paraId="33718F09" w14:textId="77777777" w:rsidR="000A56D4" w:rsidRPr="008C2531" w:rsidRDefault="000A56D4" w:rsidP="0004306E">
            <w:pPr>
              <w:ind w:right="170"/>
              <w:jc w:val="both"/>
              <w:rPr>
                <w:szCs w:val="14"/>
                <w:lang w:val="en-GB"/>
              </w:rPr>
            </w:pPr>
            <w:r w:rsidRPr="008C2531">
              <w:rPr>
                <w:szCs w:val="14"/>
                <w:lang w:val="en-GB"/>
              </w:rPr>
              <w:t>shall indicate: - the title of the component as given in its detail specification or the name of the series, family; - the Executive Member; - the entering date; - the certificate number and its sequential suffix.</w:t>
            </w:r>
          </w:p>
          <w:p w14:paraId="33718F0A" w14:textId="77777777" w:rsidR="000A56D4" w:rsidRPr="008C2531" w:rsidRDefault="000A56D4" w:rsidP="0004306E">
            <w:pPr>
              <w:ind w:right="170"/>
              <w:jc w:val="both"/>
              <w:rPr>
                <w:szCs w:val="14"/>
                <w:lang w:val="en-GB"/>
              </w:rPr>
            </w:pPr>
          </w:p>
        </w:tc>
      </w:tr>
      <w:tr w:rsidR="000A56D4" w:rsidRPr="000A56D4" w14:paraId="33718F0F" w14:textId="77777777" w:rsidTr="000A56D4">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680"/>
        </w:trPr>
        <w:tc>
          <w:tcPr>
            <w:tcW w:w="1560" w:type="dxa"/>
            <w:tcBorders>
              <w:top w:val="nil"/>
              <w:left w:val="single" w:sz="6" w:space="0" w:color="auto"/>
              <w:bottom w:val="nil"/>
              <w:right w:val="nil"/>
            </w:tcBorders>
          </w:tcPr>
          <w:p w14:paraId="33718F0C" w14:textId="77777777" w:rsidR="000A56D4" w:rsidRPr="000A56D4" w:rsidRDefault="000A56D4" w:rsidP="0004306E">
            <w:pPr>
              <w:ind w:right="170"/>
              <w:rPr>
                <w:b/>
                <w:szCs w:val="14"/>
              </w:rPr>
            </w:pPr>
            <w:r w:rsidRPr="000A56D4">
              <w:rPr>
                <w:b/>
                <w:szCs w:val="14"/>
              </w:rPr>
              <w:t>Box 1</w:t>
            </w:r>
          </w:p>
        </w:tc>
        <w:tc>
          <w:tcPr>
            <w:tcW w:w="8393" w:type="dxa"/>
            <w:gridSpan w:val="7"/>
            <w:tcBorders>
              <w:top w:val="nil"/>
              <w:left w:val="nil"/>
              <w:bottom w:val="nil"/>
              <w:right w:val="single" w:sz="6" w:space="0" w:color="auto"/>
            </w:tcBorders>
          </w:tcPr>
          <w:p w14:paraId="33718F0D" w14:textId="77777777" w:rsidR="000A56D4" w:rsidRPr="008C2531" w:rsidRDefault="000A56D4" w:rsidP="0004306E">
            <w:pPr>
              <w:ind w:right="170"/>
              <w:jc w:val="both"/>
              <w:rPr>
                <w:szCs w:val="14"/>
                <w:lang w:val="en-GB"/>
              </w:rPr>
            </w:pPr>
            <w:r w:rsidRPr="008C2531">
              <w:rPr>
                <w:szCs w:val="14"/>
                <w:lang w:val="en-GB"/>
              </w:rPr>
              <w:t>shall provide details given in the table; in particular there shall be listed: - the variants or range of variants; - the range of components (the ESCC code is recommended to indicate the values or values range, the tolerance, the voltage, etc); the designation given in the detail specification as ‘base on’; - under Test Vehicle enter either an ESCC code or the specific characteristic capable of identifying the component tested (e.g., voltage of coil for a relay); - under component similar enter a cross if relevant.</w:t>
            </w:r>
          </w:p>
          <w:p w14:paraId="33718F0E" w14:textId="77777777" w:rsidR="000A56D4" w:rsidRPr="008C2531" w:rsidRDefault="000A56D4" w:rsidP="0004306E">
            <w:pPr>
              <w:ind w:right="170"/>
              <w:jc w:val="both"/>
              <w:rPr>
                <w:szCs w:val="14"/>
                <w:lang w:val="en-GB"/>
              </w:rPr>
            </w:pPr>
          </w:p>
        </w:tc>
      </w:tr>
      <w:tr w:rsidR="000A56D4" w:rsidRPr="000A56D4" w14:paraId="33718F13" w14:textId="77777777" w:rsidTr="000A56D4">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444"/>
        </w:trPr>
        <w:tc>
          <w:tcPr>
            <w:tcW w:w="1560" w:type="dxa"/>
            <w:tcBorders>
              <w:top w:val="nil"/>
              <w:left w:val="single" w:sz="6" w:space="0" w:color="auto"/>
              <w:bottom w:val="nil"/>
              <w:right w:val="nil"/>
            </w:tcBorders>
          </w:tcPr>
          <w:p w14:paraId="33718F10" w14:textId="77777777" w:rsidR="000A56D4" w:rsidRPr="000A56D4" w:rsidRDefault="000A56D4" w:rsidP="0004306E">
            <w:pPr>
              <w:ind w:right="170"/>
              <w:rPr>
                <w:b/>
                <w:szCs w:val="14"/>
              </w:rPr>
            </w:pPr>
            <w:r w:rsidRPr="000A56D4">
              <w:rPr>
                <w:b/>
                <w:szCs w:val="14"/>
              </w:rPr>
              <w:t>Box 2; 3 and 4</w:t>
            </w:r>
          </w:p>
        </w:tc>
        <w:tc>
          <w:tcPr>
            <w:tcW w:w="8393" w:type="dxa"/>
            <w:gridSpan w:val="7"/>
            <w:tcBorders>
              <w:top w:val="nil"/>
              <w:left w:val="nil"/>
              <w:bottom w:val="nil"/>
              <w:right w:val="single" w:sz="6" w:space="0" w:color="auto"/>
            </w:tcBorders>
          </w:tcPr>
          <w:p w14:paraId="33718F11" w14:textId="77777777" w:rsidR="000A56D4" w:rsidRPr="008C2531" w:rsidRDefault="000A56D4" w:rsidP="0004306E">
            <w:pPr>
              <w:ind w:right="170"/>
              <w:jc w:val="both"/>
              <w:rPr>
                <w:szCs w:val="14"/>
                <w:lang w:val="en-GB"/>
              </w:rPr>
            </w:pPr>
            <w:r w:rsidRPr="008C2531">
              <w:rPr>
                <w:szCs w:val="14"/>
                <w:lang w:val="en-GB"/>
              </w:rPr>
              <w:t>As per QPL entry; otherwise, an explanation of the changes must be supplied.</w:t>
            </w:r>
          </w:p>
          <w:p w14:paraId="33718F12" w14:textId="77777777" w:rsidR="000A56D4" w:rsidRPr="008C2531" w:rsidRDefault="000A56D4" w:rsidP="0004306E">
            <w:pPr>
              <w:ind w:right="170"/>
              <w:jc w:val="both"/>
              <w:rPr>
                <w:szCs w:val="14"/>
                <w:lang w:val="en-GB"/>
              </w:rPr>
            </w:pPr>
          </w:p>
        </w:tc>
      </w:tr>
      <w:tr w:rsidR="000A56D4" w:rsidRPr="000A56D4" w14:paraId="33718F17" w14:textId="77777777" w:rsidTr="000A56D4">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680"/>
        </w:trPr>
        <w:tc>
          <w:tcPr>
            <w:tcW w:w="1560" w:type="dxa"/>
            <w:tcBorders>
              <w:top w:val="nil"/>
              <w:left w:val="single" w:sz="6" w:space="0" w:color="auto"/>
              <w:bottom w:val="nil"/>
              <w:right w:val="nil"/>
            </w:tcBorders>
          </w:tcPr>
          <w:p w14:paraId="33718F14" w14:textId="77777777" w:rsidR="000A56D4" w:rsidRPr="000A56D4" w:rsidRDefault="000A56D4" w:rsidP="0004306E">
            <w:pPr>
              <w:ind w:right="170"/>
              <w:rPr>
                <w:b/>
                <w:szCs w:val="14"/>
              </w:rPr>
            </w:pPr>
            <w:r w:rsidRPr="000A56D4">
              <w:rPr>
                <w:b/>
                <w:szCs w:val="14"/>
              </w:rPr>
              <w:t>Box 5</w:t>
            </w:r>
          </w:p>
        </w:tc>
        <w:tc>
          <w:tcPr>
            <w:tcW w:w="8393" w:type="dxa"/>
            <w:gridSpan w:val="7"/>
            <w:tcBorders>
              <w:top w:val="nil"/>
              <w:left w:val="nil"/>
              <w:bottom w:val="nil"/>
              <w:right w:val="single" w:sz="6" w:space="0" w:color="auto"/>
            </w:tcBorders>
          </w:tcPr>
          <w:p w14:paraId="33718F15" w14:textId="77777777" w:rsidR="000A56D4" w:rsidRPr="008C2531" w:rsidRDefault="000A56D4" w:rsidP="0004306E">
            <w:pPr>
              <w:ind w:right="170"/>
              <w:jc w:val="both"/>
              <w:rPr>
                <w:szCs w:val="14"/>
                <w:lang w:val="en-GB"/>
              </w:rPr>
            </w:pPr>
            <w:r w:rsidRPr="008C2531">
              <w:rPr>
                <w:szCs w:val="14"/>
                <w:lang w:val="en-GB"/>
              </w:rPr>
              <w:t>Will show the ESCC Generic and Detail specifications, including issue number and revision letter, current at the time the tests reported were performed. If the specifications are different from those current on the date of the application, see Box 6.</w:t>
            </w:r>
          </w:p>
          <w:p w14:paraId="33718F16" w14:textId="77777777" w:rsidR="000A56D4" w:rsidRPr="008C2531" w:rsidRDefault="000A56D4" w:rsidP="0004306E">
            <w:pPr>
              <w:ind w:right="170"/>
              <w:jc w:val="both"/>
              <w:rPr>
                <w:szCs w:val="14"/>
                <w:lang w:val="en-GB"/>
              </w:rPr>
            </w:pPr>
          </w:p>
        </w:tc>
      </w:tr>
      <w:tr w:rsidR="000A56D4" w:rsidRPr="000A56D4" w14:paraId="33718F1B" w14:textId="77777777" w:rsidTr="000A56D4">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680"/>
        </w:trPr>
        <w:tc>
          <w:tcPr>
            <w:tcW w:w="1560" w:type="dxa"/>
            <w:tcBorders>
              <w:top w:val="nil"/>
              <w:left w:val="single" w:sz="6" w:space="0" w:color="auto"/>
              <w:bottom w:val="nil"/>
              <w:right w:val="nil"/>
            </w:tcBorders>
          </w:tcPr>
          <w:p w14:paraId="33718F18" w14:textId="77777777" w:rsidR="000A56D4" w:rsidRPr="000A56D4" w:rsidRDefault="000A56D4" w:rsidP="0004306E">
            <w:pPr>
              <w:ind w:right="170"/>
              <w:rPr>
                <w:b/>
                <w:szCs w:val="14"/>
              </w:rPr>
            </w:pPr>
            <w:r w:rsidRPr="000A56D4">
              <w:rPr>
                <w:b/>
                <w:szCs w:val="14"/>
              </w:rPr>
              <w:t>Box 6</w:t>
            </w:r>
          </w:p>
        </w:tc>
        <w:tc>
          <w:tcPr>
            <w:tcW w:w="8393" w:type="dxa"/>
            <w:gridSpan w:val="7"/>
            <w:tcBorders>
              <w:top w:val="nil"/>
              <w:left w:val="nil"/>
              <w:bottom w:val="nil"/>
              <w:right w:val="single" w:sz="6" w:space="0" w:color="auto"/>
            </w:tcBorders>
          </w:tcPr>
          <w:p w14:paraId="33718F19" w14:textId="77777777" w:rsidR="000A56D4" w:rsidRPr="008C2531" w:rsidRDefault="000A56D4" w:rsidP="0004306E">
            <w:pPr>
              <w:ind w:right="170"/>
              <w:jc w:val="both"/>
              <w:rPr>
                <w:szCs w:val="14"/>
                <w:lang w:val="en-GB"/>
              </w:rPr>
            </w:pPr>
            <w:r w:rsidRPr="008C2531">
              <w:rPr>
                <w:szCs w:val="14"/>
                <w:lang w:val="en-GB"/>
              </w:rPr>
              <w:t>Will show the deviations from the Generic and Detail Specifications listed in Box 5, in particular deviations from testing. In case of deviations this must be listed in Box 15. In case the referenced specification in Box 5 have currently a different issue and/or revision indicate also whether the test data deviates or not from such current documents.</w:t>
            </w:r>
          </w:p>
          <w:p w14:paraId="33718F1A" w14:textId="77777777" w:rsidR="000A56D4" w:rsidRPr="008C2531" w:rsidRDefault="000A56D4" w:rsidP="0004306E">
            <w:pPr>
              <w:ind w:right="170"/>
              <w:jc w:val="both"/>
              <w:rPr>
                <w:szCs w:val="14"/>
                <w:lang w:val="en-GB"/>
              </w:rPr>
            </w:pPr>
          </w:p>
        </w:tc>
      </w:tr>
      <w:tr w:rsidR="000A56D4" w:rsidRPr="000A56D4" w14:paraId="33718F1F" w14:textId="77777777" w:rsidTr="000A56D4">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484"/>
        </w:trPr>
        <w:tc>
          <w:tcPr>
            <w:tcW w:w="1560" w:type="dxa"/>
            <w:tcBorders>
              <w:top w:val="nil"/>
              <w:left w:val="single" w:sz="6" w:space="0" w:color="auto"/>
              <w:bottom w:val="nil"/>
              <w:right w:val="nil"/>
            </w:tcBorders>
          </w:tcPr>
          <w:p w14:paraId="33718F1C" w14:textId="77777777" w:rsidR="000A56D4" w:rsidRPr="000A56D4" w:rsidRDefault="000A56D4" w:rsidP="0004306E">
            <w:pPr>
              <w:ind w:right="170"/>
              <w:rPr>
                <w:b/>
                <w:szCs w:val="14"/>
              </w:rPr>
            </w:pPr>
            <w:r w:rsidRPr="000A56D4">
              <w:rPr>
                <w:b/>
                <w:szCs w:val="14"/>
              </w:rPr>
              <w:t>Box 7</w:t>
            </w:r>
          </w:p>
        </w:tc>
        <w:tc>
          <w:tcPr>
            <w:tcW w:w="8393" w:type="dxa"/>
            <w:gridSpan w:val="7"/>
            <w:tcBorders>
              <w:top w:val="nil"/>
              <w:left w:val="nil"/>
              <w:bottom w:val="nil"/>
              <w:right w:val="single" w:sz="6" w:space="0" w:color="auto"/>
            </w:tcBorders>
          </w:tcPr>
          <w:p w14:paraId="33718F1D" w14:textId="77777777" w:rsidR="000A56D4" w:rsidRPr="008C2531" w:rsidRDefault="000A56D4" w:rsidP="0004306E">
            <w:pPr>
              <w:ind w:right="170"/>
              <w:jc w:val="both"/>
              <w:rPr>
                <w:szCs w:val="14"/>
                <w:lang w:val="en-GB"/>
              </w:rPr>
            </w:pPr>
            <w:r w:rsidRPr="008C2531">
              <w:rPr>
                <w:szCs w:val="14"/>
                <w:lang w:val="en-GB"/>
              </w:rPr>
              <w:t>Must reference the report(s) supplied in support of the application.</w:t>
            </w:r>
          </w:p>
          <w:p w14:paraId="33718F1E" w14:textId="77777777" w:rsidR="000A56D4" w:rsidRPr="008C2531" w:rsidRDefault="000A56D4" w:rsidP="0004306E">
            <w:pPr>
              <w:ind w:right="170"/>
              <w:jc w:val="both"/>
              <w:rPr>
                <w:szCs w:val="14"/>
                <w:lang w:val="en-GB"/>
              </w:rPr>
            </w:pPr>
          </w:p>
        </w:tc>
      </w:tr>
      <w:tr w:rsidR="000A56D4" w:rsidRPr="000A56D4" w14:paraId="33718F23" w14:textId="77777777" w:rsidTr="000A56D4">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680"/>
        </w:trPr>
        <w:tc>
          <w:tcPr>
            <w:tcW w:w="1560" w:type="dxa"/>
            <w:tcBorders>
              <w:top w:val="nil"/>
              <w:left w:val="single" w:sz="6" w:space="0" w:color="auto"/>
              <w:bottom w:val="nil"/>
              <w:right w:val="nil"/>
            </w:tcBorders>
          </w:tcPr>
          <w:p w14:paraId="33718F20" w14:textId="77777777" w:rsidR="000A56D4" w:rsidRPr="000A56D4" w:rsidRDefault="000A56D4" w:rsidP="0004306E">
            <w:pPr>
              <w:ind w:right="170"/>
              <w:rPr>
                <w:b/>
                <w:szCs w:val="14"/>
              </w:rPr>
            </w:pPr>
            <w:r w:rsidRPr="000A56D4">
              <w:rPr>
                <w:b/>
                <w:szCs w:val="14"/>
              </w:rPr>
              <w:t>Box 8</w:t>
            </w:r>
          </w:p>
        </w:tc>
        <w:tc>
          <w:tcPr>
            <w:tcW w:w="8393" w:type="dxa"/>
            <w:gridSpan w:val="7"/>
            <w:tcBorders>
              <w:top w:val="nil"/>
              <w:left w:val="nil"/>
              <w:bottom w:val="nil"/>
              <w:right w:val="single" w:sz="6" w:space="0" w:color="auto"/>
            </w:tcBorders>
          </w:tcPr>
          <w:p w14:paraId="33718F21" w14:textId="77777777" w:rsidR="000A56D4" w:rsidRPr="008C2531" w:rsidRDefault="000A56D4" w:rsidP="0004306E">
            <w:pPr>
              <w:ind w:right="170"/>
              <w:jc w:val="both"/>
              <w:rPr>
                <w:szCs w:val="14"/>
              </w:rPr>
            </w:pPr>
            <w:r w:rsidRPr="008C2531">
              <w:rPr>
                <w:szCs w:val="14"/>
                <w:lang w:val="en-GB"/>
              </w:rPr>
              <w:t xml:space="preserve">Should </w:t>
            </w:r>
            <w:r w:rsidR="00EF5571" w:rsidRPr="008C2531">
              <w:rPr>
                <w:szCs w:val="14"/>
                <w:lang w:val="en-GB"/>
              </w:rPr>
              <w:t xml:space="preserve">provide the </w:t>
            </w:r>
            <w:r w:rsidRPr="008C2531">
              <w:rPr>
                <w:szCs w:val="14"/>
                <w:lang w:val="en-GB"/>
              </w:rPr>
              <w:t xml:space="preserve">details of procurement to the full ESCC System, documentation of all of which should already have been delivered to the ESCC Executive under the terms of the relevant Generic Specification. </w:t>
            </w:r>
            <w:r w:rsidRPr="008C2531">
              <w:rPr>
                <w:szCs w:val="14"/>
              </w:rPr>
              <w:t>An ap</w:t>
            </w:r>
            <w:r w:rsidR="00EF5571" w:rsidRPr="008C2531">
              <w:rPr>
                <w:szCs w:val="14"/>
              </w:rPr>
              <w:t>propriate table has been drawn</w:t>
            </w:r>
            <w:r w:rsidRPr="008C2531">
              <w:rPr>
                <w:szCs w:val="14"/>
              </w:rPr>
              <w:t xml:space="preserve"> in this box.</w:t>
            </w:r>
          </w:p>
          <w:p w14:paraId="33718F22" w14:textId="77777777" w:rsidR="000A56D4" w:rsidRPr="008C2531" w:rsidRDefault="000A56D4" w:rsidP="0004306E">
            <w:pPr>
              <w:ind w:right="170"/>
              <w:jc w:val="both"/>
              <w:rPr>
                <w:szCs w:val="14"/>
              </w:rPr>
            </w:pPr>
          </w:p>
        </w:tc>
      </w:tr>
      <w:tr w:rsidR="000A56D4" w:rsidRPr="000A56D4" w14:paraId="33718F27" w14:textId="77777777" w:rsidTr="000A56D4">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680"/>
        </w:trPr>
        <w:tc>
          <w:tcPr>
            <w:tcW w:w="1560" w:type="dxa"/>
            <w:tcBorders>
              <w:top w:val="nil"/>
              <w:left w:val="single" w:sz="6" w:space="0" w:color="auto"/>
              <w:bottom w:val="nil"/>
              <w:right w:val="nil"/>
            </w:tcBorders>
          </w:tcPr>
          <w:p w14:paraId="33718F24" w14:textId="77777777" w:rsidR="000A56D4" w:rsidRPr="000A56D4" w:rsidRDefault="000A56D4" w:rsidP="0004306E">
            <w:pPr>
              <w:ind w:right="170"/>
              <w:rPr>
                <w:b/>
                <w:szCs w:val="14"/>
              </w:rPr>
            </w:pPr>
            <w:r w:rsidRPr="000A56D4">
              <w:rPr>
                <w:b/>
                <w:szCs w:val="14"/>
              </w:rPr>
              <w:t>Box 9</w:t>
            </w:r>
          </w:p>
        </w:tc>
        <w:tc>
          <w:tcPr>
            <w:tcW w:w="8393" w:type="dxa"/>
            <w:gridSpan w:val="7"/>
            <w:tcBorders>
              <w:top w:val="nil"/>
              <w:left w:val="nil"/>
              <w:bottom w:val="nil"/>
              <w:right w:val="single" w:sz="6" w:space="0" w:color="auto"/>
            </w:tcBorders>
          </w:tcPr>
          <w:p w14:paraId="33718F25" w14:textId="77777777" w:rsidR="000A56D4" w:rsidRPr="008C2531" w:rsidRDefault="000A56D4" w:rsidP="0004306E">
            <w:pPr>
              <w:ind w:right="170"/>
              <w:jc w:val="both"/>
              <w:rPr>
                <w:szCs w:val="14"/>
              </w:rPr>
            </w:pPr>
            <w:r w:rsidRPr="008C2531">
              <w:rPr>
                <w:szCs w:val="14"/>
                <w:lang w:val="en-GB"/>
              </w:rPr>
              <w:t xml:space="preserve">If the PID evolved after the Original Qualification or after the last Extension of Qualification, adequate details of such evolution shall be provided together with the reasons for the changes. </w:t>
            </w:r>
            <w:r w:rsidRPr="008C2531">
              <w:rPr>
                <w:szCs w:val="14"/>
              </w:rPr>
              <w:t>Major changes shall be clearly marked.</w:t>
            </w:r>
          </w:p>
          <w:p w14:paraId="33718F26" w14:textId="77777777" w:rsidR="000A56D4" w:rsidRPr="008C2531" w:rsidRDefault="000A56D4" w:rsidP="0004306E">
            <w:pPr>
              <w:ind w:right="170"/>
              <w:jc w:val="both"/>
              <w:rPr>
                <w:szCs w:val="14"/>
              </w:rPr>
            </w:pPr>
          </w:p>
        </w:tc>
      </w:tr>
      <w:tr w:rsidR="000A56D4" w:rsidRPr="000A56D4" w14:paraId="33718F2B" w14:textId="77777777" w:rsidTr="000A56D4">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496"/>
        </w:trPr>
        <w:tc>
          <w:tcPr>
            <w:tcW w:w="1560" w:type="dxa"/>
            <w:tcBorders>
              <w:top w:val="nil"/>
              <w:left w:val="single" w:sz="6" w:space="0" w:color="auto"/>
              <w:bottom w:val="nil"/>
              <w:right w:val="nil"/>
            </w:tcBorders>
          </w:tcPr>
          <w:p w14:paraId="33718F28" w14:textId="77777777" w:rsidR="000A56D4" w:rsidRPr="000A56D4" w:rsidRDefault="000A56D4" w:rsidP="0004306E">
            <w:pPr>
              <w:ind w:right="170"/>
              <w:rPr>
                <w:b/>
                <w:szCs w:val="14"/>
              </w:rPr>
            </w:pPr>
            <w:r w:rsidRPr="000A56D4">
              <w:rPr>
                <w:b/>
                <w:szCs w:val="14"/>
              </w:rPr>
              <w:t>Box 10</w:t>
            </w:r>
          </w:p>
        </w:tc>
        <w:tc>
          <w:tcPr>
            <w:tcW w:w="8393" w:type="dxa"/>
            <w:gridSpan w:val="7"/>
            <w:tcBorders>
              <w:top w:val="nil"/>
              <w:left w:val="nil"/>
              <w:bottom w:val="nil"/>
              <w:right w:val="single" w:sz="6" w:space="0" w:color="auto"/>
            </w:tcBorders>
          </w:tcPr>
          <w:p w14:paraId="33718F29" w14:textId="77777777" w:rsidR="000A56D4" w:rsidRPr="008C2531" w:rsidRDefault="000A56D4" w:rsidP="0004306E">
            <w:pPr>
              <w:ind w:right="170"/>
              <w:jc w:val="both"/>
              <w:rPr>
                <w:szCs w:val="14"/>
                <w:lang w:val="en-GB"/>
              </w:rPr>
            </w:pPr>
            <w:r w:rsidRPr="008C2531">
              <w:rPr>
                <w:szCs w:val="14"/>
                <w:lang w:val="en-GB"/>
              </w:rPr>
              <w:t>Identify the current PID issue status, date and actual date of verification. The date of verification of the current PID should be arranged as close as possible to the required date of extension.</w:t>
            </w:r>
          </w:p>
          <w:p w14:paraId="33718F2A" w14:textId="77777777" w:rsidR="000A56D4" w:rsidRPr="008C2531" w:rsidRDefault="000A56D4" w:rsidP="0004306E">
            <w:pPr>
              <w:ind w:right="170"/>
              <w:jc w:val="both"/>
              <w:rPr>
                <w:szCs w:val="14"/>
                <w:lang w:val="en-GB"/>
              </w:rPr>
            </w:pPr>
          </w:p>
        </w:tc>
      </w:tr>
      <w:tr w:rsidR="000A56D4" w:rsidRPr="000A56D4" w14:paraId="33718F2F" w14:textId="77777777" w:rsidTr="000A56D4">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680"/>
        </w:trPr>
        <w:tc>
          <w:tcPr>
            <w:tcW w:w="1560" w:type="dxa"/>
            <w:tcBorders>
              <w:top w:val="nil"/>
              <w:left w:val="single" w:sz="6" w:space="0" w:color="auto"/>
              <w:bottom w:val="nil"/>
              <w:right w:val="nil"/>
            </w:tcBorders>
          </w:tcPr>
          <w:p w14:paraId="33718F2C" w14:textId="77777777" w:rsidR="000A56D4" w:rsidRPr="000A56D4" w:rsidRDefault="000A56D4" w:rsidP="0004306E">
            <w:pPr>
              <w:ind w:right="170"/>
              <w:rPr>
                <w:b/>
                <w:szCs w:val="14"/>
              </w:rPr>
            </w:pPr>
            <w:r w:rsidRPr="000A56D4">
              <w:rPr>
                <w:b/>
                <w:szCs w:val="14"/>
              </w:rPr>
              <w:t>Box 11</w:t>
            </w:r>
          </w:p>
        </w:tc>
        <w:tc>
          <w:tcPr>
            <w:tcW w:w="8393" w:type="dxa"/>
            <w:gridSpan w:val="7"/>
            <w:tcBorders>
              <w:top w:val="nil"/>
              <w:left w:val="nil"/>
              <w:bottom w:val="nil"/>
              <w:right w:val="single" w:sz="6" w:space="0" w:color="auto"/>
            </w:tcBorders>
          </w:tcPr>
          <w:p w14:paraId="33718F2D" w14:textId="77777777" w:rsidR="000A56D4" w:rsidRPr="008C2531" w:rsidRDefault="000A56D4" w:rsidP="0004306E">
            <w:pPr>
              <w:ind w:right="170"/>
              <w:jc w:val="both"/>
              <w:rPr>
                <w:szCs w:val="14"/>
                <w:lang w:val="en-GB"/>
              </w:rPr>
            </w:pPr>
            <w:r w:rsidRPr="008C2531">
              <w:rPr>
                <w:szCs w:val="14"/>
                <w:lang w:val="en-GB"/>
              </w:rPr>
              <w:t>This box can be completed only after a physical visit to the plant to confirm that no unexplained changes occurred and that the practices, procedures, material, etc. used in manufacturing the components are as described in the PID. This survey shall be carried out in accordance with the requirements of ESCC Basic Specification No. 20200 and its findings shall be recorded.</w:t>
            </w:r>
          </w:p>
          <w:p w14:paraId="33718F2E" w14:textId="77777777" w:rsidR="000A56D4" w:rsidRPr="008C2531" w:rsidRDefault="000A56D4" w:rsidP="0004306E">
            <w:pPr>
              <w:ind w:right="170"/>
              <w:jc w:val="both"/>
              <w:rPr>
                <w:szCs w:val="14"/>
                <w:lang w:val="en-GB"/>
              </w:rPr>
            </w:pPr>
          </w:p>
        </w:tc>
      </w:tr>
      <w:tr w:rsidR="000A56D4" w:rsidRPr="000A56D4" w14:paraId="33718F33" w14:textId="77777777" w:rsidTr="000A56D4">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680"/>
        </w:trPr>
        <w:tc>
          <w:tcPr>
            <w:tcW w:w="1560" w:type="dxa"/>
            <w:tcBorders>
              <w:top w:val="nil"/>
              <w:left w:val="single" w:sz="6" w:space="0" w:color="auto"/>
              <w:bottom w:val="nil"/>
              <w:right w:val="nil"/>
            </w:tcBorders>
          </w:tcPr>
          <w:p w14:paraId="33718F30" w14:textId="77777777" w:rsidR="000A56D4" w:rsidRPr="000A56D4" w:rsidRDefault="000A56D4" w:rsidP="0004306E">
            <w:pPr>
              <w:ind w:right="170"/>
              <w:rPr>
                <w:b/>
                <w:szCs w:val="14"/>
              </w:rPr>
            </w:pPr>
            <w:r w:rsidRPr="000A56D4">
              <w:rPr>
                <w:b/>
                <w:szCs w:val="14"/>
              </w:rPr>
              <w:t>Box 12</w:t>
            </w:r>
          </w:p>
        </w:tc>
        <w:tc>
          <w:tcPr>
            <w:tcW w:w="8393" w:type="dxa"/>
            <w:gridSpan w:val="7"/>
            <w:tcBorders>
              <w:top w:val="nil"/>
              <w:left w:val="nil"/>
              <w:bottom w:val="nil"/>
              <w:right w:val="single" w:sz="6" w:space="0" w:color="auto"/>
            </w:tcBorders>
          </w:tcPr>
          <w:p w14:paraId="33718F31" w14:textId="77777777" w:rsidR="000A56D4" w:rsidRPr="008C2531" w:rsidRDefault="000A56D4" w:rsidP="0004306E">
            <w:pPr>
              <w:ind w:right="170"/>
              <w:jc w:val="both"/>
              <w:rPr>
                <w:szCs w:val="14"/>
                <w:lang w:val="en-GB"/>
              </w:rPr>
            </w:pPr>
            <w:r w:rsidRPr="008C2531">
              <w:rPr>
                <w:szCs w:val="14"/>
                <w:lang w:val="en-GB"/>
              </w:rPr>
              <w:t>Provide details of, or reference to, any Destructive Physical Analysis (DPA) and Failure Analysis reports as well as any Nonconformance(s) (NCCS) occurred during the qualification validity period, stating if established corrective action have produced satisfactory results.</w:t>
            </w:r>
          </w:p>
          <w:p w14:paraId="33718F32" w14:textId="77777777" w:rsidR="000A56D4" w:rsidRPr="008C2531" w:rsidRDefault="000A56D4" w:rsidP="0004306E">
            <w:pPr>
              <w:ind w:right="170"/>
              <w:jc w:val="both"/>
              <w:rPr>
                <w:szCs w:val="14"/>
                <w:lang w:val="en-GB"/>
              </w:rPr>
            </w:pPr>
          </w:p>
        </w:tc>
      </w:tr>
      <w:tr w:rsidR="000A56D4" w:rsidRPr="000A56D4" w14:paraId="33718F37" w14:textId="77777777" w:rsidTr="00D557D5">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454"/>
        </w:trPr>
        <w:tc>
          <w:tcPr>
            <w:tcW w:w="1560" w:type="dxa"/>
            <w:tcBorders>
              <w:top w:val="nil"/>
              <w:left w:val="single" w:sz="6" w:space="0" w:color="auto"/>
              <w:bottom w:val="nil"/>
              <w:right w:val="nil"/>
            </w:tcBorders>
          </w:tcPr>
          <w:p w14:paraId="33718F34" w14:textId="77777777" w:rsidR="000A56D4" w:rsidRPr="000A56D4" w:rsidRDefault="000A56D4" w:rsidP="0004306E">
            <w:pPr>
              <w:ind w:right="170"/>
              <w:rPr>
                <w:b/>
                <w:szCs w:val="14"/>
              </w:rPr>
            </w:pPr>
            <w:r w:rsidRPr="000A56D4">
              <w:rPr>
                <w:b/>
                <w:szCs w:val="14"/>
              </w:rPr>
              <w:t>Box 13</w:t>
            </w:r>
          </w:p>
        </w:tc>
        <w:tc>
          <w:tcPr>
            <w:tcW w:w="8393" w:type="dxa"/>
            <w:gridSpan w:val="7"/>
            <w:tcBorders>
              <w:top w:val="nil"/>
              <w:left w:val="nil"/>
              <w:bottom w:val="nil"/>
              <w:right w:val="single" w:sz="6" w:space="0" w:color="auto"/>
            </w:tcBorders>
          </w:tcPr>
          <w:p w14:paraId="33718F35" w14:textId="77777777" w:rsidR="000A56D4" w:rsidRPr="008C2531" w:rsidRDefault="000A56D4" w:rsidP="0004306E">
            <w:pPr>
              <w:ind w:right="170"/>
              <w:jc w:val="both"/>
              <w:rPr>
                <w:szCs w:val="14"/>
                <w:lang w:val="en-GB"/>
              </w:rPr>
            </w:pPr>
            <w:r w:rsidRPr="008C2531">
              <w:rPr>
                <w:szCs w:val="14"/>
                <w:lang w:val="en-GB"/>
              </w:rPr>
              <w:t>Enter only the name of the Executive Member (i.e., CNES, DLR, ESTEC, etc.) and the signature of the responsible Executive Coordinator.</w:t>
            </w:r>
          </w:p>
          <w:p w14:paraId="33718F36" w14:textId="77777777" w:rsidR="000A56D4" w:rsidRPr="008C2531" w:rsidRDefault="000A56D4" w:rsidP="0004306E">
            <w:pPr>
              <w:ind w:right="170"/>
              <w:jc w:val="both"/>
              <w:rPr>
                <w:szCs w:val="14"/>
                <w:lang w:val="en-GB"/>
              </w:rPr>
            </w:pPr>
          </w:p>
        </w:tc>
      </w:tr>
      <w:tr w:rsidR="000A56D4" w:rsidRPr="000A56D4" w14:paraId="33718F3B" w14:textId="77777777" w:rsidTr="000A56D4">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504"/>
        </w:trPr>
        <w:tc>
          <w:tcPr>
            <w:tcW w:w="1560" w:type="dxa"/>
            <w:tcBorders>
              <w:top w:val="nil"/>
              <w:left w:val="single" w:sz="6" w:space="0" w:color="auto"/>
              <w:bottom w:val="nil"/>
              <w:right w:val="nil"/>
            </w:tcBorders>
          </w:tcPr>
          <w:p w14:paraId="33718F38" w14:textId="77777777" w:rsidR="000A56D4" w:rsidRPr="000A56D4" w:rsidRDefault="000A56D4" w:rsidP="0004306E">
            <w:pPr>
              <w:ind w:right="170"/>
              <w:rPr>
                <w:b/>
                <w:szCs w:val="14"/>
              </w:rPr>
            </w:pPr>
            <w:r w:rsidRPr="000A56D4">
              <w:rPr>
                <w:b/>
                <w:szCs w:val="14"/>
              </w:rPr>
              <w:t>Box 14</w:t>
            </w:r>
          </w:p>
        </w:tc>
        <w:tc>
          <w:tcPr>
            <w:tcW w:w="8393" w:type="dxa"/>
            <w:gridSpan w:val="7"/>
            <w:tcBorders>
              <w:top w:val="nil"/>
              <w:left w:val="nil"/>
              <w:bottom w:val="nil"/>
              <w:right w:val="single" w:sz="6" w:space="0" w:color="auto"/>
            </w:tcBorders>
          </w:tcPr>
          <w:p w14:paraId="33718F39" w14:textId="77777777" w:rsidR="000A56D4" w:rsidRPr="008C2531" w:rsidRDefault="000A56D4" w:rsidP="0004306E">
            <w:pPr>
              <w:ind w:right="170"/>
              <w:jc w:val="both"/>
              <w:rPr>
                <w:szCs w:val="14"/>
                <w:lang w:val="en-GB"/>
              </w:rPr>
            </w:pPr>
            <w:r w:rsidRPr="008C2531">
              <w:rPr>
                <w:szCs w:val="14"/>
                <w:lang w:val="en-GB"/>
              </w:rPr>
              <w:t>To be used when there is a need to expand any of the boxes from 1 through 12. Identify box affected and reference the Box 14 in the relevant Box. Box 14 can be broken into 14a, 14b, etc. if several boxes have to be expanded.</w:t>
            </w:r>
          </w:p>
          <w:p w14:paraId="33718F3A" w14:textId="77777777" w:rsidR="000A56D4" w:rsidRPr="008C2531" w:rsidRDefault="000A56D4" w:rsidP="0004306E">
            <w:pPr>
              <w:ind w:right="170"/>
              <w:jc w:val="both"/>
              <w:rPr>
                <w:szCs w:val="14"/>
                <w:lang w:val="en-GB"/>
              </w:rPr>
            </w:pPr>
          </w:p>
        </w:tc>
      </w:tr>
      <w:tr w:rsidR="00D557D5" w:rsidRPr="000A56D4" w14:paraId="33718F3E" w14:textId="77777777" w:rsidTr="00D557D5">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340"/>
        </w:trPr>
        <w:tc>
          <w:tcPr>
            <w:tcW w:w="1560" w:type="dxa"/>
            <w:tcBorders>
              <w:top w:val="nil"/>
              <w:left w:val="single" w:sz="6" w:space="0" w:color="auto"/>
              <w:bottom w:val="nil"/>
              <w:right w:val="nil"/>
            </w:tcBorders>
          </w:tcPr>
          <w:p w14:paraId="33718F3C" w14:textId="77777777" w:rsidR="00D557D5" w:rsidRPr="000A56D4" w:rsidRDefault="00D557D5" w:rsidP="0004306E">
            <w:pPr>
              <w:ind w:right="170"/>
              <w:rPr>
                <w:b/>
                <w:szCs w:val="14"/>
              </w:rPr>
            </w:pPr>
            <w:r>
              <w:rPr>
                <w:b/>
                <w:szCs w:val="14"/>
              </w:rPr>
              <w:t>Box 15</w:t>
            </w:r>
          </w:p>
        </w:tc>
        <w:tc>
          <w:tcPr>
            <w:tcW w:w="8393" w:type="dxa"/>
            <w:gridSpan w:val="7"/>
            <w:tcBorders>
              <w:top w:val="nil"/>
              <w:left w:val="nil"/>
              <w:bottom w:val="nil"/>
              <w:right w:val="single" w:sz="6" w:space="0" w:color="auto"/>
            </w:tcBorders>
          </w:tcPr>
          <w:p w14:paraId="33718F3D" w14:textId="77777777" w:rsidR="00D557D5" w:rsidRPr="008C2531" w:rsidRDefault="00D557D5" w:rsidP="0004306E">
            <w:pPr>
              <w:ind w:right="170"/>
              <w:jc w:val="both"/>
              <w:rPr>
                <w:szCs w:val="14"/>
                <w:lang w:val="en-GB"/>
              </w:rPr>
            </w:pPr>
            <w:r w:rsidRPr="008C2531">
              <w:rPr>
                <w:szCs w:val="14"/>
                <w:lang w:val="en-GB"/>
              </w:rPr>
              <w:t>Fill in Table as requested.</w:t>
            </w:r>
          </w:p>
        </w:tc>
      </w:tr>
      <w:tr w:rsidR="00D557D5" w:rsidRPr="000A56D4" w14:paraId="33718F42" w14:textId="77777777" w:rsidTr="00D557D5">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283"/>
        </w:trPr>
        <w:tc>
          <w:tcPr>
            <w:tcW w:w="1560" w:type="dxa"/>
            <w:tcBorders>
              <w:top w:val="nil"/>
              <w:left w:val="single" w:sz="6" w:space="0" w:color="auto"/>
              <w:bottom w:val="nil"/>
              <w:right w:val="nil"/>
            </w:tcBorders>
          </w:tcPr>
          <w:p w14:paraId="33718F3F" w14:textId="77777777" w:rsidR="00D557D5" w:rsidRPr="000A56D4" w:rsidRDefault="00D557D5" w:rsidP="0004306E">
            <w:pPr>
              <w:ind w:right="170"/>
              <w:rPr>
                <w:b/>
                <w:szCs w:val="14"/>
              </w:rPr>
            </w:pPr>
            <w:r>
              <w:rPr>
                <w:b/>
                <w:szCs w:val="14"/>
              </w:rPr>
              <w:t>Box 16</w:t>
            </w:r>
          </w:p>
        </w:tc>
        <w:tc>
          <w:tcPr>
            <w:tcW w:w="8393" w:type="dxa"/>
            <w:gridSpan w:val="7"/>
            <w:tcBorders>
              <w:top w:val="nil"/>
              <w:left w:val="nil"/>
              <w:bottom w:val="nil"/>
              <w:right w:val="single" w:sz="6" w:space="0" w:color="auto"/>
            </w:tcBorders>
          </w:tcPr>
          <w:p w14:paraId="33718F40" w14:textId="77777777" w:rsidR="008C2531" w:rsidRPr="008C2531" w:rsidRDefault="008C2531" w:rsidP="008C2531">
            <w:pPr>
              <w:ind w:right="170"/>
              <w:jc w:val="both"/>
              <w:rPr>
                <w:szCs w:val="14"/>
                <w:lang w:val="en-GB"/>
              </w:rPr>
            </w:pPr>
            <w:r w:rsidRPr="008C2531">
              <w:rPr>
                <w:szCs w:val="14"/>
                <w:lang w:val="en-GB"/>
              </w:rPr>
              <w:t>Any additional action deemed necessary by the Executive Member to bring the submitted data to a standard likely to be accepted by the ESCC Executive should be listed herein or the reason(s) to accept the noncompliance.</w:t>
            </w:r>
          </w:p>
          <w:p w14:paraId="33718F41" w14:textId="77777777" w:rsidR="00D557D5" w:rsidRPr="008C2531" w:rsidRDefault="00D557D5" w:rsidP="0004306E">
            <w:pPr>
              <w:ind w:right="170"/>
              <w:jc w:val="both"/>
              <w:rPr>
                <w:szCs w:val="14"/>
                <w:lang w:val="en-GB"/>
              </w:rPr>
            </w:pPr>
          </w:p>
        </w:tc>
      </w:tr>
      <w:tr w:rsidR="000A56D4" w:rsidRPr="000A56D4" w14:paraId="33718F46" w14:textId="77777777" w:rsidTr="000A56D4">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555"/>
        </w:trPr>
        <w:tc>
          <w:tcPr>
            <w:tcW w:w="1560" w:type="dxa"/>
            <w:tcBorders>
              <w:top w:val="nil"/>
              <w:left w:val="single" w:sz="6" w:space="0" w:color="auto"/>
              <w:bottom w:val="nil"/>
              <w:right w:val="nil"/>
            </w:tcBorders>
          </w:tcPr>
          <w:p w14:paraId="33718F43" w14:textId="77777777" w:rsidR="000A56D4" w:rsidRPr="000A56D4" w:rsidRDefault="00D557D5" w:rsidP="0004306E">
            <w:pPr>
              <w:ind w:right="170"/>
              <w:rPr>
                <w:b/>
                <w:szCs w:val="14"/>
              </w:rPr>
            </w:pPr>
            <w:r>
              <w:rPr>
                <w:b/>
                <w:szCs w:val="14"/>
              </w:rPr>
              <w:t>Box 17</w:t>
            </w:r>
          </w:p>
        </w:tc>
        <w:tc>
          <w:tcPr>
            <w:tcW w:w="8393" w:type="dxa"/>
            <w:gridSpan w:val="7"/>
            <w:tcBorders>
              <w:top w:val="nil"/>
              <w:left w:val="nil"/>
              <w:bottom w:val="nil"/>
              <w:right w:val="single" w:sz="6" w:space="0" w:color="auto"/>
            </w:tcBorders>
          </w:tcPr>
          <w:p w14:paraId="33718F44" w14:textId="77777777" w:rsidR="008C2531" w:rsidRPr="008C2531" w:rsidRDefault="008C2531" w:rsidP="008C2531">
            <w:pPr>
              <w:ind w:right="170"/>
              <w:jc w:val="both"/>
              <w:rPr>
                <w:szCs w:val="14"/>
                <w:lang w:val="en-GB"/>
              </w:rPr>
            </w:pPr>
            <w:r w:rsidRPr="008C2531">
              <w:rPr>
                <w:szCs w:val="14"/>
                <w:lang w:val="en-GB"/>
              </w:rPr>
              <w:t>All Executive Manager recommendations on the application itself, special conditions or restrictions, modifications of the QPL</w:t>
            </w:r>
            <w:r w:rsidR="009947A4">
              <w:rPr>
                <w:szCs w:val="14"/>
                <w:lang w:val="en-GB"/>
              </w:rPr>
              <w:t xml:space="preserve"> or QML</w:t>
            </w:r>
            <w:r w:rsidRPr="008C2531">
              <w:rPr>
                <w:szCs w:val="14"/>
                <w:lang w:val="en-GB"/>
              </w:rPr>
              <w:t xml:space="preserve"> entry, letters to the manufacturer, etc. shall be entered clearly in Box 19, signed by the representative for ESA, and dated.</w:t>
            </w:r>
          </w:p>
          <w:p w14:paraId="33718F45" w14:textId="77777777" w:rsidR="000A56D4" w:rsidRPr="008C2531" w:rsidRDefault="000A56D4" w:rsidP="008C2531">
            <w:pPr>
              <w:ind w:right="170"/>
              <w:jc w:val="both"/>
              <w:rPr>
                <w:szCs w:val="14"/>
              </w:rPr>
            </w:pPr>
          </w:p>
        </w:tc>
      </w:tr>
      <w:tr w:rsidR="000A56D4" w:rsidRPr="000A56D4" w14:paraId="33718F49" w14:textId="77777777" w:rsidTr="008C2531">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283"/>
        </w:trPr>
        <w:tc>
          <w:tcPr>
            <w:tcW w:w="1560" w:type="dxa"/>
            <w:tcBorders>
              <w:top w:val="nil"/>
              <w:left w:val="single" w:sz="6" w:space="0" w:color="auto"/>
              <w:bottom w:val="nil"/>
              <w:right w:val="nil"/>
            </w:tcBorders>
          </w:tcPr>
          <w:p w14:paraId="33718F47" w14:textId="77777777" w:rsidR="000A56D4" w:rsidRPr="000A56D4" w:rsidRDefault="00D557D5" w:rsidP="0004306E">
            <w:pPr>
              <w:ind w:right="170"/>
              <w:rPr>
                <w:b/>
                <w:szCs w:val="14"/>
              </w:rPr>
            </w:pPr>
            <w:r>
              <w:rPr>
                <w:b/>
                <w:szCs w:val="14"/>
              </w:rPr>
              <w:t>Box 18</w:t>
            </w:r>
          </w:p>
        </w:tc>
        <w:tc>
          <w:tcPr>
            <w:tcW w:w="8393" w:type="dxa"/>
            <w:gridSpan w:val="7"/>
            <w:tcBorders>
              <w:top w:val="nil"/>
              <w:left w:val="nil"/>
              <w:bottom w:val="nil"/>
              <w:right w:val="single" w:sz="6" w:space="0" w:color="auto"/>
            </w:tcBorders>
          </w:tcPr>
          <w:p w14:paraId="33718F48" w14:textId="77777777" w:rsidR="000A56D4" w:rsidRPr="008C2531" w:rsidRDefault="008C2531" w:rsidP="008C2531">
            <w:pPr>
              <w:ind w:right="170"/>
              <w:jc w:val="both"/>
              <w:rPr>
                <w:szCs w:val="14"/>
                <w:lang w:val="en-GB"/>
              </w:rPr>
            </w:pPr>
            <w:r w:rsidRPr="008C2531">
              <w:rPr>
                <w:szCs w:val="14"/>
                <w:lang w:val="en-GB"/>
              </w:rPr>
              <w:t>Fill in Table as requested.</w:t>
            </w:r>
          </w:p>
        </w:tc>
      </w:tr>
      <w:tr w:rsidR="000A56D4" w:rsidRPr="000A56D4" w14:paraId="33718F4C" w14:textId="77777777" w:rsidTr="00480EB0">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283"/>
        </w:trPr>
        <w:tc>
          <w:tcPr>
            <w:tcW w:w="1560" w:type="dxa"/>
            <w:tcBorders>
              <w:top w:val="nil"/>
              <w:left w:val="single" w:sz="6" w:space="0" w:color="auto"/>
              <w:bottom w:val="nil"/>
              <w:right w:val="nil"/>
            </w:tcBorders>
          </w:tcPr>
          <w:p w14:paraId="33718F4A" w14:textId="77777777" w:rsidR="000A56D4" w:rsidRPr="000A56D4" w:rsidRDefault="000A56D4" w:rsidP="0004306E">
            <w:pPr>
              <w:ind w:right="170"/>
              <w:rPr>
                <w:b/>
                <w:szCs w:val="14"/>
              </w:rPr>
            </w:pPr>
            <w:r w:rsidRPr="000A56D4">
              <w:rPr>
                <w:b/>
                <w:szCs w:val="14"/>
              </w:rPr>
              <w:t>Box 1</w:t>
            </w:r>
            <w:r w:rsidR="00D557D5">
              <w:rPr>
                <w:b/>
                <w:szCs w:val="14"/>
              </w:rPr>
              <w:t>9</w:t>
            </w:r>
          </w:p>
        </w:tc>
        <w:tc>
          <w:tcPr>
            <w:tcW w:w="8393" w:type="dxa"/>
            <w:gridSpan w:val="7"/>
            <w:tcBorders>
              <w:top w:val="nil"/>
              <w:left w:val="nil"/>
              <w:bottom w:val="nil"/>
              <w:right w:val="single" w:sz="6" w:space="0" w:color="auto"/>
            </w:tcBorders>
          </w:tcPr>
          <w:p w14:paraId="33718F4B" w14:textId="77777777" w:rsidR="000A56D4" w:rsidRPr="008C2531" w:rsidRDefault="009947A4" w:rsidP="008C2531">
            <w:pPr>
              <w:ind w:right="170"/>
              <w:jc w:val="both"/>
              <w:rPr>
                <w:szCs w:val="14"/>
                <w:lang w:val="en-GB"/>
              </w:rPr>
            </w:pPr>
            <w:r>
              <w:rPr>
                <w:szCs w:val="14"/>
                <w:lang w:val="en-GB"/>
              </w:rPr>
              <w:t>Confidential D</w:t>
            </w:r>
            <w:r w:rsidR="008C2531" w:rsidRPr="008C2531">
              <w:rPr>
                <w:szCs w:val="14"/>
                <w:lang w:val="en-GB"/>
              </w:rPr>
              <w:t xml:space="preserve">etails of PID changes </w:t>
            </w:r>
            <w:r>
              <w:rPr>
                <w:szCs w:val="14"/>
                <w:lang w:val="en-GB"/>
              </w:rPr>
              <w:t xml:space="preserve">including those of a confidential nature, </w:t>
            </w:r>
            <w:r w:rsidR="008C2531" w:rsidRPr="008C2531">
              <w:rPr>
                <w:szCs w:val="14"/>
                <w:lang w:val="en-GB"/>
              </w:rPr>
              <w:t>shall be provided.</w:t>
            </w:r>
          </w:p>
        </w:tc>
      </w:tr>
      <w:tr w:rsidR="00D557D5" w:rsidRPr="000A56D4" w14:paraId="33718F50" w14:textId="77777777" w:rsidTr="00480EB0">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397"/>
        </w:trPr>
        <w:tc>
          <w:tcPr>
            <w:tcW w:w="1560" w:type="dxa"/>
            <w:tcBorders>
              <w:top w:val="nil"/>
              <w:left w:val="single" w:sz="6" w:space="0" w:color="auto"/>
              <w:bottom w:val="nil"/>
              <w:right w:val="nil"/>
            </w:tcBorders>
          </w:tcPr>
          <w:p w14:paraId="33718F4D" w14:textId="77777777" w:rsidR="00D557D5" w:rsidRPr="000A56D4" w:rsidRDefault="00480EB0" w:rsidP="0004306E">
            <w:pPr>
              <w:ind w:right="170"/>
              <w:rPr>
                <w:b/>
                <w:szCs w:val="14"/>
              </w:rPr>
            </w:pPr>
            <w:r>
              <w:rPr>
                <w:b/>
                <w:szCs w:val="14"/>
              </w:rPr>
              <w:t>Box 20</w:t>
            </w:r>
          </w:p>
        </w:tc>
        <w:tc>
          <w:tcPr>
            <w:tcW w:w="8393" w:type="dxa"/>
            <w:gridSpan w:val="7"/>
            <w:tcBorders>
              <w:top w:val="nil"/>
              <w:left w:val="nil"/>
              <w:bottom w:val="nil"/>
              <w:right w:val="single" w:sz="6" w:space="0" w:color="auto"/>
            </w:tcBorders>
          </w:tcPr>
          <w:p w14:paraId="33718F4E" w14:textId="77777777" w:rsidR="008C2531" w:rsidRPr="008C2531" w:rsidRDefault="008C2531" w:rsidP="008C2531">
            <w:pPr>
              <w:ind w:right="170"/>
              <w:jc w:val="both"/>
              <w:rPr>
                <w:szCs w:val="14"/>
              </w:rPr>
            </w:pPr>
            <w:r w:rsidRPr="008C2531">
              <w:rPr>
                <w:szCs w:val="14"/>
                <w:lang w:val="en-GB"/>
              </w:rPr>
              <w:t xml:space="preserve">State noncompliance with reference to specification(s) and paragraph(s). To simplify reference in Box 16 each nonconformance shall be sequentially numbered. </w:t>
            </w:r>
            <w:r w:rsidRPr="008C2531">
              <w:rPr>
                <w:szCs w:val="14"/>
              </w:rPr>
              <w:t>If relevant state ‘None’.</w:t>
            </w:r>
          </w:p>
          <w:p w14:paraId="33718F4F" w14:textId="77777777" w:rsidR="00D557D5" w:rsidRPr="008C2531" w:rsidRDefault="00D557D5" w:rsidP="0004306E">
            <w:pPr>
              <w:ind w:right="170"/>
              <w:jc w:val="both"/>
              <w:rPr>
                <w:szCs w:val="14"/>
                <w:lang w:val="en-GB"/>
              </w:rPr>
            </w:pPr>
          </w:p>
        </w:tc>
      </w:tr>
      <w:tr w:rsidR="00D557D5" w:rsidRPr="000A56D4" w14:paraId="33718F54" w14:textId="77777777" w:rsidTr="00480EB0">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397"/>
        </w:trPr>
        <w:tc>
          <w:tcPr>
            <w:tcW w:w="1560" w:type="dxa"/>
            <w:tcBorders>
              <w:top w:val="nil"/>
              <w:left w:val="single" w:sz="6" w:space="0" w:color="auto"/>
              <w:bottom w:val="nil"/>
              <w:right w:val="nil"/>
            </w:tcBorders>
          </w:tcPr>
          <w:p w14:paraId="33718F51" w14:textId="77777777" w:rsidR="00D557D5" w:rsidRPr="000A56D4" w:rsidRDefault="00480EB0" w:rsidP="0004306E">
            <w:pPr>
              <w:ind w:right="170"/>
              <w:rPr>
                <w:b/>
                <w:szCs w:val="14"/>
              </w:rPr>
            </w:pPr>
            <w:r>
              <w:rPr>
                <w:b/>
                <w:szCs w:val="14"/>
              </w:rPr>
              <w:t>Box 21</w:t>
            </w:r>
          </w:p>
        </w:tc>
        <w:tc>
          <w:tcPr>
            <w:tcW w:w="8393" w:type="dxa"/>
            <w:gridSpan w:val="7"/>
            <w:tcBorders>
              <w:top w:val="nil"/>
              <w:left w:val="nil"/>
              <w:bottom w:val="nil"/>
              <w:right w:val="single" w:sz="6" w:space="0" w:color="auto"/>
            </w:tcBorders>
          </w:tcPr>
          <w:p w14:paraId="33718F52" w14:textId="77777777" w:rsidR="008C2531" w:rsidRPr="008C2531" w:rsidRDefault="008C2531" w:rsidP="008C2531">
            <w:pPr>
              <w:ind w:right="170"/>
              <w:jc w:val="both"/>
              <w:rPr>
                <w:szCs w:val="14"/>
                <w:lang w:val="en-GB"/>
              </w:rPr>
            </w:pPr>
            <w:r w:rsidRPr="008C2531">
              <w:rPr>
                <w:szCs w:val="14"/>
                <w:lang w:val="en-GB"/>
              </w:rPr>
              <w:t>Any additional action deemed necessary by the Executive Member to bring the submitted data to a standard likely to be accepted by the ESCC Executive should be listed herein or the reason(s) to accept the noncompliance.</w:t>
            </w:r>
          </w:p>
          <w:p w14:paraId="33718F53" w14:textId="77777777" w:rsidR="00D557D5" w:rsidRPr="008C2531" w:rsidRDefault="00D557D5" w:rsidP="0004306E">
            <w:pPr>
              <w:ind w:right="170"/>
              <w:jc w:val="both"/>
              <w:rPr>
                <w:szCs w:val="14"/>
                <w:lang w:val="en-GB"/>
              </w:rPr>
            </w:pPr>
          </w:p>
        </w:tc>
      </w:tr>
      <w:tr w:rsidR="00D557D5" w:rsidRPr="000A56D4" w14:paraId="33718F57" w14:textId="77777777" w:rsidTr="00480EB0">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397"/>
        </w:trPr>
        <w:tc>
          <w:tcPr>
            <w:tcW w:w="1560" w:type="dxa"/>
            <w:tcBorders>
              <w:top w:val="nil"/>
              <w:left w:val="single" w:sz="6" w:space="0" w:color="auto"/>
              <w:bottom w:val="single" w:sz="6" w:space="0" w:color="auto"/>
              <w:right w:val="nil"/>
            </w:tcBorders>
          </w:tcPr>
          <w:p w14:paraId="33718F55" w14:textId="77777777" w:rsidR="00D557D5" w:rsidRPr="000A56D4" w:rsidRDefault="00480EB0" w:rsidP="0004306E">
            <w:pPr>
              <w:ind w:right="170"/>
              <w:rPr>
                <w:b/>
                <w:szCs w:val="14"/>
              </w:rPr>
            </w:pPr>
            <w:r>
              <w:rPr>
                <w:b/>
                <w:szCs w:val="14"/>
              </w:rPr>
              <w:t>Box 22</w:t>
            </w:r>
          </w:p>
        </w:tc>
        <w:tc>
          <w:tcPr>
            <w:tcW w:w="8393" w:type="dxa"/>
            <w:gridSpan w:val="7"/>
            <w:tcBorders>
              <w:top w:val="nil"/>
              <w:left w:val="nil"/>
              <w:bottom w:val="single" w:sz="6" w:space="0" w:color="auto"/>
              <w:right w:val="single" w:sz="6" w:space="0" w:color="auto"/>
            </w:tcBorders>
          </w:tcPr>
          <w:p w14:paraId="33718F56" w14:textId="77777777" w:rsidR="00D557D5" w:rsidRPr="008C2531" w:rsidRDefault="008C2531" w:rsidP="008C2531">
            <w:pPr>
              <w:ind w:right="170"/>
              <w:jc w:val="both"/>
              <w:rPr>
                <w:szCs w:val="14"/>
                <w:lang w:val="en-GB"/>
              </w:rPr>
            </w:pPr>
            <w:r w:rsidRPr="008C2531">
              <w:rPr>
                <w:szCs w:val="14"/>
                <w:lang w:val="en-GB"/>
              </w:rPr>
              <w:t>Additional Comments.</w:t>
            </w:r>
          </w:p>
        </w:tc>
      </w:tr>
    </w:tbl>
    <w:p w14:paraId="33718F58" w14:textId="77777777" w:rsidR="00DA1667" w:rsidRDefault="00DA1667" w:rsidP="00480EB0"/>
    <w:sectPr w:rsidR="00DA1667" w:rsidSect="00BD1B8F">
      <w:type w:val="continuous"/>
      <w:pgSz w:w="11907" w:h="16839" w:code="9"/>
      <w:pgMar w:top="1135" w:right="1440" w:bottom="1134"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MT">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6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51A6F19"/>
    <w:multiLevelType w:val="hybridMultilevel"/>
    <w:tmpl w:val="CE96F7E2"/>
    <w:lvl w:ilvl="0" w:tplc="4900153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stylePaneFormatFilter w:val="9401" w:allStyles="1" w:customStyles="0" w:latentStyles="0" w:stylesInUse="0" w:headingStyles="0" w:numberingStyles="0" w:tableStyles="0" w:directFormattingOnRuns="0" w:directFormattingOnParagraphs="0" w:directFormattingOnNumbering="1" w:directFormattingOnTables="0" w:clearFormatting="1" w:top3HeadingStyles="0" w:visibleStyles="0" w:alternateStyleNames="1"/>
  <w:stylePaneSortMethod w:val="0000"/>
  <w:documentProtection w:edit="forms" w:enforcement="0"/>
  <w:autoFormatOverride/>
  <w:styleLockTheme/>
  <w:styleLockQFSet/>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85144"/>
    <w:rsid w:val="000047FC"/>
    <w:rsid w:val="00031541"/>
    <w:rsid w:val="0004306E"/>
    <w:rsid w:val="00056892"/>
    <w:rsid w:val="00066667"/>
    <w:rsid w:val="0008562F"/>
    <w:rsid w:val="000A56D4"/>
    <w:rsid w:val="000D1FEF"/>
    <w:rsid w:val="000F645C"/>
    <w:rsid w:val="00143474"/>
    <w:rsid w:val="00146C2B"/>
    <w:rsid w:val="00156781"/>
    <w:rsid w:val="00180CC4"/>
    <w:rsid w:val="001D5857"/>
    <w:rsid w:val="00224C0D"/>
    <w:rsid w:val="002446A3"/>
    <w:rsid w:val="0025559B"/>
    <w:rsid w:val="0026214B"/>
    <w:rsid w:val="002F34AC"/>
    <w:rsid w:val="00332EF6"/>
    <w:rsid w:val="00336204"/>
    <w:rsid w:val="003978ED"/>
    <w:rsid w:val="003B5B96"/>
    <w:rsid w:val="003F1624"/>
    <w:rsid w:val="003F6197"/>
    <w:rsid w:val="003F74A1"/>
    <w:rsid w:val="004026BF"/>
    <w:rsid w:val="00424E3A"/>
    <w:rsid w:val="0045330C"/>
    <w:rsid w:val="004647F9"/>
    <w:rsid w:val="00480EB0"/>
    <w:rsid w:val="00487DEB"/>
    <w:rsid w:val="004E691E"/>
    <w:rsid w:val="004F1805"/>
    <w:rsid w:val="00506CF6"/>
    <w:rsid w:val="00525B75"/>
    <w:rsid w:val="005847DA"/>
    <w:rsid w:val="005E1594"/>
    <w:rsid w:val="0062495F"/>
    <w:rsid w:val="006372FD"/>
    <w:rsid w:val="00663726"/>
    <w:rsid w:val="006776BF"/>
    <w:rsid w:val="006B72FF"/>
    <w:rsid w:val="006E19F1"/>
    <w:rsid w:val="006E79DB"/>
    <w:rsid w:val="00743C50"/>
    <w:rsid w:val="00744509"/>
    <w:rsid w:val="007509B8"/>
    <w:rsid w:val="007B7FA5"/>
    <w:rsid w:val="007D50A5"/>
    <w:rsid w:val="007F0FF3"/>
    <w:rsid w:val="008475C9"/>
    <w:rsid w:val="00851168"/>
    <w:rsid w:val="00883B5D"/>
    <w:rsid w:val="00896A96"/>
    <w:rsid w:val="008C2531"/>
    <w:rsid w:val="008D1BAC"/>
    <w:rsid w:val="00924A4A"/>
    <w:rsid w:val="009545D1"/>
    <w:rsid w:val="00964E73"/>
    <w:rsid w:val="00976ABF"/>
    <w:rsid w:val="00987E42"/>
    <w:rsid w:val="009947A4"/>
    <w:rsid w:val="00995F92"/>
    <w:rsid w:val="009A6F63"/>
    <w:rsid w:val="009E33A2"/>
    <w:rsid w:val="009E4B06"/>
    <w:rsid w:val="00A272FE"/>
    <w:rsid w:val="00AC0DD2"/>
    <w:rsid w:val="00AE250A"/>
    <w:rsid w:val="00B06D63"/>
    <w:rsid w:val="00B148FC"/>
    <w:rsid w:val="00B9356A"/>
    <w:rsid w:val="00BD1B8F"/>
    <w:rsid w:val="00BE2C66"/>
    <w:rsid w:val="00BE326B"/>
    <w:rsid w:val="00C74833"/>
    <w:rsid w:val="00C91E70"/>
    <w:rsid w:val="00CA3F65"/>
    <w:rsid w:val="00CD49B4"/>
    <w:rsid w:val="00D51AEB"/>
    <w:rsid w:val="00D52B50"/>
    <w:rsid w:val="00D557D5"/>
    <w:rsid w:val="00D85144"/>
    <w:rsid w:val="00DA1667"/>
    <w:rsid w:val="00DF382F"/>
    <w:rsid w:val="00E44DE4"/>
    <w:rsid w:val="00E70113"/>
    <w:rsid w:val="00EF5571"/>
    <w:rsid w:val="00F2368E"/>
    <w:rsid w:val="00F56B6E"/>
    <w:rsid w:val="00F83B03"/>
    <w:rsid w:val="00FB30B5"/>
    <w:rsid w:val="00FF315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718C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heme="minorHAnsi" w:hAnsi="Arial" w:cs="Times New Roman"/>
        <w:sz w:val="1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B72F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146C2B"/>
    <w:rPr>
      <w:rFonts w:ascii="Tahoma" w:hAnsi="Tahoma" w:cs="Tahoma"/>
      <w:sz w:val="16"/>
      <w:szCs w:val="16"/>
    </w:rPr>
  </w:style>
  <w:style w:type="character" w:customStyle="1" w:styleId="BalloonTextChar">
    <w:name w:val="Balloon Text Char"/>
    <w:basedOn w:val="DefaultParagraphFont"/>
    <w:link w:val="BalloonText"/>
    <w:uiPriority w:val="99"/>
    <w:semiHidden/>
    <w:rsid w:val="00146C2B"/>
    <w:rPr>
      <w:rFonts w:ascii="Tahoma" w:hAnsi="Tahoma" w:cs="Tahoma"/>
      <w:sz w:val="16"/>
      <w:szCs w:val="16"/>
    </w:rPr>
  </w:style>
  <w:style w:type="character" w:styleId="PlaceholderText">
    <w:name w:val="Placeholder Text"/>
    <w:basedOn w:val="DefaultParagraphFont"/>
    <w:uiPriority w:val="99"/>
    <w:semiHidden/>
    <w:rsid w:val="00180CC4"/>
    <w:rPr>
      <w:color w:val="808080"/>
    </w:rPr>
  </w:style>
  <w:style w:type="character" w:customStyle="1" w:styleId="Style1">
    <w:name w:val="Style1"/>
    <w:basedOn w:val="DefaultParagraphFont"/>
    <w:uiPriority w:val="1"/>
    <w:rsid w:val="004647F9"/>
    <w:rPr>
      <w:u w:val="single"/>
    </w:rPr>
  </w:style>
  <w:style w:type="paragraph" w:styleId="ListParagraph">
    <w:name w:val="List Paragraph"/>
    <w:basedOn w:val="Normal"/>
    <w:uiPriority w:val="34"/>
    <w:qFormat/>
    <w:rsid w:val="00E70113"/>
    <w:pPr>
      <w:ind w:left="720"/>
      <w:contextualSpacing/>
    </w:pPr>
  </w:style>
  <w:style w:type="table" w:styleId="TableGrid">
    <w:name w:val="Table Grid"/>
    <w:basedOn w:val="TableNormal"/>
    <w:uiPriority w:val="59"/>
    <w:rsid w:val="004E691E"/>
    <w:rPr>
      <w:sz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justified">
    <w:name w:val="Body justified"/>
    <w:link w:val="BodyjustifiedChar"/>
    <w:uiPriority w:val="99"/>
    <w:rsid w:val="004E691E"/>
    <w:pPr>
      <w:widowControl w:val="0"/>
      <w:suppressAutoHyphens/>
      <w:autoSpaceDE w:val="0"/>
      <w:autoSpaceDN w:val="0"/>
      <w:adjustRightInd w:val="0"/>
      <w:spacing w:line="240" w:lineRule="atLeast"/>
      <w:jc w:val="center"/>
    </w:pPr>
    <w:rPr>
      <w:rFonts w:eastAsia="Arial" w:cs="Helvetica"/>
      <w:color w:val="000000"/>
      <w:w w:val="0"/>
      <w:sz w:val="20"/>
      <w:lang w:val="en-GB"/>
    </w:rPr>
  </w:style>
  <w:style w:type="character" w:customStyle="1" w:styleId="BodyjustifiedChar">
    <w:name w:val="Body justified Char"/>
    <w:link w:val="Bodyjustified"/>
    <w:uiPriority w:val="99"/>
    <w:rsid w:val="004E691E"/>
    <w:rPr>
      <w:rFonts w:eastAsia="Arial" w:cs="Helvetica"/>
      <w:color w:val="000000"/>
      <w:w w:val="0"/>
      <w:sz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glossaryDocument" Target="glossary/document.xml"/><Relationship Id="rId5" Type="http://schemas.openxmlformats.org/officeDocument/2006/relationships/numbering" Target="numbering.xml"/><Relationship Id="rId1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image" Target="media/image1.jp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970799EFADB3496DA250B73EF70B2AC3"/>
        <w:category>
          <w:name w:val="General"/>
          <w:gallery w:val="placeholder"/>
        </w:category>
        <w:types>
          <w:type w:val="bbPlcHdr"/>
        </w:types>
        <w:behaviors>
          <w:behavior w:val="content"/>
        </w:behaviors>
        <w:guid w:val="{34D5C33C-E9DC-4DB2-82CE-882FDF27A0E5}"/>
      </w:docPartPr>
      <w:docPartBody>
        <w:p w:rsidR="0001213C" w:rsidRDefault="0072570B">
          <w:pPr>
            <w:pStyle w:val="970799EFADB3496DA250B73EF70B2AC3"/>
          </w:pPr>
          <w:r w:rsidRPr="009545D1">
            <w:rPr>
              <w:rStyle w:val="PlaceholderText"/>
              <w:color w:val="FFFFFF" w:themeColor="background1"/>
            </w:rPr>
            <w:t>Click here to enter text.</w:t>
          </w:r>
        </w:p>
      </w:docPartBody>
    </w:docPart>
    <w:docPart>
      <w:docPartPr>
        <w:name w:val="079303565425407AAD1EBC93659364B4"/>
        <w:category>
          <w:name w:val="General"/>
          <w:gallery w:val="placeholder"/>
        </w:category>
        <w:types>
          <w:type w:val="bbPlcHdr"/>
        </w:types>
        <w:behaviors>
          <w:behavior w:val="content"/>
        </w:behaviors>
        <w:guid w:val="{54E87141-D425-4B25-A89C-4CF06F22E453}"/>
      </w:docPartPr>
      <w:docPartBody>
        <w:p w:rsidR="0001213C" w:rsidRDefault="0072570B">
          <w:pPr>
            <w:pStyle w:val="079303565425407AAD1EBC93659364B4"/>
          </w:pPr>
          <w:r w:rsidRPr="009A6F63">
            <w:rPr>
              <w:rStyle w:val="PlaceholderText"/>
              <w:color w:val="FFFFFF" w:themeColor="background1"/>
            </w:rPr>
            <w:t>Click here to enter text.</w:t>
          </w:r>
        </w:p>
      </w:docPartBody>
    </w:docPart>
    <w:docPart>
      <w:docPartPr>
        <w:name w:val="E6E92DBEA95E4B3EA7DFF0774DD23C9D"/>
        <w:category>
          <w:name w:val="General"/>
          <w:gallery w:val="placeholder"/>
        </w:category>
        <w:types>
          <w:type w:val="bbPlcHdr"/>
        </w:types>
        <w:behaviors>
          <w:behavior w:val="content"/>
        </w:behaviors>
        <w:guid w:val="{1A655E5F-9723-4DDC-893F-4BD97218B790}"/>
      </w:docPartPr>
      <w:docPartBody>
        <w:p w:rsidR="0001213C" w:rsidRDefault="0072570B">
          <w:pPr>
            <w:pStyle w:val="E6E92DBEA95E4B3EA7DFF0774DD23C9D"/>
          </w:pPr>
          <w:r w:rsidRPr="00FB30B5">
            <w:rPr>
              <w:rStyle w:val="PlaceholderText"/>
              <w:color w:val="FFFFFF" w:themeColor="background1"/>
            </w:rPr>
            <w:t>Click here to enter a date.</w:t>
          </w:r>
        </w:p>
      </w:docPartBody>
    </w:docPart>
    <w:docPart>
      <w:docPartPr>
        <w:name w:val="C8EBE89C356947AC807EF864D42718BF"/>
        <w:category>
          <w:name w:val="General"/>
          <w:gallery w:val="placeholder"/>
        </w:category>
        <w:types>
          <w:type w:val="bbPlcHdr"/>
        </w:types>
        <w:behaviors>
          <w:behavior w:val="content"/>
        </w:behaviors>
        <w:guid w:val="{04C08D6B-408F-4753-A652-CDED3E9C6406}"/>
      </w:docPartPr>
      <w:docPartBody>
        <w:p w:rsidR="0001213C" w:rsidRDefault="0072570B">
          <w:pPr>
            <w:pStyle w:val="C8EBE89C356947AC807EF864D42718BF"/>
          </w:pPr>
          <w:r w:rsidRPr="009A6F63">
            <w:rPr>
              <w:rStyle w:val="PlaceholderText"/>
              <w:color w:val="FFFFFF" w:themeColor="background1"/>
            </w:rPr>
            <w:t>Click here to enter text.</w:t>
          </w:r>
        </w:p>
      </w:docPartBody>
    </w:docPart>
    <w:docPart>
      <w:docPartPr>
        <w:name w:val="102347159C234688B5586E620E5479FA"/>
        <w:category>
          <w:name w:val="General"/>
          <w:gallery w:val="placeholder"/>
        </w:category>
        <w:types>
          <w:type w:val="bbPlcHdr"/>
        </w:types>
        <w:behaviors>
          <w:behavior w:val="content"/>
        </w:behaviors>
        <w:guid w:val="{FF4FD4C3-CC91-4BDC-802C-F0545F2E93ED}"/>
      </w:docPartPr>
      <w:docPartBody>
        <w:p w:rsidR="0001213C" w:rsidRDefault="0072570B">
          <w:pPr>
            <w:pStyle w:val="102347159C234688B5586E620E5479FA"/>
          </w:pPr>
          <w:r w:rsidRPr="009A6F63">
            <w:rPr>
              <w:rStyle w:val="PlaceholderText"/>
              <w:color w:val="FFFFFF" w:themeColor="background1"/>
            </w:rPr>
            <w:t>Click here to enter text.</w:t>
          </w:r>
        </w:p>
      </w:docPartBody>
    </w:docPart>
    <w:docPart>
      <w:docPartPr>
        <w:name w:val="4A3F38B19DC146749A9A7D2016AAFCDE"/>
        <w:category>
          <w:name w:val="General"/>
          <w:gallery w:val="placeholder"/>
        </w:category>
        <w:types>
          <w:type w:val="bbPlcHdr"/>
        </w:types>
        <w:behaviors>
          <w:behavior w:val="content"/>
        </w:behaviors>
        <w:guid w:val="{52EFE179-20EB-466C-8393-C29B167D1A62}"/>
      </w:docPartPr>
      <w:docPartBody>
        <w:p w:rsidR="0001213C" w:rsidRDefault="0072570B">
          <w:pPr>
            <w:pStyle w:val="4A3F38B19DC146749A9A7D2016AAFCDE"/>
          </w:pPr>
          <w:r w:rsidRPr="009A6F63">
            <w:rPr>
              <w:rStyle w:val="PlaceholderText"/>
              <w:color w:val="FFFFFF" w:themeColor="background1"/>
            </w:rPr>
            <w:t>Click here to enter text.</w:t>
          </w:r>
        </w:p>
      </w:docPartBody>
    </w:docPart>
    <w:docPart>
      <w:docPartPr>
        <w:name w:val="A9B29044DD81443BA9626FBBFD483C12"/>
        <w:category>
          <w:name w:val="General"/>
          <w:gallery w:val="placeholder"/>
        </w:category>
        <w:types>
          <w:type w:val="bbPlcHdr"/>
        </w:types>
        <w:behaviors>
          <w:behavior w:val="content"/>
        </w:behaviors>
        <w:guid w:val="{E5339AD6-106C-4EB9-BB54-964B987E8AFD}"/>
      </w:docPartPr>
      <w:docPartBody>
        <w:p w:rsidR="0001213C" w:rsidRDefault="0072570B">
          <w:pPr>
            <w:pStyle w:val="A9B29044DD81443BA9626FBBFD483C12"/>
          </w:pPr>
          <w:r w:rsidRPr="009A6F63">
            <w:rPr>
              <w:rStyle w:val="PlaceholderText"/>
              <w:color w:val="FFFFFF" w:themeColor="background1"/>
            </w:rPr>
            <w:t>Click here to enter text.</w:t>
          </w:r>
        </w:p>
      </w:docPartBody>
    </w:docPart>
    <w:docPart>
      <w:docPartPr>
        <w:name w:val="E9DEDC3BD8294ABD9A94DABC94E7A6CD"/>
        <w:category>
          <w:name w:val="General"/>
          <w:gallery w:val="placeholder"/>
        </w:category>
        <w:types>
          <w:type w:val="bbPlcHdr"/>
        </w:types>
        <w:behaviors>
          <w:behavior w:val="content"/>
        </w:behaviors>
        <w:guid w:val="{F211E9F0-4331-4C16-ABF2-CE3EE4569D1E}"/>
      </w:docPartPr>
      <w:docPartBody>
        <w:p w:rsidR="0001213C" w:rsidRDefault="0072570B">
          <w:pPr>
            <w:pStyle w:val="E9DEDC3BD8294ABD9A94DABC94E7A6CD"/>
          </w:pPr>
          <w:r w:rsidRPr="009A6F63">
            <w:rPr>
              <w:rStyle w:val="PlaceholderText"/>
              <w:color w:val="FFFFFF" w:themeColor="background1"/>
            </w:rPr>
            <w:t>Click here to enter text.</w:t>
          </w:r>
        </w:p>
      </w:docPartBody>
    </w:docPart>
    <w:docPart>
      <w:docPartPr>
        <w:name w:val="7D4D59471781406B8CAAF4CD25BB36BC"/>
        <w:category>
          <w:name w:val="General"/>
          <w:gallery w:val="placeholder"/>
        </w:category>
        <w:types>
          <w:type w:val="bbPlcHdr"/>
        </w:types>
        <w:behaviors>
          <w:behavior w:val="content"/>
        </w:behaviors>
        <w:guid w:val="{4150F99B-8517-4E72-94AF-0E538AF0FF11}"/>
      </w:docPartPr>
      <w:docPartBody>
        <w:p w:rsidR="0001213C" w:rsidRDefault="0072570B">
          <w:pPr>
            <w:pStyle w:val="7D4D59471781406B8CAAF4CD25BB36BC"/>
          </w:pPr>
          <w:r w:rsidRPr="009A6F63">
            <w:rPr>
              <w:rStyle w:val="PlaceholderText"/>
              <w:color w:val="FFFFFF" w:themeColor="background1"/>
            </w:rPr>
            <w:t>Click here to enter text.</w:t>
          </w:r>
        </w:p>
      </w:docPartBody>
    </w:docPart>
    <w:docPart>
      <w:docPartPr>
        <w:name w:val="1461118E52104746B020406A44B0C398"/>
        <w:category>
          <w:name w:val="General"/>
          <w:gallery w:val="placeholder"/>
        </w:category>
        <w:types>
          <w:type w:val="bbPlcHdr"/>
        </w:types>
        <w:behaviors>
          <w:behavior w:val="content"/>
        </w:behaviors>
        <w:guid w:val="{0E1EC6F2-7D4A-4EE9-86EF-4A717514A354}"/>
      </w:docPartPr>
      <w:docPartBody>
        <w:p w:rsidR="0001213C" w:rsidRDefault="0072570B">
          <w:pPr>
            <w:pStyle w:val="1461118E52104746B020406A44B0C398"/>
          </w:pPr>
          <w:r w:rsidRPr="009A6F63">
            <w:rPr>
              <w:rStyle w:val="PlaceholderText"/>
              <w:color w:val="FFFFFF" w:themeColor="background1"/>
            </w:rPr>
            <w:t>Click here to enter text.</w:t>
          </w:r>
        </w:p>
      </w:docPartBody>
    </w:docPart>
    <w:docPart>
      <w:docPartPr>
        <w:name w:val="17B0097407C3496FA5B26D43ACC3D7AC"/>
        <w:category>
          <w:name w:val="General"/>
          <w:gallery w:val="placeholder"/>
        </w:category>
        <w:types>
          <w:type w:val="bbPlcHdr"/>
        </w:types>
        <w:behaviors>
          <w:behavior w:val="content"/>
        </w:behaviors>
        <w:guid w:val="{00B1475C-5D86-4049-9733-9C9490EA1133}"/>
      </w:docPartPr>
      <w:docPartBody>
        <w:p w:rsidR="0001213C" w:rsidRDefault="0072570B">
          <w:pPr>
            <w:pStyle w:val="17B0097407C3496FA5B26D43ACC3D7AC"/>
          </w:pPr>
          <w:r w:rsidRPr="009A6F63">
            <w:rPr>
              <w:rStyle w:val="PlaceholderText"/>
              <w:color w:val="FFFFFF" w:themeColor="background1"/>
            </w:rPr>
            <w:t>Click here to enter text.</w:t>
          </w:r>
        </w:p>
      </w:docPartBody>
    </w:docPart>
    <w:docPart>
      <w:docPartPr>
        <w:name w:val="743E6B0E80A94FF28BFB2B588B1D40E4"/>
        <w:category>
          <w:name w:val="General"/>
          <w:gallery w:val="placeholder"/>
        </w:category>
        <w:types>
          <w:type w:val="bbPlcHdr"/>
        </w:types>
        <w:behaviors>
          <w:behavior w:val="content"/>
        </w:behaviors>
        <w:guid w:val="{6BC0AA1B-08DB-4F66-9B66-19BF618B1462}"/>
      </w:docPartPr>
      <w:docPartBody>
        <w:p w:rsidR="0001213C" w:rsidRDefault="0072570B">
          <w:pPr>
            <w:pStyle w:val="743E6B0E80A94FF28BFB2B588B1D40E4"/>
          </w:pPr>
          <w:r w:rsidRPr="009A6F63">
            <w:rPr>
              <w:rStyle w:val="PlaceholderText"/>
              <w:color w:val="FFFFFF" w:themeColor="background1"/>
            </w:rPr>
            <w:t>Click here to enter text.</w:t>
          </w:r>
        </w:p>
      </w:docPartBody>
    </w:docPart>
    <w:docPart>
      <w:docPartPr>
        <w:name w:val="2F43BE74418E46DE9238EBBA60E15DE7"/>
        <w:category>
          <w:name w:val="General"/>
          <w:gallery w:val="placeholder"/>
        </w:category>
        <w:types>
          <w:type w:val="bbPlcHdr"/>
        </w:types>
        <w:behaviors>
          <w:behavior w:val="content"/>
        </w:behaviors>
        <w:guid w:val="{AAAF848B-7952-4C2E-8A9B-7A7BA036D123}"/>
      </w:docPartPr>
      <w:docPartBody>
        <w:p w:rsidR="0001213C" w:rsidRDefault="0072570B">
          <w:pPr>
            <w:pStyle w:val="2F43BE74418E46DE9238EBBA60E15DE7"/>
          </w:pPr>
          <w:r w:rsidRPr="009A6F63">
            <w:rPr>
              <w:rStyle w:val="PlaceholderText"/>
              <w:color w:val="FFFFFF" w:themeColor="background1"/>
            </w:rPr>
            <w:t>Click here to enter text.</w:t>
          </w:r>
        </w:p>
      </w:docPartBody>
    </w:docPart>
    <w:docPart>
      <w:docPartPr>
        <w:name w:val="E55A77B2C21E4EB7A13B540E2D94D1C1"/>
        <w:category>
          <w:name w:val="General"/>
          <w:gallery w:val="placeholder"/>
        </w:category>
        <w:types>
          <w:type w:val="bbPlcHdr"/>
        </w:types>
        <w:behaviors>
          <w:behavior w:val="content"/>
        </w:behaviors>
        <w:guid w:val="{B22F5E7C-A2D9-41AA-A6E4-242183FA96C6}"/>
      </w:docPartPr>
      <w:docPartBody>
        <w:p w:rsidR="0001213C" w:rsidRDefault="0072570B">
          <w:pPr>
            <w:pStyle w:val="E55A77B2C21E4EB7A13B540E2D94D1C1"/>
          </w:pPr>
          <w:r w:rsidRPr="009A6F63">
            <w:rPr>
              <w:rStyle w:val="PlaceholderText"/>
              <w:color w:val="FFFFFF" w:themeColor="background1"/>
            </w:rPr>
            <w:t>Click here to enter text.</w:t>
          </w:r>
        </w:p>
      </w:docPartBody>
    </w:docPart>
    <w:docPart>
      <w:docPartPr>
        <w:name w:val="0072EB5C79C848138836A9A0858FE0BF"/>
        <w:category>
          <w:name w:val="General"/>
          <w:gallery w:val="placeholder"/>
        </w:category>
        <w:types>
          <w:type w:val="bbPlcHdr"/>
        </w:types>
        <w:behaviors>
          <w:behavior w:val="content"/>
        </w:behaviors>
        <w:guid w:val="{043439D0-C2DC-42E7-8ECD-B2B1B9744886}"/>
      </w:docPartPr>
      <w:docPartBody>
        <w:p w:rsidR="0001213C" w:rsidRDefault="0072570B">
          <w:pPr>
            <w:pStyle w:val="0072EB5C79C848138836A9A0858FE0BF"/>
          </w:pPr>
          <w:r w:rsidRPr="009A6F63">
            <w:rPr>
              <w:rStyle w:val="PlaceholderText"/>
              <w:color w:val="FFFFFF" w:themeColor="background1"/>
            </w:rPr>
            <w:t>Click here to enter text.</w:t>
          </w:r>
        </w:p>
      </w:docPartBody>
    </w:docPart>
    <w:docPart>
      <w:docPartPr>
        <w:name w:val="D21D450D134741AFAA8F477E18A91926"/>
        <w:category>
          <w:name w:val="General"/>
          <w:gallery w:val="placeholder"/>
        </w:category>
        <w:types>
          <w:type w:val="bbPlcHdr"/>
        </w:types>
        <w:behaviors>
          <w:behavior w:val="content"/>
        </w:behaviors>
        <w:guid w:val="{FD67D8FF-4F58-4DE4-8E18-650FC91E582A}"/>
      </w:docPartPr>
      <w:docPartBody>
        <w:p w:rsidR="0001213C" w:rsidRDefault="0072570B">
          <w:pPr>
            <w:pStyle w:val="D21D450D134741AFAA8F477E18A91926"/>
          </w:pPr>
          <w:r w:rsidRPr="009A6F63">
            <w:rPr>
              <w:rStyle w:val="PlaceholderText"/>
              <w:color w:val="FFFFFF" w:themeColor="background1"/>
            </w:rPr>
            <w:t>Click here to enter text.</w:t>
          </w:r>
        </w:p>
      </w:docPartBody>
    </w:docPart>
    <w:docPart>
      <w:docPartPr>
        <w:name w:val="6F115251FC594007A0F086D7671D5B8B"/>
        <w:category>
          <w:name w:val="General"/>
          <w:gallery w:val="placeholder"/>
        </w:category>
        <w:types>
          <w:type w:val="bbPlcHdr"/>
        </w:types>
        <w:behaviors>
          <w:behavior w:val="content"/>
        </w:behaviors>
        <w:guid w:val="{18C77427-880E-44B1-893E-50424C84FD0E}"/>
      </w:docPartPr>
      <w:docPartBody>
        <w:p w:rsidR="0001213C" w:rsidRDefault="0072570B">
          <w:pPr>
            <w:pStyle w:val="6F115251FC594007A0F086D7671D5B8B"/>
          </w:pPr>
          <w:r w:rsidRPr="009A6F63">
            <w:rPr>
              <w:rStyle w:val="PlaceholderText"/>
              <w:color w:val="FFFFFF" w:themeColor="background1"/>
            </w:rPr>
            <w:t>Click here to enter text.</w:t>
          </w:r>
        </w:p>
      </w:docPartBody>
    </w:docPart>
    <w:docPart>
      <w:docPartPr>
        <w:name w:val="4F7150B6FC7F49029BFB4B5FCF9F5B99"/>
        <w:category>
          <w:name w:val="General"/>
          <w:gallery w:val="placeholder"/>
        </w:category>
        <w:types>
          <w:type w:val="bbPlcHdr"/>
        </w:types>
        <w:behaviors>
          <w:behavior w:val="content"/>
        </w:behaviors>
        <w:guid w:val="{D6651342-01E5-468A-95AB-093151568E20}"/>
      </w:docPartPr>
      <w:docPartBody>
        <w:p w:rsidR="0001213C" w:rsidRDefault="0072570B">
          <w:pPr>
            <w:pStyle w:val="4F7150B6FC7F49029BFB4B5FCF9F5B99"/>
          </w:pPr>
          <w:r w:rsidRPr="009A6F63">
            <w:rPr>
              <w:rStyle w:val="PlaceholderText"/>
              <w:color w:val="FFFFFF" w:themeColor="background1"/>
            </w:rPr>
            <w:t>Click here to enter text.</w:t>
          </w:r>
        </w:p>
      </w:docPartBody>
    </w:docPart>
    <w:docPart>
      <w:docPartPr>
        <w:name w:val="A281579159424BD5A1937DCF7A799515"/>
        <w:category>
          <w:name w:val="General"/>
          <w:gallery w:val="placeholder"/>
        </w:category>
        <w:types>
          <w:type w:val="bbPlcHdr"/>
        </w:types>
        <w:behaviors>
          <w:behavior w:val="content"/>
        </w:behaviors>
        <w:guid w:val="{EA7DE1CD-91A8-4F9A-A32D-982D52B668C7}"/>
      </w:docPartPr>
      <w:docPartBody>
        <w:p w:rsidR="0001213C" w:rsidRDefault="0072570B">
          <w:pPr>
            <w:pStyle w:val="A281579159424BD5A1937DCF7A799515"/>
          </w:pPr>
          <w:r w:rsidRPr="009A6F63">
            <w:rPr>
              <w:rStyle w:val="PlaceholderText"/>
              <w:color w:val="FFFFFF" w:themeColor="background1"/>
            </w:rPr>
            <w:t>Click here to enter text.</w:t>
          </w:r>
        </w:p>
      </w:docPartBody>
    </w:docPart>
    <w:docPart>
      <w:docPartPr>
        <w:name w:val="2B7AF6D1411148B5BFAA3A66A3A7F63B"/>
        <w:category>
          <w:name w:val="General"/>
          <w:gallery w:val="placeholder"/>
        </w:category>
        <w:types>
          <w:type w:val="bbPlcHdr"/>
        </w:types>
        <w:behaviors>
          <w:behavior w:val="content"/>
        </w:behaviors>
        <w:guid w:val="{6953836E-F3CF-4720-B424-698ECB449220}"/>
      </w:docPartPr>
      <w:docPartBody>
        <w:p w:rsidR="0001213C" w:rsidRDefault="0072570B">
          <w:pPr>
            <w:pStyle w:val="2B7AF6D1411148B5BFAA3A66A3A7F63B"/>
          </w:pPr>
          <w:r w:rsidRPr="00AE250A">
            <w:rPr>
              <w:rStyle w:val="PlaceholderText"/>
              <w:color w:val="FFFFFF" w:themeColor="background1"/>
            </w:rPr>
            <w:t>Click here to enter text.</w:t>
          </w:r>
        </w:p>
      </w:docPartBody>
    </w:docPart>
    <w:docPart>
      <w:docPartPr>
        <w:name w:val="58F981058DFB42298CC00D7924241CE3"/>
        <w:category>
          <w:name w:val="General"/>
          <w:gallery w:val="placeholder"/>
        </w:category>
        <w:types>
          <w:type w:val="bbPlcHdr"/>
        </w:types>
        <w:behaviors>
          <w:behavior w:val="content"/>
        </w:behaviors>
        <w:guid w:val="{FC300C19-E3EA-4255-9B87-F1785E46F74F}"/>
      </w:docPartPr>
      <w:docPartBody>
        <w:p w:rsidR="0001213C" w:rsidRDefault="0072570B">
          <w:pPr>
            <w:pStyle w:val="58F981058DFB42298CC00D7924241CE3"/>
          </w:pPr>
          <w:r w:rsidRPr="00FB30B5">
            <w:rPr>
              <w:rStyle w:val="PlaceholderText"/>
              <w:color w:val="FFFFFF" w:themeColor="background1"/>
            </w:rPr>
            <w:t>Click here to enter a date.</w:t>
          </w:r>
        </w:p>
      </w:docPartBody>
    </w:docPart>
    <w:docPart>
      <w:docPartPr>
        <w:name w:val="67130E4A54F149EF8D36847E94AE3FBD"/>
        <w:category>
          <w:name w:val="General"/>
          <w:gallery w:val="placeholder"/>
        </w:category>
        <w:types>
          <w:type w:val="bbPlcHdr"/>
        </w:types>
        <w:behaviors>
          <w:behavior w:val="content"/>
        </w:behaviors>
        <w:guid w:val="{F8399C6B-8E99-4DEC-910B-0A1CB8A68352}"/>
      </w:docPartPr>
      <w:docPartBody>
        <w:p w:rsidR="0001213C" w:rsidRDefault="0072570B">
          <w:pPr>
            <w:pStyle w:val="67130E4A54F149EF8D36847E94AE3FBD"/>
          </w:pPr>
          <w:r w:rsidRPr="00AE250A">
            <w:rPr>
              <w:rStyle w:val="PlaceholderText"/>
              <w:color w:val="FFFFFF" w:themeColor="background1"/>
            </w:rPr>
            <w:t>Click here to enter text.</w:t>
          </w:r>
        </w:p>
      </w:docPartBody>
    </w:docPart>
    <w:docPart>
      <w:docPartPr>
        <w:name w:val="ED33555300864809A56C591DB39D6AAB"/>
        <w:category>
          <w:name w:val="General"/>
          <w:gallery w:val="placeholder"/>
        </w:category>
        <w:types>
          <w:type w:val="bbPlcHdr"/>
        </w:types>
        <w:behaviors>
          <w:behavior w:val="content"/>
        </w:behaviors>
        <w:guid w:val="{2A3C1469-D35B-488E-9F3E-1D94EBA6B662}"/>
      </w:docPartPr>
      <w:docPartBody>
        <w:p w:rsidR="0001213C" w:rsidRDefault="0072570B">
          <w:pPr>
            <w:pStyle w:val="ED33555300864809A56C591DB39D6AAB"/>
          </w:pPr>
          <w:r w:rsidRPr="00AE250A">
            <w:rPr>
              <w:rStyle w:val="PlaceholderText"/>
              <w:color w:val="FFFFFF" w:themeColor="background1"/>
            </w:rPr>
            <w:t>Click here to enter text.</w:t>
          </w:r>
        </w:p>
      </w:docPartBody>
    </w:docPart>
    <w:docPart>
      <w:docPartPr>
        <w:name w:val="EE0C906914C24381B333C4335C09194D"/>
        <w:category>
          <w:name w:val="General"/>
          <w:gallery w:val="placeholder"/>
        </w:category>
        <w:types>
          <w:type w:val="bbPlcHdr"/>
        </w:types>
        <w:behaviors>
          <w:behavior w:val="content"/>
        </w:behaviors>
        <w:guid w:val="{0626776B-2696-4CE3-BDB6-F4AF97266D52}"/>
      </w:docPartPr>
      <w:docPartBody>
        <w:p w:rsidR="0001213C" w:rsidRDefault="0072570B">
          <w:pPr>
            <w:pStyle w:val="EE0C906914C24381B333C4335C09194D"/>
          </w:pPr>
          <w:r>
            <w:t xml:space="preserve">  </w:t>
          </w:r>
        </w:p>
      </w:docPartBody>
    </w:docPart>
    <w:docPart>
      <w:docPartPr>
        <w:name w:val="10D25C3D5E1A4E5BA8FF5D40FFECF0D6"/>
        <w:category>
          <w:name w:val="General"/>
          <w:gallery w:val="placeholder"/>
        </w:category>
        <w:types>
          <w:type w:val="bbPlcHdr"/>
        </w:types>
        <w:behaviors>
          <w:behavior w:val="content"/>
        </w:behaviors>
        <w:guid w:val="{A3CCF4BF-CCC6-42A9-9B3A-A4BB826B28E2}"/>
      </w:docPartPr>
      <w:docPartBody>
        <w:p w:rsidR="0001213C" w:rsidRDefault="0072570B">
          <w:pPr>
            <w:pStyle w:val="10D25C3D5E1A4E5BA8FF5D40FFECF0D6"/>
          </w:pPr>
          <w:r>
            <w:t xml:space="preserve">  </w:t>
          </w:r>
        </w:p>
      </w:docPartBody>
    </w:docPart>
    <w:docPart>
      <w:docPartPr>
        <w:name w:val="BE2A5F601D614317A0D82A2CEC464E74"/>
        <w:category>
          <w:name w:val="General"/>
          <w:gallery w:val="placeholder"/>
        </w:category>
        <w:types>
          <w:type w:val="bbPlcHdr"/>
        </w:types>
        <w:behaviors>
          <w:behavior w:val="content"/>
        </w:behaviors>
        <w:guid w:val="{EC16C0D8-862E-4813-AB98-C3D03F141001}"/>
      </w:docPartPr>
      <w:docPartBody>
        <w:p w:rsidR="0001213C" w:rsidRDefault="0072570B">
          <w:pPr>
            <w:pStyle w:val="BE2A5F601D614317A0D82A2CEC464E74"/>
          </w:pPr>
          <w:r w:rsidRPr="004647F9">
            <w:rPr>
              <w:rStyle w:val="PlaceholderText"/>
              <w:color w:val="FFFFFF" w:themeColor="background1"/>
            </w:rPr>
            <w:t>Click here to enter text.</w:t>
          </w:r>
        </w:p>
      </w:docPartBody>
    </w:docPart>
    <w:docPart>
      <w:docPartPr>
        <w:name w:val="839D51787B92446888F216B6EA05F96B"/>
        <w:category>
          <w:name w:val="General"/>
          <w:gallery w:val="placeholder"/>
        </w:category>
        <w:types>
          <w:type w:val="bbPlcHdr"/>
        </w:types>
        <w:behaviors>
          <w:behavior w:val="content"/>
        </w:behaviors>
        <w:guid w:val="{719F3F35-4C83-45B7-BACC-58B7A1830A41}"/>
      </w:docPartPr>
      <w:docPartBody>
        <w:p w:rsidR="0001213C" w:rsidRDefault="0072570B">
          <w:pPr>
            <w:pStyle w:val="839D51787B92446888F216B6EA05F96B"/>
          </w:pPr>
          <w:r>
            <w:t xml:space="preserve">  </w:t>
          </w:r>
        </w:p>
      </w:docPartBody>
    </w:docPart>
    <w:docPart>
      <w:docPartPr>
        <w:name w:val="373CB46380A04242AF63E0A176D5B011"/>
        <w:category>
          <w:name w:val="General"/>
          <w:gallery w:val="placeholder"/>
        </w:category>
        <w:types>
          <w:type w:val="bbPlcHdr"/>
        </w:types>
        <w:behaviors>
          <w:behavior w:val="content"/>
        </w:behaviors>
        <w:guid w:val="{C29AB98F-8578-4767-AC0F-37720D64829D}"/>
      </w:docPartPr>
      <w:docPartBody>
        <w:p w:rsidR="0001213C" w:rsidRDefault="0072570B">
          <w:pPr>
            <w:pStyle w:val="373CB46380A04242AF63E0A176D5B011"/>
          </w:pPr>
          <w:r>
            <w:t xml:space="preserve">  </w:t>
          </w:r>
        </w:p>
      </w:docPartBody>
    </w:docPart>
    <w:docPart>
      <w:docPartPr>
        <w:name w:val="31F0A8E43E3D4AE3B21AE3CDF478AD0E"/>
        <w:category>
          <w:name w:val="General"/>
          <w:gallery w:val="placeholder"/>
        </w:category>
        <w:types>
          <w:type w:val="bbPlcHdr"/>
        </w:types>
        <w:behaviors>
          <w:behavior w:val="content"/>
        </w:behaviors>
        <w:guid w:val="{C3C637D0-92BF-459A-B01F-04DEC2790AA3}"/>
      </w:docPartPr>
      <w:docPartBody>
        <w:p w:rsidR="0001213C" w:rsidRDefault="0072570B">
          <w:pPr>
            <w:pStyle w:val="31F0A8E43E3D4AE3B21AE3CDF478AD0E"/>
          </w:pPr>
          <w:r w:rsidRPr="004647F9">
            <w:rPr>
              <w:rStyle w:val="PlaceholderText"/>
              <w:color w:val="FFFFFF" w:themeColor="background1"/>
            </w:rPr>
            <w:t>Click here to enter text.</w:t>
          </w:r>
        </w:p>
      </w:docPartBody>
    </w:docPart>
    <w:docPart>
      <w:docPartPr>
        <w:name w:val="C1398F1F13924B7DA407830EE75B1C8C"/>
        <w:category>
          <w:name w:val="General"/>
          <w:gallery w:val="placeholder"/>
        </w:category>
        <w:types>
          <w:type w:val="bbPlcHdr"/>
        </w:types>
        <w:behaviors>
          <w:behavior w:val="content"/>
        </w:behaviors>
        <w:guid w:val="{58925B2C-1F53-4AAC-A646-84E6C89667B4}"/>
      </w:docPartPr>
      <w:docPartBody>
        <w:p w:rsidR="0001213C" w:rsidRDefault="0072570B">
          <w:pPr>
            <w:pStyle w:val="C1398F1F13924B7DA407830EE75B1C8C"/>
          </w:pPr>
          <w:r w:rsidRPr="004647F9">
            <w:rPr>
              <w:rStyle w:val="PlaceholderText"/>
              <w:color w:val="FFFFFF" w:themeColor="background1"/>
            </w:rPr>
            <w:t>Click here to enter text.</w:t>
          </w:r>
        </w:p>
      </w:docPartBody>
    </w:docPart>
    <w:docPart>
      <w:docPartPr>
        <w:name w:val="DD15D9EA0A6D45DC967E0B06BA1C027C"/>
        <w:category>
          <w:name w:val="General"/>
          <w:gallery w:val="placeholder"/>
        </w:category>
        <w:types>
          <w:type w:val="bbPlcHdr"/>
        </w:types>
        <w:behaviors>
          <w:behavior w:val="content"/>
        </w:behaviors>
        <w:guid w:val="{DEB2C596-FEC5-4DAE-9B26-FF56AB8384E5}"/>
      </w:docPartPr>
      <w:docPartBody>
        <w:p w:rsidR="0001213C" w:rsidRDefault="0072570B">
          <w:pPr>
            <w:pStyle w:val="DD15D9EA0A6D45DC967E0B06BA1C027C"/>
          </w:pPr>
          <w:r w:rsidRPr="004647F9">
            <w:rPr>
              <w:rStyle w:val="PlaceholderText"/>
              <w:color w:val="FFFFFF" w:themeColor="background1"/>
            </w:rPr>
            <w:t>Click here to enter text.</w:t>
          </w:r>
        </w:p>
      </w:docPartBody>
    </w:docPart>
    <w:docPart>
      <w:docPartPr>
        <w:name w:val="CEBBB35603584CAA9B10DB9E13184E27"/>
        <w:category>
          <w:name w:val="General"/>
          <w:gallery w:val="placeholder"/>
        </w:category>
        <w:types>
          <w:type w:val="bbPlcHdr"/>
        </w:types>
        <w:behaviors>
          <w:behavior w:val="content"/>
        </w:behaviors>
        <w:guid w:val="{F6D4E5A2-B40B-4367-84E5-B3F815D3C425}"/>
      </w:docPartPr>
      <w:docPartBody>
        <w:p w:rsidR="0001213C" w:rsidRDefault="0072570B">
          <w:pPr>
            <w:pStyle w:val="CEBBB35603584CAA9B10DB9E13184E27"/>
          </w:pPr>
          <w:r w:rsidRPr="004647F9">
            <w:rPr>
              <w:rStyle w:val="PlaceholderText"/>
              <w:color w:val="FFFFFF" w:themeColor="background1"/>
            </w:rPr>
            <w:t>Click here to enter text.</w:t>
          </w:r>
        </w:p>
      </w:docPartBody>
    </w:docPart>
    <w:docPart>
      <w:docPartPr>
        <w:name w:val="87CB76C53BD84899B2188CE406B41DBA"/>
        <w:category>
          <w:name w:val="General"/>
          <w:gallery w:val="placeholder"/>
        </w:category>
        <w:types>
          <w:type w:val="bbPlcHdr"/>
        </w:types>
        <w:behaviors>
          <w:behavior w:val="content"/>
        </w:behaviors>
        <w:guid w:val="{F2A67D45-3A2B-4911-92B4-F4C2C25AC770}"/>
      </w:docPartPr>
      <w:docPartBody>
        <w:p w:rsidR="0001213C" w:rsidRDefault="0072570B">
          <w:pPr>
            <w:pStyle w:val="87CB76C53BD84899B2188CE406B41DBA"/>
          </w:pPr>
          <w:r w:rsidRPr="004647F9">
            <w:rPr>
              <w:rStyle w:val="PlaceholderText"/>
              <w:color w:val="FFFFFF" w:themeColor="background1"/>
            </w:rPr>
            <w:t>Click here to enter text.</w:t>
          </w:r>
        </w:p>
      </w:docPartBody>
    </w:docPart>
    <w:docPart>
      <w:docPartPr>
        <w:name w:val="18F6700DF4534A4CB4EA7DA534960756"/>
        <w:category>
          <w:name w:val="General"/>
          <w:gallery w:val="placeholder"/>
        </w:category>
        <w:types>
          <w:type w:val="bbPlcHdr"/>
        </w:types>
        <w:behaviors>
          <w:behavior w:val="content"/>
        </w:behaviors>
        <w:guid w:val="{C5C743BE-2905-4F13-B8DF-2A6A326C1739}"/>
      </w:docPartPr>
      <w:docPartBody>
        <w:p w:rsidR="0001213C" w:rsidRDefault="0072570B">
          <w:pPr>
            <w:pStyle w:val="18F6700DF4534A4CB4EA7DA534960756"/>
          </w:pPr>
          <w:r w:rsidRPr="004647F9">
            <w:rPr>
              <w:rStyle w:val="PlaceholderText"/>
              <w:color w:val="FFFFFF" w:themeColor="background1"/>
            </w:rPr>
            <w:t>Click here to enter text.</w:t>
          </w:r>
        </w:p>
      </w:docPartBody>
    </w:docPart>
    <w:docPart>
      <w:docPartPr>
        <w:name w:val="1DC080F41A7C4A569A1E6DE4E8A6F720"/>
        <w:category>
          <w:name w:val="General"/>
          <w:gallery w:val="placeholder"/>
        </w:category>
        <w:types>
          <w:type w:val="bbPlcHdr"/>
        </w:types>
        <w:behaviors>
          <w:behavior w:val="content"/>
        </w:behaviors>
        <w:guid w:val="{FAEB0AD0-50E1-4240-B5B0-0DA83E0DCA77}"/>
      </w:docPartPr>
      <w:docPartBody>
        <w:p w:rsidR="0001213C" w:rsidRDefault="0072570B">
          <w:pPr>
            <w:pStyle w:val="1DC080F41A7C4A569A1E6DE4E8A6F720"/>
          </w:pPr>
          <w:r w:rsidRPr="004647F9">
            <w:rPr>
              <w:rStyle w:val="PlaceholderText"/>
              <w:color w:val="FFFFFF" w:themeColor="background1"/>
            </w:rPr>
            <w:t>Click here to enter text.</w:t>
          </w:r>
        </w:p>
      </w:docPartBody>
    </w:docPart>
    <w:docPart>
      <w:docPartPr>
        <w:name w:val="C3DBA867C0C2481991708F059453C983"/>
        <w:category>
          <w:name w:val="General"/>
          <w:gallery w:val="placeholder"/>
        </w:category>
        <w:types>
          <w:type w:val="bbPlcHdr"/>
        </w:types>
        <w:behaviors>
          <w:behavior w:val="content"/>
        </w:behaviors>
        <w:guid w:val="{B027B2B7-490B-4B3E-AFF3-13DB178D2AD5}"/>
      </w:docPartPr>
      <w:docPartBody>
        <w:p w:rsidR="0001213C" w:rsidRDefault="0072570B">
          <w:pPr>
            <w:pStyle w:val="C3DBA867C0C2481991708F059453C983"/>
          </w:pPr>
          <w:r w:rsidRPr="004647F9">
            <w:rPr>
              <w:rStyle w:val="PlaceholderText"/>
              <w:color w:val="FFFFFF" w:themeColor="background1"/>
            </w:rPr>
            <w:t>Click here to enter text.</w:t>
          </w:r>
        </w:p>
      </w:docPartBody>
    </w:docPart>
    <w:docPart>
      <w:docPartPr>
        <w:name w:val="1EDC00094A62415393E4468E810080DD"/>
        <w:category>
          <w:name w:val="General"/>
          <w:gallery w:val="placeholder"/>
        </w:category>
        <w:types>
          <w:type w:val="bbPlcHdr"/>
        </w:types>
        <w:behaviors>
          <w:behavior w:val="content"/>
        </w:behaviors>
        <w:guid w:val="{6A00D6A4-18CD-445A-BE60-68849C0655F0}"/>
      </w:docPartPr>
      <w:docPartBody>
        <w:p w:rsidR="0001213C" w:rsidRDefault="0072570B">
          <w:pPr>
            <w:pStyle w:val="1EDC00094A62415393E4468E810080DD"/>
          </w:pPr>
          <w:r w:rsidRPr="004647F9">
            <w:rPr>
              <w:rStyle w:val="PlaceholderText"/>
              <w:color w:val="FFFFFF" w:themeColor="background1"/>
            </w:rPr>
            <w:t>Click here to enter text.</w:t>
          </w:r>
        </w:p>
      </w:docPartBody>
    </w:docPart>
    <w:docPart>
      <w:docPartPr>
        <w:name w:val="E1ADC080625E46E89814493D52CBE90C"/>
        <w:category>
          <w:name w:val="General"/>
          <w:gallery w:val="placeholder"/>
        </w:category>
        <w:types>
          <w:type w:val="bbPlcHdr"/>
        </w:types>
        <w:behaviors>
          <w:behavior w:val="content"/>
        </w:behaviors>
        <w:guid w:val="{494D7EB0-F65D-486A-A043-6D525035E563}"/>
      </w:docPartPr>
      <w:docPartBody>
        <w:p w:rsidR="0001213C" w:rsidRDefault="0072570B">
          <w:pPr>
            <w:pStyle w:val="E1ADC080625E46E89814493D52CBE90C"/>
          </w:pPr>
          <w:r w:rsidRPr="004647F9">
            <w:rPr>
              <w:rStyle w:val="PlaceholderText"/>
              <w:color w:val="FFFFFF" w:themeColor="background1"/>
            </w:rPr>
            <w:t>Click here to enter text.</w:t>
          </w:r>
        </w:p>
      </w:docPartBody>
    </w:docPart>
    <w:docPart>
      <w:docPartPr>
        <w:name w:val="1CF4DF3CA92443B7910770F04E89EEE4"/>
        <w:category>
          <w:name w:val="General"/>
          <w:gallery w:val="placeholder"/>
        </w:category>
        <w:types>
          <w:type w:val="bbPlcHdr"/>
        </w:types>
        <w:behaviors>
          <w:behavior w:val="content"/>
        </w:behaviors>
        <w:guid w:val="{396A240B-C869-496B-A0B4-93613F8BF90C}"/>
      </w:docPartPr>
      <w:docPartBody>
        <w:p w:rsidR="0001213C" w:rsidRDefault="0072570B">
          <w:pPr>
            <w:pStyle w:val="1CF4DF3CA92443B7910770F04E89EEE4"/>
          </w:pPr>
          <w:r w:rsidRPr="004647F9">
            <w:rPr>
              <w:rStyle w:val="PlaceholderText"/>
              <w:color w:val="FFFFFF" w:themeColor="background1"/>
            </w:rPr>
            <w:t>Click here to enter text.</w:t>
          </w:r>
        </w:p>
      </w:docPartBody>
    </w:docPart>
    <w:docPart>
      <w:docPartPr>
        <w:name w:val="9F1AF8059E24492C888DDBBEA91DA2C9"/>
        <w:category>
          <w:name w:val="General"/>
          <w:gallery w:val="placeholder"/>
        </w:category>
        <w:types>
          <w:type w:val="bbPlcHdr"/>
        </w:types>
        <w:behaviors>
          <w:behavior w:val="content"/>
        </w:behaviors>
        <w:guid w:val="{FE9A54D9-0280-4681-9647-7589C1686722}"/>
      </w:docPartPr>
      <w:docPartBody>
        <w:p w:rsidR="0001213C" w:rsidRDefault="0072570B">
          <w:pPr>
            <w:pStyle w:val="9F1AF8059E24492C888DDBBEA91DA2C9"/>
          </w:pPr>
          <w:r w:rsidRPr="004647F9">
            <w:rPr>
              <w:rStyle w:val="PlaceholderText"/>
              <w:color w:val="FFFFFF" w:themeColor="background1"/>
            </w:rPr>
            <w:t>Click here to enter text.</w:t>
          </w:r>
        </w:p>
      </w:docPartBody>
    </w:docPart>
    <w:docPart>
      <w:docPartPr>
        <w:name w:val="F49857DA09A543FE9032A5B84AFA58D4"/>
        <w:category>
          <w:name w:val="General"/>
          <w:gallery w:val="placeholder"/>
        </w:category>
        <w:types>
          <w:type w:val="bbPlcHdr"/>
        </w:types>
        <w:behaviors>
          <w:behavior w:val="content"/>
        </w:behaviors>
        <w:guid w:val="{1C61B8F8-B824-4030-9494-35D9CB1AB873}"/>
      </w:docPartPr>
      <w:docPartBody>
        <w:p w:rsidR="0001213C" w:rsidRDefault="0072570B">
          <w:pPr>
            <w:pStyle w:val="F49857DA09A543FE9032A5B84AFA58D4"/>
          </w:pPr>
          <w:r w:rsidRPr="004647F9">
            <w:rPr>
              <w:rStyle w:val="PlaceholderText"/>
              <w:color w:val="FFFFFF" w:themeColor="background1"/>
            </w:rPr>
            <w:t>Click here to enter text.</w:t>
          </w:r>
        </w:p>
      </w:docPartBody>
    </w:docPart>
    <w:docPart>
      <w:docPartPr>
        <w:name w:val="A16C52ECCFF84B80A786B06B4A3ACBE7"/>
        <w:category>
          <w:name w:val="General"/>
          <w:gallery w:val="placeholder"/>
        </w:category>
        <w:types>
          <w:type w:val="bbPlcHdr"/>
        </w:types>
        <w:behaviors>
          <w:behavior w:val="content"/>
        </w:behaviors>
        <w:guid w:val="{5C96606A-149D-4ACC-BCAA-A5CD83F0240A}"/>
      </w:docPartPr>
      <w:docPartBody>
        <w:p w:rsidR="0001213C" w:rsidRDefault="0072570B">
          <w:pPr>
            <w:pStyle w:val="A16C52ECCFF84B80A786B06B4A3ACBE7"/>
          </w:pPr>
          <w:r w:rsidRPr="004647F9">
            <w:rPr>
              <w:rStyle w:val="PlaceholderText"/>
              <w:color w:val="FFFFFF" w:themeColor="background1"/>
            </w:rPr>
            <w:t>Click here to enter text.</w:t>
          </w:r>
        </w:p>
      </w:docPartBody>
    </w:docPart>
    <w:docPart>
      <w:docPartPr>
        <w:name w:val="97F5DB3FDEC54230B72C71883BA35DC5"/>
        <w:category>
          <w:name w:val="General"/>
          <w:gallery w:val="placeholder"/>
        </w:category>
        <w:types>
          <w:type w:val="bbPlcHdr"/>
        </w:types>
        <w:behaviors>
          <w:behavior w:val="content"/>
        </w:behaviors>
        <w:guid w:val="{E39143E4-C71E-4B86-B497-5C250EFBFB37}"/>
      </w:docPartPr>
      <w:docPartBody>
        <w:p w:rsidR="0001213C" w:rsidRDefault="0072570B">
          <w:pPr>
            <w:pStyle w:val="97F5DB3FDEC54230B72C71883BA35DC5"/>
          </w:pPr>
          <w:r w:rsidRPr="004647F9">
            <w:rPr>
              <w:rStyle w:val="PlaceholderText"/>
              <w:color w:val="FFFFFF" w:themeColor="background1"/>
            </w:rPr>
            <w:t>Click here to enter text.</w:t>
          </w:r>
        </w:p>
      </w:docPartBody>
    </w:docPart>
    <w:docPart>
      <w:docPartPr>
        <w:name w:val="122623589DCE4420ACD33F67345B995D"/>
        <w:category>
          <w:name w:val="General"/>
          <w:gallery w:val="placeholder"/>
        </w:category>
        <w:types>
          <w:type w:val="bbPlcHdr"/>
        </w:types>
        <w:behaviors>
          <w:behavior w:val="content"/>
        </w:behaviors>
        <w:guid w:val="{7FD8F82E-97DE-4737-8907-279B2B75E3E7}"/>
      </w:docPartPr>
      <w:docPartBody>
        <w:p w:rsidR="0001213C" w:rsidRDefault="0072570B">
          <w:pPr>
            <w:pStyle w:val="122623589DCE4420ACD33F67345B995D"/>
          </w:pPr>
          <w:r w:rsidRPr="004647F9">
            <w:rPr>
              <w:rStyle w:val="PlaceholderText"/>
              <w:color w:val="FFFFFF" w:themeColor="background1"/>
            </w:rPr>
            <w:t>Click here to enter text.</w:t>
          </w:r>
        </w:p>
      </w:docPartBody>
    </w:docPart>
    <w:docPart>
      <w:docPartPr>
        <w:name w:val="92268D9CD15642BEACBED9E36550033C"/>
        <w:category>
          <w:name w:val="General"/>
          <w:gallery w:val="placeholder"/>
        </w:category>
        <w:types>
          <w:type w:val="bbPlcHdr"/>
        </w:types>
        <w:behaviors>
          <w:behavior w:val="content"/>
        </w:behaviors>
        <w:guid w:val="{A85A6163-29EE-4957-ACFB-4E75D1DFCBB7}"/>
      </w:docPartPr>
      <w:docPartBody>
        <w:p w:rsidR="0001213C" w:rsidRDefault="0072570B">
          <w:pPr>
            <w:pStyle w:val="92268D9CD15642BEACBED9E36550033C"/>
          </w:pPr>
          <w:r w:rsidRPr="004647F9">
            <w:rPr>
              <w:rStyle w:val="PlaceholderText"/>
              <w:color w:val="FFFFFF" w:themeColor="background1"/>
            </w:rPr>
            <w:t>Click here to enter text.</w:t>
          </w:r>
        </w:p>
      </w:docPartBody>
    </w:docPart>
    <w:docPart>
      <w:docPartPr>
        <w:name w:val="2582213A902244AA86040A7D4B281E05"/>
        <w:category>
          <w:name w:val="General"/>
          <w:gallery w:val="placeholder"/>
        </w:category>
        <w:types>
          <w:type w:val="bbPlcHdr"/>
        </w:types>
        <w:behaviors>
          <w:behavior w:val="content"/>
        </w:behaviors>
        <w:guid w:val="{49323B64-3C78-4D5D-91E9-BD8AC653FF85}"/>
      </w:docPartPr>
      <w:docPartBody>
        <w:p w:rsidR="0001213C" w:rsidRDefault="0072570B">
          <w:pPr>
            <w:pStyle w:val="2582213A902244AA86040A7D4B281E05"/>
          </w:pPr>
          <w:r w:rsidRPr="004647F9">
            <w:rPr>
              <w:rStyle w:val="PlaceholderText"/>
              <w:color w:val="FFFFFF" w:themeColor="background1"/>
            </w:rPr>
            <w:t>Click here to enter text.</w:t>
          </w:r>
        </w:p>
      </w:docPartBody>
    </w:docPart>
    <w:docPart>
      <w:docPartPr>
        <w:name w:val="FFA245FC65EC4F9E854BF881BA76A659"/>
        <w:category>
          <w:name w:val="General"/>
          <w:gallery w:val="placeholder"/>
        </w:category>
        <w:types>
          <w:type w:val="bbPlcHdr"/>
        </w:types>
        <w:behaviors>
          <w:behavior w:val="content"/>
        </w:behaviors>
        <w:guid w:val="{D9A73DEB-83B1-4864-9EB9-0CF7A005C60D}"/>
      </w:docPartPr>
      <w:docPartBody>
        <w:p w:rsidR="0001213C" w:rsidRDefault="0072570B">
          <w:pPr>
            <w:pStyle w:val="FFA245FC65EC4F9E854BF881BA76A659"/>
          </w:pPr>
          <w:r w:rsidRPr="004647F9">
            <w:rPr>
              <w:rStyle w:val="PlaceholderText"/>
              <w:color w:val="FFFFFF" w:themeColor="background1"/>
            </w:rPr>
            <w:t>Click here to enter text.</w:t>
          </w:r>
        </w:p>
      </w:docPartBody>
    </w:docPart>
    <w:docPart>
      <w:docPartPr>
        <w:name w:val="D01F15B5BEE44F3CB7BF15230E08329B"/>
        <w:category>
          <w:name w:val="General"/>
          <w:gallery w:val="placeholder"/>
        </w:category>
        <w:types>
          <w:type w:val="bbPlcHdr"/>
        </w:types>
        <w:behaviors>
          <w:behavior w:val="content"/>
        </w:behaviors>
        <w:guid w:val="{90CBAC9D-9884-48FE-A318-C35C6D36F490}"/>
      </w:docPartPr>
      <w:docPartBody>
        <w:p w:rsidR="0001213C" w:rsidRDefault="0072570B">
          <w:pPr>
            <w:pStyle w:val="D01F15B5BEE44F3CB7BF15230E08329B"/>
          </w:pPr>
          <w:r w:rsidRPr="004647F9">
            <w:rPr>
              <w:rStyle w:val="PlaceholderText"/>
              <w:color w:val="FFFFFF" w:themeColor="background1"/>
            </w:rPr>
            <w:t>Click here to enter text.</w:t>
          </w:r>
        </w:p>
      </w:docPartBody>
    </w:docPart>
    <w:docPart>
      <w:docPartPr>
        <w:name w:val="22AFE9D73A894BD3A761F614A07D1645"/>
        <w:category>
          <w:name w:val="General"/>
          <w:gallery w:val="placeholder"/>
        </w:category>
        <w:types>
          <w:type w:val="bbPlcHdr"/>
        </w:types>
        <w:behaviors>
          <w:behavior w:val="content"/>
        </w:behaviors>
        <w:guid w:val="{8B37961E-CCA9-4A0F-A337-B8CDB84A456D}"/>
      </w:docPartPr>
      <w:docPartBody>
        <w:p w:rsidR="0001213C" w:rsidRDefault="0072570B">
          <w:pPr>
            <w:pStyle w:val="22AFE9D73A894BD3A761F614A07D1645"/>
          </w:pPr>
          <w:r w:rsidRPr="004647F9">
            <w:rPr>
              <w:rStyle w:val="PlaceholderText"/>
              <w:color w:val="FFFFFF" w:themeColor="background1"/>
            </w:rPr>
            <w:t>Click here to enter text.</w:t>
          </w:r>
        </w:p>
      </w:docPartBody>
    </w:docPart>
    <w:docPart>
      <w:docPartPr>
        <w:name w:val="9B445515AA2B4848ABFA696F76E93A67"/>
        <w:category>
          <w:name w:val="General"/>
          <w:gallery w:val="placeholder"/>
        </w:category>
        <w:types>
          <w:type w:val="bbPlcHdr"/>
        </w:types>
        <w:behaviors>
          <w:behavior w:val="content"/>
        </w:behaviors>
        <w:guid w:val="{1C078992-A461-49EB-9EB5-557123A3D0E8}"/>
      </w:docPartPr>
      <w:docPartBody>
        <w:p w:rsidR="0001213C" w:rsidRDefault="0072570B">
          <w:pPr>
            <w:pStyle w:val="9B445515AA2B4848ABFA696F76E93A67"/>
          </w:pPr>
          <w:r w:rsidRPr="004647F9">
            <w:rPr>
              <w:rStyle w:val="PlaceholderText"/>
              <w:color w:val="FFFFFF" w:themeColor="background1"/>
            </w:rPr>
            <w:t>Click here to enter text.</w:t>
          </w:r>
        </w:p>
      </w:docPartBody>
    </w:docPart>
    <w:docPart>
      <w:docPartPr>
        <w:name w:val="117D45C7F8D4473799169758149C5EBC"/>
        <w:category>
          <w:name w:val="General"/>
          <w:gallery w:val="placeholder"/>
        </w:category>
        <w:types>
          <w:type w:val="bbPlcHdr"/>
        </w:types>
        <w:behaviors>
          <w:behavior w:val="content"/>
        </w:behaviors>
        <w:guid w:val="{725D8D77-16CB-4F37-9951-D352F781C6B9}"/>
      </w:docPartPr>
      <w:docPartBody>
        <w:p w:rsidR="0001213C" w:rsidRDefault="0072570B">
          <w:pPr>
            <w:pStyle w:val="117D45C7F8D4473799169758149C5EBC"/>
          </w:pPr>
          <w:r w:rsidRPr="009A6F63">
            <w:rPr>
              <w:rStyle w:val="PlaceholderText"/>
              <w:color w:val="FFFFFF" w:themeColor="background1"/>
            </w:rPr>
            <w:t>Click here to enter text.</w:t>
          </w:r>
        </w:p>
      </w:docPartBody>
    </w:docPart>
    <w:docPart>
      <w:docPartPr>
        <w:name w:val="9020683190ED4222B0726223B488F050"/>
        <w:category>
          <w:name w:val="General"/>
          <w:gallery w:val="placeholder"/>
        </w:category>
        <w:types>
          <w:type w:val="bbPlcHdr"/>
        </w:types>
        <w:behaviors>
          <w:behavior w:val="content"/>
        </w:behaviors>
        <w:guid w:val="{4EADD617-6843-49F2-888B-A5D617D71E4C}"/>
      </w:docPartPr>
      <w:docPartBody>
        <w:p w:rsidR="0001213C" w:rsidRDefault="0072570B">
          <w:pPr>
            <w:pStyle w:val="9020683190ED4222B0726223B488F050"/>
          </w:pPr>
          <w:r w:rsidRPr="009A6F63">
            <w:rPr>
              <w:rStyle w:val="PlaceholderText"/>
              <w:color w:val="FFFFFF" w:themeColor="background1"/>
            </w:rPr>
            <w:t>Click here to enter text.</w:t>
          </w:r>
        </w:p>
      </w:docPartBody>
    </w:docPart>
    <w:docPart>
      <w:docPartPr>
        <w:name w:val="03487159C30649208F0D6BBC93E87712"/>
        <w:category>
          <w:name w:val="General"/>
          <w:gallery w:val="placeholder"/>
        </w:category>
        <w:types>
          <w:type w:val="bbPlcHdr"/>
        </w:types>
        <w:behaviors>
          <w:behavior w:val="content"/>
        </w:behaviors>
        <w:guid w:val="{EB32641D-73C8-4FAD-A85B-2E6DE85370A3}"/>
      </w:docPartPr>
      <w:docPartBody>
        <w:p w:rsidR="0001213C" w:rsidRDefault="0072570B">
          <w:pPr>
            <w:pStyle w:val="03487159C30649208F0D6BBC93E87712"/>
          </w:pPr>
          <w:r w:rsidRPr="004647F9">
            <w:rPr>
              <w:rStyle w:val="PlaceholderText"/>
              <w:color w:val="FFFFFF" w:themeColor="background1"/>
            </w:rPr>
            <w:t>Click here to enter text.</w:t>
          </w:r>
        </w:p>
      </w:docPartBody>
    </w:docPart>
    <w:docPart>
      <w:docPartPr>
        <w:name w:val="A7C2F4A61F95472BADEF8566B9FC983E"/>
        <w:category>
          <w:name w:val="General"/>
          <w:gallery w:val="placeholder"/>
        </w:category>
        <w:types>
          <w:type w:val="bbPlcHdr"/>
        </w:types>
        <w:behaviors>
          <w:behavior w:val="content"/>
        </w:behaviors>
        <w:guid w:val="{0171EFD8-88EF-498F-B4EC-EF325563E724}"/>
      </w:docPartPr>
      <w:docPartBody>
        <w:p w:rsidR="0001213C" w:rsidRDefault="0072570B">
          <w:pPr>
            <w:pStyle w:val="A7C2F4A61F95472BADEF8566B9FC983E"/>
          </w:pPr>
          <w:r w:rsidRPr="005E1594">
            <w:rPr>
              <w:rStyle w:val="PlaceholderText"/>
            </w:rPr>
            <w:t>Click here to enter a date.</w:t>
          </w:r>
        </w:p>
      </w:docPartBody>
    </w:docPart>
    <w:docPart>
      <w:docPartPr>
        <w:name w:val="31A336179BB14BFE9502CD61E31D8FD7"/>
        <w:category>
          <w:name w:val="General"/>
          <w:gallery w:val="placeholder"/>
        </w:category>
        <w:types>
          <w:type w:val="bbPlcHdr"/>
        </w:types>
        <w:behaviors>
          <w:behavior w:val="content"/>
        </w:behaviors>
        <w:guid w:val="{D300D96F-60CF-43D5-BC1F-05055FA67F91}"/>
      </w:docPartPr>
      <w:docPartBody>
        <w:p w:rsidR="0001213C" w:rsidRDefault="0072570B">
          <w:pPr>
            <w:pStyle w:val="31A336179BB14BFE9502CD61E31D8FD7"/>
          </w:pPr>
          <w:r w:rsidRPr="00F14772">
            <w:rPr>
              <w:rStyle w:val="PlaceholderText"/>
            </w:rPr>
            <w:t>Click here to enter text.</w:t>
          </w:r>
        </w:p>
      </w:docPartBody>
    </w:docPart>
    <w:docPart>
      <w:docPartPr>
        <w:name w:val="C8C3A03E85E44581AC44D292FCC9AC4F"/>
        <w:category>
          <w:name w:val="General"/>
          <w:gallery w:val="placeholder"/>
        </w:category>
        <w:types>
          <w:type w:val="bbPlcHdr"/>
        </w:types>
        <w:behaviors>
          <w:behavior w:val="content"/>
        </w:behaviors>
        <w:guid w:val="{D00D0F50-865C-4A53-B86C-89FBE687A076}"/>
      </w:docPartPr>
      <w:docPartBody>
        <w:p w:rsidR="0001213C" w:rsidRDefault="0072570B">
          <w:pPr>
            <w:pStyle w:val="C8C3A03E85E44581AC44D292FCC9AC4F"/>
          </w:pPr>
          <w:r w:rsidRPr="004647F9">
            <w:rPr>
              <w:rStyle w:val="PlaceholderText"/>
              <w:color w:val="FFFFFF" w:themeColor="background1"/>
            </w:rPr>
            <w:t>Click here to enter a date.</w:t>
          </w:r>
        </w:p>
      </w:docPartBody>
    </w:docPart>
    <w:docPart>
      <w:docPartPr>
        <w:name w:val="8FFC1D80D471408DA2E52F4107B68207"/>
        <w:category>
          <w:name w:val="General"/>
          <w:gallery w:val="placeholder"/>
        </w:category>
        <w:types>
          <w:type w:val="bbPlcHdr"/>
        </w:types>
        <w:behaviors>
          <w:behavior w:val="content"/>
        </w:behaviors>
        <w:guid w:val="{DDC67D76-6648-48DD-8C07-446FF4F772E8}"/>
      </w:docPartPr>
      <w:docPartBody>
        <w:p w:rsidR="0001213C" w:rsidRDefault="0072570B">
          <w:pPr>
            <w:pStyle w:val="8FFC1D80D471408DA2E52F4107B68207"/>
          </w:pPr>
          <w:r>
            <w:t xml:space="preserve"> </w:t>
          </w:r>
          <w:r w:rsidRPr="003A7D11">
            <w:rPr>
              <w:rStyle w:val="PlaceholderText"/>
            </w:rPr>
            <w:t>.</w:t>
          </w:r>
        </w:p>
      </w:docPartBody>
    </w:docPart>
    <w:docPart>
      <w:docPartPr>
        <w:name w:val="81057B95285D4E0998CA85FA53002591"/>
        <w:category>
          <w:name w:val="General"/>
          <w:gallery w:val="placeholder"/>
        </w:category>
        <w:types>
          <w:type w:val="bbPlcHdr"/>
        </w:types>
        <w:behaviors>
          <w:behavior w:val="content"/>
        </w:behaviors>
        <w:guid w:val="{A0070E60-F143-43F2-8F95-D66975E2B259}"/>
      </w:docPartPr>
      <w:docPartBody>
        <w:p w:rsidR="0001213C" w:rsidRDefault="0072570B">
          <w:pPr>
            <w:pStyle w:val="81057B95285D4E0998CA85FA53002591"/>
          </w:pPr>
          <w:r w:rsidRPr="005E1594">
            <w:rPr>
              <w:rStyle w:val="PlaceholderText"/>
            </w:rPr>
            <w:t>Click here to enter a date.</w:t>
          </w:r>
        </w:p>
      </w:docPartBody>
    </w:docPart>
    <w:docPart>
      <w:docPartPr>
        <w:name w:val="16B769A3A97043FC915397FFF910D05E"/>
        <w:category>
          <w:name w:val="General"/>
          <w:gallery w:val="placeholder"/>
        </w:category>
        <w:types>
          <w:type w:val="bbPlcHdr"/>
        </w:types>
        <w:behaviors>
          <w:behavior w:val="content"/>
        </w:behaviors>
        <w:guid w:val="{77066C22-81EE-43C8-86A6-BC614A119CBA}"/>
      </w:docPartPr>
      <w:docPartBody>
        <w:p w:rsidR="0001213C" w:rsidRDefault="0072570B">
          <w:pPr>
            <w:pStyle w:val="16B769A3A97043FC915397FFF910D05E"/>
          </w:pPr>
          <w:r w:rsidRPr="009A6F63">
            <w:rPr>
              <w:rStyle w:val="PlaceholderText"/>
              <w:color w:val="FFFFFF" w:themeColor="background1"/>
            </w:rPr>
            <w:t>Click here to enter text.</w:t>
          </w:r>
        </w:p>
      </w:docPartBody>
    </w:docPart>
    <w:docPart>
      <w:docPartPr>
        <w:name w:val="203DE7FAB61749E6B0032A953C0B3CD1"/>
        <w:category>
          <w:name w:val="General"/>
          <w:gallery w:val="placeholder"/>
        </w:category>
        <w:types>
          <w:type w:val="bbPlcHdr"/>
        </w:types>
        <w:behaviors>
          <w:behavior w:val="content"/>
        </w:behaviors>
        <w:guid w:val="{9224191D-A7AD-41FE-8192-3FA40A812B82}"/>
      </w:docPartPr>
      <w:docPartBody>
        <w:p w:rsidR="0001213C" w:rsidRDefault="0072570B">
          <w:pPr>
            <w:pStyle w:val="203DE7FAB61749E6B0032A953C0B3CD1"/>
          </w:pPr>
          <w:r w:rsidRPr="009545D1">
            <w:rPr>
              <w:rStyle w:val="PlaceholderText"/>
              <w:color w:val="FFFFFF" w:themeColor="background1"/>
            </w:rPr>
            <w:t>Click here to enter text.</w:t>
          </w:r>
        </w:p>
      </w:docPartBody>
    </w:docPart>
    <w:docPart>
      <w:docPartPr>
        <w:name w:val="14861B526E644B1B9ED0A7E76A371D1C"/>
        <w:category>
          <w:name w:val="General"/>
          <w:gallery w:val="placeholder"/>
        </w:category>
        <w:types>
          <w:type w:val="bbPlcHdr"/>
        </w:types>
        <w:behaviors>
          <w:behavior w:val="content"/>
        </w:behaviors>
        <w:guid w:val="{71B14CE7-705A-4BD1-87DB-2F05E8CF2120}"/>
      </w:docPartPr>
      <w:docPartBody>
        <w:p w:rsidR="0001213C" w:rsidRDefault="0072570B">
          <w:pPr>
            <w:pStyle w:val="14861B526E644B1B9ED0A7E76A371D1C"/>
          </w:pPr>
          <w:r w:rsidRPr="009A6F63">
            <w:rPr>
              <w:rStyle w:val="PlaceholderText"/>
              <w:color w:val="FFFFFF" w:themeColor="background1"/>
            </w:rPr>
            <w:t>Click here to enter text.</w:t>
          </w:r>
        </w:p>
      </w:docPartBody>
    </w:docPart>
    <w:docPart>
      <w:docPartPr>
        <w:name w:val="E84EF4202B14448EADD943F30E8DB80C"/>
        <w:category>
          <w:name w:val="General"/>
          <w:gallery w:val="placeholder"/>
        </w:category>
        <w:types>
          <w:type w:val="bbPlcHdr"/>
        </w:types>
        <w:behaviors>
          <w:behavior w:val="content"/>
        </w:behaviors>
        <w:guid w:val="{626EE45E-26DE-4E0A-B6F0-074BB93BCB0C}"/>
      </w:docPartPr>
      <w:docPartBody>
        <w:p w:rsidR="0001213C" w:rsidRDefault="0072570B">
          <w:pPr>
            <w:pStyle w:val="E84EF4202B14448EADD943F30E8DB80C"/>
          </w:pPr>
          <w:r w:rsidRPr="00FB30B5">
            <w:rPr>
              <w:rStyle w:val="PlaceholderText"/>
              <w:color w:val="FFFFFF" w:themeColor="background1"/>
            </w:rPr>
            <w:t>Click here to enter a date.</w:t>
          </w:r>
        </w:p>
      </w:docPartBody>
    </w:docPart>
    <w:docPart>
      <w:docPartPr>
        <w:name w:val="A5E1DEDAAD114E0197A5E184F708BB9D"/>
        <w:category>
          <w:name w:val="General"/>
          <w:gallery w:val="placeholder"/>
        </w:category>
        <w:types>
          <w:type w:val="bbPlcHdr"/>
        </w:types>
        <w:behaviors>
          <w:behavior w:val="content"/>
        </w:behaviors>
        <w:guid w:val="{CBDDE5F1-3ADB-439C-AE4B-E0BDB4A5751E}"/>
      </w:docPartPr>
      <w:docPartBody>
        <w:p w:rsidR="0001213C" w:rsidRDefault="0072570B">
          <w:pPr>
            <w:pStyle w:val="A5E1DEDAAD114E0197A5E184F708BB9D"/>
          </w:pPr>
          <w:r w:rsidRPr="009A6F63">
            <w:rPr>
              <w:rStyle w:val="PlaceholderText"/>
              <w:color w:val="FFFFFF" w:themeColor="background1"/>
            </w:rPr>
            <w:t>Click here to enter text.</w:t>
          </w:r>
        </w:p>
      </w:docPartBody>
    </w:docPart>
    <w:docPart>
      <w:docPartPr>
        <w:name w:val="28E94380C89D4AEA8E5ED9EB5A4562FD"/>
        <w:category>
          <w:name w:val="General"/>
          <w:gallery w:val="placeholder"/>
        </w:category>
        <w:types>
          <w:type w:val="bbPlcHdr"/>
        </w:types>
        <w:behaviors>
          <w:behavior w:val="content"/>
        </w:behaviors>
        <w:guid w:val="{C224D9CB-F9EE-40AE-8346-C1220CCF9FF0}"/>
      </w:docPartPr>
      <w:docPartBody>
        <w:p w:rsidR="0001213C" w:rsidRDefault="0072570B">
          <w:pPr>
            <w:pStyle w:val="28E94380C89D4AEA8E5ED9EB5A4562FD"/>
          </w:pPr>
          <w:r w:rsidRPr="00FB30B5">
            <w:rPr>
              <w:rStyle w:val="PlaceholderText"/>
              <w:color w:val="FFFFFF" w:themeColor="background1"/>
            </w:rPr>
            <w:t>Click here to enter text.</w:t>
          </w:r>
        </w:p>
      </w:docPartBody>
    </w:docPart>
    <w:docPart>
      <w:docPartPr>
        <w:name w:val="0EF3FC5BC6F144B18F85D67A877750DE"/>
        <w:category>
          <w:name w:val="General"/>
          <w:gallery w:val="placeholder"/>
        </w:category>
        <w:types>
          <w:type w:val="bbPlcHdr"/>
        </w:types>
        <w:behaviors>
          <w:behavior w:val="content"/>
        </w:behaviors>
        <w:guid w:val="{7A68D188-CB27-4CAC-81F0-30CB59460CB1}"/>
      </w:docPartPr>
      <w:docPartBody>
        <w:p w:rsidR="0001213C" w:rsidRDefault="0072570B">
          <w:pPr>
            <w:pStyle w:val="0EF3FC5BC6F144B18F85D67A877750DE"/>
          </w:pPr>
          <w:r w:rsidRPr="00FB30B5">
            <w:rPr>
              <w:rStyle w:val="PlaceholderText"/>
              <w:color w:val="FFFFFF" w:themeColor="background1"/>
            </w:rPr>
            <w:t>Click here to enter text.</w:t>
          </w:r>
        </w:p>
      </w:docPartBody>
    </w:docPart>
    <w:docPart>
      <w:docPartPr>
        <w:name w:val="7E71F0F00BB9411AB3CEAFCAB2146269"/>
        <w:category>
          <w:name w:val="General"/>
          <w:gallery w:val="placeholder"/>
        </w:category>
        <w:types>
          <w:type w:val="bbPlcHdr"/>
        </w:types>
        <w:behaviors>
          <w:behavior w:val="content"/>
        </w:behaviors>
        <w:guid w:val="{70AE88B6-68A8-461F-B91B-33EE2B144A7D}"/>
      </w:docPartPr>
      <w:docPartBody>
        <w:p w:rsidR="0001213C" w:rsidRDefault="0072570B">
          <w:pPr>
            <w:pStyle w:val="7E71F0F00BB9411AB3CEAFCAB2146269"/>
          </w:pPr>
          <w:r w:rsidRPr="006372FD">
            <w:rPr>
              <w:rStyle w:val="PlaceholderText"/>
              <w:u w:val="single"/>
            </w:rPr>
            <w:t>………………</w:t>
          </w:r>
          <w:r>
            <w:rPr>
              <w:rStyle w:val="PlaceholderText"/>
              <w:u w:val="single"/>
            </w:rPr>
            <w:t>……….</w:t>
          </w:r>
        </w:p>
      </w:docPartBody>
    </w:docPart>
    <w:docPart>
      <w:docPartPr>
        <w:name w:val="2340B02DE946475397379C589242C2CD"/>
        <w:category>
          <w:name w:val="General"/>
          <w:gallery w:val="placeholder"/>
        </w:category>
        <w:types>
          <w:type w:val="bbPlcHdr"/>
        </w:types>
        <w:behaviors>
          <w:behavior w:val="content"/>
        </w:behaviors>
        <w:guid w:val="{9C7E5A09-9A7C-430E-B275-DFB82EFF728B}"/>
      </w:docPartPr>
      <w:docPartBody>
        <w:p w:rsidR="0001213C" w:rsidRDefault="0072570B">
          <w:pPr>
            <w:pStyle w:val="2340B02DE946475397379C589242C2CD"/>
          </w:pPr>
          <w:r w:rsidRPr="00FB30B5">
            <w:rPr>
              <w:rStyle w:val="PlaceholderText"/>
              <w:color w:val="FFFFFF" w:themeColor="background1"/>
            </w:rPr>
            <w:t>Click here to enter a date.</w:t>
          </w:r>
        </w:p>
      </w:docPartBody>
    </w:docPart>
    <w:docPart>
      <w:docPartPr>
        <w:name w:val="820779DA634C4A9FA97CDA34F84A69D1"/>
        <w:category>
          <w:name w:val="General"/>
          <w:gallery w:val="placeholder"/>
        </w:category>
        <w:types>
          <w:type w:val="bbPlcHdr"/>
        </w:types>
        <w:behaviors>
          <w:behavior w:val="content"/>
        </w:behaviors>
        <w:guid w:val="{67ED0400-6BF4-44F1-B8D5-D685D597800F}"/>
      </w:docPartPr>
      <w:docPartBody>
        <w:p w:rsidR="0001213C" w:rsidRDefault="0072570B">
          <w:pPr>
            <w:pStyle w:val="820779DA634C4A9FA97CDA34F84A69D1"/>
          </w:pPr>
          <w:r w:rsidRPr="009A6F63">
            <w:rPr>
              <w:rStyle w:val="PlaceholderText"/>
              <w:color w:val="FFFFFF" w:themeColor="background1"/>
            </w:rPr>
            <w:t>Click here to enter text.</w:t>
          </w:r>
        </w:p>
      </w:docPartBody>
    </w:docPart>
    <w:docPart>
      <w:docPartPr>
        <w:name w:val="DF309E37BF3640C89CB50A119CB27140"/>
        <w:category>
          <w:name w:val="General"/>
          <w:gallery w:val="placeholder"/>
        </w:category>
        <w:types>
          <w:type w:val="bbPlcHdr"/>
        </w:types>
        <w:behaviors>
          <w:behavior w:val="content"/>
        </w:behaviors>
        <w:guid w:val="{C61222C6-6631-4828-BF7A-F4381E0EC26B}"/>
      </w:docPartPr>
      <w:docPartBody>
        <w:p w:rsidR="0001213C" w:rsidRDefault="0072570B">
          <w:pPr>
            <w:pStyle w:val="DF309E37BF3640C89CB50A119CB27140"/>
          </w:pPr>
          <w:r w:rsidRPr="00AE250A">
            <w:rPr>
              <w:rStyle w:val="PlaceholderText"/>
              <w:color w:val="FFFFFF" w:themeColor="background1"/>
            </w:rPr>
            <w:t>Click here to enter text.</w:t>
          </w:r>
        </w:p>
      </w:docPartBody>
    </w:docPart>
    <w:docPart>
      <w:docPartPr>
        <w:name w:val="F1C68532689343558146E7EBAE68A759"/>
        <w:category>
          <w:name w:val="General"/>
          <w:gallery w:val="placeholder"/>
        </w:category>
        <w:types>
          <w:type w:val="bbPlcHdr"/>
        </w:types>
        <w:behaviors>
          <w:behavior w:val="content"/>
        </w:behaviors>
        <w:guid w:val="{0338D65A-6A6C-4273-B873-FE2BA3D58309}"/>
      </w:docPartPr>
      <w:docPartBody>
        <w:p w:rsidR="0001213C" w:rsidRDefault="0072570B">
          <w:pPr>
            <w:pStyle w:val="F1C68532689343558146E7EBAE68A759"/>
          </w:pPr>
          <w:r w:rsidRPr="009545D1">
            <w:rPr>
              <w:rStyle w:val="PlaceholderText"/>
              <w:color w:val="FFFFFF" w:themeColor="background1"/>
            </w:rPr>
            <w:t>Click here to enter text.</w:t>
          </w:r>
        </w:p>
      </w:docPartBody>
    </w:docPart>
    <w:docPart>
      <w:docPartPr>
        <w:name w:val="1CB9A2BD8CEE4A49A61B545C33C8D210"/>
        <w:category>
          <w:name w:val="General"/>
          <w:gallery w:val="placeholder"/>
        </w:category>
        <w:types>
          <w:type w:val="bbPlcHdr"/>
        </w:types>
        <w:behaviors>
          <w:behavior w:val="content"/>
        </w:behaviors>
        <w:guid w:val="{A474B264-C97B-4AB9-A97E-A7CF93CFB24A}"/>
      </w:docPartPr>
      <w:docPartBody>
        <w:p w:rsidR="0001213C" w:rsidRDefault="0072570B">
          <w:pPr>
            <w:pStyle w:val="1CB9A2BD8CEE4A49A61B545C33C8D210"/>
          </w:pPr>
          <w:r w:rsidRPr="009A6F63">
            <w:rPr>
              <w:rStyle w:val="PlaceholderText"/>
              <w:color w:val="FFFFFF" w:themeColor="background1"/>
            </w:rPr>
            <w:t>Click here to enter text.</w:t>
          </w:r>
        </w:p>
      </w:docPartBody>
    </w:docPart>
    <w:docPart>
      <w:docPartPr>
        <w:name w:val="4964DDB889134DFF83417F4812BC3495"/>
        <w:category>
          <w:name w:val="General"/>
          <w:gallery w:val="placeholder"/>
        </w:category>
        <w:types>
          <w:type w:val="bbPlcHdr"/>
        </w:types>
        <w:behaviors>
          <w:behavior w:val="content"/>
        </w:behaviors>
        <w:guid w:val="{47CACFC6-5AEA-4168-BDB7-B9A8C7602AC1}"/>
      </w:docPartPr>
      <w:docPartBody>
        <w:p w:rsidR="0001213C" w:rsidRDefault="0072570B">
          <w:pPr>
            <w:pStyle w:val="4964DDB889134DFF83417F4812BC3495"/>
          </w:pPr>
          <w:r w:rsidRPr="00FB30B5">
            <w:rPr>
              <w:rStyle w:val="PlaceholderText"/>
              <w:color w:val="FFFFFF" w:themeColor="background1"/>
            </w:rPr>
            <w:t>Click here to enter a date.</w:t>
          </w:r>
        </w:p>
      </w:docPartBody>
    </w:docPart>
    <w:docPart>
      <w:docPartPr>
        <w:name w:val="9000E4F0C19D454D99012DB32564A45E"/>
        <w:category>
          <w:name w:val="General"/>
          <w:gallery w:val="placeholder"/>
        </w:category>
        <w:types>
          <w:type w:val="bbPlcHdr"/>
        </w:types>
        <w:behaviors>
          <w:behavior w:val="content"/>
        </w:behaviors>
        <w:guid w:val="{6CD3F8B4-1C9B-4EA0-AD3D-C163CA60CE99}"/>
      </w:docPartPr>
      <w:docPartBody>
        <w:p w:rsidR="0001213C" w:rsidRDefault="0072570B">
          <w:pPr>
            <w:pStyle w:val="9000E4F0C19D454D99012DB32564A45E"/>
          </w:pPr>
          <w:r w:rsidRPr="009A6F63">
            <w:rPr>
              <w:rStyle w:val="PlaceholderText"/>
              <w:color w:val="FFFFFF" w:themeColor="background1"/>
            </w:rPr>
            <w:t>Click here to enter text.</w:t>
          </w:r>
        </w:p>
      </w:docPartBody>
    </w:docPart>
    <w:docPart>
      <w:docPartPr>
        <w:name w:val="5221A0FD88F345FEA4FEE81DD113BAE6"/>
        <w:category>
          <w:name w:val="General"/>
          <w:gallery w:val="placeholder"/>
        </w:category>
        <w:types>
          <w:type w:val="bbPlcHdr"/>
        </w:types>
        <w:behaviors>
          <w:behavior w:val="content"/>
        </w:behaviors>
        <w:guid w:val="{3F75D533-3D2B-45A5-B2C6-2F5CF600ECB3}"/>
      </w:docPartPr>
      <w:docPartBody>
        <w:p w:rsidR="0001213C" w:rsidRDefault="0072570B">
          <w:pPr>
            <w:pStyle w:val="5221A0FD88F345FEA4FEE81DD113BAE6"/>
          </w:pPr>
          <w:r w:rsidRPr="009D031E">
            <w:rPr>
              <w:rStyle w:val="PlaceholderText"/>
            </w:rPr>
            <w:t>Click here to enter text.</w:t>
          </w:r>
        </w:p>
      </w:docPartBody>
    </w:docPart>
    <w:docPart>
      <w:docPartPr>
        <w:name w:val="6A7E771EAEA84520934300D631A2EB6D"/>
        <w:category>
          <w:name w:val="General"/>
          <w:gallery w:val="placeholder"/>
        </w:category>
        <w:types>
          <w:type w:val="bbPlcHdr"/>
        </w:types>
        <w:behaviors>
          <w:behavior w:val="content"/>
        </w:behaviors>
        <w:guid w:val="{0466C823-06E8-41D9-A9E8-371E9BED559C}"/>
      </w:docPartPr>
      <w:docPartBody>
        <w:p w:rsidR="0001213C" w:rsidRDefault="0072570B">
          <w:pPr>
            <w:pStyle w:val="6A7E771EAEA84520934300D631A2EB6D"/>
          </w:pPr>
          <w:r w:rsidRPr="009D031E">
            <w:rPr>
              <w:rStyle w:val="PlaceholderText"/>
            </w:rPr>
            <w:t>Click here to enter text.</w:t>
          </w:r>
        </w:p>
      </w:docPartBody>
    </w:docPart>
    <w:docPart>
      <w:docPartPr>
        <w:name w:val="976A598583F1464C9F038FCF0004C508"/>
        <w:category>
          <w:name w:val="General"/>
          <w:gallery w:val="placeholder"/>
        </w:category>
        <w:types>
          <w:type w:val="bbPlcHdr"/>
        </w:types>
        <w:behaviors>
          <w:behavior w:val="content"/>
        </w:behaviors>
        <w:guid w:val="{F7300471-CA72-449E-943E-68423EAD7AC7}"/>
      </w:docPartPr>
      <w:docPartBody>
        <w:p w:rsidR="0001213C" w:rsidRDefault="0072570B">
          <w:pPr>
            <w:pStyle w:val="976A598583F1464C9F038FCF0004C508"/>
          </w:pPr>
          <w:r w:rsidRPr="009D031E">
            <w:rPr>
              <w:rStyle w:val="PlaceholderText"/>
            </w:rPr>
            <w:t>Click here to enter text.</w:t>
          </w:r>
        </w:p>
      </w:docPartBody>
    </w:docPart>
    <w:docPart>
      <w:docPartPr>
        <w:name w:val="FF210A759FB8408794ABF1BA66C7FC40"/>
        <w:category>
          <w:name w:val="General"/>
          <w:gallery w:val="placeholder"/>
        </w:category>
        <w:types>
          <w:type w:val="bbPlcHdr"/>
        </w:types>
        <w:behaviors>
          <w:behavior w:val="content"/>
        </w:behaviors>
        <w:guid w:val="{E560D31B-7209-43F1-9FED-CEAD133789CF}"/>
      </w:docPartPr>
      <w:docPartBody>
        <w:p w:rsidR="0001213C" w:rsidRDefault="0072570B">
          <w:pPr>
            <w:pStyle w:val="FF210A759FB8408794ABF1BA66C7FC40"/>
          </w:pPr>
          <w:r w:rsidRPr="009D031E">
            <w:rPr>
              <w:rStyle w:val="PlaceholderText"/>
            </w:rPr>
            <w:t>Click here to enter text.</w:t>
          </w:r>
        </w:p>
      </w:docPartBody>
    </w:docPart>
    <w:docPart>
      <w:docPartPr>
        <w:name w:val="67583FC40BC54C02B27CA62C4B0186F3"/>
        <w:category>
          <w:name w:val="General"/>
          <w:gallery w:val="placeholder"/>
        </w:category>
        <w:types>
          <w:type w:val="bbPlcHdr"/>
        </w:types>
        <w:behaviors>
          <w:behavior w:val="content"/>
        </w:behaviors>
        <w:guid w:val="{6E892A30-7AF5-4CB3-B1A2-E80ECB6E4C86}"/>
      </w:docPartPr>
      <w:docPartBody>
        <w:p w:rsidR="0001213C" w:rsidRDefault="0072570B">
          <w:pPr>
            <w:pStyle w:val="67583FC40BC54C02B27CA62C4B0186F3"/>
          </w:pPr>
          <w:r w:rsidRPr="00AE250A">
            <w:rPr>
              <w:rStyle w:val="PlaceholderText"/>
              <w:color w:val="FFFFFF" w:themeColor="background1"/>
            </w:rPr>
            <w:t>Click here to enter text.</w:t>
          </w:r>
        </w:p>
      </w:docPartBody>
    </w:docPart>
    <w:docPart>
      <w:docPartPr>
        <w:name w:val="E10E476FBCE64354BDFE0F45FE644BB4"/>
        <w:category>
          <w:name w:val="General"/>
          <w:gallery w:val="placeholder"/>
        </w:category>
        <w:types>
          <w:type w:val="bbPlcHdr"/>
        </w:types>
        <w:behaviors>
          <w:behavior w:val="content"/>
        </w:behaviors>
        <w:guid w:val="{ECD173B2-7F0E-4C06-87B5-36C6FB581A35}"/>
      </w:docPartPr>
      <w:docPartBody>
        <w:p w:rsidR="0001213C" w:rsidRDefault="0072570B">
          <w:pPr>
            <w:pStyle w:val="E10E476FBCE64354BDFE0F45FE644BB4"/>
          </w:pPr>
          <w:r w:rsidRPr="00AE250A">
            <w:rPr>
              <w:rStyle w:val="PlaceholderText"/>
              <w:color w:val="FFFFFF" w:themeColor="background1"/>
            </w:rPr>
            <w:t>Click here to enter text.</w:t>
          </w:r>
        </w:p>
      </w:docPartBody>
    </w:docPart>
    <w:docPart>
      <w:docPartPr>
        <w:name w:val="6378DE237F444DC1BFB44078CFA5B645"/>
        <w:category>
          <w:name w:val="General"/>
          <w:gallery w:val="placeholder"/>
        </w:category>
        <w:types>
          <w:type w:val="bbPlcHdr"/>
        </w:types>
        <w:behaviors>
          <w:behavior w:val="content"/>
        </w:behaviors>
        <w:guid w:val="{BA214233-FB8E-44BE-A4ED-FB9D7DE064B6}"/>
      </w:docPartPr>
      <w:docPartBody>
        <w:p w:rsidR="0001213C" w:rsidRDefault="0072570B">
          <w:pPr>
            <w:pStyle w:val="6378DE237F444DC1BFB44078CFA5B645"/>
          </w:pPr>
          <w:r w:rsidRPr="009545D1">
            <w:rPr>
              <w:rStyle w:val="PlaceholderText"/>
              <w:color w:val="FFFFFF" w:themeColor="background1"/>
            </w:rPr>
            <w:t>Click here to enter text.</w:t>
          </w:r>
        </w:p>
      </w:docPartBody>
    </w:docPart>
    <w:docPart>
      <w:docPartPr>
        <w:name w:val="4050994EE417462DA8836FA9669DCB52"/>
        <w:category>
          <w:name w:val="General"/>
          <w:gallery w:val="placeholder"/>
        </w:category>
        <w:types>
          <w:type w:val="bbPlcHdr"/>
        </w:types>
        <w:behaviors>
          <w:behavior w:val="content"/>
        </w:behaviors>
        <w:guid w:val="{80643C2C-7ECC-42C2-90E0-E074B1EC7687}"/>
      </w:docPartPr>
      <w:docPartBody>
        <w:p w:rsidR="0001213C" w:rsidRDefault="0072570B">
          <w:pPr>
            <w:pStyle w:val="4050994EE417462DA8836FA9669DCB52"/>
          </w:pPr>
          <w:r w:rsidRPr="009A6F63">
            <w:rPr>
              <w:rStyle w:val="PlaceholderText"/>
              <w:color w:val="FFFFFF" w:themeColor="background1"/>
            </w:rPr>
            <w:t>Click here to enter text.</w:t>
          </w:r>
        </w:p>
      </w:docPartBody>
    </w:docPart>
    <w:docPart>
      <w:docPartPr>
        <w:name w:val="1E54CEB4FA1740298FD6D9084AB91FB7"/>
        <w:category>
          <w:name w:val="General"/>
          <w:gallery w:val="placeholder"/>
        </w:category>
        <w:types>
          <w:type w:val="bbPlcHdr"/>
        </w:types>
        <w:behaviors>
          <w:behavior w:val="content"/>
        </w:behaviors>
        <w:guid w:val="{20880C22-F179-4BCD-AB5B-F7A94633E213}"/>
      </w:docPartPr>
      <w:docPartBody>
        <w:p w:rsidR="0001213C" w:rsidRDefault="0072570B">
          <w:pPr>
            <w:pStyle w:val="1E54CEB4FA1740298FD6D9084AB91FB7"/>
          </w:pPr>
          <w:r w:rsidRPr="00FB30B5">
            <w:rPr>
              <w:rStyle w:val="PlaceholderText"/>
              <w:color w:val="FFFFFF" w:themeColor="background1"/>
            </w:rPr>
            <w:t>Click here to enter a date.</w:t>
          </w:r>
        </w:p>
      </w:docPartBody>
    </w:docPart>
    <w:docPart>
      <w:docPartPr>
        <w:name w:val="CD2BF407771045F59F52E274BC4DBE0A"/>
        <w:category>
          <w:name w:val="General"/>
          <w:gallery w:val="placeholder"/>
        </w:category>
        <w:types>
          <w:type w:val="bbPlcHdr"/>
        </w:types>
        <w:behaviors>
          <w:behavior w:val="content"/>
        </w:behaviors>
        <w:guid w:val="{8D1E5BFE-782E-4A10-B4C5-7A83562D0722}"/>
      </w:docPartPr>
      <w:docPartBody>
        <w:p w:rsidR="0001213C" w:rsidRDefault="0072570B">
          <w:pPr>
            <w:pStyle w:val="CD2BF407771045F59F52E274BC4DBE0A"/>
          </w:pPr>
          <w:r w:rsidRPr="009A6F63">
            <w:rPr>
              <w:rStyle w:val="PlaceholderText"/>
              <w:color w:val="FFFFFF" w:themeColor="background1"/>
            </w:rPr>
            <w:t>Click here to enter text.</w:t>
          </w:r>
        </w:p>
      </w:docPartBody>
    </w:docPart>
    <w:docPart>
      <w:docPartPr>
        <w:name w:val="67139670CF5F47879CEA400F9D9CEA0A"/>
        <w:category>
          <w:name w:val="General"/>
          <w:gallery w:val="placeholder"/>
        </w:category>
        <w:types>
          <w:type w:val="bbPlcHdr"/>
        </w:types>
        <w:behaviors>
          <w:behavior w:val="content"/>
        </w:behaviors>
        <w:guid w:val="{661A1475-0FFF-4CB1-B185-41344F92FBA2}"/>
      </w:docPartPr>
      <w:docPartBody>
        <w:p w:rsidR="0001213C" w:rsidRDefault="0072570B">
          <w:pPr>
            <w:pStyle w:val="67139670CF5F47879CEA400F9D9CEA0A"/>
          </w:pPr>
          <w:r w:rsidRPr="00355E67">
            <w:rPr>
              <w:rStyle w:val="PlaceholderText"/>
              <w:color w:val="D9D9D9" w:themeColor="background1" w:themeShade="D9"/>
              <w:highlight w:val="lightGray"/>
              <w:shd w:val="clear" w:color="auto" w:fill="D9D9D9" w:themeFill="background1" w:themeFillShade="D9"/>
            </w:rPr>
            <w:t>Click here to enter text.</w:t>
          </w:r>
        </w:p>
      </w:docPartBody>
    </w:docPart>
    <w:docPart>
      <w:docPartPr>
        <w:name w:val="6DA09F0F6AB74355B6808D874C30DA48"/>
        <w:category>
          <w:name w:val="General"/>
          <w:gallery w:val="placeholder"/>
        </w:category>
        <w:types>
          <w:type w:val="bbPlcHdr"/>
        </w:types>
        <w:behaviors>
          <w:behavior w:val="content"/>
        </w:behaviors>
        <w:guid w:val="{39E29CEB-BC3D-4D23-99D0-AEB8BE97FCAB}"/>
      </w:docPartPr>
      <w:docPartBody>
        <w:p w:rsidR="0001213C" w:rsidRDefault="0072570B">
          <w:pPr>
            <w:pStyle w:val="6DA09F0F6AB74355B6808D874C30DA48"/>
          </w:pPr>
          <w:r w:rsidRPr="00C70133">
            <w:rPr>
              <w:rStyle w:val="PlaceholderText"/>
              <w:color w:val="FFFFFF" w:themeColor="background1"/>
            </w:rPr>
            <w:t>Click here to enter text.</w:t>
          </w:r>
        </w:p>
      </w:docPartBody>
    </w:docPart>
    <w:docPart>
      <w:docPartPr>
        <w:name w:val="9200112E20CF44CC80D9D036FAFE6446"/>
        <w:category>
          <w:name w:val="General"/>
          <w:gallery w:val="placeholder"/>
        </w:category>
        <w:types>
          <w:type w:val="bbPlcHdr"/>
        </w:types>
        <w:behaviors>
          <w:behavior w:val="content"/>
        </w:behaviors>
        <w:guid w:val="{49C65A37-B088-4846-8A53-E8DBA309225E}"/>
      </w:docPartPr>
      <w:docPartBody>
        <w:p w:rsidR="0001213C" w:rsidRDefault="0072570B">
          <w:pPr>
            <w:pStyle w:val="9200112E20CF44CC80D9D036FAFE6446"/>
          </w:pPr>
          <w:r w:rsidRPr="00C70133">
            <w:rPr>
              <w:rStyle w:val="PlaceholderText"/>
              <w:color w:val="FFFFFF" w:themeColor="background1"/>
            </w:rPr>
            <w:t>Click here to enter text.</w:t>
          </w:r>
        </w:p>
      </w:docPartBody>
    </w:docPart>
    <w:docPart>
      <w:docPartPr>
        <w:name w:val="C76D195020EA42B0AE8732EF62439C14"/>
        <w:category>
          <w:name w:val="General"/>
          <w:gallery w:val="placeholder"/>
        </w:category>
        <w:types>
          <w:type w:val="bbPlcHdr"/>
        </w:types>
        <w:behaviors>
          <w:behavior w:val="content"/>
        </w:behaviors>
        <w:guid w:val="{CDFF29FD-948A-4C6D-BAE3-63E2CBB2885E}"/>
      </w:docPartPr>
      <w:docPartBody>
        <w:p w:rsidR="0001213C" w:rsidRDefault="0072570B">
          <w:pPr>
            <w:pStyle w:val="C76D195020EA42B0AE8732EF62439C14"/>
          </w:pPr>
          <w:r w:rsidRPr="00C70133">
            <w:rPr>
              <w:rStyle w:val="PlaceholderText"/>
              <w:color w:val="FFFFFF" w:themeColor="background1"/>
            </w:rPr>
            <w:t>Click here to enter text.</w:t>
          </w:r>
        </w:p>
      </w:docPartBody>
    </w:docPart>
    <w:docPart>
      <w:docPartPr>
        <w:name w:val="87D71A248CD144E99885D162DA02E1DF"/>
        <w:category>
          <w:name w:val="General"/>
          <w:gallery w:val="placeholder"/>
        </w:category>
        <w:types>
          <w:type w:val="bbPlcHdr"/>
        </w:types>
        <w:behaviors>
          <w:behavior w:val="content"/>
        </w:behaviors>
        <w:guid w:val="{05DF06B9-A15C-4775-B77C-CE9FD0EF0DC5}"/>
      </w:docPartPr>
      <w:docPartBody>
        <w:p w:rsidR="0001213C" w:rsidRDefault="0072570B">
          <w:pPr>
            <w:pStyle w:val="87D71A248CD144E99885D162DA02E1DF"/>
          </w:pPr>
          <w:r w:rsidRPr="00C70133">
            <w:rPr>
              <w:rStyle w:val="PlaceholderText"/>
              <w:color w:val="FFFFFF" w:themeColor="background1"/>
            </w:rPr>
            <w:t>Click here to enter text.</w:t>
          </w:r>
        </w:p>
      </w:docPartBody>
    </w:docPart>
    <w:docPart>
      <w:docPartPr>
        <w:name w:val="82ECC19902604B0D9BDFCBFBA66907F8"/>
        <w:category>
          <w:name w:val="General"/>
          <w:gallery w:val="placeholder"/>
        </w:category>
        <w:types>
          <w:type w:val="bbPlcHdr"/>
        </w:types>
        <w:behaviors>
          <w:behavior w:val="content"/>
        </w:behaviors>
        <w:guid w:val="{8B5E74FC-069D-4BA1-BBDF-E6416CAD8883}"/>
      </w:docPartPr>
      <w:docPartBody>
        <w:p w:rsidR="0001213C" w:rsidRDefault="0072570B">
          <w:pPr>
            <w:pStyle w:val="82ECC19902604B0D9BDFCBFBA66907F8"/>
          </w:pPr>
          <w:r w:rsidRPr="00355E67">
            <w:rPr>
              <w:rStyle w:val="PlaceholderText"/>
              <w:color w:val="D9D9D9" w:themeColor="background1" w:themeShade="D9"/>
              <w:highlight w:val="lightGray"/>
              <w:shd w:val="clear" w:color="auto" w:fill="D9D9D9" w:themeFill="background1" w:themeFillShade="D9"/>
            </w:rPr>
            <w:t>Click here to enter text.</w:t>
          </w:r>
        </w:p>
      </w:docPartBody>
    </w:docPart>
    <w:docPart>
      <w:docPartPr>
        <w:name w:val="307037C72D9347A69BDAF6D27C2D29A2"/>
        <w:category>
          <w:name w:val="General"/>
          <w:gallery w:val="placeholder"/>
        </w:category>
        <w:types>
          <w:type w:val="bbPlcHdr"/>
        </w:types>
        <w:behaviors>
          <w:behavior w:val="content"/>
        </w:behaviors>
        <w:guid w:val="{B37F3F60-7EBA-4561-B0CF-B00A7684CB09}"/>
      </w:docPartPr>
      <w:docPartBody>
        <w:p w:rsidR="00000000" w:rsidRDefault="003267A1" w:rsidP="003267A1">
          <w:pPr>
            <w:pStyle w:val="307037C72D9347A69BDAF6D27C2D29A2"/>
          </w:pPr>
          <w:r w:rsidRPr="00745493">
            <w:rPr>
              <w:rStyle w:val="PlaceholderText"/>
              <w:color w:val="FFFFFF" w:themeColor="background1"/>
            </w:rPr>
            <w:t>Click here to enter a date.</w:t>
          </w:r>
        </w:p>
      </w:docPartBody>
    </w:docPart>
    <w:docPart>
      <w:docPartPr>
        <w:name w:val="348BC012331B42F6A15D8D4FAF7B09FD"/>
        <w:category>
          <w:name w:val="General"/>
          <w:gallery w:val="placeholder"/>
        </w:category>
        <w:types>
          <w:type w:val="bbPlcHdr"/>
        </w:types>
        <w:behaviors>
          <w:behavior w:val="content"/>
        </w:behaviors>
        <w:guid w:val="{42C0C4B8-39F1-4E3F-85D0-1CA7B8B3A78B}"/>
      </w:docPartPr>
      <w:docPartBody>
        <w:p w:rsidR="00000000" w:rsidRDefault="003267A1" w:rsidP="003267A1">
          <w:pPr>
            <w:pStyle w:val="348BC012331B42F6A15D8D4FAF7B09FD"/>
          </w:pPr>
          <w:r w:rsidRPr="009A6F63">
            <w:rPr>
              <w:rStyle w:val="PlaceholderText"/>
              <w:color w:val="FFFFFF" w:themeColor="background1"/>
            </w:rPr>
            <w:t>Click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MT">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6FF" w:usb1="40000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revisionView w:markup="0" w:comments="0" w:insDel="0" w:formatting="0"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A2819"/>
    <w:rsid w:val="00004B89"/>
    <w:rsid w:val="0001213C"/>
    <w:rsid w:val="003267A1"/>
    <w:rsid w:val="0072570B"/>
    <w:rsid w:val="008A2819"/>
    <w:rsid w:val="009B4603"/>
    <w:rsid w:val="00CC14E3"/>
    <w:rsid w:val="00EC3B84"/>
    <w:rsid w:val="00FF62B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4757FE3B"/>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3267A1"/>
    <w:rPr>
      <w:color w:val="808080"/>
    </w:rPr>
  </w:style>
  <w:style w:type="paragraph" w:customStyle="1" w:styleId="970799EFADB3496DA250B73EF70B2AC3">
    <w:name w:val="970799EFADB3496DA250B73EF70B2AC3"/>
  </w:style>
  <w:style w:type="paragraph" w:customStyle="1" w:styleId="079303565425407AAD1EBC93659364B4">
    <w:name w:val="079303565425407AAD1EBC93659364B4"/>
  </w:style>
  <w:style w:type="paragraph" w:customStyle="1" w:styleId="E6E92DBEA95E4B3EA7DFF0774DD23C9D">
    <w:name w:val="E6E92DBEA95E4B3EA7DFF0774DD23C9D"/>
  </w:style>
  <w:style w:type="paragraph" w:customStyle="1" w:styleId="C8EBE89C356947AC807EF864D42718BF">
    <w:name w:val="C8EBE89C356947AC807EF864D42718BF"/>
  </w:style>
  <w:style w:type="paragraph" w:customStyle="1" w:styleId="102347159C234688B5586E620E5479FA">
    <w:name w:val="102347159C234688B5586E620E5479FA"/>
  </w:style>
  <w:style w:type="paragraph" w:customStyle="1" w:styleId="4A3F38B19DC146749A9A7D2016AAFCDE">
    <w:name w:val="4A3F38B19DC146749A9A7D2016AAFCDE"/>
  </w:style>
  <w:style w:type="paragraph" w:customStyle="1" w:styleId="A9B29044DD81443BA9626FBBFD483C12">
    <w:name w:val="A9B29044DD81443BA9626FBBFD483C12"/>
  </w:style>
  <w:style w:type="paragraph" w:customStyle="1" w:styleId="E9DEDC3BD8294ABD9A94DABC94E7A6CD">
    <w:name w:val="E9DEDC3BD8294ABD9A94DABC94E7A6CD"/>
  </w:style>
  <w:style w:type="paragraph" w:customStyle="1" w:styleId="7D4D59471781406B8CAAF4CD25BB36BC">
    <w:name w:val="7D4D59471781406B8CAAF4CD25BB36BC"/>
  </w:style>
  <w:style w:type="paragraph" w:customStyle="1" w:styleId="1461118E52104746B020406A44B0C398">
    <w:name w:val="1461118E52104746B020406A44B0C398"/>
  </w:style>
  <w:style w:type="paragraph" w:customStyle="1" w:styleId="17B0097407C3496FA5B26D43ACC3D7AC">
    <w:name w:val="17B0097407C3496FA5B26D43ACC3D7AC"/>
  </w:style>
  <w:style w:type="paragraph" w:customStyle="1" w:styleId="743E6B0E80A94FF28BFB2B588B1D40E4">
    <w:name w:val="743E6B0E80A94FF28BFB2B588B1D40E4"/>
  </w:style>
  <w:style w:type="paragraph" w:customStyle="1" w:styleId="2F43BE74418E46DE9238EBBA60E15DE7">
    <w:name w:val="2F43BE74418E46DE9238EBBA60E15DE7"/>
  </w:style>
  <w:style w:type="paragraph" w:customStyle="1" w:styleId="E55A77B2C21E4EB7A13B540E2D94D1C1">
    <w:name w:val="E55A77B2C21E4EB7A13B540E2D94D1C1"/>
  </w:style>
  <w:style w:type="paragraph" w:customStyle="1" w:styleId="0072EB5C79C848138836A9A0858FE0BF">
    <w:name w:val="0072EB5C79C848138836A9A0858FE0BF"/>
  </w:style>
  <w:style w:type="paragraph" w:customStyle="1" w:styleId="D21D450D134741AFAA8F477E18A91926">
    <w:name w:val="D21D450D134741AFAA8F477E18A91926"/>
  </w:style>
  <w:style w:type="paragraph" w:customStyle="1" w:styleId="6F115251FC594007A0F086D7671D5B8B">
    <w:name w:val="6F115251FC594007A0F086D7671D5B8B"/>
  </w:style>
  <w:style w:type="paragraph" w:customStyle="1" w:styleId="4F7150B6FC7F49029BFB4B5FCF9F5B99">
    <w:name w:val="4F7150B6FC7F49029BFB4B5FCF9F5B99"/>
  </w:style>
  <w:style w:type="paragraph" w:customStyle="1" w:styleId="A281579159424BD5A1937DCF7A799515">
    <w:name w:val="A281579159424BD5A1937DCF7A799515"/>
  </w:style>
  <w:style w:type="paragraph" w:customStyle="1" w:styleId="2B7AF6D1411148B5BFAA3A66A3A7F63B">
    <w:name w:val="2B7AF6D1411148B5BFAA3A66A3A7F63B"/>
  </w:style>
  <w:style w:type="paragraph" w:customStyle="1" w:styleId="58F981058DFB42298CC00D7924241CE3">
    <w:name w:val="58F981058DFB42298CC00D7924241CE3"/>
  </w:style>
  <w:style w:type="paragraph" w:customStyle="1" w:styleId="67130E4A54F149EF8D36847E94AE3FBD">
    <w:name w:val="67130E4A54F149EF8D36847E94AE3FBD"/>
  </w:style>
  <w:style w:type="paragraph" w:customStyle="1" w:styleId="ED33555300864809A56C591DB39D6AAB">
    <w:name w:val="ED33555300864809A56C591DB39D6AAB"/>
  </w:style>
  <w:style w:type="paragraph" w:customStyle="1" w:styleId="EE0C906914C24381B333C4335C09194D">
    <w:name w:val="EE0C906914C24381B333C4335C09194D"/>
  </w:style>
  <w:style w:type="paragraph" w:customStyle="1" w:styleId="10D25C3D5E1A4E5BA8FF5D40FFECF0D6">
    <w:name w:val="10D25C3D5E1A4E5BA8FF5D40FFECF0D6"/>
  </w:style>
  <w:style w:type="paragraph" w:customStyle="1" w:styleId="BE2A5F601D614317A0D82A2CEC464E74">
    <w:name w:val="BE2A5F601D614317A0D82A2CEC464E74"/>
  </w:style>
  <w:style w:type="paragraph" w:customStyle="1" w:styleId="839D51787B92446888F216B6EA05F96B">
    <w:name w:val="839D51787B92446888F216B6EA05F96B"/>
  </w:style>
  <w:style w:type="paragraph" w:customStyle="1" w:styleId="373CB46380A04242AF63E0A176D5B011">
    <w:name w:val="373CB46380A04242AF63E0A176D5B011"/>
  </w:style>
  <w:style w:type="paragraph" w:customStyle="1" w:styleId="31F0A8E43E3D4AE3B21AE3CDF478AD0E">
    <w:name w:val="31F0A8E43E3D4AE3B21AE3CDF478AD0E"/>
  </w:style>
  <w:style w:type="paragraph" w:customStyle="1" w:styleId="C1398F1F13924B7DA407830EE75B1C8C">
    <w:name w:val="C1398F1F13924B7DA407830EE75B1C8C"/>
  </w:style>
  <w:style w:type="paragraph" w:customStyle="1" w:styleId="DD15D9EA0A6D45DC967E0B06BA1C027C">
    <w:name w:val="DD15D9EA0A6D45DC967E0B06BA1C027C"/>
  </w:style>
  <w:style w:type="paragraph" w:customStyle="1" w:styleId="CEBBB35603584CAA9B10DB9E13184E27">
    <w:name w:val="CEBBB35603584CAA9B10DB9E13184E27"/>
  </w:style>
  <w:style w:type="paragraph" w:customStyle="1" w:styleId="87CB76C53BD84899B2188CE406B41DBA">
    <w:name w:val="87CB76C53BD84899B2188CE406B41DBA"/>
  </w:style>
  <w:style w:type="paragraph" w:customStyle="1" w:styleId="18F6700DF4534A4CB4EA7DA534960756">
    <w:name w:val="18F6700DF4534A4CB4EA7DA534960756"/>
  </w:style>
  <w:style w:type="paragraph" w:customStyle="1" w:styleId="1DC080F41A7C4A569A1E6DE4E8A6F720">
    <w:name w:val="1DC080F41A7C4A569A1E6DE4E8A6F720"/>
  </w:style>
  <w:style w:type="paragraph" w:customStyle="1" w:styleId="C3DBA867C0C2481991708F059453C983">
    <w:name w:val="C3DBA867C0C2481991708F059453C983"/>
  </w:style>
  <w:style w:type="paragraph" w:customStyle="1" w:styleId="1EDC00094A62415393E4468E810080DD">
    <w:name w:val="1EDC00094A62415393E4468E810080DD"/>
  </w:style>
  <w:style w:type="paragraph" w:customStyle="1" w:styleId="E1ADC080625E46E89814493D52CBE90C">
    <w:name w:val="E1ADC080625E46E89814493D52CBE90C"/>
  </w:style>
  <w:style w:type="paragraph" w:customStyle="1" w:styleId="1CF4DF3CA92443B7910770F04E89EEE4">
    <w:name w:val="1CF4DF3CA92443B7910770F04E89EEE4"/>
  </w:style>
  <w:style w:type="paragraph" w:customStyle="1" w:styleId="9F1AF8059E24492C888DDBBEA91DA2C9">
    <w:name w:val="9F1AF8059E24492C888DDBBEA91DA2C9"/>
  </w:style>
  <w:style w:type="paragraph" w:customStyle="1" w:styleId="F49857DA09A543FE9032A5B84AFA58D4">
    <w:name w:val="F49857DA09A543FE9032A5B84AFA58D4"/>
  </w:style>
  <w:style w:type="paragraph" w:customStyle="1" w:styleId="A16C52ECCFF84B80A786B06B4A3ACBE7">
    <w:name w:val="A16C52ECCFF84B80A786B06B4A3ACBE7"/>
  </w:style>
  <w:style w:type="paragraph" w:customStyle="1" w:styleId="97F5DB3FDEC54230B72C71883BA35DC5">
    <w:name w:val="97F5DB3FDEC54230B72C71883BA35DC5"/>
  </w:style>
  <w:style w:type="paragraph" w:customStyle="1" w:styleId="122623589DCE4420ACD33F67345B995D">
    <w:name w:val="122623589DCE4420ACD33F67345B995D"/>
  </w:style>
  <w:style w:type="paragraph" w:customStyle="1" w:styleId="92268D9CD15642BEACBED9E36550033C">
    <w:name w:val="92268D9CD15642BEACBED9E36550033C"/>
  </w:style>
  <w:style w:type="paragraph" w:customStyle="1" w:styleId="2582213A902244AA86040A7D4B281E05">
    <w:name w:val="2582213A902244AA86040A7D4B281E05"/>
  </w:style>
  <w:style w:type="paragraph" w:customStyle="1" w:styleId="FFA245FC65EC4F9E854BF881BA76A659">
    <w:name w:val="FFA245FC65EC4F9E854BF881BA76A659"/>
  </w:style>
  <w:style w:type="paragraph" w:customStyle="1" w:styleId="D01F15B5BEE44F3CB7BF15230E08329B">
    <w:name w:val="D01F15B5BEE44F3CB7BF15230E08329B"/>
  </w:style>
  <w:style w:type="paragraph" w:customStyle="1" w:styleId="22AFE9D73A894BD3A761F614A07D1645">
    <w:name w:val="22AFE9D73A894BD3A761F614A07D1645"/>
  </w:style>
  <w:style w:type="paragraph" w:customStyle="1" w:styleId="9B445515AA2B4848ABFA696F76E93A67">
    <w:name w:val="9B445515AA2B4848ABFA696F76E93A67"/>
  </w:style>
  <w:style w:type="paragraph" w:customStyle="1" w:styleId="117D45C7F8D4473799169758149C5EBC">
    <w:name w:val="117D45C7F8D4473799169758149C5EBC"/>
  </w:style>
  <w:style w:type="paragraph" w:customStyle="1" w:styleId="9020683190ED4222B0726223B488F050">
    <w:name w:val="9020683190ED4222B0726223B488F050"/>
  </w:style>
  <w:style w:type="paragraph" w:customStyle="1" w:styleId="03487159C30649208F0D6BBC93E87712">
    <w:name w:val="03487159C30649208F0D6BBC93E87712"/>
  </w:style>
  <w:style w:type="paragraph" w:customStyle="1" w:styleId="A7C2F4A61F95472BADEF8566B9FC983E">
    <w:name w:val="A7C2F4A61F95472BADEF8566B9FC983E"/>
  </w:style>
  <w:style w:type="paragraph" w:customStyle="1" w:styleId="31A336179BB14BFE9502CD61E31D8FD7">
    <w:name w:val="31A336179BB14BFE9502CD61E31D8FD7"/>
  </w:style>
  <w:style w:type="paragraph" w:customStyle="1" w:styleId="C8C3A03E85E44581AC44D292FCC9AC4F">
    <w:name w:val="C8C3A03E85E44581AC44D292FCC9AC4F"/>
  </w:style>
  <w:style w:type="paragraph" w:customStyle="1" w:styleId="8FFC1D80D471408DA2E52F4107B68207">
    <w:name w:val="8FFC1D80D471408DA2E52F4107B68207"/>
  </w:style>
  <w:style w:type="paragraph" w:customStyle="1" w:styleId="81057B95285D4E0998CA85FA53002591">
    <w:name w:val="81057B95285D4E0998CA85FA53002591"/>
  </w:style>
  <w:style w:type="paragraph" w:customStyle="1" w:styleId="16B769A3A97043FC915397FFF910D05E">
    <w:name w:val="16B769A3A97043FC915397FFF910D05E"/>
  </w:style>
  <w:style w:type="paragraph" w:customStyle="1" w:styleId="203DE7FAB61749E6B0032A953C0B3CD1">
    <w:name w:val="203DE7FAB61749E6B0032A953C0B3CD1"/>
  </w:style>
  <w:style w:type="paragraph" w:customStyle="1" w:styleId="14861B526E644B1B9ED0A7E76A371D1C">
    <w:name w:val="14861B526E644B1B9ED0A7E76A371D1C"/>
  </w:style>
  <w:style w:type="paragraph" w:customStyle="1" w:styleId="E84EF4202B14448EADD943F30E8DB80C">
    <w:name w:val="E84EF4202B14448EADD943F30E8DB80C"/>
  </w:style>
  <w:style w:type="paragraph" w:customStyle="1" w:styleId="A5E1DEDAAD114E0197A5E184F708BB9D">
    <w:name w:val="A5E1DEDAAD114E0197A5E184F708BB9D"/>
  </w:style>
  <w:style w:type="paragraph" w:customStyle="1" w:styleId="28E94380C89D4AEA8E5ED9EB5A4562FD">
    <w:name w:val="28E94380C89D4AEA8E5ED9EB5A4562FD"/>
  </w:style>
  <w:style w:type="paragraph" w:customStyle="1" w:styleId="0EF3FC5BC6F144B18F85D67A877750DE">
    <w:name w:val="0EF3FC5BC6F144B18F85D67A877750DE"/>
  </w:style>
  <w:style w:type="paragraph" w:customStyle="1" w:styleId="7E71F0F00BB9411AB3CEAFCAB2146269">
    <w:name w:val="7E71F0F00BB9411AB3CEAFCAB2146269"/>
  </w:style>
  <w:style w:type="paragraph" w:customStyle="1" w:styleId="2340B02DE946475397379C589242C2CD">
    <w:name w:val="2340B02DE946475397379C589242C2CD"/>
  </w:style>
  <w:style w:type="paragraph" w:customStyle="1" w:styleId="820779DA634C4A9FA97CDA34F84A69D1">
    <w:name w:val="820779DA634C4A9FA97CDA34F84A69D1"/>
  </w:style>
  <w:style w:type="paragraph" w:customStyle="1" w:styleId="DF309E37BF3640C89CB50A119CB27140">
    <w:name w:val="DF309E37BF3640C89CB50A119CB27140"/>
  </w:style>
  <w:style w:type="paragraph" w:customStyle="1" w:styleId="F1C68532689343558146E7EBAE68A759">
    <w:name w:val="F1C68532689343558146E7EBAE68A759"/>
  </w:style>
  <w:style w:type="paragraph" w:customStyle="1" w:styleId="1CB9A2BD8CEE4A49A61B545C33C8D210">
    <w:name w:val="1CB9A2BD8CEE4A49A61B545C33C8D210"/>
  </w:style>
  <w:style w:type="paragraph" w:customStyle="1" w:styleId="4964DDB889134DFF83417F4812BC3495">
    <w:name w:val="4964DDB889134DFF83417F4812BC3495"/>
  </w:style>
  <w:style w:type="paragraph" w:customStyle="1" w:styleId="9000E4F0C19D454D99012DB32564A45E">
    <w:name w:val="9000E4F0C19D454D99012DB32564A45E"/>
  </w:style>
  <w:style w:type="paragraph" w:customStyle="1" w:styleId="5221A0FD88F345FEA4FEE81DD113BAE6">
    <w:name w:val="5221A0FD88F345FEA4FEE81DD113BAE6"/>
  </w:style>
  <w:style w:type="paragraph" w:customStyle="1" w:styleId="6A7E771EAEA84520934300D631A2EB6D">
    <w:name w:val="6A7E771EAEA84520934300D631A2EB6D"/>
  </w:style>
  <w:style w:type="paragraph" w:customStyle="1" w:styleId="976A598583F1464C9F038FCF0004C508">
    <w:name w:val="976A598583F1464C9F038FCF0004C508"/>
  </w:style>
  <w:style w:type="paragraph" w:customStyle="1" w:styleId="FF210A759FB8408794ABF1BA66C7FC40">
    <w:name w:val="FF210A759FB8408794ABF1BA66C7FC40"/>
  </w:style>
  <w:style w:type="paragraph" w:customStyle="1" w:styleId="67583FC40BC54C02B27CA62C4B0186F3">
    <w:name w:val="67583FC40BC54C02B27CA62C4B0186F3"/>
  </w:style>
  <w:style w:type="paragraph" w:customStyle="1" w:styleId="E10E476FBCE64354BDFE0F45FE644BB4">
    <w:name w:val="E10E476FBCE64354BDFE0F45FE644BB4"/>
  </w:style>
  <w:style w:type="paragraph" w:customStyle="1" w:styleId="76A51627897B41CDB3A1B857CC822285">
    <w:name w:val="76A51627897B41CDB3A1B857CC822285"/>
  </w:style>
  <w:style w:type="paragraph" w:customStyle="1" w:styleId="59615B4C995C461E833984D81C2165B3">
    <w:name w:val="59615B4C995C461E833984D81C2165B3"/>
  </w:style>
  <w:style w:type="paragraph" w:customStyle="1" w:styleId="6378DE237F444DC1BFB44078CFA5B645">
    <w:name w:val="6378DE237F444DC1BFB44078CFA5B645"/>
  </w:style>
  <w:style w:type="paragraph" w:customStyle="1" w:styleId="4050994EE417462DA8836FA9669DCB52">
    <w:name w:val="4050994EE417462DA8836FA9669DCB52"/>
  </w:style>
  <w:style w:type="paragraph" w:customStyle="1" w:styleId="1E54CEB4FA1740298FD6D9084AB91FB7">
    <w:name w:val="1E54CEB4FA1740298FD6D9084AB91FB7"/>
  </w:style>
  <w:style w:type="paragraph" w:customStyle="1" w:styleId="CD2BF407771045F59F52E274BC4DBE0A">
    <w:name w:val="CD2BF407771045F59F52E274BC4DBE0A"/>
  </w:style>
  <w:style w:type="paragraph" w:customStyle="1" w:styleId="67139670CF5F47879CEA400F9D9CEA0A">
    <w:name w:val="67139670CF5F47879CEA400F9D9CEA0A"/>
  </w:style>
  <w:style w:type="paragraph" w:customStyle="1" w:styleId="6DA09F0F6AB74355B6808D874C30DA48">
    <w:name w:val="6DA09F0F6AB74355B6808D874C30DA48"/>
  </w:style>
  <w:style w:type="paragraph" w:customStyle="1" w:styleId="9200112E20CF44CC80D9D036FAFE6446">
    <w:name w:val="9200112E20CF44CC80D9D036FAFE6446"/>
  </w:style>
  <w:style w:type="paragraph" w:customStyle="1" w:styleId="C76D195020EA42B0AE8732EF62439C14">
    <w:name w:val="C76D195020EA42B0AE8732EF62439C14"/>
  </w:style>
  <w:style w:type="paragraph" w:customStyle="1" w:styleId="87D71A248CD144E99885D162DA02E1DF">
    <w:name w:val="87D71A248CD144E99885D162DA02E1DF"/>
  </w:style>
  <w:style w:type="paragraph" w:customStyle="1" w:styleId="82ECC19902604B0D9BDFCBFBA66907F8">
    <w:name w:val="82ECC19902604B0D9BDFCBFBA66907F8"/>
  </w:style>
  <w:style w:type="paragraph" w:customStyle="1" w:styleId="5C3324C5185142488A79C78F68A4A028">
    <w:name w:val="5C3324C5185142488A79C78F68A4A028"/>
  </w:style>
  <w:style w:type="paragraph" w:customStyle="1" w:styleId="5C38576EC88D4DD7A384BFF5C4E40F70">
    <w:name w:val="5C38576EC88D4DD7A384BFF5C4E40F70"/>
  </w:style>
  <w:style w:type="paragraph" w:customStyle="1" w:styleId="067AC8A5FBAB4819965575C713D0B1BC">
    <w:name w:val="067AC8A5FBAB4819965575C713D0B1BC"/>
  </w:style>
  <w:style w:type="paragraph" w:customStyle="1" w:styleId="F8ABA2DDEA7A4C5DA8A998AE408B114A">
    <w:name w:val="F8ABA2DDEA7A4C5DA8A998AE408B114A"/>
  </w:style>
  <w:style w:type="paragraph" w:customStyle="1" w:styleId="D9ABA919B882422C8805D3766369A5B7">
    <w:name w:val="D9ABA919B882422C8805D3766369A5B7"/>
  </w:style>
  <w:style w:type="paragraph" w:customStyle="1" w:styleId="FF2640A9B9114805A0F679B776E91B7F">
    <w:name w:val="FF2640A9B9114805A0F679B776E91B7F"/>
  </w:style>
  <w:style w:type="paragraph" w:customStyle="1" w:styleId="DB4984FC118E4D2FA664EC7B708C6398">
    <w:name w:val="DB4984FC118E4D2FA664EC7B708C6398"/>
  </w:style>
  <w:style w:type="paragraph" w:customStyle="1" w:styleId="386A5B9B730A49B98A6414FD7BB4C307">
    <w:name w:val="386A5B9B730A49B98A6414FD7BB4C307"/>
  </w:style>
  <w:style w:type="paragraph" w:customStyle="1" w:styleId="4441F65EBA0947F3A875A9C0004C715E">
    <w:name w:val="4441F65EBA0947F3A875A9C0004C715E"/>
  </w:style>
  <w:style w:type="paragraph" w:customStyle="1" w:styleId="4C7B786F762E4C0B9A731CBA50A30536">
    <w:name w:val="4C7B786F762E4C0B9A731CBA50A30536"/>
  </w:style>
  <w:style w:type="paragraph" w:customStyle="1" w:styleId="FDF542DFBFC744FFBEF84F77DE7AFE61">
    <w:name w:val="FDF542DFBFC744FFBEF84F77DE7AFE61"/>
  </w:style>
  <w:style w:type="paragraph" w:customStyle="1" w:styleId="913E829CF76E44B1B0832DDCAA936BF0">
    <w:name w:val="913E829CF76E44B1B0832DDCAA936BF0"/>
  </w:style>
  <w:style w:type="paragraph" w:customStyle="1" w:styleId="2E04DC11C16040D194C8291F25CB773A">
    <w:name w:val="2E04DC11C16040D194C8291F25CB773A"/>
  </w:style>
  <w:style w:type="paragraph" w:customStyle="1" w:styleId="032DFDCB7EFC414489AE197AE8B6C0EB">
    <w:name w:val="032DFDCB7EFC414489AE197AE8B6C0EB"/>
  </w:style>
  <w:style w:type="paragraph" w:customStyle="1" w:styleId="3CCADF1C7F12424DB6B089214584F3B4">
    <w:name w:val="3CCADF1C7F12424DB6B089214584F3B4"/>
  </w:style>
  <w:style w:type="paragraph" w:customStyle="1" w:styleId="F029233ECCF147F8B71582541D3BB767">
    <w:name w:val="F029233ECCF147F8B71582541D3BB767"/>
  </w:style>
  <w:style w:type="paragraph" w:customStyle="1" w:styleId="39A481E0B76048588625144DD32706EB">
    <w:name w:val="39A481E0B76048588625144DD32706EB"/>
  </w:style>
  <w:style w:type="paragraph" w:customStyle="1" w:styleId="416368A5DDED478E91129259C23900DF">
    <w:name w:val="416368A5DDED478E91129259C23900DF"/>
  </w:style>
  <w:style w:type="paragraph" w:customStyle="1" w:styleId="5C3EBD97162C4155B3E49DD3D90E7FF0">
    <w:name w:val="5C3EBD97162C4155B3E49DD3D90E7FF0"/>
  </w:style>
  <w:style w:type="paragraph" w:customStyle="1" w:styleId="4FD6BADC1DEA4B9181E53DDBA19C9FD3">
    <w:name w:val="4FD6BADC1DEA4B9181E53DDBA19C9FD3"/>
  </w:style>
  <w:style w:type="paragraph" w:customStyle="1" w:styleId="1629CA4F87964B638D1C2C8A58F441DD">
    <w:name w:val="1629CA4F87964B638D1C2C8A58F441DD"/>
  </w:style>
  <w:style w:type="paragraph" w:customStyle="1" w:styleId="D78F859E3B264160BFA9CD7A682C5A81">
    <w:name w:val="D78F859E3B264160BFA9CD7A682C5A81"/>
  </w:style>
  <w:style w:type="paragraph" w:customStyle="1" w:styleId="C03EBCC2EAEC4C91889602F3EB6F50A3">
    <w:name w:val="C03EBCC2EAEC4C91889602F3EB6F50A3"/>
  </w:style>
  <w:style w:type="paragraph" w:customStyle="1" w:styleId="FBBB940D821D44A29CF115C1A7F9BD72">
    <w:name w:val="FBBB940D821D44A29CF115C1A7F9BD72"/>
  </w:style>
  <w:style w:type="paragraph" w:customStyle="1" w:styleId="F63324789D7645C6864DBC8D6092235C">
    <w:name w:val="F63324789D7645C6864DBC8D6092235C"/>
  </w:style>
  <w:style w:type="paragraph" w:customStyle="1" w:styleId="3159F66FE17E4551BF12BCAB23D85AEA">
    <w:name w:val="3159F66FE17E4551BF12BCAB23D85AEA"/>
  </w:style>
  <w:style w:type="paragraph" w:customStyle="1" w:styleId="F36184E91A3F4719A566822EEA1A3133">
    <w:name w:val="F36184E91A3F4719A566822EEA1A3133"/>
  </w:style>
  <w:style w:type="paragraph" w:customStyle="1" w:styleId="1153DAEFD7344F53BAD16F06502D1301">
    <w:name w:val="1153DAEFD7344F53BAD16F06502D1301"/>
  </w:style>
  <w:style w:type="paragraph" w:customStyle="1" w:styleId="F3E18ABB574144F5B8E610D56871ABFF">
    <w:name w:val="F3E18ABB574144F5B8E610D56871ABFF"/>
  </w:style>
  <w:style w:type="paragraph" w:customStyle="1" w:styleId="C5E3BD3CBC034140BE80FEE09124B233">
    <w:name w:val="C5E3BD3CBC034140BE80FEE09124B233"/>
  </w:style>
  <w:style w:type="paragraph" w:customStyle="1" w:styleId="F99308CC5F144E2F897EE17A59B11276">
    <w:name w:val="F99308CC5F144E2F897EE17A59B11276"/>
  </w:style>
  <w:style w:type="paragraph" w:customStyle="1" w:styleId="0874A6BA5CA84AD594B811076E89756F">
    <w:name w:val="0874A6BA5CA84AD594B811076E89756F"/>
  </w:style>
  <w:style w:type="paragraph" w:customStyle="1" w:styleId="6A4363C13B7E44ACBE9B21E4159D676E">
    <w:name w:val="6A4363C13B7E44ACBE9B21E4159D676E"/>
  </w:style>
  <w:style w:type="paragraph" w:customStyle="1" w:styleId="D282E81572EF44A38CDDB3D61B2871EB">
    <w:name w:val="D282E81572EF44A38CDDB3D61B2871EB"/>
  </w:style>
  <w:style w:type="paragraph" w:customStyle="1" w:styleId="9A7C03E9F9C443E1A2936987ECB247EC">
    <w:name w:val="9A7C03E9F9C443E1A2936987ECB247EC"/>
  </w:style>
  <w:style w:type="paragraph" w:customStyle="1" w:styleId="73BA096387EA40AC974C99317590D3A1">
    <w:name w:val="73BA096387EA40AC974C99317590D3A1"/>
  </w:style>
  <w:style w:type="paragraph" w:customStyle="1" w:styleId="8DF56A4052EA4AB4A8B443FD40FA2067">
    <w:name w:val="8DF56A4052EA4AB4A8B443FD40FA2067"/>
  </w:style>
  <w:style w:type="paragraph" w:customStyle="1" w:styleId="DAC23EA05EA941AE9E7D1B3816278128">
    <w:name w:val="DAC23EA05EA941AE9E7D1B3816278128"/>
  </w:style>
  <w:style w:type="paragraph" w:customStyle="1" w:styleId="CE26C4CAB8E24087BC17CCA4C404B570">
    <w:name w:val="CE26C4CAB8E24087BC17CCA4C404B570"/>
  </w:style>
  <w:style w:type="paragraph" w:customStyle="1" w:styleId="659C626F3ED94246A3998A75FF2EBD50">
    <w:name w:val="659C626F3ED94246A3998A75FF2EBD50"/>
  </w:style>
  <w:style w:type="paragraph" w:customStyle="1" w:styleId="0484CA5AA2314A30A93F8FD79D15B716">
    <w:name w:val="0484CA5AA2314A30A93F8FD79D15B716"/>
  </w:style>
  <w:style w:type="paragraph" w:customStyle="1" w:styleId="D114FE9C888742CDB0C33C5E50837E1C">
    <w:name w:val="D114FE9C888742CDB0C33C5E50837E1C"/>
  </w:style>
  <w:style w:type="paragraph" w:customStyle="1" w:styleId="7B84EF7480534674BF3F6FA9D2155A67">
    <w:name w:val="7B84EF7480534674BF3F6FA9D2155A67"/>
  </w:style>
  <w:style w:type="paragraph" w:customStyle="1" w:styleId="952CF7DAA7224688AFFDAB96BB93EE0A">
    <w:name w:val="952CF7DAA7224688AFFDAB96BB93EE0A"/>
  </w:style>
  <w:style w:type="paragraph" w:customStyle="1" w:styleId="E8D5995331074FEC8FAC530D93AE51AB">
    <w:name w:val="E8D5995331074FEC8FAC530D93AE51AB"/>
  </w:style>
  <w:style w:type="paragraph" w:customStyle="1" w:styleId="84B07E9E72A642C89447C5A8C00BE3AA">
    <w:name w:val="84B07E9E72A642C89447C5A8C00BE3AA"/>
  </w:style>
  <w:style w:type="paragraph" w:customStyle="1" w:styleId="59314AE7E1544EE6ABE452C6E64C46F8">
    <w:name w:val="59314AE7E1544EE6ABE452C6E64C46F8"/>
  </w:style>
  <w:style w:type="paragraph" w:customStyle="1" w:styleId="073AF2113133403FA1F93FD273EF6688">
    <w:name w:val="073AF2113133403FA1F93FD273EF6688"/>
  </w:style>
  <w:style w:type="paragraph" w:customStyle="1" w:styleId="F7E439C307574AF2BFB8F63B5C205391">
    <w:name w:val="F7E439C307574AF2BFB8F63B5C205391"/>
  </w:style>
  <w:style w:type="paragraph" w:customStyle="1" w:styleId="4C04736BB93744599238FA336813A406">
    <w:name w:val="4C04736BB93744599238FA336813A406"/>
  </w:style>
  <w:style w:type="paragraph" w:customStyle="1" w:styleId="7552F975F1A649859D72FEABF21CF926">
    <w:name w:val="7552F975F1A649859D72FEABF21CF926"/>
  </w:style>
  <w:style w:type="paragraph" w:customStyle="1" w:styleId="0EB472076254489EBC8F05FEAD197E96">
    <w:name w:val="0EB472076254489EBC8F05FEAD197E96"/>
  </w:style>
  <w:style w:type="paragraph" w:customStyle="1" w:styleId="2484233F9B1A4B07A7356AB586557ADB">
    <w:name w:val="2484233F9B1A4B07A7356AB586557ADB"/>
  </w:style>
  <w:style w:type="paragraph" w:customStyle="1" w:styleId="8943E3BC957342899A6258F8CC7A3000">
    <w:name w:val="8943E3BC957342899A6258F8CC7A3000"/>
  </w:style>
  <w:style w:type="paragraph" w:customStyle="1" w:styleId="ED79C44C6A1741C0920D0C2DE3D72A6C">
    <w:name w:val="ED79C44C6A1741C0920D0C2DE3D72A6C"/>
  </w:style>
  <w:style w:type="paragraph" w:customStyle="1" w:styleId="855D227F8F014E5AAE86B4D2979B888B">
    <w:name w:val="855D227F8F014E5AAE86B4D2979B888B"/>
  </w:style>
  <w:style w:type="paragraph" w:customStyle="1" w:styleId="2F2BEF8B18B64D88B93B8FBED0CC3239">
    <w:name w:val="2F2BEF8B18B64D88B93B8FBED0CC3239"/>
  </w:style>
  <w:style w:type="paragraph" w:customStyle="1" w:styleId="F455DC7802B54BDB98BE361BB14CFAA3">
    <w:name w:val="F455DC7802B54BDB98BE361BB14CFAA3"/>
  </w:style>
  <w:style w:type="paragraph" w:customStyle="1" w:styleId="4781686B8EAB48B2BDBA6951A8177C05">
    <w:name w:val="4781686B8EAB48B2BDBA6951A8177C05"/>
  </w:style>
  <w:style w:type="paragraph" w:customStyle="1" w:styleId="2E0C09EDB601466DB5042C3A44412662">
    <w:name w:val="2E0C09EDB601466DB5042C3A44412662"/>
  </w:style>
  <w:style w:type="paragraph" w:customStyle="1" w:styleId="5C2FB9B3597B464D9089F73D1598DB2E">
    <w:name w:val="5C2FB9B3597B464D9089F73D1598DB2E"/>
  </w:style>
  <w:style w:type="paragraph" w:customStyle="1" w:styleId="F491CA7A9A8B47128A75F5A879A14AAC">
    <w:name w:val="F491CA7A9A8B47128A75F5A879A14AAC"/>
  </w:style>
  <w:style w:type="paragraph" w:customStyle="1" w:styleId="5CA7883C42C5420F881F8EEC214E657D">
    <w:name w:val="5CA7883C42C5420F881F8EEC214E657D"/>
  </w:style>
  <w:style w:type="paragraph" w:customStyle="1" w:styleId="662DBBE542A644979C279A98BCC3489C">
    <w:name w:val="662DBBE542A644979C279A98BCC3489C"/>
  </w:style>
  <w:style w:type="paragraph" w:customStyle="1" w:styleId="731A7FCC69F440EEA44067CB5CF8FC0D">
    <w:name w:val="731A7FCC69F440EEA44067CB5CF8FC0D"/>
  </w:style>
  <w:style w:type="paragraph" w:customStyle="1" w:styleId="E0C3DF050998435491344EF2A6058D1D">
    <w:name w:val="E0C3DF050998435491344EF2A6058D1D"/>
  </w:style>
  <w:style w:type="paragraph" w:customStyle="1" w:styleId="B64C7E8AA3674E4AA2D3E0D8A96007AB">
    <w:name w:val="B64C7E8AA3674E4AA2D3E0D8A96007AB"/>
  </w:style>
  <w:style w:type="paragraph" w:customStyle="1" w:styleId="4CF57A18ADF94890B83A5BA22EE5D4DB">
    <w:name w:val="4CF57A18ADF94890B83A5BA22EE5D4DB"/>
  </w:style>
  <w:style w:type="paragraph" w:customStyle="1" w:styleId="B6FB93D799A8412480E822D3C3EA5B05">
    <w:name w:val="B6FB93D799A8412480E822D3C3EA5B05"/>
  </w:style>
  <w:style w:type="paragraph" w:customStyle="1" w:styleId="FC1844E2A46F4A65B293E8BC0A817E94">
    <w:name w:val="FC1844E2A46F4A65B293E8BC0A817E94"/>
  </w:style>
  <w:style w:type="paragraph" w:customStyle="1" w:styleId="3F28BE08BB8E415782373C319E5C03AC">
    <w:name w:val="3F28BE08BB8E415782373C319E5C03AC"/>
  </w:style>
  <w:style w:type="paragraph" w:customStyle="1" w:styleId="49C2E58154C4430988F415BC1DC6BC98">
    <w:name w:val="49C2E58154C4430988F415BC1DC6BC98"/>
  </w:style>
  <w:style w:type="paragraph" w:customStyle="1" w:styleId="B1691ACB53964872A877089115B0DFAC">
    <w:name w:val="B1691ACB53964872A877089115B0DFAC"/>
  </w:style>
  <w:style w:type="paragraph" w:customStyle="1" w:styleId="B30A5D880BD24938AD9BF75E000136A3">
    <w:name w:val="B30A5D880BD24938AD9BF75E000136A3"/>
  </w:style>
  <w:style w:type="paragraph" w:customStyle="1" w:styleId="2DCFB73B476E43588F2FC7050F591026">
    <w:name w:val="2DCFB73B476E43588F2FC7050F591026"/>
  </w:style>
  <w:style w:type="paragraph" w:customStyle="1" w:styleId="80B26168AD5B4E46A53DAF3A437315EB">
    <w:name w:val="80B26168AD5B4E46A53DAF3A437315EB"/>
  </w:style>
  <w:style w:type="paragraph" w:customStyle="1" w:styleId="785EB187D77D4DB2B0BACCF25DFBD892">
    <w:name w:val="785EB187D77D4DB2B0BACCF25DFBD892"/>
  </w:style>
  <w:style w:type="paragraph" w:customStyle="1" w:styleId="880E278A5BEC49A1BE9261D4CB1952B5">
    <w:name w:val="880E278A5BEC49A1BE9261D4CB1952B5"/>
  </w:style>
  <w:style w:type="paragraph" w:customStyle="1" w:styleId="28039CCE0C9F4BAB83D48E1771A1E4E6">
    <w:name w:val="28039CCE0C9F4BAB83D48E1771A1E4E6"/>
  </w:style>
  <w:style w:type="paragraph" w:customStyle="1" w:styleId="1925300A57C1408DB702CC184ECDD6EE">
    <w:name w:val="1925300A57C1408DB702CC184ECDD6EE"/>
  </w:style>
  <w:style w:type="paragraph" w:customStyle="1" w:styleId="13E94722FA7249D88EA0B058ACAECEDC">
    <w:name w:val="13E94722FA7249D88EA0B058ACAECEDC"/>
  </w:style>
  <w:style w:type="paragraph" w:customStyle="1" w:styleId="4FE14211DA2D4EF1B6ACE32338FB4632">
    <w:name w:val="4FE14211DA2D4EF1B6ACE32338FB4632"/>
  </w:style>
  <w:style w:type="paragraph" w:customStyle="1" w:styleId="4C5097FF28084CB2AD07A1260412C34E">
    <w:name w:val="4C5097FF28084CB2AD07A1260412C34E"/>
  </w:style>
  <w:style w:type="paragraph" w:customStyle="1" w:styleId="AAB660AB6A494FB783ED24757D7EEA27">
    <w:name w:val="AAB660AB6A494FB783ED24757D7EEA27"/>
  </w:style>
  <w:style w:type="paragraph" w:customStyle="1" w:styleId="BF63D649C9914E57ADA37DB72B6EDDF4">
    <w:name w:val="BF63D649C9914E57ADA37DB72B6EDDF4"/>
  </w:style>
  <w:style w:type="paragraph" w:customStyle="1" w:styleId="124AA1D6CDEA4EE99FE7DBD53EBCCB36">
    <w:name w:val="124AA1D6CDEA4EE99FE7DBD53EBCCB36"/>
  </w:style>
  <w:style w:type="paragraph" w:customStyle="1" w:styleId="C90641BBE37A423AA787039D15F1CC11">
    <w:name w:val="C90641BBE37A423AA787039D15F1CC11"/>
  </w:style>
  <w:style w:type="paragraph" w:customStyle="1" w:styleId="976113CBBD8D49A28E6F48DAB395347B">
    <w:name w:val="976113CBBD8D49A28E6F48DAB395347B"/>
  </w:style>
  <w:style w:type="paragraph" w:customStyle="1" w:styleId="4724C6035018498B9D2F01FBC363927C">
    <w:name w:val="4724C6035018498B9D2F01FBC363927C"/>
  </w:style>
  <w:style w:type="paragraph" w:customStyle="1" w:styleId="C61D3328D9CC4B8585FB959678195C73">
    <w:name w:val="C61D3328D9CC4B8585FB959678195C73"/>
  </w:style>
  <w:style w:type="paragraph" w:customStyle="1" w:styleId="5414A5A9411F4556B47903727580E52E">
    <w:name w:val="5414A5A9411F4556B47903727580E52E"/>
  </w:style>
  <w:style w:type="paragraph" w:customStyle="1" w:styleId="26DC07937A5E43FDAE2A7CB57C61DACB">
    <w:name w:val="26DC07937A5E43FDAE2A7CB57C61DACB"/>
  </w:style>
  <w:style w:type="paragraph" w:customStyle="1" w:styleId="DB1043E27E5843C2B23CE05DC5252F8D">
    <w:name w:val="DB1043E27E5843C2B23CE05DC5252F8D"/>
  </w:style>
  <w:style w:type="paragraph" w:customStyle="1" w:styleId="A5D8E2BC414948B2BA73FF8D7518BB38">
    <w:name w:val="A5D8E2BC414948B2BA73FF8D7518BB38"/>
  </w:style>
  <w:style w:type="paragraph" w:customStyle="1" w:styleId="1056E581040041F99148DAF3E67BF546">
    <w:name w:val="1056E581040041F99148DAF3E67BF546"/>
  </w:style>
  <w:style w:type="paragraph" w:customStyle="1" w:styleId="851A8ACAE866402FBBBA1B0D3602D295">
    <w:name w:val="851A8ACAE866402FBBBA1B0D3602D295"/>
  </w:style>
  <w:style w:type="paragraph" w:customStyle="1" w:styleId="CFA24F9EE77B4B91BF24F3A1BA81795C">
    <w:name w:val="CFA24F9EE77B4B91BF24F3A1BA81795C"/>
  </w:style>
  <w:style w:type="paragraph" w:customStyle="1" w:styleId="06AC846338A2496CBDB055D0A5E795E1">
    <w:name w:val="06AC846338A2496CBDB055D0A5E795E1"/>
  </w:style>
  <w:style w:type="paragraph" w:customStyle="1" w:styleId="026027A198A34518B8726E74DF1C77D2">
    <w:name w:val="026027A198A34518B8726E74DF1C77D2"/>
  </w:style>
  <w:style w:type="paragraph" w:customStyle="1" w:styleId="3A16FCAE88DF46AD944DE273DBA8882A">
    <w:name w:val="3A16FCAE88DF46AD944DE273DBA8882A"/>
  </w:style>
  <w:style w:type="paragraph" w:customStyle="1" w:styleId="B23B2A0EE9004C64952B4C8FEC00C117">
    <w:name w:val="B23B2A0EE9004C64952B4C8FEC00C117"/>
  </w:style>
  <w:style w:type="paragraph" w:customStyle="1" w:styleId="4BD49695A46747A58291EB5E2A316BE1">
    <w:name w:val="4BD49695A46747A58291EB5E2A316BE1"/>
  </w:style>
  <w:style w:type="paragraph" w:customStyle="1" w:styleId="08AB568FC2A74B729FD0E22D8E6FD6E2">
    <w:name w:val="08AB568FC2A74B729FD0E22D8E6FD6E2"/>
  </w:style>
  <w:style w:type="paragraph" w:customStyle="1" w:styleId="1D12919DB4B046A2AE10D973D764DD95">
    <w:name w:val="1D12919DB4B046A2AE10D973D764DD95"/>
  </w:style>
  <w:style w:type="paragraph" w:customStyle="1" w:styleId="88FFA19D42174DF398B345D544BC2D46">
    <w:name w:val="88FFA19D42174DF398B345D544BC2D46"/>
  </w:style>
  <w:style w:type="paragraph" w:customStyle="1" w:styleId="922CD35F1E0F4C88952014FD0B691776">
    <w:name w:val="922CD35F1E0F4C88952014FD0B691776"/>
  </w:style>
  <w:style w:type="paragraph" w:customStyle="1" w:styleId="7285B38230F549A09D2CBC57D7137190">
    <w:name w:val="7285B38230F549A09D2CBC57D7137190"/>
  </w:style>
  <w:style w:type="paragraph" w:customStyle="1" w:styleId="24DE1AB8A63443DA9192DC7EFB1E112C">
    <w:name w:val="24DE1AB8A63443DA9192DC7EFB1E112C"/>
  </w:style>
  <w:style w:type="paragraph" w:customStyle="1" w:styleId="4ADAA6E127CA43AFB5BAD19B75EE7C85">
    <w:name w:val="4ADAA6E127CA43AFB5BAD19B75EE7C85"/>
  </w:style>
  <w:style w:type="paragraph" w:customStyle="1" w:styleId="52C798BD97C142F0BEADFB8360273FCC">
    <w:name w:val="52C798BD97C142F0BEADFB8360273FCC"/>
  </w:style>
  <w:style w:type="paragraph" w:customStyle="1" w:styleId="1191F35966964403BD3A8261679F3FE4">
    <w:name w:val="1191F35966964403BD3A8261679F3FE4"/>
  </w:style>
  <w:style w:type="paragraph" w:customStyle="1" w:styleId="74C4530462044854BFF4BE32FF3C517C">
    <w:name w:val="74C4530462044854BFF4BE32FF3C517C"/>
  </w:style>
  <w:style w:type="paragraph" w:customStyle="1" w:styleId="733A9E96413F4574A96428B8326543F9">
    <w:name w:val="733A9E96413F4574A96428B8326543F9"/>
  </w:style>
  <w:style w:type="paragraph" w:customStyle="1" w:styleId="9909BEF8E95B478B95A5719F01B67D6A">
    <w:name w:val="9909BEF8E95B478B95A5719F01B67D6A"/>
  </w:style>
  <w:style w:type="paragraph" w:customStyle="1" w:styleId="2C40879BFD254AADBF59C4DB90AEB0F5">
    <w:name w:val="2C40879BFD254AADBF59C4DB90AEB0F5"/>
  </w:style>
  <w:style w:type="paragraph" w:customStyle="1" w:styleId="7D6EC728E8434D369A6244BB7C2B9689">
    <w:name w:val="7D6EC728E8434D369A6244BB7C2B9689"/>
  </w:style>
  <w:style w:type="paragraph" w:customStyle="1" w:styleId="7CB130CCE74B44FB8BDDC31AF11128EC">
    <w:name w:val="7CB130CCE74B44FB8BDDC31AF11128EC"/>
  </w:style>
  <w:style w:type="paragraph" w:customStyle="1" w:styleId="B55624DF2D294AFEB9F07643119A549F">
    <w:name w:val="B55624DF2D294AFEB9F07643119A549F"/>
  </w:style>
  <w:style w:type="paragraph" w:customStyle="1" w:styleId="257CF94FA5554D02B1AA7B147DC8986C">
    <w:name w:val="257CF94FA5554D02B1AA7B147DC8986C"/>
  </w:style>
  <w:style w:type="paragraph" w:customStyle="1" w:styleId="698B8595544E4725A3AFFA31F143D54F">
    <w:name w:val="698B8595544E4725A3AFFA31F143D54F"/>
    <w:rsid w:val="008A2819"/>
  </w:style>
  <w:style w:type="paragraph" w:customStyle="1" w:styleId="207753AE5FDD46D9B9021F05427F7E59">
    <w:name w:val="207753AE5FDD46D9B9021F05427F7E59"/>
    <w:rsid w:val="008A2819"/>
  </w:style>
  <w:style w:type="paragraph" w:customStyle="1" w:styleId="BBE2CFFDE42F4018BBC70A1DE353CB14">
    <w:name w:val="BBE2CFFDE42F4018BBC70A1DE353CB14"/>
    <w:rsid w:val="008A2819"/>
  </w:style>
  <w:style w:type="paragraph" w:customStyle="1" w:styleId="09500A121C2D42D2B4D6A0117BC79A6D">
    <w:name w:val="09500A121C2D42D2B4D6A0117BC79A6D"/>
    <w:rsid w:val="008A2819"/>
  </w:style>
  <w:style w:type="paragraph" w:customStyle="1" w:styleId="06CBE2A1BBBF4433AA38632AE030DE98">
    <w:name w:val="06CBE2A1BBBF4433AA38632AE030DE98"/>
    <w:rsid w:val="008A2819"/>
  </w:style>
  <w:style w:type="paragraph" w:customStyle="1" w:styleId="80622F3249244834A60045AF944E8ABF">
    <w:name w:val="80622F3249244834A60045AF944E8ABF"/>
    <w:rsid w:val="008A2819"/>
  </w:style>
  <w:style w:type="paragraph" w:customStyle="1" w:styleId="3903BC83DEA04D6AA646F3DC375A4369">
    <w:name w:val="3903BC83DEA04D6AA646F3DC375A4369"/>
    <w:rsid w:val="008A2819"/>
  </w:style>
  <w:style w:type="paragraph" w:customStyle="1" w:styleId="E4136D2AC3C0423C88E94C0CFF6B12CD">
    <w:name w:val="E4136D2AC3C0423C88E94C0CFF6B12CD"/>
    <w:rsid w:val="008A2819"/>
  </w:style>
  <w:style w:type="paragraph" w:customStyle="1" w:styleId="364AF511BA134ADEBE0CF854BDB6DD2E">
    <w:name w:val="364AF511BA134ADEBE0CF854BDB6DD2E"/>
    <w:rsid w:val="008A2819"/>
  </w:style>
  <w:style w:type="paragraph" w:customStyle="1" w:styleId="9B93D4D4D17A4E0A989F07C2F84D8C38">
    <w:name w:val="9B93D4D4D17A4E0A989F07C2F84D8C38"/>
    <w:rsid w:val="008A2819"/>
  </w:style>
  <w:style w:type="paragraph" w:customStyle="1" w:styleId="0E333FC5FD0F4DFFA929860F12A01D5A">
    <w:name w:val="0E333FC5FD0F4DFFA929860F12A01D5A"/>
    <w:rsid w:val="008A2819"/>
  </w:style>
  <w:style w:type="paragraph" w:customStyle="1" w:styleId="5BF7EDD7D2D94ACD9A75BADF86D68465">
    <w:name w:val="5BF7EDD7D2D94ACD9A75BADF86D68465"/>
    <w:rsid w:val="008A2819"/>
  </w:style>
  <w:style w:type="paragraph" w:customStyle="1" w:styleId="268692261D424B3793CCD94EAEF1BE9F">
    <w:name w:val="268692261D424B3793CCD94EAEF1BE9F"/>
    <w:rsid w:val="008A2819"/>
  </w:style>
  <w:style w:type="paragraph" w:customStyle="1" w:styleId="2F4EACB3D545406C9336671C27C8C352">
    <w:name w:val="2F4EACB3D545406C9336671C27C8C352"/>
    <w:rsid w:val="008A2819"/>
  </w:style>
  <w:style w:type="paragraph" w:customStyle="1" w:styleId="701AC8BFFF7B4A39ABCDB3FF11D926D3">
    <w:name w:val="701AC8BFFF7B4A39ABCDB3FF11D926D3"/>
    <w:rsid w:val="008A2819"/>
  </w:style>
  <w:style w:type="paragraph" w:customStyle="1" w:styleId="592689B21A60421BAC43EC690C01691A">
    <w:name w:val="592689B21A60421BAC43EC690C01691A"/>
    <w:rsid w:val="008A2819"/>
  </w:style>
  <w:style w:type="paragraph" w:customStyle="1" w:styleId="0B2C004216044B7B84D298B1289ED3A7">
    <w:name w:val="0B2C004216044B7B84D298B1289ED3A7"/>
    <w:rsid w:val="008A2819"/>
  </w:style>
  <w:style w:type="paragraph" w:customStyle="1" w:styleId="E86CC78039C946528BD9FFB051E7230E">
    <w:name w:val="E86CC78039C946528BD9FFB051E7230E"/>
    <w:rsid w:val="008A2819"/>
  </w:style>
  <w:style w:type="paragraph" w:customStyle="1" w:styleId="4BEDBBC87B364E70B725780CF0032510">
    <w:name w:val="4BEDBBC87B364E70B725780CF0032510"/>
    <w:rsid w:val="008A2819"/>
  </w:style>
  <w:style w:type="paragraph" w:customStyle="1" w:styleId="6A421D0FA8D5420582D9DE354ACFDC77">
    <w:name w:val="6A421D0FA8D5420582D9DE354ACFDC77"/>
    <w:rsid w:val="008A2819"/>
  </w:style>
  <w:style w:type="paragraph" w:customStyle="1" w:styleId="34689DC11B214F45923A91D7FBD3A3F8">
    <w:name w:val="34689DC11B214F45923A91D7FBD3A3F8"/>
    <w:rsid w:val="008A2819"/>
  </w:style>
  <w:style w:type="paragraph" w:customStyle="1" w:styleId="D404DE2C866C4F1C86892358D0ECDD8A">
    <w:name w:val="D404DE2C866C4F1C86892358D0ECDD8A"/>
    <w:rsid w:val="008A2819"/>
  </w:style>
  <w:style w:type="paragraph" w:customStyle="1" w:styleId="C5DDC5C0FFFC48898433F9A202C89943">
    <w:name w:val="C5DDC5C0FFFC48898433F9A202C89943"/>
    <w:rsid w:val="008A2819"/>
  </w:style>
  <w:style w:type="paragraph" w:customStyle="1" w:styleId="84F72F055C04420A9A63C92B291A5F81">
    <w:name w:val="84F72F055C04420A9A63C92B291A5F81"/>
    <w:rsid w:val="008A2819"/>
  </w:style>
  <w:style w:type="paragraph" w:customStyle="1" w:styleId="8B51B6F78BBF487C84CE10A0AC84E409">
    <w:name w:val="8B51B6F78BBF487C84CE10A0AC84E409"/>
    <w:rsid w:val="008A2819"/>
  </w:style>
  <w:style w:type="paragraph" w:customStyle="1" w:styleId="5C27E12CF4D54E4C9129E0C1EA2E3CF3">
    <w:name w:val="5C27E12CF4D54E4C9129E0C1EA2E3CF3"/>
    <w:rsid w:val="008A2819"/>
  </w:style>
  <w:style w:type="paragraph" w:customStyle="1" w:styleId="F0951B6880154C15979628C50E915C7A">
    <w:name w:val="F0951B6880154C15979628C50E915C7A"/>
    <w:rsid w:val="008A2819"/>
  </w:style>
  <w:style w:type="paragraph" w:customStyle="1" w:styleId="2D15A98E1B834ACD9B47DA8333AA6968">
    <w:name w:val="2D15A98E1B834ACD9B47DA8333AA6968"/>
    <w:rsid w:val="008A2819"/>
  </w:style>
  <w:style w:type="paragraph" w:customStyle="1" w:styleId="8E149F078047407D83B80886CCF8F67E">
    <w:name w:val="8E149F078047407D83B80886CCF8F67E"/>
    <w:rsid w:val="008A2819"/>
  </w:style>
  <w:style w:type="paragraph" w:customStyle="1" w:styleId="91D5F11FA5F8492D89FD6D1704B30ACC">
    <w:name w:val="91D5F11FA5F8492D89FD6D1704B30ACC"/>
    <w:rsid w:val="008A2819"/>
  </w:style>
  <w:style w:type="paragraph" w:customStyle="1" w:styleId="A271EEE12BC94DBB80B3166D845B1541">
    <w:name w:val="A271EEE12BC94DBB80B3166D845B1541"/>
    <w:rsid w:val="008A2819"/>
  </w:style>
  <w:style w:type="paragraph" w:customStyle="1" w:styleId="6E10629216534B058FEFA5FF67251148">
    <w:name w:val="6E10629216534B058FEFA5FF67251148"/>
    <w:rsid w:val="008A2819"/>
  </w:style>
  <w:style w:type="paragraph" w:customStyle="1" w:styleId="29AF1F24BF674D859141CEDACAA85E0F">
    <w:name w:val="29AF1F24BF674D859141CEDACAA85E0F"/>
    <w:rsid w:val="008A2819"/>
  </w:style>
  <w:style w:type="paragraph" w:customStyle="1" w:styleId="FFBDA84CA5534A2F8AA654F0153E0ED0">
    <w:name w:val="FFBDA84CA5534A2F8AA654F0153E0ED0"/>
    <w:rsid w:val="008A2819"/>
  </w:style>
  <w:style w:type="paragraph" w:customStyle="1" w:styleId="DEC10C2896FB4D02853955B9C8B20A8B">
    <w:name w:val="DEC10C2896FB4D02853955B9C8B20A8B"/>
    <w:rsid w:val="008A2819"/>
  </w:style>
  <w:style w:type="paragraph" w:customStyle="1" w:styleId="5C8A47FA2F734FB290D7075498CEA1C4">
    <w:name w:val="5C8A47FA2F734FB290D7075498CEA1C4"/>
    <w:rsid w:val="008A2819"/>
  </w:style>
  <w:style w:type="paragraph" w:customStyle="1" w:styleId="207FAB6A326A4D3190C459B4F83FB516">
    <w:name w:val="207FAB6A326A4D3190C459B4F83FB516"/>
    <w:rsid w:val="008A2819"/>
  </w:style>
  <w:style w:type="paragraph" w:customStyle="1" w:styleId="7401CB6DC1FE4AA2AC2B0A794ADAE5B2">
    <w:name w:val="7401CB6DC1FE4AA2AC2B0A794ADAE5B2"/>
    <w:rsid w:val="008A2819"/>
  </w:style>
  <w:style w:type="paragraph" w:customStyle="1" w:styleId="19CE9B4A4B1945608FCE239F2260AA42">
    <w:name w:val="19CE9B4A4B1945608FCE239F2260AA42"/>
    <w:rsid w:val="008A2819"/>
  </w:style>
  <w:style w:type="paragraph" w:customStyle="1" w:styleId="393F23DA129D487CABDA4D4C6E1E4558">
    <w:name w:val="393F23DA129D487CABDA4D4C6E1E4558"/>
    <w:rsid w:val="008A2819"/>
  </w:style>
  <w:style w:type="paragraph" w:customStyle="1" w:styleId="E90CECE10A904AEF93C45EAD01E2694C">
    <w:name w:val="E90CECE10A904AEF93C45EAD01E2694C"/>
    <w:rsid w:val="008A2819"/>
  </w:style>
  <w:style w:type="paragraph" w:customStyle="1" w:styleId="052B60B74FAC487C859E9C85296EB95E">
    <w:name w:val="052B60B74FAC487C859E9C85296EB95E"/>
    <w:rsid w:val="008A2819"/>
  </w:style>
  <w:style w:type="paragraph" w:customStyle="1" w:styleId="48C6024BF0404698AED6DAFBC98965BE">
    <w:name w:val="48C6024BF0404698AED6DAFBC98965BE"/>
    <w:rsid w:val="008A2819"/>
  </w:style>
  <w:style w:type="paragraph" w:customStyle="1" w:styleId="05D74D6CBACD4DA4879DA00A6E238BE5">
    <w:name w:val="05D74D6CBACD4DA4879DA00A6E238BE5"/>
    <w:rsid w:val="008A2819"/>
  </w:style>
  <w:style w:type="paragraph" w:customStyle="1" w:styleId="982234F920FB4C10A0E9007A187A58DD">
    <w:name w:val="982234F920FB4C10A0E9007A187A58DD"/>
    <w:rsid w:val="008A2819"/>
  </w:style>
  <w:style w:type="paragraph" w:customStyle="1" w:styleId="8E527A73372C4E2E9E21F1A5EA681835">
    <w:name w:val="8E527A73372C4E2E9E21F1A5EA681835"/>
    <w:rsid w:val="008A2819"/>
  </w:style>
  <w:style w:type="paragraph" w:customStyle="1" w:styleId="6C5709A0880A4E51A9C3783267E999AE">
    <w:name w:val="6C5709A0880A4E51A9C3783267E999AE"/>
    <w:rsid w:val="008A2819"/>
  </w:style>
  <w:style w:type="paragraph" w:customStyle="1" w:styleId="813FDA3FD7404C72BE7AE38F73434AB6">
    <w:name w:val="813FDA3FD7404C72BE7AE38F73434AB6"/>
    <w:rsid w:val="008A2819"/>
  </w:style>
  <w:style w:type="paragraph" w:customStyle="1" w:styleId="04ACE5E689B64C14BCB1E3C87FD60379">
    <w:name w:val="04ACE5E689B64C14BCB1E3C87FD60379"/>
    <w:rsid w:val="008A2819"/>
  </w:style>
  <w:style w:type="paragraph" w:customStyle="1" w:styleId="5F317DD157084484A0AA25E9E3F11896">
    <w:name w:val="5F317DD157084484A0AA25E9E3F11896"/>
    <w:rsid w:val="008A2819"/>
  </w:style>
  <w:style w:type="paragraph" w:customStyle="1" w:styleId="A341D88AA6CC4412A031613DEC9CCD2A">
    <w:name w:val="A341D88AA6CC4412A031613DEC9CCD2A"/>
    <w:rsid w:val="008A2819"/>
  </w:style>
  <w:style w:type="paragraph" w:customStyle="1" w:styleId="43583C30E26044BC8953D90D2A1BFC98">
    <w:name w:val="43583C30E26044BC8953D90D2A1BFC98"/>
    <w:rsid w:val="008A2819"/>
  </w:style>
  <w:style w:type="paragraph" w:customStyle="1" w:styleId="7EE423353EA0446BBC031AD52F61D48C">
    <w:name w:val="7EE423353EA0446BBC031AD52F61D48C"/>
    <w:rsid w:val="008A2819"/>
  </w:style>
  <w:style w:type="paragraph" w:customStyle="1" w:styleId="FC6BA9F37EBB483893201B153AA5B1CD">
    <w:name w:val="FC6BA9F37EBB483893201B153AA5B1CD"/>
    <w:rsid w:val="008A2819"/>
  </w:style>
  <w:style w:type="paragraph" w:customStyle="1" w:styleId="EF5B98A666814AB08275EBEAEAB0DFF8">
    <w:name w:val="EF5B98A666814AB08275EBEAEAB0DFF8"/>
    <w:rsid w:val="008A2819"/>
  </w:style>
  <w:style w:type="paragraph" w:customStyle="1" w:styleId="016B407030984242A466EC34CEB1D75E">
    <w:name w:val="016B407030984242A466EC34CEB1D75E"/>
    <w:rsid w:val="008A2819"/>
  </w:style>
  <w:style w:type="paragraph" w:customStyle="1" w:styleId="6677564651294FDFA31386BF3DB7A1FA">
    <w:name w:val="6677564651294FDFA31386BF3DB7A1FA"/>
    <w:rsid w:val="008A2819"/>
  </w:style>
  <w:style w:type="paragraph" w:customStyle="1" w:styleId="5A5F301E18704652A09916795F17D4A1">
    <w:name w:val="5A5F301E18704652A09916795F17D4A1"/>
    <w:rsid w:val="008A2819"/>
  </w:style>
  <w:style w:type="paragraph" w:customStyle="1" w:styleId="2F584BF0576C4224A55DAE0DB75A9E04">
    <w:name w:val="2F584BF0576C4224A55DAE0DB75A9E04"/>
    <w:rsid w:val="008A2819"/>
  </w:style>
  <w:style w:type="paragraph" w:customStyle="1" w:styleId="E263BC42CEB14880B5408C1CA1E66F4E">
    <w:name w:val="E263BC42CEB14880B5408C1CA1E66F4E"/>
    <w:rsid w:val="008A2819"/>
  </w:style>
  <w:style w:type="paragraph" w:customStyle="1" w:styleId="91695F7EE8B745869058802C0443A393">
    <w:name w:val="91695F7EE8B745869058802C0443A393"/>
    <w:rsid w:val="008A2819"/>
  </w:style>
  <w:style w:type="paragraph" w:customStyle="1" w:styleId="3C8B0B035CD24ED78AE8FBF5E254D241">
    <w:name w:val="3C8B0B035CD24ED78AE8FBF5E254D241"/>
    <w:rsid w:val="008A2819"/>
  </w:style>
  <w:style w:type="paragraph" w:customStyle="1" w:styleId="36C98E7E620349D79B14E60ACB7EC00A">
    <w:name w:val="36C98E7E620349D79B14E60ACB7EC00A"/>
    <w:rsid w:val="008A2819"/>
  </w:style>
  <w:style w:type="paragraph" w:customStyle="1" w:styleId="4B56D9CFA00C4DBCAD7EF7715835CC33">
    <w:name w:val="4B56D9CFA00C4DBCAD7EF7715835CC33"/>
    <w:rsid w:val="008A2819"/>
  </w:style>
  <w:style w:type="paragraph" w:customStyle="1" w:styleId="C7C9D5AC82A54AC982A496620ADBAC84">
    <w:name w:val="C7C9D5AC82A54AC982A496620ADBAC84"/>
    <w:rsid w:val="008A2819"/>
  </w:style>
  <w:style w:type="paragraph" w:customStyle="1" w:styleId="06AF0EC50A5E4AF1A23FDD6AE8DDCC4A">
    <w:name w:val="06AF0EC50A5E4AF1A23FDD6AE8DDCC4A"/>
    <w:rsid w:val="008A2819"/>
  </w:style>
  <w:style w:type="paragraph" w:customStyle="1" w:styleId="DF74634AE59D48D288C82B69978D12BB">
    <w:name w:val="DF74634AE59D48D288C82B69978D12BB"/>
    <w:rsid w:val="008A2819"/>
  </w:style>
  <w:style w:type="paragraph" w:customStyle="1" w:styleId="E646CE8DC70F49C3B24D2C2A551FD51F">
    <w:name w:val="E646CE8DC70F49C3B24D2C2A551FD51F"/>
    <w:rsid w:val="008A2819"/>
  </w:style>
  <w:style w:type="paragraph" w:customStyle="1" w:styleId="53D15FEBB0204CDEA4946D87D11B1791">
    <w:name w:val="53D15FEBB0204CDEA4946D87D11B1791"/>
    <w:rsid w:val="008A2819"/>
  </w:style>
  <w:style w:type="paragraph" w:customStyle="1" w:styleId="A6830599028F4B9DAFC47264FC715627">
    <w:name w:val="A6830599028F4B9DAFC47264FC715627"/>
    <w:rsid w:val="008A2819"/>
  </w:style>
  <w:style w:type="paragraph" w:customStyle="1" w:styleId="325FF46873B546C7ACC949331644D382">
    <w:name w:val="325FF46873B546C7ACC949331644D382"/>
    <w:rsid w:val="008A2819"/>
  </w:style>
  <w:style w:type="paragraph" w:customStyle="1" w:styleId="C56314736CA64B7F81E4E786DB82E7D9">
    <w:name w:val="C56314736CA64B7F81E4E786DB82E7D9"/>
    <w:rsid w:val="008A2819"/>
  </w:style>
  <w:style w:type="paragraph" w:customStyle="1" w:styleId="51B0719A08944F10A21C25D60C76CBDC">
    <w:name w:val="51B0719A08944F10A21C25D60C76CBDC"/>
    <w:rsid w:val="008A2819"/>
  </w:style>
  <w:style w:type="paragraph" w:customStyle="1" w:styleId="C07460D6288C4D6195F44D64979DD773">
    <w:name w:val="C07460D6288C4D6195F44D64979DD773"/>
    <w:rsid w:val="008A2819"/>
  </w:style>
  <w:style w:type="paragraph" w:customStyle="1" w:styleId="F7BAB4A983BD449C859DCA7B6CCD3765">
    <w:name w:val="F7BAB4A983BD449C859DCA7B6CCD3765"/>
    <w:rsid w:val="008A2819"/>
  </w:style>
  <w:style w:type="paragraph" w:customStyle="1" w:styleId="1D45E13D2C1947ACB378C506ABB89EE3">
    <w:name w:val="1D45E13D2C1947ACB378C506ABB89EE3"/>
    <w:rsid w:val="008A2819"/>
  </w:style>
  <w:style w:type="paragraph" w:customStyle="1" w:styleId="8D4E358556ED4B4F86E5BD401E8718C1">
    <w:name w:val="8D4E358556ED4B4F86E5BD401E8718C1"/>
    <w:rsid w:val="008A2819"/>
  </w:style>
  <w:style w:type="paragraph" w:customStyle="1" w:styleId="68883A59F5FE4B3B93189F8107972081">
    <w:name w:val="68883A59F5FE4B3B93189F8107972081"/>
    <w:rsid w:val="008A2819"/>
  </w:style>
  <w:style w:type="paragraph" w:customStyle="1" w:styleId="6A5AE4C93FF246988331D72151C53BB7">
    <w:name w:val="6A5AE4C93FF246988331D72151C53BB7"/>
    <w:rsid w:val="008A2819"/>
  </w:style>
  <w:style w:type="paragraph" w:customStyle="1" w:styleId="E71B67DBFCDD4794B6890719F693CC0F">
    <w:name w:val="E71B67DBFCDD4794B6890719F693CC0F"/>
    <w:rsid w:val="008A2819"/>
  </w:style>
  <w:style w:type="paragraph" w:customStyle="1" w:styleId="71818DE55994408D9D2E983B0D140D8C">
    <w:name w:val="71818DE55994408D9D2E983B0D140D8C"/>
    <w:rsid w:val="008A2819"/>
  </w:style>
  <w:style w:type="paragraph" w:customStyle="1" w:styleId="9FD9A4D19AAD47CDAE62441D3E6BA0FF">
    <w:name w:val="9FD9A4D19AAD47CDAE62441D3E6BA0FF"/>
    <w:rsid w:val="008A2819"/>
  </w:style>
  <w:style w:type="paragraph" w:customStyle="1" w:styleId="A846C72C5B23415B87718380FC1909F4">
    <w:name w:val="A846C72C5B23415B87718380FC1909F4"/>
    <w:rsid w:val="008A2819"/>
  </w:style>
  <w:style w:type="paragraph" w:customStyle="1" w:styleId="76344AD25C2542D991FD876FC388E5AC">
    <w:name w:val="76344AD25C2542D991FD876FC388E5AC"/>
    <w:rsid w:val="008A2819"/>
  </w:style>
  <w:style w:type="paragraph" w:customStyle="1" w:styleId="9C11A7A877D54CA2A95B4785A8437453">
    <w:name w:val="9C11A7A877D54CA2A95B4785A8437453"/>
    <w:rsid w:val="008A2819"/>
  </w:style>
  <w:style w:type="paragraph" w:customStyle="1" w:styleId="DCCE66C293BB4EC4B82C282908016E75">
    <w:name w:val="DCCE66C293BB4EC4B82C282908016E75"/>
    <w:rsid w:val="008A2819"/>
  </w:style>
  <w:style w:type="paragraph" w:customStyle="1" w:styleId="F3B15FDB79914697A9C8D699A35C45C6">
    <w:name w:val="F3B15FDB79914697A9C8D699A35C45C6"/>
    <w:rsid w:val="008A2819"/>
  </w:style>
  <w:style w:type="paragraph" w:customStyle="1" w:styleId="270084159DB94408815551DFB7374223">
    <w:name w:val="270084159DB94408815551DFB7374223"/>
    <w:rsid w:val="008A2819"/>
  </w:style>
  <w:style w:type="paragraph" w:customStyle="1" w:styleId="C3F1F1D2B85345EE8789190275620BEE">
    <w:name w:val="C3F1F1D2B85345EE8789190275620BEE"/>
    <w:rsid w:val="008A2819"/>
  </w:style>
  <w:style w:type="paragraph" w:customStyle="1" w:styleId="D42582F300C84A248E867345CC270634">
    <w:name w:val="D42582F300C84A248E867345CC270634"/>
    <w:rsid w:val="008A2819"/>
  </w:style>
  <w:style w:type="paragraph" w:customStyle="1" w:styleId="3CB3F0FDAC084040AEC15CA1BB026951">
    <w:name w:val="3CB3F0FDAC084040AEC15CA1BB026951"/>
    <w:rsid w:val="008A2819"/>
  </w:style>
  <w:style w:type="paragraph" w:customStyle="1" w:styleId="DCCFE5C7F57344ADBFE920C4D6DBC8C7">
    <w:name w:val="DCCFE5C7F57344ADBFE920C4D6DBC8C7"/>
    <w:rsid w:val="008A2819"/>
  </w:style>
  <w:style w:type="paragraph" w:customStyle="1" w:styleId="82422DED0DB64499A1729ACF2D30062D">
    <w:name w:val="82422DED0DB64499A1729ACF2D30062D"/>
    <w:rsid w:val="008A2819"/>
  </w:style>
  <w:style w:type="paragraph" w:customStyle="1" w:styleId="2F895F3C85D24D459DC24A7949405021">
    <w:name w:val="2F895F3C85D24D459DC24A7949405021"/>
    <w:rsid w:val="008A2819"/>
  </w:style>
  <w:style w:type="paragraph" w:customStyle="1" w:styleId="E2C748E5D8024CADAFC5E1201F286503">
    <w:name w:val="E2C748E5D8024CADAFC5E1201F286503"/>
    <w:rsid w:val="008A2819"/>
  </w:style>
  <w:style w:type="paragraph" w:customStyle="1" w:styleId="2A822CB382FC4D4AB7A169CAF40CE947">
    <w:name w:val="2A822CB382FC4D4AB7A169CAF40CE947"/>
    <w:rsid w:val="008A2819"/>
  </w:style>
  <w:style w:type="paragraph" w:customStyle="1" w:styleId="33BD1759770A4FF08986F6ABE9FEDB5B">
    <w:name w:val="33BD1759770A4FF08986F6ABE9FEDB5B"/>
    <w:rsid w:val="0001213C"/>
  </w:style>
  <w:style w:type="paragraph" w:customStyle="1" w:styleId="C72B780313734B2298766E135D52F1BC">
    <w:name w:val="C72B780313734B2298766E135D52F1BC"/>
    <w:rsid w:val="0001213C"/>
  </w:style>
  <w:style w:type="paragraph" w:customStyle="1" w:styleId="A8986EAC10C5489D9215102F525393F1">
    <w:name w:val="A8986EAC10C5489D9215102F525393F1"/>
    <w:rsid w:val="0001213C"/>
  </w:style>
  <w:style w:type="paragraph" w:customStyle="1" w:styleId="A8978D12647944558F5C1B8772AF15C5">
    <w:name w:val="A8978D12647944558F5C1B8772AF15C5"/>
    <w:rsid w:val="0001213C"/>
  </w:style>
  <w:style w:type="paragraph" w:customStyle="1" w:styleId="B3BA0683C24A4BEE9D76286B06FFCE5D">
    <w:name w:val="B3BA0683C24A4BEE9D76286B06FFCE5D"/>
    <w:rsid w:val="0001213C"/>
  </w:style>
  <w:style w:type="paragraph" w:customStyle="1" w:styleId="8EB428528EFB4CF2B4563FAC5E2A835B">
    <w:name w:val="8EB428528EFB4CF2B4563FAC5E2A835B"/>
    <w:rsid w:val="0001213C"/>
  </w:style>
  <w:style w:type="paragraph" w:customStyle="1" w:styleId="45531288644546D79139D8A3131A4CA5">
    <w:name w:val="45531288644546D79139D8A3131A4CA5"/>
    <w:rsid w:val="0001213C"/>
  </w:style>
  <w:style w:type="paragraph" w:customStyle="1" w:styleId="91C9E37A046242EF981181F0D1CDB807">
    <w:name w:val="91C9E37A046242EF981181F0D1CDB807"/>
    <w:rsid w:val="0001213C"/>
  </w:style>
  <w:style w:type="paragraph" w:customStyle="1" w:styleId="B36D94E233BF4EC5BB724A3EA16C2F6E">
    <w:name w:val="B36D94E233BF4EC5BB724A3EA16C2F6E"/>
    <w:rsid w:val="0001213C"/>
  </w:style>
  <w:style w:type="paragraph" w:customStyle="1" w:styleId="043E68B63B6A4B32A96560D1F75F5A4A">
    <w:name w:val="043E68B63B6A4B32A96560D1F75F5A4A"/>
    <w:rsid w:val="0001213C"/>
  </w:style>
  <w:style w:type="paragraph" w:customStyle="1" w:styleId="2F45957C52DA4485BDA44BC6BE366C78">
    <w:name w:val="2F45957C52DA4485BDA44BC6BE366C78"/>
    <w:rsid w:val="0001213C"/>
  </w:style>
  <w:style w:type="paragraph" w:customStyle="1" w:styleId="34C042B4F58044B59BD26A1F13283966">
    <w:name w:val="34C042B4F58044B59BD26A1F13283966"/>
    <w:rsid w:val="0001213C"/>
  </w:style>
  <w:style w:type="paragraph" w:customStyle="1" w:styleId="34C67D81F1EB41CEAC21044CE013447C">
    <w:name w:val="34C67D81F1EB41CEAC21044CE013447C"/>
    <w:rsid w:val="0001213C"/>
  </w:style>
  <w:style w:type="paragraph" w:customStyle="1" w:styleId="466B2157B0E94260AC9B9F8BA07B9FDD">
    <w:name w:val="466B2157B0E94260AC9B9F8BA07B9FDD"/>
    <w:rsid w:val="0001213C"/>
  </w:style>
  <w:style w:type="paragraph" w:customStyle="1" w:styleId="79499B29990C4386A52FC31D0B7ED639">
    <w:name w:val="79499B29990C4386A52FC31D0B7ED639"/>
    <w:rsid w:val="0001213C"/>
  </w:style>
  <w:style w:type="paragraph" w:customStyle="1" w:styleId="D0CE1BB5E38644129DBF3A4E615B878F">
    <w:name w:val="D0CE1BB5E38644129DBF3A4E615B878F"/>
    <w:rsid w:val="0001213C"/>
  </w:style>
  <w:style w:type="paragraph" w:customStyle="1" w:styleId="2B7E97BE8F574DEA8C38E93338E65594">
    <w:name w:val="2B7E97BE8F574DEA8C38E93338E65594"/>
    <w:rsid w:val="0001213C"/>
  </w:style>
  <w:style w:type="paragraph" w:customStyle="1" w:styleId="6D45E2E6BDA14B48855AD4A069C84AE7">
    <w:name w:val="6D45E2E6BDA14B48855AD4A069C84AE7"/>
    <w:rsid w:val="0001213C"/>
  </w:style>
  <w:style w:type="paragraph" w:customStyle="1" w:styleId="A6E7B7BABCB04440975DCC8E465D0868">
    <w:name w:val="A6E7B7BABCB04440975DCC8E465D0868"/>
    <w:rsid w:val="0001213C"/>
  </w:style>
  <w:style w:type="paragraph" w:customStyle="1" w:styleId="5EED0A1486854F3D99B9B97CA97F73F6">
    <w:name w:val="5EED0A1486854F3D99B9B97CA97F73F6"/>
    <w:rsid w:val="0001213C"/>
  </w:style>
  <w:style w:type="paragraph" w:customStyle="1" w:styleId="AD4C127B86724AAF806900CCBB51E7A9">
    <w:name w:val="AD4C127B86724AAF806900CCBB51E7A9"/>
    <w:rsid w:val="0001213C"/>
  </w:style>
  <w:style w:type="paragraph" w:customStyle="1" w:styleId="0E71B503F9E34682B2A34063D0067DFF">
    <w:name w:val="0E71B503F9E34682B2A34063D0067DFF"/>
    <w:rsid w:val="0001213C"/>
  </w:style>
  <w:style w:type="paragraph" w:customStyle="1" w:styleId="3062DAFA989342629E0C4C409B0A4702">
    <w:name w:val="3062DAFA989342629E0C4C409B0A4702"/>
    <w:rsid w:val="0001213C"/>
  </w:style>
  <w:style w:type="paragraph" w:customStyle="1" w:styleId="C7F728C4005140BCAB8CCF52BBA084F8">
    <w:name w:val="C7F728C4005140BCAB8CCF52BBA084F8"/>
    <w:rsid w:val="0001213C"/>
  </w:style>
  <w:style w:type="paragraph" w:customStyle="1" w:styleId="42E589C4068B491CBC02124A4647A1E2">
    <w:name w:val="42E589C4068B491CBC02124A4647A1E2"/>
    <w:rsid w:val="0001213C"/>
  </w:style>
  <w:style w:type="paragraph" w:customStyle="1" w:styleId="DAB5F3785DD34E12867900793522D77B">
    <w:name w:val="DAB5F3785DD34E12867900793522D77B"/>
    <w:rsid w:val="0001213C"/>
  </w:style>
  <w:style w:type="paragraph" w:customStyle="1" w:styleId="C726EA16E0B34C8988AA7A3A47965F1F">
    <w:name w:val="C726EA16E0B34C8988AA7A3A47965F1F"/>
    <w:rsid w:val="0001213C"/>
  </w:style>
  <w:style w:type="paragraph" w:customStyle="1" w:styleId="45E3A40D634848068B0583D24C1AAA7E">
    <w:name w:val="45E3A40D634848068B0583D24C1AAA7E"/>
    <w:rsid w:val="0001213C"/>
  </w:style>
  <w:style w:type="paragraph" w:customStyle="1" w:styleId="8A317401089F482AA018494CF9755389">
    <w:name w:val="8A317401089F482AA018494CF9755389"/>
    <w:rsid w:val="0001213C"/>
  </w:style>
  <w:style w:type="paragraph" w:customStyle="1" w:styleId="713DACC30A904AF0842654AAC140487D">
    <w:name w:val="713DACC30A904AF0842654AAC140487D"/>
    <w:rsid w:val="0001213C"/>
  </w:style>
  <w:style w:type="paragraph" w:customStyle="1" w:styleId="609C02B77B6644E59CD0D091922EA25B">
    <w:name w:val="609C02B77B6644E59CD0D091922EA25B"/>
    <w:rsid w:val="0001213C"/>
  </w:style>
  <w:style w:type="paragraph" w:customStyle="1" w:styleId="F46B5E3DFF954FBAB1953C241E3DD417">
    <w:name w:val="F46B5E3DFF954FBAB1953C241E3DD417"/>
    <w:rsid w:val="0001213C"/>
  </w:style>
  <w:style w:type="paragraph" w:customStyle="1" w:styleId="B91A6C2B7E584CBBBF48B4A923080510">
    <w:name w:val="B91A6C2B7E584CBBBF48B4A923080510"/>
    <w:rsid w:val="0001213C"/>
  </w:style>
  <w:style w:type="paragraph" w:customStyle="1" w:styleId="8D6C143AA55D466883200EECC82018E8">
    <w:name w:val="8D6C143AA55D466883200EECC82018E8"/>
    <w:rsid w:val="0001213C"/>
  </w:style>
  <w:style w:type="paragraph" w:customStyle="1" w:styleId="ACF2F7C08001406085F8EBE0DC22E94B">
    <w:name w:val="ACF2F7C08001406085F8EBE0DC22E94B"/>
    <w:rsid w:val="0001213C"/>
  </w:style>
  <w:style w:type="paragraph" w:customStyle="1" w:styleId="13E96F4E74F7437C834FF9B1136F79D1">
    <w:name w:val="13E96F4E74F7437C834FF9B1136F79D1"/>
    <w:rsid w:val="0001213C"/>
  </w:style>
  <w:style w:type="paragraph" w:customStyle="1" w:styleId="550C8424D317499598C0B4E355C0C510">
    <w:name w:val="550C8424D317499598C0B4E355C0C510"/>
    <w:rsid w:val="0001213C"/>
  </w:style>
  <w:style w:type="paragraph" w:customStyle="1" w:styleId="3B9CC8C084F34DF6BD6D025CC72075B0">
    <w:name w:val="3B9CC8C084F34DF6BD6D025CC72075B0"/>
    <w:rsid w:val="0001213C"/>
  </w:style>
  <w:style w:type="paragraph" w:customStyle="1" w:styleId="6DD90CBE73F74B079DDBC53542654333">
    <w:name w:val="6DD90CBE73F74B079DDBC53542654333"/>
    <w:rsid w:val="0001213C"/>
  </w:style>
  <w:style w:type="paragraph" w:customStyle="1" w:styleId="D34D748B9E89429386F4AAF91A4EFDF5">
    <w:name w:val="D34D748B9E89429386F4AAF91A4EFDF5"/>
    <w:rsid w:val="0001213C"/>
  </w:style>
  <w:style w:type="paragraph" w:customStyle="1" w:styleId="697D5AF750F84617B6DFF3B600B75BCB">
    <w:name w:val="697D5AF750F84617B6DFF3B600B75BCB"/>
    <w:rsid w:val="0001213C"/>
  </w:style>
  <w:style w:type="paragraph" w:customStyle="1" w:styleId="6BFBF1D334CC45F38F33CA9E3E237398">
    <w:name w:val="6BFBF1D334CC45F38F33CA9E3E237398"/>
    <w:rsid w:val="0001213C"/>
  </w:style>
  <w:style w:type="paragraph" w:customStyle="1" w:styleId="8E59B365C91C4D66913592A9151C20C2">
    <w:name w:val="8E59B365C91C4D66913592A9151C20C2"/>
    <w:rsid w:val="0001213C"/>
  </w:style>
  <w:style w:type="paragraph" w:customStyle="1" w:styleId="E3CCF41BADBB4B34846AA219A05EC058">
    <w:name w:val="E3CCF41BADBB4B34846AA219A05EC058"/>
    <w:rsid w:val="0001213C"/>
  </w:style>
  <w:style w:type="paragraph" w:customStyle="1" w:styleId="56506DFD2684414B9DE5B0D421B74165">
    <w:name w:val="56506DFD2684414B9DE5B0D421B74165"/>
    <w:rsid w:val="0001213C"/>
  </w:style>
  <w:style w:type="paragraph" w:customStyle="1" w:styleId="571C9A759DF445668D80DA79BDF8E610">
    <w:name w:val="571C9A759DF445668D80DA79BDF8E610"/>
    <w:rsid w:val="0001213C"/>
  </w:style>
  <w:style w:type="paragraph" w:customStyle="1" w:styleId="5C1220FE5B9A45CDB0AA8DEEF3AE3ACE">
    <w:name w:val="5C1220FE5B9A45CDB0AA8DEEF3AE3ACE"/>
    <w:rsid w:val="0001213C"/>
  </w:style>
  <w:style w:type="paragraph" w:customStyle="1" w:styleId="4C0CA3341E8146B099E07C2A6E149ADE">
    <w:name w:val="4C0CA3341E8146B099E07C2A6E149ADE"/>
    <w:rsid w:val="0001213C"/>
  </w:style>
  <w:style w:type="paragraph" w:customStyle="1" w:styleId="714C2F6F447348419CE28CDFFAEAA672">
    <w:name w:val="714C2F6F447348419CE28CDFFAEAA672"/>
    <w:rsid w:val="0001213C"/>
  </w:style>
  <w:style w:type="paragraph" w:customStyle="1" w:styleId="385CCBFFD9494FBFB0AA76C3CE456A9A">
    <w:name w:val="385CCBFFD9494FBFB0AA76C3CE456A9A"/>
    <w:rsid w:val="0001213C"/>
  </w:style>
  <w:style w:type="paragraph" w:customStyle="1" w:styleId="941C6BA3DCE54BA4A9265F2DE2092F9B">
    <w:name w:val="941C6BA3DCE54BA4A9265F2DE2092F9B"/>
    <w:rsid w:val="0001213C"/>
  </w:style>
  <w:style w:type="paragraph" w:customStyle="1" w:styleId="D0BE397A89D146F797779B8B72C4D7DD">
    <w:name w:val="D0BE397A89D146F797779B8B72C4D7DD"/>
    <w:rsid w:val="0001213C"/>
  </w:style>
  <w:style w:type="paragraph" w:customStyle="1" w:styleId="4EBC5B6B618146E2BB2C64419464B56D">
    <w:name w:val="4EBC5B6B618146E2BB2C64419464B56D"/>
    <w:rsid w:val="0001213C"/>
  </w:style>
  <w:style w:type="paragraph" w:customStyle="1" w:styleId="814CFBD9240C4CA9BB5C62DC0DB5E8F1">
    <w:name w:val="814CFBD9240C4CA9BB5C62DC0DB5E8F1"/>
    <w:rsid w:val="0001213C"/>
  </w:style>
  <w:style w:type="paragraph" w:customStyle="1" w:styleId="FB47F3E616654AE5AFF6D7C1C14DBFD7">
    <w:name w:val="FB47F3E616654AE5AFF6D7C1C14DBFD7"/>
    <w:rsid w:val="0001213C"/>
  </w:style>
  <w:style w:type="paragraph" w:customStyle="1" w:styleId="0F228134CF1844AC890BDA795AF11A5C">
    <w:name w:val="0F228134CF1844AC890BDA795AF11A5C"/>
    <w:rsid w:val="0001213C"/>
  </w:style>
  <w:style w:type="paragraph" w:customStyle="1" w:styleId="DF5079B9ED114FEFAE7A9409093D3C8C">
    <w:name w:val="DF5079B9ED114FEFAE7A9409093D3C8C"/>
    <w:rsid w:val="0001213C"/>
  </w:style>
  <w:style w:type="paragraph" w:customStyle="1" w:styleId="53EE7E1A3657478FBA69F284873A9D4B">
    <w:name w:val="53EE7E1A3657478FBA69F284873A9D4B"/>
    <w:rsid w:val="0001213C"/>
  </w:style>
  <w:style w:type="paragraph" w:customStyle="1" w:styleId="DE85A78A10C8433ABCF09BD0FF2A9270">
    <w:name w:val="DE85A78A10C8433ABCF09BD0FF2A9270"/>
    <w:rsid w:val="0001213C"/>
  </w:style>
  <w:style w:type="paragraph" w:customStyle="1" w:styleId="60A0FAEC723C42C5B0D507D4D8516E93">
    <w:name w:val="60A0FAEC723C42C5B0D507D4D8516E93"/>
    <w:rsid w:val="0001213C"/>
  </w:style>
  <w:style w:type="paragraph" w:customStyle="1" w:styleId="1F01B53E47294F1CB282D62C04E1574D">
    <w:name w:val="1F01B53E47294F1CB282D62C04E1574D"/>
    <w:rsid w:val="0001213C"/>
  </w:style>
  <w:style w:type="paragraph" w:customStyle="1" w:styleId="4031411D6CB5441BBA8FF7FAECB8B2E1">
    <w:name w:val="4031411D6CB5441BBA8FF7FAECB8B2E1"/>
    <w:rsid w:val="0001213C"/>
  </w:style>
  <w:style w:type="paragraph" w:customStyle="1" w:styleId="0CE8E007F7C94AB5A2FE929E386D36A7">
    <w:name w:val="0CE8E007F7C94AB5A2FE929E386D36A7"/>
    <w:rsid w:val="0001213C"/>
  </w:style>
  <w:style w:type="paragraph" w:customStyle="1" w:styleId="B37F0FF0B8614AA9BFE7B39DFFFE656C">
    <w:name w:val="B37F0FF0B8614AA9BFE7B39DFFFE656C"/>
    <w:rsid w:val="0001213C"/>
  </w:style>
  <w:style w:type="paragraph" w:customStyle="1" w:styleId="9A3934DE449B4F64BEDC4DA73BEE5EA0">
    <w:name w:val="9A3934DE449B4F64BEDC4DA73BEE5EA0"/>
    <w:rsid w:val="0001213C"/>
  </w:style>
  <w:style w:type="paragraph" w:customStyle="1" w:styleId="680F454A2D6E4D798C5ECB60EFC647A5">
    <w:name w:val="680F454A2D6E4D798C5ECB60EFC647A5"/>
    <w:rsid w:val="0001213C"/>
  </w:style>
  <w:style w:type="paragraph" w:customStyle="1" w:styleId="6647E655D31245C49855A8FC062F14E2">
    <w:name w:val="6647E655D31245C49855A8FC062F14E2"/>
    <w:rsid w:val="0001213C"/>
  </w:style>
  <w:style w:type="paragraph" w:customStyle="1" w:styleId="F357D6DB28604FBF9895594EE2A2EC58">
    <w:name w:val="F357D6DB28604FBF9895594EE2A2EC58"/>
    <w:rsid w:val="0001213C"/>
  </w:style>
  <w:style w:type="paragraph" w:customStyle="1" w:styleId="A878685803614A2E888076BFEFACF7A9">
    <w:name w:val="A878685803614A2E888076BFEFACF7A9"/>
    <w:rsid w:val="0001213C"/>
  </w:style>
  <w:style w:type="paragraph" w:customStyle="1" w:styleId="2367C3BEE2A7464DA74E3CF2F04FD57C">
    <w:name w:val="2367C3BEE2A7464DA74E3CF2F04FD57C"/>
    <w:rsid w:val="0001213C"/>
  </w:style>
  <w:style w:type="paragraph" w:customStyle="1" w:styleId="AF0D482100484EBE98D6D17FF47CD2B5">
    <w:name w:val="AF0D482100484EBE98D6D17FF47CD2B5"/>
    <w:rsid w:val="0001213C"/>
  </w:style>
  <w:style w:type="paragraph" w:customStyle="1" w:styleId="B16C126775134464B83A91AD24CDD1A5">
    <w:name w:val="B16C126775134464B83A91AD24CDD1A5"/>
    <w:rsid w:val="0001213C"/>
  </w:style>
  <w:style w:type="paragraph" w:customStyle="1" w:styleId="94F5D1040B70465AB27429C4CEEF61A7">
    <w:name w:val="94F5D1040B70465AB27429C4CEEF61A7"/>
    <w:rsid w:val="0001213C"/>
  </w:style>
  <w:style w:type="paragraph" w:customStyle="1" w:styleId="95865AE5ED5941D184BA5EAC66AE1674">
    <w:name w:val="95865AE5ED5941D184BA5EAC66AE1674"/>
    <w:rsid w:val="0001213C"/>
  </w:style>
  <w:style w:type="paragraph" w:customStyle="1" w:styleId="3952E2699A484B1CADCE58A674F89550">
    <w:name w:val="3952E2699A484B1CADCE58A674F89550"/>
    <w:rsid w:val="0001213C"/>
  </w:style>
  <w:style w:type="paragraph" w:customStyle="1" w:styleId="2226015247174911B45BAA2013C06706">
    <w:name w:val="2226015247174911B45BAA2013C06706"/>
    <w:rsid w:val="0001213C"/>
  </w:style>
  <w:style w:type="paragraph" w:customStyle="1" w:styleId="1DF45DC5E63D4048A779601F1DC6E406">
    <w:name w:val="1DF45DC5E63D4048A779601F1DC6E406"/>
    <w:rsid w:val="0001213C"/>
  </w:style>
  <w:style w:type="paragraph" w:customStyle="1" w:styleId="D899F82FD6C2482CB48F2230B9AA5DEF">
    <w:name w:val="D899F82FD6C2482CB48F2230B9AA5DEF"/>
    <w:rsid w:val="0001213C"/>
  </w:style>
  <w:style w:type="paragraph" w:customStyle="1" w:styleId="8351B1CA52C74166A10C42636E618C9D">
    <w:name w:val="8351B1CA52C74166A10C42636E618C9D"/>
    <w:rsid w:val="0001213C"/>
  </w:style>
  <w:style w:type="paragraph" w:customStyle="1" w:styleId="988079C2DA374F3EAAD1F9E4B236967E">
    <w:name w:val="988079C2DA374F3EAAD1F9E4B236967E"/>
    <w:rsid w:val="0001213C"/>
  </w:style>
  <w:style w:type="paragraph" w:customStyle="1" w:styleId="C147F2C8113840E4A7BA3FEB4411F944">
    <w:name w:val="C147F2C8113840E4A7BA3FEB4411F944"/>
    <w:rsid w:val="0001213C"/>
  </w:style>
  <w:style w:type="paragraph" w:customStyle="1" w:styleId="F24192B61930471FB0B0F2E4747BAA55">
    <w:name w:val="F24192B61930471FB0B0F2E4747BAA55"/>
    <w:rsid w:val="0001213C"/>
  </w:style>
  <w:style w:type="paragraph" w:customStyle="1" w:styleId="5274721E2E964F20BE0CDDEFA74BBD54">
    <w:name w:val="5274721E2E964F20BE0CDDEFA74BBD54"/>
    <w:rsid w:val="0001213C"/>
  </w:style>
  <w:style w:type="paragraph" w:customStyle="1" w:styleId="4336D3707DC24D168A02B3E6843F5596">
    <w:name w:val="4336D3707DC24D168A02B3E6843F5596"/>
    <w:rsid w:val="0001213C"/>
  </w:style>
  <w:style w:type="paragraph" w:customStyle="1" w:styleId="92EEB4EB36AD491CBD5E84A4ACE089CB">
    <w:name w:val="92EEB4EB36AD491CBD5E84A4ACE089CB"/>
    <w:rsid w:val="0001213C"/>
  </w:style>
  <w:style w:type="paragraph" w:customStyle="1" w:styleId="A0D83EBD80F64038B5969399363CF6DB">
    <w:name w:val="A0D83EBD80F64038B5969399363CF6DB"/>
    <w:rsid w:val="0001213C"/>
  </w:style>
  <w:style w:type="paragraph" w:customStyle="1" w:styleId="32CDA496120B474D8FA4C1C2671D0FB0">
    <w:name w:val="32CDA496120B474D8FA4C1C2671D0FB0"/>
    <w:rsid w:val="0001213C"/>
  </w:style>
  <w:style w:type="paragraph" w:customStyle="1" w:styleId="3A07E8FD343542E6AAB0BE5D901E8266">
    <w:name w:val="3A07E8FD343542E6AAB0BE5D901E8266"/>
    <w:rsid w:val="0001213C"/>
  </w:style>
  <w:style w:type="paragraph" w:customStyle="1" w:styleId="B89911E5C0B241FAAF59A4A5EEB5E3DE">
    <w:name w:val="B89911E5C0B241FAAF59A4A5EEB5E3DE"/>
    <w:rsid w:val="0001213C"/>
  </w:style>
  <w:style w:type="paragraph" w:customStyle="1" w:styleId="A5841ADAB6914EA09B89BAFE32C4D09E">
    <w:name w:val="A5841ADAB6914EA09B89BAFE32C4D09E"/>
    <w:rsid w:val="0001213C"/>
  </w:style>
  <w:style w:type="paragraph" w:customStyle="1" w:styleId="CCFC485DCB6A4E1B893CBDBEB83E9209">
    <w:name w:val="CCFC485DCB6A4E1B893CBDBEB83E9209"/>
    <w:rsid w:val="0001213C"/>
  </w:style>
  <w:style w:type="paragraph" w:customStyle="1" w:styleId="1070C2DFEF3C4E948FAF80AEBCE56FC6">
    <w:name w:val="1070C2DFEF3C4E948FAF80AEBCE56FC6"/>
    <w:rsid w:val="0001213C"/>
  </w:style>
  <w:style w:type="paragraph" w:customStyle="1" w:styleId="05D55CF3D8B24EE9832DC7D274EB3A8C">
    <w:name w:val="05D55CF3D8B24EE9832DC7D274EB3A8C"/>
    <w:rsid w:val="0001213C"/>
  </w:style>
  <w:style w:type="paragraph" w:customStyle="1" w:styleId="FDE927361E95456B8580A5B1FAEBE734">
    <w:name w:val="FDE927361E95456B8580A5B1FAEBE734"/>
    <w:rsid w:val="0001213C"/>
  </w:style>
  <w:style w:type="paragraph" w:customStyle="1" w:styleId="F4559843D028422C97D22C2D784B0AB1">
    <w:name w:val="F4559843D028422C97D22C2D784B0AB1"/>
    <w:rsid w:val="0001213C"/>
  </w:style>
  <w:style w:type="paragraph" w:customStyle="1" w:styleId="643366F4B3AA4B268485936161828FA4">
    <w:name w:val="643366F4B3AA4B268485936161828FA4"/>
    <w:rsid w:val="0001213C"/>
  </w:style>
  <w:style w:type="paragraph" w:customStyle="1" w:styleId="C23240D72FCA4DBD8F1BE2B66FFA7096">
    <w:name w:val="C23240D72FCA4DBD8F1BE2B66FFA7096"/>
    <w:rsid w:val="00004B89"/>
  </w:style>
  <w:style w:type="paragraph" w:customStyle="1" w:styleId="4B296EDF52784B91B4A3EB89C7D6164F">
    <w:name w:val="4B296EDF52784B91B4A3EB89C7D6164F"/>
    <w:rsid w:val="00004B89"/>
  </w:style>
  <w:style w:type="paragraph" w:customStyle="1" w:styleId="D3440861C964409E8DAAE9F7353C5E41">
    <w:name w:val="D3440861C964409E8DAAE9F7353C5E41"/>
    <w:rsid w:val="00004B89"/>
  </w:style>
  <w:style w:type="paragraph" w:customStyle="1" w:styleId="DD93AF81847248A996B0F15345AFE57F">
    <w:name w:val="DD93AF81847248A996B0F15345AFE57F"/>
    <w:rsid w:val="00004B89"/>
  </w:style>
  <w:style w:type="paragraph" w:customStyle="1" w:styleId="DA2655C28E1D4023816B4E1788909C27">
    <w:name w:val="DA2655C28E1D4023816B4E1788909C27"/>
    <w:rsid w:val="00004B89"/>
  </w:style>
  <w:style w:type="paragraph" w:customStyle="1" w:styleId="ADDD1A2766B14D0F8F853876FD6E9E65">
    <w:name w:val="ADDD1A2766B14D0F8F853876FD6E9E65"/>
    <w:rsid w:val="00004B89"/>
  </w:style>
  <w:style w:type="paragraph" w:customStyle="1" w:styleId="A9FB7AFB0F264B6F8C53CE98BF036E5C">
    <w:name w:val="A9FB7AFB0F264B6F8C53CE98BF036E5C"/>
    <w:rsid w:val="00004B89"/>
  </w:style>
  <w:style w:type="paragraph" w:customStyle="1" w:styleId="1516D9A326FF4AC18C0B22A06DB1D5DC">
    <w:name w:val="1516D9A326FF4AC18C0B22A06DB1D5DC"/>
    <w:rsid w:val="00004B89"/>
  </w:style>
  <w:style w:type="paragraph" w:customStyle="1" w:styleId="4739A2D76E714B58BDEC93F9B5D18008">
    <w:name w:val="4739A2D76E714B58BDEC93F9B5D18008"/>
    <w:rsid w:val="00004B89"/>
  </w:style>
  <w:style w:type="paragraph" w:customStyle="1" w:styleId="95629DC9409F4D17839023E238730013">
    <w:name w:val="95629DC9409F4D17839023E238730013"/>
    <w:rsid w:val="00004B89"/>
  </w:style>
  <w:style w:type="paragraph" w:customStyle="1" w:styleId="C8D83503C40146C19B1B79E78D8C5393">
    <w:name w:val="C8D83503C40146C19B1B79E78D8C5393"/>
    <w:rsid w:val="00004B89"/>
  </w:style>
  <w:style w:type="paragraph" w:customStyle="1" w:styleId="C48217E28BF84389BA8313E0AF69EAFD">
    <w:name w:val="C48217E28BF84389BA8313E0AF69EAFD"/>
    <w:rsid w:val="00004B89"/>
  </w:style>
  <w:style w:type="paragraph" w:customStyle="1" w:styleId="8E5466CC99B24FE992AC881ACC22ACAA">
    <w:name w:val="8E5466CC99B24FE992AC881ACC22ACAA"/>
    <w:rsid w:val="00004B89"/>
  </w:style>
  <w:style w:type="paragraph" w:customStyle="1" w:styleId="E76F877141B344E6A32D7269EF2C88CB">
    <w:name w:val="E76F877141B344E6A32D7269EF2C88CB"/>
    <w:rsid w:val="00004B89"/>
  </w:style>
  <w:style w:type="paragraph" w:customStyle="1" w:styleId="89ACA44D282044F3BE3ACF06ADE7554D">
    <w:name w:val="89ACA44D282044F3BE3ACF06ADE7554D"/>
    <w:rsid w:val="00004B89"/>
  </w:style>
  <w:style w:type="paragraph" w:customStyle="1" w:styleId="8F6B6C3347E74F66AF29B7FB301EC8D6">
    <w:name w:val="8F6B6C3347E74F66AF29B7FB301EC8D6"/>
    <w:rsid w:val="00004B89"/>
  </w:style>
  <w:style w:type="paragraph" w:customStyle="1" w:styleId="56DFE15198224C4F84CC8FE919B1CA9D">
    <w:name w:val="56DFE15198224C4F84CC8FE919B1CA9D"/>
    <w:rsid w:val="00004B89"/>
  </w:style>
  <w:style w:type="paragraph" w:customStyle="1" w:styleId="886C18764BEE4C63ABCF11F2A74442D8">
    <w:name w:val="886C18764BEE4C63ABCF11F2A74442D8"/>
    <w:rsid w:val="00004B89"/>
  </w:style>
  <w:style w:type="paragraph" w:customStyle="1" w:styleId="B38EA54D51ED4DBD8E4981CDCB70776A">
    <w:name w:val="B38EA54D51ED4DBD8E4981CDCB70776A"/>
    <w:rsid w:val="00004B89"/>
  </w:style>
  <w:style w:type="paragraph" w:customStyle="1" w:styleId="F496897DCCBA42D7B543B09EF8001B70">
    <w:name w:val="F496897DCCBA42D7B543B09EF8001B70"/>
    <w:rsid w:val="00004B89"/>
  </w:style>
  <w:style w:type="paragraph" w:customStyle="1" w:styleId="338F4D754C1E4A088F1B65C679979724">
    <w:name w:val="338F4D754C1E4A088F1B65C679979724"/>
    <w:rsid w:val="00004B89"/>
  </w:style>
  <w:style w:type="paragraph" w:customStyle="1" w:styleId="9C49DBEA142E4DC6BBC355C03AD4D0E7">
    <w:name w:val="9C49DBEA142E4DC6BBC355C03AD4D0E7"/>
    <w:rsid w:val="00004B89"/>
  </w:style>
  <w:style w:type="paragraph" w:customStyle="1" w:styleId="30164728A4A14B27B0D52B458F77FA48">
    <w:name w:val="30164728A4A14B27B0D52B458F77FA48"/>
    <w:rsid w:val="00004B89"/>
  </w:style>
  <w:style w:type="paragraph" w:customStyle="1" w:styleId="EBF54C28FF144815B3873235D5B35BDE">
    <w:name w:val="EBF54C28FF144815B3873235D5B35BDE"/>
    <w:rsid w:val="00004B89"/>
  </w:style>
  <w:style w:type="paragraph" w:customStyle="1" w:styleId="3C1442AF78554477B9EB9A97D98FBC2E">
    <w:name w:val="3C1442AF78554477B9EB9A97D98FBC2E"/>
    <w:rsid w:val="00004B89"/>
  </w:style>
  <w:style w:type="paragraph" w:customStyle="1" w:styleId="88F3C16084284A018DDB7077E0972116">
    <w:name w:val="88F3C16084284A018DDB7077E0972116"/>
    <w:rsid w:val="00004B89"/>
  </w:style>
  <w:style w:type="paragraph" w:customStyle="1" w:styleId="E939F28AB8504EB986718D057FE19C8E">
    <w:name w:val="E939F28AB8504EB986718D057FE19C8E"/>
    <w:rsid w:val="00004B89"/>
  </w:style>
  <w:style w:type="paragraph" w:customStyle="1" w:styleId="C1B0C0EAB9354A13A6CB4692C4BBFF12">
    <w:name w:val="C1B0C0EAB9354A13A6CB4692C4BBFF12"/>
    <w:rsid w:val="00004B89"/>
  </w:style>
  <w:style w:type="paragraph" w:customStyle="1" w:styleId="429A9CBB4F6E4E50AD3B6673758268AC">
    <w:name w:val="429A9CBB4F6E4E50AD3B6673758268AC"/>
    <w:rsid w:val="00004B89"/>
  </w:style>
  <w:style w:type="paragraph" w:customStyle="1" w:styleId="64B2171C43F841029A531B15D5B019C1">
    <w:name w:val="64B2171C43F841029A531B15D5B019C1"/>
    <w:rsid w:val="00004B89"/>
  </w:style>
  <w:style w:type="paragraph" w:customStyle="1" w:styleId="1DB1705132CC4A2C85A933D40D4544AD">
    <w:name w:val="1DB1705132CC4A2C85A933D40D4544AD"/>
    <w:rsid w:val="00004B89"/>
  </w:style>
  <w:style w:type="paragraph" w:customStyle="1" w:styleId="B38F50F6DB4D49A5A9C70B5C1CE28338">
    <w:name w:val="B38F50F6DB4D49A5A9C70B5C1CE28338"/>
    <w:rsid w:val="00004B89"/>
  </w:style>
  <w:style w:type="paragraph" w:customStyle="1" w:styleId="A5F552777C1346C2AFEDD149F30D010D">
    <w:name w:val="A5F552777C1346C2AFEDD149F30D010D"/>
    <w:rsid w:val="00004B89"/>
  </w:style>
  <w:style w:type="paragraph" w:customStyle="1" w:styleId="4F5FB18A1B7B49D3B84ADC2932ADE96F">
    <w:name w:val="4F5FB18A1B7B49D3B84ADC2932ADE96F"/>
    <w:rsid w:val="00004B89"/>
  </w:style>
  <w:style w:type="paragraph" w:customStyle="1" w:styleId="55CAFA4D77704BB683303DAF27176E31">
    <w:name w:val="55CAFA4D77704BB683303DAF27176E31"/>
    <w:rsid w:val="00004B89"/>
  </w:style>
  <w:style w:type="paragraph" w:customStyle="1" w:styleId="E16A0124C37B4F589A63CA198D06D86A">
    <w:name w:val="E16A0124C37B4F589A63CA198D06D86A"/>
    <w:rsid w:val="00004B89"/>
  </w:style>
  <w:style w:type="paragraph" w:customStyle="1" w:styleId="9EA0DDA6C03B4E35B98926806A7DE577">
    <w:name w:val="9EA0DDA6C03B4E35B98926806A7DE577"/>
    <w:rsid w:val="00004B89"/>
  </w:style>
  <w:style w:type="paragraph" w:customStyle="1" w:styleId="4CF659A7A1024DD2B51ACE472CA60855">
    <w:name w:val="4CF659A7A1024DD2B51ACE472CA60855"/>
    <w:rsid w:val="00004B89"/>
  </w:style>
  <w:style w:type="paragraph" w:customStyle="1" w:styleId="A8D81ACB8D9D44449D901C186C4DFB87">
    <w:name w:val="A8D81ACB8D9D44449D901C186C4DFB87"/>
    <w:rsid w:val="00004B89"/>
  </w:style>
  <w:style w:type="paragraph" w:customStyle="1" w:styleId="BA0215804C214BC991E97ECCCC57AEB3">
    <w:name w:val="BA0215804C214BC991E97ECCCC57AEB3"/>
    <w:rsid w:val="00004B89"/>
  </w:style>
  <w:style w:type="paragraph" w:customStyle="1" w:styleId="8A1D9881B3FD4953873EBB2E996F538C">
    <w:name w:val="8A1D9881B3FD4953873EBB2E996F538C"/>
    <w:rsid w:val="00004B89"/>
  </w:style>
  <w:style w:type="paragraph" w:customStyle="1" w:styleId="507D435449444BED836D5079A9CA405D">
    <w:name w:val="507D435449444BED836D5079A9CA405D"/>
    <w:rsid w:val="00004B89"/>
  </w:style>
  <w:style w:type="paragraph" w:customStyle="1" w:styleId="0C4B0773D6414DEB88DEEC8104BE3995">
    <w:name w:val="0C4B0773D6414DEB88DEEC8104BE3995"/>
    <w:rsid w:val="00004B89"/>
  </w:style>
  <w:style w:type="paragraph" w:customStyle="1" w:styleId="B8915CC21EF740709F108E27AD6FB348">
    <w:name w:val="B8915CC21EF740709F108E27AD6FB348"/>
    <w:rsid w:val="00004B89"/>
  </w:style>
  <w:style w:type="paragraph" w:customStyle="1" w:styleId="2D59BA76E2BF422A9A2AC3C6C0237F10">
    <w:name w:val="2D59BA76E2BF422A9A2AC3C6C0237F10"/>
    <w:rsid w:val="00004B89"/>
  </w:style>
  <w:style w:type="paragraph" w:customStyle="1" w:styleId="C3DC50BDFD754F8B9F9EA744A4F0E360">
    <w:name w:val="C3DC50BDFD754F8B9F9EA744A4F0E360"/>
    <w:rsid w:val="00004B89"/>
  </w:style>
  <w:style w:type="paragraph" w:customStyle="1" w:styleId="F49332C70B474F5B98054B0C36ABDB70">
    <w:name w:val="F49332C70B474F5B98054B0C36ABDB70"/>
    <w:rsid w:val="00004B89"/>
  </w:style>
  <w:style w:type="paragraph" w:customStyle="1" w:styleId="27FAAA816C4A4669A9AD45628E16F38B">
    <w:name w:val="27FAAA816C4A4669A9AD45628E16F38B"/>
    <w:rsid w:val="00004B89"/>
  </w:style>
  <w:style w:type="paragraph" w:customStyle="1" w:styleId="86105BC3A8C84D7EB4D19EFE1E11C479">
    <w:name w:val="86105BC3A8C84D7EB4D19EFE1E11C479"/>
    <w:rsid w:val="00004B89"/>
  </w:style>
  <w:style w:type="paragraph" w:customStyle="1" w:styleId="115DA53D1DDE425F9635610375BB4127">
    <w:name w:val="115DA53D1DDE425F9635610375BB4127"/>
    <w:rsid w:val="00004B89"/>
  </w:style>
  <w:style w:type="paragraph" w:customStyle="1" w:styleId="EDF007E3AE004DF2A794259422276165">
    <w:name w:val="EDF007E3AE004DF2A794259422276165"/>
    <w:rsid w:val="00004B89"/>
  </w:style>
  <w:style w:type="paragraph" w:customStyle="1" w:styleId="2F2BC75CEB29450E92D3A03482428DC7">
    <w:name w:val="2F2BC75CEB29450E92D3A03482428DC7"/>
    <w:rsid w:val="00004B89"/>
  </w:style>
  <w:style w:type="paragraph" w:customStyle="1" w:styleId="612A3D09955A4C67976302D9B4BF691D">
    <w:name w:val="612A3D09955A4C67976302D9B4BF691D"/>
    <w:rsid w:val="00004B89"/>
  </w:style>
  <w:style w:type="paragraph" w:customStyle="1" w:styleId="210709CE15414F4CB0D0F3393327AB21">
    <w:name w:val="210709CE15414F4CB0D0F3393327AB21"/>
    <w:rsid w:val="00004B89"/>
  </w:style>
  <w:style w:type="paragraph" w:customStyle="1" w:styleId="B3F54ADFA01842F0B54E05F0B391AA7B">
    <w:name w:val="B3F54ADFA01842F0B54E05F0B391AA7B"/>
    <w:rsid w:val="00004B89"/>
  </w:style>
  <w:style w:type="paragraph" w:customStyle="1" w:styleId="1F78DACB519B464BACA0573CC2BBB88B">
    <w:name w:val="1F78DACB519B464BACA0573CC2BBB88B"/>
    <w:rsid w:val="00004B89"/>
  </w:style>
  <w:style w:type="paragraph" w:customStyle="1" w:styleId="194B57FB20EC4D1DAD59A5F3FC414F56">
    <w:name w:val="194B57FB20EC4D1DAD59A5F3FC414F56"/>
    <w:rsid w:val="00004B89"/>
  </w:style>
  <w:style w:type="paragraph" w:customStyle="1" w:styleId="B62BCE930CA04A78AEACE0B6A55E0767">
    <w:name w:val="B62BCE930CA04A78AEACE0B6A55E0767"/>
    <w:rsid w:val="00004B89"/>
  </w:style>
  <w:style w:type="paragraph" w:customStyle="1" w:styleId="76936004196645F1B2D57EEAD47DF47B">
    <w:name w:val="76936004196645F1B2D57EEAD47DF47B"/>
    <w:rsid w:val="00004B89"/>
  </w:style>
  <w:style w:type="paragraph" w:customStyle="1" w:styleId="6DC3E5A8234C452785266F378FF3582C">
    <w:name w:val="6DC3E5A8234C452785266F378FF3582C"/>
    <w:rsid w:val="00004B89"/>
  </w:style>
  <w:style w:type="paragraph" w:customStyle="1" w:styleId="C4D2711B24E642B0A65AA4319B962C08">
    <w:name w:val="C4D2711B24E642B0A65AA4319B962C08"/>
    <w:rsid w:val="00004B89"/>
  </w:style>
  <w:style w:type="paragraph" w:customStyle="1" w:styleId="1F5DB8528A084995894C4AFF18BC7586">
    <w:name w:val="1F5DB8528A084995894C4AFF18BC7586"/>
    <w:rsid w:val="00004B89"/>
  </w:style>
  <w:style w:type="paragraph" w:customStyle="1" w:styleId="6B2989BC156C43269C605A87F1A71BDA">
    <w:name w:val="6B2989BC156C43269C605A87F1A71BDA"/>
    <w:rsid w:val="00004B89"/>
  </w:style>
  <w:style w:type="paragraph" w:customStyle="1" w:styleId="A633516D776C49A4A9F21BE27DE8A77F">
    <w:name w:val="A633516D776C49A4A9F21BE27DE8A77F"/>
    <w:rsid w:val="00004B89"/>
  </w:style>
  <w:style w:type="paragraph" w:customStyle="1" w:styleId="563C169F11A94B3A84634F8EBA49D146">
    <w:name w:val="563C169F11A94B3A84634F8EBA49D146"/>
    <w:rsid w:val="00004B89"/>
  </w:style>
  <w:style w:type="paragraph" w:customStyle="1" w:styleId="B8E76B1C35C440C0A3DB6200EA5002A7">
    <w:name w:val="B8E76B1C35C440C0A3DB6200EA5002A7"/>
    <w:rsid w:val="00004B89"/>
  </w:style>
  <w:style w:type="paragraph" w:customStyle="1" w:styleId="66D8B06B33FF4704BCE8D91811C80F5D">
    <w:name w:val="66D8B06B33FF4704BCE8D91811C80F5D"/>
    <w:rsid w:val="00004B89"/>
  </w:style>
  <w:style w:type="paragraph" w:customStyle="1" w:styleId="2AA7E422F9D2481AAE48EF23C8F2E26A">
    <w:name w:val="2AA7E422F9D2481AAE48EF23C8F2E26A"/>
    <w:rsid w:val="00004B89"/>
  </w:style>
  <w:style w:type="paragraph" w:customStyle="1" w:styleId="898DA4AFD4F44469A0264752FCDE3A45">
    <w:name w:val="898DA4AFD4F44469A0264752FCDE3A45"/>
    <w:rsid w:val="00004B89"/>
  </w:style>
  <w:style w:type="paragraph" w:customStyle="1" w:styleId="D8633450F30F4682A6A4224B7F354050">
    <w:name w:val="D8633450F30F4682A6A4224B7F354050"/>
    <w:rsid w:val="00004B89"/>
  </w:style>
  <w:style w:type="paragraph" w:customStyle="1" w:styleId="2AFCB5B2CC624AF689E628E41F787CD7">
    <w:name w:val="2AFCB5B2CC624AF689E628E41F787CD7"/>
    <w:rsid w:val="00004B89"/>
  </w:style>
  <w:style w:type="paragraph" w:customStyle="1" w:styleId="55CF4E5B4EA6463DA75261C7BD25B59C">
    <w:name w:val="55CF4E5B4EA6463DA75261C7BD25B59C"/>
    <w:rsid w:val="00004B89"/>
  </w:style>
  <w:style w:type="paragraph" w:customStyle="1" w:styleId="6A68F3CE467D4973B0963CE6CB88B581">
    <w:name w:val="6A68F3CE467D4973B0963CE6CB88B581"/>
    <w:rsid w:val="00004B89"/>
  </w:style>
  <w:style w:type="paragraph" w:customStyle="1" w:styleId="D1210C99CA704430AD760FC5A3DB5892">
    <w:name w:val="D1210C99CA704430AD760FC5A3DB5892"/>
    <w:rsid w:val="00004B89"/>
  </w:style>
  <w:style w:type="paragraph" w:customStyle="1" w:styleId="4C4ABA857B7C4E42866DAA487AA1B94B">
    <w:name w:val="4C4ABA857B7C4E42866DAA487AA1B94B"/>
    <w:rsid w:val="00004B89"/>
  </w:style>
  <w:style w:type="paragraph" w:customStyle="1" w:styleId="0EEA72A253FF4D04B2C6DB2C9E3DAC38">
    <w:name w:val="0EEA72A253FF4D04B2C6DB2C9E3DAC38"/>
    <w:rsid w:val="00004B89"/>
  </w:style>
  <w:style w:type="paragraph" w:customStyle="1" w:styleId="A9D977018F0C47F78FBD3FAB0A179792">
    <w:name w:val="A9D977018F0C47F78FBD3FAB0A179792"/>
    <w:rsid w:val="00004B89"/>
  </w:style>
  <w:style w:type="paragraph" w:customStyle="1" w:styleId="E329FB93F09F482097ABA4E306E18D84">
    <w:name w:val="E329FB93F09F482097ABA4E306E18D84"/>
    <w:rsid w:val="00004B89"/>
  </w:style>
  <w:style w:type="paragraph" w:customStyle="1" w:styleId="122C8208F2F4443791943A2711E17F58">
    <w:name w:val="122C8208F2F4443791943A2711E17F58"/>
    <w:rsid w:val="00004B89"/>
  </w:style>
  <w:style w:type="paragraph" w:customStyle="1" w:styleId="E659EED498C243D3BA840134B548EA93">
    <w:name w:val="E659EED498C243D3BA840134B548EA93"/>
    <w:rsid w:val="00004B89"/>
  </w:style>
  <w:style w:type="paragraph" w:customStyle="1" w:styleId="B24FBBFB548C4C41B577239369D9DB54">
    <w:name w:val="B24FBBFB548C4C41B577239369D9DB54"/>
    <w:rsid w:val="00004B89"/>
  </w:style>
  <w:style w:type="paragraph" w:customStyle="1" w:styleId="D8BCDC936F494CEB9EE0D030E0F5E303">
    <w:name w:val="D8BCDC936F494CEB9EE0D030E0F5E303"/>
    <w:rsid w:val="00004B89"/>
  </w:style>
  <w:style w:type="paragraph" w:customStyle="1" w:styleId="4920E7F61AED44FB9A27216E982AF457">
    <w:name w:val="4920E7F61AED44FB9A27216E982AF457"/>
    <w:rsid w:val="00004B89"/>
  </w:style>
  <w:style w:type="paragraph" w:customStyle="1" w:styleId="F91491F0B5E3423DAC12FD9020D6B122">
    <w:name w:val="F91491F0B5E3423DAC12FD9020D6B122"/>
    <w:rsid w:val="00004B89"/>
  </w:style>
  <w:style w:type="paragraph" w:customStyle="1" w:styleId="2914DDFA49454F4EA105E59DD3599EE0">
    <w:name w:val="2914DDFA49454F4EA105E59DD3599EE0"/>
    <w:rsid w:val="00004B89"/>
  </w:style>
  <w:style w:type="paragraph" w:customStyle="1" w:styleId="13E4266A05C049C69B081D79EFD97D89">
    <w:name w:val="13E4266A05C049C69B081D79EFD97D89"/>
    <w:rsid w:val="00004B89"/>
  </w:style>
  <w:style w:type="paragraph" w:customStyle="1" w:styleId="A89C822622854E6CB97FB942D2EEB4FB">
    <w:name w:val="A89C822622854E6CB97FB942D2EEB4FB"/>
    <w:rsid w:val="00004B89"/>
  </w:style>
  <w:style w:type="paragraph" w:customStyle="1" w:styleId="6E85142DE0094C4888E95BDB0B1C5616">
    <w:name w:val="6E85142DE0094C4888E95BDB0B1C5616"/>
    <w:rsid w:val="00004B89"/>
  </w:style>
  <w:style w:type="paragraph" w:customStyle="1" w:styleId="74952D5DB3A34DB2974EFCF87AA3FDAB">
    <w:name w:val="74952D5DB3A34DB2974EFCF87AA3FDAB"/>
    <w:rsid w:val="00004B89"/>
  </w:style>
  <w:style w:type="paragraph" w:customStyle="1" w:styleId="167D93D9FE2541ACA2199B2B965892D3">
    <w:name w:val="167D93D9FE2541ACA2199B2B965892D3"/>
    <w:rsid w:val="00004B89"/>
  </w:style>
  <w:style w:type="paragraph" w:customStyle="1" w:styleId="F3093DA6F91B46B88DCD8F0B457EAF82">
    <w:name w:val="F3093DA6F91B46B88DCD8F0B457EAF82"/>
    <w:rsid w:val="00004B89"/>
  </w:style>
  <w:style w:type="paragraph" w:customStyle="1" w:styleId="9DEAA46A0E054B3FAB1CD2FCF513CF6A">
    <w:name w:val="9DEAA46A0E054B3FAB1CD2FCF513CF6A"/>
    <w:rsid w:val="00004B89"/>
  </w:style>
  <w:style w:type="paragraph" w:customStyle="1" w:styleId="61913751A44044E3A1219E78A9A46A96">
    <w:name w:val="61913751A44044E3A1219E78A9A46A96"/>
    <w:rsid w:val="00004B89"/>
  </w:style>
  <w:style w:type="paragraph" w:customStyle="1" w:styleId="307037C72D9347A69BDAF6D27C2D29A2">
    <w:name w:val="307037C72D9347A69BDAF6D27C2D29A2"/>
    <w:rsid w:val="003267A1"/>
    <w:pPr>
      <w:spacing w:after="160" w:line="259" w:lineRule="auto"/>
    </w:pPr>
    <w:rPr>
      <w:lang w:val="en-GB" w:eastAsia="en-GB"/>
    </w:rPr>
  </w:style>
  <w:style w:type="paragraph" w:customStyle="1" w:styleId="348BC012331B42F6A15D8D4FAF7B09FD">
    <w:name w:val="348BC012331B42F6A15D8D4FAF7B09FD"/>
    <w:rsid w:val="003267A1"/>
    <w:pPr>
      <w:spacing w:after="160" w:line="259" w:lineRule="auto"/>
    </w:pPr>
    <w:rPr>
      <w:lang w:val="en-GB" w:eastAsia="en-GB"/>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root>
  <title>  </title>
  <executivemember/>
  <date/>
  <application/>
</root>
</file>

<file path=customXml/item4.xml><?xml version="1.0" encoding="utf-8"?>
<ct:contentTypeSchema xmlns:ct="http://schemas.microsoft.com/office/2006/metadata/contentType" xmlns:ma="http://schemas.microsoft.com/office/2006/metadata/properties/metaAttributes" ct:_="" ma:_="" ma:contentTypeName="Document" ma:contentTypeID="0x010100B0E58DB543EB4E46B09A809552786352" ma:contentTypeVersion="0" ma:contentTypeDescription="Create a new document." ma:contentTypeScope="" ma:versionID="9c303c80088dbd0feace1780d6dc4ca7">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37A6FBA-2744-4DF0-91BA-470512796DF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9ABCD9-5F71-457F-9B1F-691A4D8A000A}">
  <ds:schemaRefs>
    <ds:schemaRef ds:uri="http://schemas.microsoft.com/sharepoint/v3/contenttype/forms"/>
  </ds:schemaRefs>
</ds:datastoreItem>
</file>

<file path=customXml/itemProps3.xml><?xml version="1.0" encoding="utf-8"?>
<ds:datastoreItem xmlns:ds="http://schemas.openxmlformats.org/officeDocument/2006/customXml" ds:itemID="{670BCBC5-631E-40AB-8473-63493373AC73}">
  <ds:schemaRefs/>
</ds:datastoreItem>
</file>

<file path=customXml/itemProps4.xml><?xml version="1.0" encoding="utf-8"?>
<ds:datastoreItem xmlns:ds="http://schemas.openxmlformats.org/officeDocument/2006/customXml" ds:itemID="{5E7384F1-876B-4B58-8FDC-5E4E8B7985B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application_for_extension_of_escc_qualification_approval(3001).dotx</Template>
  <TotalTime>0</TotalTime>
  <Pages>7</Pages>
  <Words>1960</Words>
  <Characters>11177</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European Space Agency</Company>
  <LinksUpToDate>false</LinksUpToDate>
  <CharactersWithSpaces>13111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james weiss</dc:creator>
  <cp:lastModifiedBy>James Weiss</cp:lastModifiedBy>
  <cp:revision>2</cp:revision>
  <cp:lastPrinted>2013-11-14T12:57:00Z</cp:lastPrinted>
  <dcterms:created xsi:type="dcterms:W3CDTF">2020-06-08T11:57:00Z</dcterms:created>
  <dcterms:modified xsi:type="dcterms:W3CDTF">2020-06-08T11:57:00Z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0x010100B0E58DB543EB4E46B09A809552786352</vt:lpwstr>
  </property>
</Properties>
</file>