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DD5571"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42"/>
      </w:tblGrid>
      <w:tr w:rsidR="00480EB0" w:rsidRPr="0008562F" w14:paraId="66AF7C85" w14:textId="77777777" w:rsidTr="00DD5571">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43"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DD5571">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243"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DD5571">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243"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DD5571">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442"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DD5571">
        <w:trPr>
          <w:trHeight w:val="20"/>
        </w:trPr>
        <w:tc>
          <w:tcPr>
            <w:tcW w:w="9481" w:type="dxa"/>
            <w:gridSpan w:val="18"/>
            <w:vMerge/>
            <w:tcBorders>
              <w:right w:val="nil"/>
            </w:tcBorders>
          </w:tcPr>
          <w:p w14:paraId="66AF7C95" w14:textId="77777777" w:rsidR="00480EB0" w:rsidRPr="0008562F" w:rsidRDefault="00480EB0" w:rsidP="00B06D63"/>
        </w:tc>
        <w:tc>
          <w:tcPr>
            <w:tcW w:w="442" w:type="dxa"/>
            <w:gridSpan w:val="2"/>
            <w:tcBorders>
              <w:left w:val="nil"/>
            </w:tcBorders>
          </w:tcPr>
          <w:p w14:paraId="66AF7C96" w14:textId="77777777" w:rsidR="00480EB0" w:rsidRPr="0008562F" w:rsidRDefault="00480EB0" w:rsidP="00B06D63"/>
        </w:tc>
      </w:tr>
      <w:tr w:rsidR="00480EB0" w:rsidRPr="0008562F" w14:paraId="66AF7C9C" w14:textId="77777777" w:rsidTr="00DD5571">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464"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DD5571">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464" w:type="dxa"/>
                <w:gridSpan w:val="8"/>
              </w:tcPr>
              <w:p w14:paraId="66AF7CA0" w14:textId="77777777" w:rsidR="007D50A5" w:rsidRDefault="007D50A5">
                <w:r w:rsidRPr="007C2F0D">
                  <w:t xml:space="preserve"> </w:t>
                </w:r>
              </w:p>
            </w:tc>
          </w:sdtContent>
        </w:sdt>
      </w:tr>
      <w:tr w:rsidR="00480EB0" w:rsidRPr="0008562F" w14:paraId="66AF7CA5" w14:textId="77777777" w:rsidTr="00DD5571">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442"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DD5571">
        <w:trPr>
          <w:trHeight w:val="2665"/>
        </w:trPr>
        <w:sdt>
          <w:sdtPr>
            <w:id w:val="-1447998751"/>
            <w:placeholder>
              <w:docPart w:val="B3A61FE50054404CB13BD64434ECB8E0"/>
            </w:placeholder>
            <w:showingPlcHdr/>
          </w:sdtPr>
          <w:sdtEndPr/>
          <w:sdtContent>
            <w:tc>
              <w:tcPr>
                <w:tcW w:w="9923"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DD5571">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442"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DD5571">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241"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DD5571">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363"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DD5571">
        <w:trPr>
          <w:trHeight w:val="3175"/>
        </w:trPr>
        <w:sdt>
          <w:sdtPr>
            <w:id w:val="-1373761146"/>
            <w:placeholder>
              <w:docPart w:val="13F8BCB445DA4EA4B276ED184BAEDE50"/>
            </w:placeholder>
            <w:showingPlcHdr/>
          </w:sdtPr>
          <w:sdtEndPr/>
          <w:sdtContent>
            <w:tc>
              <w:tcPr>
                <w:tcW w:w="9923"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DD5571" w:rsidRPr="00DD5571" w14:paraId="1C6405A6" w14:textId="77777777" w:rsidTr="00DD5571">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349179F5" w14:textId="77777777" w:rsidR="00DD5571" w:rsidRPr="00DD5571" w:rsidRDefault="00DD5571" w:rsidP="00DD5571">
            <w:pPr>
              <w:rPr>
                <w:rFonts w:eastAsia="Calibri"/>
              </w:rPr>
            </w:pPr>
            <w:r w:rsidRPr="00DD5571">
              <w:rPr>
                <w:rFonts w:eastAsia="Calibri"/>
              </w:rPr>
              <w:t>Date:</w:t>
            </w:r>
          </w:p>
        </w:tc>
        <w:sdt>
          <w:sdtPr>
            <w:rPr>
              <w:rFonts w:eastAsia="Calibri"/>
            </w:rPr>
            <w:id w:val="491909840"/>
            <w:placeholder>
              <w:docPart w:val="0B195592818F4666AF0E37C91681FB93"/>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4C007B34" w14:textId="77777777" w:rsidR="00DD5571" w:rsidRPr="00DD5571" w:rsidRDefault="00DD5571" w:rsidP="00DD5571">
                <w:pPr>
                  <w:rPr>
                    <w:rFonts w:eastAsia="Calibri"/>
                  </w:rPr>
                </w:pPr>
                <w:r w:rsidRPr="00DD5571">
                  <w:rPr>
                    <w:rFonts w:eastAsia="Calibri"/>
                    <w:color w:val="FFFFFF" w:themeColor="background1"/>
                  </w:rPr>
                  <w:t>Click here to enter a date.</w:t>
                </w:r>
              </w:p>
            </w:tc>
          </w:sdtContent>
        </w:sdt>
        <w:sdt>
          <w:sdtPr>
            <w:rPr>
              <w:rFonts w:eastAsia="Calibri"/>
            </w:rPr>
            <w:id w:val="-1212810355"/>
            <w:placeholder>
              <w:docPart w:val="E664DE87B13E46E9B0B39E36248BA7D5"/>
            </w:placeholder>
            <w:showingPlcHdr/>
          </w:sdtPr>
          <w:sdtContent>
            <w:tc>
              <w:tcPr>
                <w:tcW w:w="2484" w:type="dxa"/>
                <w:gridSpan w:val="3"/>
                <w:tcBorders>
                  <w:top w:val="nil"/>
                  <w:left w:val="nil"/>
                  <w:bottom w:val="single" w:sz="4" w:space="0" w:color="auto"/>
                  <w:right w:val="nil"/>
                </w:tcBorders>
                <w:hideMark/>
              </w:tcPr>
              <w:p w14:paraId="49835381" w14:textId="77777777" w:rsidR="00DD5571" w:rsidRPr="00DD5571" w:rsidRDefault="00DD5571" w:rsidP="00DD5571">
                <w:pPr>
                  <w:rPr>
                    <w:rFonts w:eastAsia="Calibri"/>
                  </w:rPr>
                </w:pPr>
                <w:r w:rsidRPr="00DD5571">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4E275EFE" w14:textId="77777777" w:rsidR="00DD5571" w:rsidRPr="00DD5571" w:rsidRDefault="00DD5571" w:rsidP="00DD5571">
            <w:pPr>
              <w:rPr>
                <w:rFonts w:eastAsia="Calibri"/>
              </w:rPr>
            </w:pPr>
          </w:p>
        </w:tc>
        <w:tc>
          <w:tcPr>
            <w:tcW w:w="342" w:type="dxa"/>
            <w:tcBorders>
              <w:top w:val="nil"/>
              <w:left w:val="nil"/>
              <w:bottom w:val="nil"/>
              <w:right w:val="single" w:sz="4" w:space="0" w:color="auto"/>
            </w:tcBorders>
          </w:tcPr>
          <w:p w14:paraId="57741C06" w14:textId="77777777" w:rsidR="00DD5571" w:rsidRPr="00DD5571" w:rsidRDefault="00DD5571" w:rsidP="00DD5571">
            <w:pPr>
              <w:rPr>
                <w:rFonts w:eastAsia="Calibri"/>
              </w:rPr>
            </w:pPr>
          </w:p>
        </w:tc>
      </w:tr>
      <w:tr w:rsidR="00DD5571" w:rsidRPr="00DD5571" w14:paraId="703483A2" w14:textId="77777777" w:rsidTr="00DD5571">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44396142" w14:textId="77777777" w:rsidR="00DD5571" w:rsidRPr="00DD5571" w:rsidRDefault="00DD5571" w:rsidP="00DD5571">
            <w:pPr>
              <w:rPr>
                <w:rFonts w:eastAsia="Calibri"/>
              </w:rPr>
            </w:pPr>
          </w:p>
        </w:tc>
        <w:tc>
          <w:tcPr>
            <w:tcW w:w="5954" w:type="dxa"/>
            <w:gridSpan w:val="13"/>
            <w:tcBorders>
              <w:top w:val="nil"/>
              <w:left w:val="nil"/>
              <w:bottom w:val="nil"/>
              <w:right w:val="nil"/>
            </w:tcBorders>
          </w:tcPr>
          <w:p w14:paraId="68550467" w14:textId="77777777" w:rsidR="00DD5571" w:rsidRPr="00DD5571" w:rsidRDefault="00DD5571" w:rsidP="00DD5571">
            <w:pPr>
              <w:rPr>
                <w:rFonts w:eastAsia="Calibri"/>
              </w:rPr>
            </w:pPr>
          </w:p>
        </w:tc>
        <w:tc>
          <w:tcPr>
            <w:tcW w:w="3304" w:type="dxa"/>
            <w:gridSpan w:val="6"/>
            <w:tcBorders>
              <w:top w:val="nil"/>
              <w:left w:val="nil"/>
              <w:bottom w:val="nil"/>
              <w:right w:val="single" w:sz="4" w:space="0" w:color="auto"/>
            </w:tcBorders>
            <w:hideMark/>
          </w:tcPr>
          <w:p w14:paraId="2096E50C" w14:textId="77777777" w:rsidR="00DD5571" w:rsidRPr="00DD5571" w:rsidRDefault="00DD5571" w:rsidP="00DD5571">
            <w:pPr>
              <w:autoSpaceDE w:val="0"/>
              <w:autoSpaceDN w:val="0"/>
              <w:adjustRightInd w:val="0"/>
              <w:ind w:left="-389" w:firstLine="156"/>
              <w:jc w:val="center"/>
              <w:rPr>
                <w:rFonts w:ascii="ArialMT" w:eastAsia="Calibri" w:hAnsi="ArialMT" w:cs="ArialMT"/>
                <w:szCs w:val="14"/>
                <w:lang w:val="en-GB"/>
              </w:rPr>
            </w:pPr>
            <w:r w:rsidRPr="00DD5571">
              <w:rPr>
                <w:rFonts w:ascii="ArialMT" w:eastAsia="Calibri" w:hAnsi="ArialMT" w:cs="ArialMT"/>
                <w:szCs w:val="14"/>
                <w:lang w:val="en-GB"/>
              </w:rPr>
              <w:t xml:space="preserve">B. </w:t>
            </w:r>
            <w:proofErr w:type="spellStart"/>
            <w:r w:rsidRPr="00DD5571">
              <w:rPr>
                <w:rFonts w:ascii="ArialMT" w:eastAsia="Calibri" w:hAnsi="ArialMT" w:cs="ArialMT"/>
                <w:szCs w:val="14"/>
                <w:lang w:val="en-GB"/>
              </w:rPr>
              <w:t>Schade</w:t>
            </w:r>
            <w:proofErr w:type="spellEnd"/>
            <w:r w:rsidRPr="00DD5571">
              <w:rPr>
                <w:rFonts w:ascii="ArialMT" w:eastAsia="Calibri" w:hAnsi="ArialMT" w:cs="ArialMT"/>
                <w:szCs w:val="14"/>
                <w:lang w:val="en-GB"/>
              </w:rPr>
              <w:t>: Head of ESA Product Assurance</w:t>
            </w:r>
          </w:p>
          <w:p w14:paraId="57DDB9FA" w14:textId="77777777" w:rsidR="00DD5571" w:rsidRPr="00DD5571" w:rsidRDefault="00DD5571" w:rsidP="00DD5571">
            <w:pPr>
              <w:ind w:left="-233"/>
              <w:jc w:val="center"/>
              <w:rPr>
                <w:rFonts w:eastAsia="Calibri"/>
              </w:rPr>
            </w:pPr>
            <w:r w:rsidRPr="00DD5571">
              <w:rPr>
                <w:rFonts w:ascii="ArialMT" w:eastAsia="Calibri" w:hAnsi="ArialMT" w:cs="ArialMT"/>
                <w:szCs w:val="14"/>
                <w:lang w:val="en-GB"/>
              </w:rPr>
              <w:t>and Safety Department</w:t>
            </w:r>
          </w:p>
        </w:tc>
      </w:tr>
      <w:tr w:rsidR="00DD5571" w:rsidRPr="00DD5571" w14:paraId="79EC1F98" w14:textId="77777777" w:rsidTr="00DD5571">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29AAD98F" w14:textId="77777777" w:rsidR="00DD5571" w:rsidRPr="00DD5571" w:rsidRDefault="00DD5571" w:rsidP="00DD5571">
            <w:pPr>
              <w:rPr>
                <w:rFonts w:eastAsia="Calibri"/>
              </w:rPr>
            </w:pPr>
          </w:p>
        </w:tc>
        <w:tc>
          <w:tcPr>
            <w:tcW w:w="5954" w:type="dxa"/>
            <w:gridSpan w:val="13"/>
            <w:tcBorders>
              <w:top w:val="nil"/>
              <w:left w:val="nil"/>
              <w:bottom w:val="single" w:sz="4" w:space="0" w:color="auto"/>
              <w:right w:val="nil"/>
            </w:tcBorders>
          </w:tcPr>
          <w:p w14:paraId="1A691898" w14:textId="77777777" w:rsidR="00DD5571" w:rsidRPr="00DD5571" w:rsidRDefault="00DD5571" w:rsidP="00DD5571">
            <w:pPr>
              <w:rPr>
                <w:rFonts w:eastAsia="Calibri"/>
              </w:rPr>
            </w:pPr>
          </w:p>
        </w:tc>
        <w:tc>
          <w:tcPr>
            <w:tcW w:w="3304" w:type="dxa"/>
            <w:gridSpan w:val="6"/>
            <w:tcBorders>
              <w:top w:val="nil"/>
              <w:left w:val="nil"/>
              <w:bottom w:val="single" w:sz="4" w:space="0" w:color="auto"/>
              <w:right w:val="single" w:sz="4" w:space="0" w:color="auto"/>
            </w:tcBorders>
          </w:tcPr>
          <w:p w14:paraId="4CE14A4C" w14:textId="77777777" w:rsidR="00DD5571" w:rsidRPr="00DD5571" w:rsidRDefault="00DD5571" w:rsidP="00DD5571">
            <w:pPr>
              <w:rPr>
                <w:rFonts w:eastAsia="Calibri"/>
              </w:rPr>
            </w:pPr>
          </w:p>
        </w:tc>
      </w:tr>
    </w:tbl>
    <w:p w14:paraId="66AF7CC4" w14:textId="77777777" w:rsidR="00480EB0" w:rsidRDefault="00480EB0">
      <w:bookmarkStart w:id="0" w:name="_GoBack"/>
      <w:bookmarkEnd w:id="0"/>
      <w:r>
        <w:br w:type="page"/>
      </w:r>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26BA79CD" w:rsidR="00E70113" w:rsidRDefault="00E70113" w:rsidP="0004306E">
            <w:pPr>
              <w:pStyle w:val="ListParagraph"/>
              <w:numPr>
                <w:ilvl w:val="0"/>
                <w:numId w:val="1"/>
              </w:numPr>
            </w:pPr>
            <w:r>
              <w:t xml:space="preserve">ESCC </w:t>
            </w:r>
            <w:r w:rsidR="007D11F2">
              <w:t>3409</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9B7BA0">
        <w:trPr>
          <w:trHeight w:val="9403"/>
        </w:trPr>
        <w:tc>
          <w:tcPr>
            <w:tcW w:w="10059" w:type="dxa"/>
            <w:tcBorders>
              <w:top w:val="single" w:sz="4" w:space="0" w:color="auto"/>
            </w:tcBorders>
          </w:tcPr>
          <w:p w14:paraId="66AF7CEC" w14:textId="5413FA87" w:rsidR="00E70113" w:rsidRDefault="00E70113" w:rsidP="0004306E"/>
          <w:tbl>
            <w:tblPr>
              <w:tblStyle w:val="TableGrid"/>
              <w:tblW w:w="9837" w:type="dxa"/>
              <w:tblLayout w:type="fixed"/>
              <w:tblCellMar>
                <w:top w:w="28" w:type="dxa"/>
                <w:left w:w="57" w:type="dxa"/>
                <w:bottom w:w="28" w:type="dxa"/>
                <w:right w:w="57" w:type="dxa"/>
              </w:tblCellMar>
              <w:tblLook w:val="04A0" w:firstRow="1" w:lastRow="0" w:firstColumn="1" w:lastColumn="0" w:noHBand="0" w:noVBand="1"/>
            </w:tblPr>
            <w:tblGrid>
              <w:gridCol w:w="817"/>
              <w:gridCol w:w="1703"/>
              <w:gridCol w:w="709"/>
              <w:gridCol w:w="1844"/>
              <w:gridCol w:w="907"/>
              <w:gridCol w:w="737"/>
              <w:gridCol w:w="737"/>
              <w:gridCol w:w="2383"/>
            </w:tblGrid>
            <w:tr w:rsidR="007D11F2" w:rsidRPr="00DA461C" w14:paraId="2432ADD4" w14:textId="77777777" w:rsidTr="000B5916">
              <w:trPr>
                <w:cantSplit/>
                <w:trHeight w:val="388"/>
                <w:tblHeader/>
              </w:trPr>
              <w:tc>
                <w:tcPr>
                  <w:tcW w:w="817" w:type="dxa"/>
                  <w:tcBorders>
                    <w:bottom w:val="single" w:sz="4" w:space="0" w:color="auto"/>
                  </w:tcBorders>
                  <w:shd w:val="clear" w:color="auto" w:fill="B8CCE4" w:themeFill="accent1" w:themeFillTint="66"/>
                  <w:vAlign w:val="center"/>
                </w:tcPr>
                <w:p w14:paraId="36CC4417"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3" w:type="dxa"/>
                  <w:shd w:val="clear" w:color="auto" w:fill="B8CCE4" w:themeFill="accent1" w:themeFillTint="66"/>
                  <w:vAlign w:val="center"/>
                </w:tcPr>
                <w:p w14:paraId="555CEA2A"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689035DB"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Tick when done</w:t>
                  </w:r>
                </w:p>
              </w:tc>
              <w:tc>
                <w:tcPr>
                  <w:tcW w:w="1844" w:type="dxa"/>
                  <w:shd w:val="clear" w:color="auto" w:fill="B8CCE4" w:themeFill="accent1" w:themeFillTint="66"/>
                  <w:vAlign w:val="center"/>
                </w:tcPr>
                <w:p w14:paraId="7F6F0246"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60B730F6"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6EDE3F2E"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5F2AC48A"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No. of Rejects</w:t>
                  </w:r>
                </w:p>
              </w:tc>
              <w:tc>
                <w:tcPr>
                  <w:tcW w:w="2383" w:type="dxa"/>
                  <w:shd w:val="clear" w:color="auto" w:fill="B8CCE4" w:themeFill="accent1" w:themeFillTint="66"/>
                  <w:vAlign w:val="center"/>
                </w:tcPr>
                <w:p w14:paraId="06C2D3A7"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Comments if not performed.</w:t>
                  </w:r>
                </w:p>
                <w:p w14:paraId="7B3E6842" w14:textId="77777777" w:rsidR="007D11F2" w:rsidRPr="00DA461C" w:rsidRDefault="007D11F2" w:rsidP="007D11F2">
                  <w:pPr>
                    <w:pStyle w:val="Bodyjustified"/>
                    <w:spacing w:line="240" w:lineRule="auto"/>
                    <w:rPr>
                      <w:rFonts w:cs="Arial"/>
                      <w:sz w:val="16"/>
                      <w:szCs w:val="16"/>
                    </w:rPr>
                  </w:pPr>
                  <w:r w:rsidRPr="00DA461C">
                    <w:rPr>
                      <w:rFonts w:cs="Arial"/>
                      <w:sz w:val="16"/>
                      <w:szCs w:val="16"/>
                    </w:rPr>
                    <w:t>Comments on Rejection</w:t>
                  </w:r>
                </w:p>
              </w:tc>
            </w:tr>
            <w:tr w:rsidR="007D11F2" w:rsidRPr="00DA461C" w14:paraId="5AF2E6D9" w14:textId="77777777" w:rsidTr="000B5916">
              <w:trPr>
                <w:cantSplit/>
                <w:trHeight w:val="340"/>
              </w:trPr>
              <w:tc>
                <w:tcPr>
                  <w:tcW w:w="817" w:type="dxa"/>
                  <w:vMerge w:val="restart"/>
                  <w:shd w:val="clear" w:color="auto" w:fill="B8CCE4" w:themeFill="accent1" w:themeFillTint="66"/>
                  <w:textDirection w:val="btLr"/>
                </w:tcPr>
                <w:p w14:paraId="47436F9D" w14:textId="77777777" w:rsidR="007D11F2" w:rsidRPr="00DA461C" w:rsidRDefault="007D11F2" w:rsidP="007D11F2">
                  <w:pPr>
                    <w:pStyle w:val="Bodyjustified"/>
                    <w:keepNext/>
                    <w:keepLines/>
                    <w:widowControl/>
                    <w:spacing w:line="240" w:lineRule="auto"/>
                    <w:ind w:left="113" w:right="113"/>
                    <w:rPr>
                      <w:rFonts w:cs="Arial"/>
                      <w:sz w:val="16"/>
                      <w:szCs w:val="16"/>
                    </w:rPr>
                  </w:pPr>
                  <w:r>
                    <w:rPr>
                      <w:rFonts w:cs="Arial"/>
                      <w:sz w:val="16"/>
                      <w:szCs w:val="16"/>
                    </w:rPr>
                    <w:t>Column 2</w:t>
                  </w:r>
                  <w:r>
                    <w:rPr>
                      <w:rFonts w:cs="Arial"/>
                      <w:sz w:val="16"/>
                      <w:szCs w:val="16"/>
                    </w:rPr>
                    <w:br/>
                    <w:t>3 TVs</w:t>
                  </w:r>
                </w:p>
              </w:tc>
              <w:tc>
                <w:tcPr>
                  <w:tcW w:w="1703" w:type="dxa"/>
                  <w:shd w:val="clear" w:color="auto" w:fill="B8CCE4" w:themeFill="accent1" w:themeFillTint="66"/>
                  <w:vAlign w:val="center"/>
                </w:tcPr>
                <w:p w14:paraId="011DAC76"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6A6DD6D9" w14:textId="77777777" w:rsidR="007D11F2" w:rsidRPr="00DA461C" w:rsidRDefault="007D11F2" w:rsidP="007D11F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12D83494"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IEC Publication No. 61726</w:t>
                  </w:r>
                </w:p>
              </w:tc>
              <w:sdt>
                <w:sdtPr>
                  <w:rPr>
                    <w:rFonts w:cs="Arial"/>
                    <w:sz w:val="16"/>
                    <w:szCs w:val="16"/>
                  </w:rPr>
                  <w:id w:val="136853995"/>
                  <w:placeholder>
                    <w:docPart w:val="CD8456B2C77543829DFDCCCE4001992F"/>
                  </w:placeholder>
                  <w:text/>
                </w:sdtPr>
                <w:sdtEndPr/>
                <w:sdtContent>
                  <w:tc>
                    <w:tcPr>
                      <w:tcW w:w="907" w:type="dxa"/>
                      <w:vAlign w:val="center"/>
                    </w:tcPr>
                    <w:p w14:paraId="0B65C65E"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1AB38D173E7F466CBEDE3AB42460921C"/>
                  </w:placeholder>
                  <w:text/>
                </w:sdtPr>
                <w:sdtEndPr/>
                <w:sdtContent>
                  <w:tc>
                    <w:tcPr>
                      <w:tcW w:w="737" w:type="dxa"/>
                      <w:vAlign w:val="center"/>
                    </w:tcPr>
                    <w:p w14:paraId="5A77CB41"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F605C23CF4474392A8985A32AC3F873C"/>
                  </w:placeholder>
                  <w:text/>
                </w:sdtPr>
                <w:sdtEndPr/>
                <w:sdtContent>
                  <w:tc>
                    <w:tcPr>
                      <w:tcW w:w="737" w:type="dxa"/>
                      <w:vAlign w:val="center"/>
                    </w:tcPr>
                    <w:p w14:paraId="40BD64EA"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A446766C05564E2B8D4EA07E483CCA9B"/>
                  </w:placeholder>
                  <w:text/>
                </w:sdtPr>
                <w:sdtEndPr/>
                <w:sdtContent>
                  <w:tc>
                    <w:tcPr>
                      <w:tcW w:w="2383" w:type="dxa"/>
                      <w:vAlign w:val="center"/>
                    </w:tcPr>
                    <w:p w14:paraId="3CD538DA"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rsidRPr="00DA461C" w14:paraId="5C20F671" w14:textId="77777777" w:rsidTr="000B5916">
              <w:trPr>
                <w:cantSplit/>
                <w:trHeight w:val="340"/>
              </w:trPr>
              <w:tc>
                <w:tcPr>
                  <w:tcW w:w="817" w:type="dxa"/>
                  <w:vMerge/>
                  <w:shd w:val="clear" w:color="auto" w:fill="B8CCE4" w:themeFill="accent1" w:themeFillTint="66"/>
                  <w:textDirection w:val="btLr"/>
                </w:tcPr>
                <w:p w14:paraId="338F0300"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072ED9F"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Cable Retention Force</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24129F57" w14:textId="77777777" w:rsidR="007D11F2" w:rsidRPr="00DA461C" w:rsidRDefault="007D11F2" w:rsidP="007D11F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79779761"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156110678"/>
                  <w:placeholder>
                    <w:docPart w:val="83E04C2BED11482EB6506B12CD632A4E"/>
                  </w:placeholder>
                  <w:text/>
                </w:sdtPr>
                <w:sdtEndPr/>
                <w:sdtContent>
                  <w:tc>
                    <w:tcPr>
                      <w:tcW w:w="907" w:type="dxa"/>
                      <w:vAlign w:val="center"/>
                    </w:tcPr>
                    <w:p w14:paraId="7BF76F14"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8BE6EAD993B243A6A1483A9C1EFBE47E"/>
                  </w:placeholder>
                  <w:text/>
                </w:sdtPr>
                <w:sdtEndPr/>
                <w:sdtContent>
                  <w:tc>
                    <w:tcPr>
                      <w:tcW w:w="737" w:type="dxa"/>
                      <w:vAlign w:val="center"/>
                    </w:tcPr>
                    <w:p w14:paraId="5E6D426F"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8EF01E649BE348B2BFBF9CDEBAD6D858"/>
                  </w:placeholder>
                  <w:text/>
                </w:sdtPr>
                <w:sdtEndPr/>
                <w:sdtContent>
                  <w:tc>
                    <w:tcPr>
                      <w:tcW w:w="737" w:type="dxa"/>
                      <w:vAlign w:val="center"/>
                    </w:tcPr>
                    <w:p w14:paraId="209A7305"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D56702A1F2D0496386E3E6AC43986CD8"/>
                  </w:placeholder>
                  <w:text/>
                </w:sdtPr>
                <w:sdtEndPr/>
                <w:sdtContent>
                  <w:tc>
                    <w:tcPr>
                      <w:tcW w:w="2383" w:type="dxa"/>
                      <w:vAlign w:val="center"/>
                    </w:tcPr>
                    <w:p w14:paraId="603B405C"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rsidRPr="00DA461C" w14:paraId="29222E20" w14:textId="77777777" w:rsidTr="000B5916">
              <w:trPr>
                <w:cantSplit/>
                <w:trHeight w:val="340"/>
              </w:trPr>
              <w:tc>
                <w:tcPr>
                  <w:tcW w:w="817" w:type="dxa"/>
                  <w:vMerge/>
                  <w:shd w:val="clear" w:color="auto" w:fill="B8CCE4" w:themeFill="accent1" w:themeFillTint="66"/>
                  <w:textDirection w:val="btLr"/>
                </w:tcPr>
                <w:p w14:paraId="779B31E7"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7D6577E"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Ageing</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14E737E5" w14:textId="77777777" w:rsidR="007D11F2" w:rsidRPr="00DA461C" w:rsidRDefault="007D11F2" w:rsidP="007D11F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05580BBC"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MIL-STD-202, Test Method 108</w:t>
                  </w:r>
                </w:p>
              </w:tc>
              <w:sdt>
                <w:sdtPr>
                  <w:rPr>
                    <w:rFonts w:cs="Arial"/>
                    <w:sz w:val="16"/>
                    <w:szCs w:val="16"/>
                  </w:rPr>
                  <w:id w:val="1258560006"/>
                  <w:placeholder>
                    <w:docPart w:val="E6B806364C4646F58FA12D5E21EC5331"/>
                  </w:placeholder>
                  <w:text/>
                </w:sdtPr>
                <w:sdtEndPr/>
                <w:sdtContent>
                  <w:tc>
                    <w:tcPr>
                      <w:tcW w:w="907" w:type="dxa"/>
                      <w:vAlign w:val="center"/>
                    </w:tcPr>
                    <w:p w14:paraId="1DC6DFF9"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5B4C28E9C4164B61AD4A9A82788A4B09"/>
                  </w:placeholder>
                  <w:text/>
                </w:sdtPr>
                <w:sdtEndPr/>
                <w:sdtContent>
                  <w:tc>
                    <w:tcPr>
                      <w:tcW w:w="737" w:type="dxa"/>
                      <w:vAlign w:val="center"/>
                    </w:tcPr>
                    <w:p w14:paraId="718B2188"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5A47363307E34284A6A4AD6ECE80CE20"/>
                  </w:placeholder>
                  <w:text/>
                </w:sdtPr>
                <w:sdtEndPr/>
                <w:sdtContent>
                  <w:tc>
                    <w:tcPr>
                      <w:tcW w:w="737" w:type="dxa"/>
                      <w:vAlign w:val="center"/>
                    </w:tcPr>
                    <w:p w14:paraId="01924297"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00D27A43A985414FB26F128AFA21270C"/>
                  </w:placeholder>
                  <w:text/>
                </w:sdtPr>
                <w:sdtEndPr/>
                <w:sdtContent>
                  <w:tc>
                    <w:tcPr>
                      <w:tcW w:w="2383" w:type="dxa"/>
                      <w:vAlign w:val="center"/>
                    </w:tcPr>
                    <w:p w14:paraId="631148C9"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rsidRPr="00DA461C" w14:paraId="6C3CB750" w14:textId="77777777" w:rsidTr="000B5916">
              <w:trPr>
                <w:cantSplit/>
                <w:trHeight w:val="340"/>
              </w:trPr>
              <w:tc>
                <w:tcPr>
                  <w:tcW w:w="817" w:type="dxa"/>
                  <w:vMerge/>
                  <w:shd w:val="clear" w:color="auto" w:fill="B8CCE4" w:themeFill="accent1" w:themeFillTint="66"/>
                  <w:textDirection w:val="btLr"/>
                </w:tcPr>
                <w:p w14:paraId="1F503E2B"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646DC878" w14:textId="77777777" w:rsidR="007D11F2" w:rsidRPr="00DA461C" w:rsidRDefault="007D11F2" w:rsidP="007D11F2">
                  <w:pPr>
                    <w:pStyle w:val="Bodyjustified"/>
                    <w:keepNext/>
                    <w:keepLines/>
                    <w:widowControl/>
                    <w:tabs>
                      <w:tab w:val="left" w:pos="1404"/>
                    </w:tabs>
                    <w:spacing w:line="240" w:lineRule="auto"/>
                    <w:rPr>
                      <w:rFonts w:cs="Arial"/>
                      <w:sz w:val="16"/>
                      <w:szCs w:val="16"/>
                    </w:rPr>
                  </w:pPr>
                  <w:r>
                    <w:rPr>
                      <w:rFonts w:cs="Arial"/>
                      <w:sz w:val="16"/>
                      <w:szCs w:val="16"/>
                    </w:rPr>
                    <w:t>Mating Endurance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62B07D0E" w14:textId="77777777" w:rsidR="007D11F2" w:rsidRPr="00DA461C" w:rsidRDefault="007D11F2" w:rsidP="007D11F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27BA7DA5"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Generic Specification No. 3401</w:t>
                  </w:r>
                </w:p>
              </w:tc>
              <w:sdt>
                <w:sdtPr>
                  <w:rPr>
                    <w:rFonts w:cs="Arial"/>
                    <w:sz w:val="16"/>
                    <w:szCs w:val="16"/>
                  </w:rPr>
                  <w:id w:val="-1411389639"/>
                  <w:placeholder>
                    <w:docPart w:val="FB60F1DCF50E42878B3C493BD547D4B5"/>
                  </w:placeholder>
                  <w:text/>
                </w:sdtPr>
                <w:sdtEndPr/>
                <w:sdtContent>
                  <w:tc>
                    <w:tcPr>
                      <w:tcW w:w="907" w:type="dxa"/>
                      <w:vAlign w:val="center"/>
                    </w:tcPr>
                    <w:p w14:paraId="3872EA93"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DEF592747A874A62B3FADC361C2C3E29"/>
                  </w:placeholder>
                  <w:text/>
                </w:sdtPr>
                <w:sdtEndPr/>
                <w:sdtContent>
                  <w:tc>
                    <w:tcPr>
                      <w:tcW w:w="737" w:type="dxa"/>
                      <w:vAlign w:val="center"/>
                    </w:tcPr>
                    <w:p w14:paraId="2B9DD5C1"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35FE2BB01F324F3F88CF609FC81C60CA"/>
                  </w:placeholder>
                  <w:text/>
                </w:sdtPr>
                <w:sdtEndPr/>
                <w:sdtContent>
                  <w:tc>
                    <w:tcPr>
                      <w:tcW w:w="737" w:type="dxa"/>
                      <w:vAlign w:val="center"/>
                    </w:tcPr>
                    <w:p w14:paraId="611E2A79"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8E924F69F9E54950AFCF9C59D3952648"/>
                  </w:placeholder>
                  <w:text/>
                </w:sdtPr>
                <w:sdtEndPr/>
                <w:sdtContent>
                  <w:tc>
                    <w:tcPr>
                      <w:tcW w:w="2383" w:type="dxa"/>
                      <w:vAlign w:val="center"/>
                    </w:tcPr>
                    <w:p w14:paraId="5D504A3C"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rsidRPr="00DA461C" w14:paraId="4C2BAE83" w14:textId="77777777" w:rsidTr="000B5916">
              <w:trPr>
                <w:cantSplit/>
                <w:trHeight w:val="340"/>
              </w:trPr>
              <w:tc>
                <w:tcPr>
                  <w:tcW w:w="817" w:type="dxa"/>
                  <w:vMerge/>
                  <w:shd w:val="clear" w:color="auto" w:fill="B8CCE4" w:themeFill="accent1" w:themeFillTint="66"/>
                  <w:textDirection w:val="btLr"/>
                </w:tcPr>
                <w:p w14:paraId="705157E5"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7BA5D251"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Contact Retention </w:t>
                  </w:r>
                  <w:r>
                    <w:rPr>
                      <w:rFonts w:cs="Arial"/>
                      <w:sz w:val="16"/>
                      <w:szCs w:val="16"/>
                    </w:rPr>
                    <w:br/>
                    <w:t>(in Insert)</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23825D72"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5B47A72B"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Generic Specification No. 3401</w:t>
                  </w:r>
                </w:p>
              </w:tc>
              <w:sdt>
                <w:sdtPr>
                  <w:rPr>
                    <w:rFonts w:cs="Arial"/>
                    <w:sz w:val="16"/>
                    <w:szCs w:val="16"/>
                  </w:rPr>
                  <w:id w:val="1939871955"/>
                  <w:placeholder>
                    <w:docPart w:val="AADE64F754974C7B9A5CD584F707E643"/>
                  </w:placeholder>
                  <w:text/>
                </w:sdtPr>
                <w:sdtEndPr/>
                <w:sdtContent>
                  <w:tc>
                    <w:tcPr>
                      <w:tcW w:w="907" w:type="dxa"/>
                      <w:vAlign w:val="center"/>
                    </w:tcPr>
                    <w:p w14:paraId="66E504C5"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0F5B36D8FB224EB1A3B600DDFFA2A80B"/>
                  </w:placeholder>
                  <w:text/>
                </w:sdtPr>
                <w:sdtEndPr/>
                <w:sdtContent>
                  <w:tc>
                    <w:tcPr>
                      <w:tcW w:w="737" w:type="dxa"/>
                      <w:vAlign w:val="center"/>
                    </w:tcPr>
                    <w:p w14:paraId="7AF4E5D6"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88D477F10E5B4384865E859884AC668E"/>
                  </w:placeholder>
                  <w:text/>
                </w:sdtPr>
                <w:sdtEndPr/>
                <w:sdtContent>
                  <w:tc>
                    <w:tcPr>
                      <w:tcW w:w="737" w:type="dxa"/>
                      <w:vAlign w:val="center"/>
                    </w:tcPr>
                    <w:p w14:paraId="20222EA4"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1A85AC96976D4E30AC03CB5A5572BC93"/>
                  </w:placeholder>
                  <w:text/>
                </w:sdtPr>
                <w:sdtEndPr/>
                <w:sdtContent>
                  <w:tc>
                    <w:tcPr>
                      <w:tcW w:w="2383" w:type="dxa"/>
                      <w:vAlign w:val="center"/>
                    </w:tcPr>
                    <w:p w14:paraId="5A6412A2"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rsidRPr="00DA461C" w14:paraId="383AD18D" w14:textId="77777777" w:rsidTr="000B5916">
              <w:trPr>
                <w:cantSplit/>
                <w:trHeight w:val="340"/>
              </w:trPr>
              <w:tc>
                <w:tcPr>
                  <w:tcW w:w="817" w:type="dxa"/>
                  <w:vMerge/>
                  <w:shd w:val="clear" w:color="auto" w:fill="B8CCE4" w:themeFill="accent1" w:themeFillTint="66"/>
                  <w:textDirection w:val="btLr"/>
                </w:tcPr>
                <w:p w14:paraId="42D2B361"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28385746"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Bending</w:t>
                  </w:r>
                </w:p>
              </w:tc>
              <w:sdt>
                <w:sdtPr>
                  <w:rPr>
                    <w:rFonts w:cs="Arial"/>
                    <w:sz w:val="16"/>
                    <w:szCs w:val="16"/>
                  </w:rPr>
                  <w:id w:val="1765804326"/>
                  <w14:checkbox>
                    <w14:checked w14:val="0"/>
                    <w14:checkedState w14:val="2612" w14:font="MS Gothic"/>
                    <w14:uncheckedState w14:val="2610" w14:font="MS Gothic"/>
                  </w14:checkbox>
                </w:sdtPr>
                <w:sdtEndPr/>
                <w:sdtContent>
                  <w:tc>
                    <w:tcPr>
                      <w:tcW w:w="709" w:type="dxa"/>
                      <w:vAlign w:val="center"/>
                    </w:tcPr>
                    <w:p w14:paraId="1478D367"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7A52C804"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54D04B18"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55DDCB7B"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38D41FE0"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3CD7A752"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17D4A801" w14:textId="77777777" w:rsidTr="000B5916">
              <w:trPr>
                <w:cantSplit/>
                <w:trHeight w:val="340"/>
              </w:trPr>
              <w:tc>
                <w:tcPr>
                  <w:tcW w:w="817" w:type="dxa"/>
                  <w:vMerge/>
                  <w:shd w:val="clear" w:color="auto" w:fill="B8CCE4" w:themeFill="accent1" w:themeFillTint="66"/>
                  <w:textDirection w:val="btLr"/>
                </w:tcPr>
                <w:p w14:paraId="4385E31E"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0266C806"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Vibration</w:t>
                  </w:r>
                  <w:r>
                    <w:rPr>
                      <w:rFonts w:cs="Arial"/>
                      <w:sz w:val="16"/>
                      <w:szCs w:val="16"/>
                    </w:rPr>
                    <w:br/>
                    <w:t>(Random and Sine)</w:t>
                  </w:r>
                </w:p>
              </w:tc>
              <w:sdt>
                <w:sdtPr>
                  <w:rPr>
                    <w:rFonts w:cs="Arial"/>
                    <w:sz w:val="16"/>
                    <w:szCs w:val="16"/>
                  </w:rPr>
                  <w:id w:val="286549347"/>
                  <w14:checkbox>
                    <w14:checked w14:val="0"/>
                    <w14:checkedState w14:val="2612" w14:font="MS Gothic"/>
                    <w14:uncheckedState w14:val="2610" w14:font="MS Gothic"/>
                  </w14:checkbox>
                </w:sdtPr>
                <w:sdtEndPr/>
                <w:sdtContent>
                  <w:tc>
                    <w:tcPr>
                      <w:tcW w:w="709" w:type="dxa"/>
                      <w:vAlign w:val="center"/>
                    </w:tcPr>
                    <w:p w14:paraId="3C1444A7"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709A9688"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MIL-STD-202 Test Method 214 &amp; 204</w:t>
                  </w:r>
                </w:p>
              </w:tc>
              <w:tc>
                <w:tcPr>
                  <w:tcW w:w="907" w:type="dxa"/>
                  <w:vAlign w:val="center"/>
                </w:tcPr>
                <w:p w14:paraId="758DC468"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5AB4C44A"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63DB241F"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69059FE9"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574AC28D" w14:textId="77777777" w:rsidTr="000B5916">
              <w:trPr>
                <w:cantSplit/>
                <w:trHeight w:val="340"/>
              </w:trPr>
              <w:tc>
                <w:tcPr>
                  <w:tcW w:w="817" w:type="dxa"/>
                  <w:vMerge/>
                  <w:shd w:val="clear" w:color="auto" w:fill="B8CCE4" w:themeFill="accent1" w:themeFillTint="66"/>
                  <w:textDirection w:val="btLr"/>
                </w:tcPr>
                <w:p w14:paraId="543DF997"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689CFDC7"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Temperature Cycling</w:t>
                  </w:r>
                  <w:r>
                    <w:rPr>
                      <w:rFonts w:cs="Arial"/>
                      <w:sz w:val="16"/>
                      <w:szCs w:val="16"/>
                    </w:rPr>
                    <w:br/>
                    <w:t>(200 cycles)</w:t>
                  </w:r>
                </w:p>
              </w:tc>
              <w:sdt>
                <w:sdtPr>
                  <w:rPr>
                    <w:rFonts w:cs="Arial"/>
                    <w:sz w:val="16"/>
                    <w:szCs w:val="16"/>
                  </w:rPr>
                  <w:id w:val="-1442143882"/>
                  <w14:checkbox>
                    <w14:checked w14:val="0"/>
                    <w14:checkedState w14:val="2612" w14:font="MS Gothic"/>
                    <w14:uncheckedState w14:val="2610" w14:font="MS Gothic"/>
                  </w14:checkbox>
                </w:sdtPr>
                <w:sdtEndPr/>
                <w:sdtContent>
                  <w:tc>
                    <w:tcPr>
                      <w:tcW w:w="709" w:type="dxa"/>
                      <w:vAlign w:val="center"/>
                    </w:tcPr>
                    <w:p w14:paraId="69C0B905"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2186ED14"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5041E032"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0A42C665"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3EC1B734"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289E2DAB"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6559BD95" w14:textId="77777777" w:rsidTr="000B5916">
              <w:trPr>
                <w:cantSplit/>
                <w:trHeight w:val="340"/>
              </w:trPr>
              <w:tc>
                <w:tcPr>
                  <w:tcW w:w="817" w:type="dxa"/>
                  <w:vMerge/>
                  <w:shd w:val="clear" w:color="auto" w:fill="B8CCE4" w:themeFill="accent1" w:themeFillTint="66"/>
                  <w:textDirection w:val="btLr"/>
                </w:tcPr>
                <w:p w14:paraId="6A16755C"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7AA137F7"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Thermal Stability and Skew</w:t>
                  </w:r>
                </w:p>
              </w:tc>
              <w:sdt>
                <w:sdtPr>
                  <w:rPr>
                    <w:rFonts w:cs="Arial"/>
                    <w:sz w:val="16"/>
                    <w:szCs w:val="16"/>
                  </w:rPr>
                  <w:id w:val="-1068489310"/>
                  <w14:checkbox>
                    <w14:checked w14:val="0"/>
                    <w14:checkedState w14:val="2612" w14:font="MS Gothic"/>
                    <w14:uncheckedState w14:val="2610" w14:font="MS Gothic"/>
                  </w14:checkbox>
                </w:sdtPr>
                <w:sdtEndPr/>
                <w:sdtContent>
                  <w:tc>
                    <w:tcPr>
                      <w:tcW w:w="709" w:type="dxa"/>
                      <w:vAlign w:val="center"/>
                    </w:tcPr>
                    <w:p w14:paraId="15ECEE00"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3D7345CD"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0A498E1C"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42DD8A55"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4810C7A1"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46C742C8"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0C3BA416" w14:textId="77777777" w:rsidTr="000B5916">
              <w:trPr>
                <w:cantSplit/>
                <w:trHeight w:val="340"/>
              </w:trPr>
              <w:tc>
                <w:tcPr>
                  <w:tcW w:w="817" w:type="dxa"/>
                  <w:vMerge/>
                  <w:shd w:val="clear" w:color="auto" w:fill="B8CCE4" w:themeFill="accent1" w:themeFillTint="66"/>
                  <w:textDirection w:val="btLr"/>
                </w:tcPr>
                <w:p w14:paraId="3ECAEF8B"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0A548F5A"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1705716140"/>
                  <w14:checkbox>
                    <w14:checked w14:val="0"/>
                    <w14:checkedState w14:val="2612" w14:font="MS Gothic"/>
                    <w14:uncheckedState w14:val="2610" w14:font="MS Gothic"/>
                  </w14:checkbox>
                </w:sdtPr>
                <w:sdtEndPr/>
                <w:sdtContent>
                  <w:tc>
                    <w:tcPr>
                      <w:tcW w:w="709" w:type="dxa"/>
                      <w:vAlign w:val="center"/>
                    </w:tcPr>
                    <w:p w14:paraId="690C19BA"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1043F0F4"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IEC Publication No. 61726</w:t>
                  </w:r>
                </w:p>
              </w:tc>
              <w:tc>
                <w:tcPr>
                  <w:tcW w:w="907" w:type="dxa"/>
                  <w:vAlign w:val="center"/>
                </w:tcPr>
                <w:p w14:paraId="197F8833"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4C98D1E9"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1DB9B921"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78FFE686"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6142D16F" w14:textId="77777777" w:rsidTr="000B5916">
              <w:trPr>
                <w:cantSplit/>
                <w:trHeight w:val="340"/>
              </w:trPr>
              <w:tc>
                <w:tcPr>
                  <w:tcW w:w="817" w:type="dxa"/>
                  <w:vMerge/>
                  <w:shd w:val="clear" w:color="auto" w:fill="B8CCE4" w:themeFill="accent1" w:themeFillTint="66"/>
                  <w:textDirection w:val="btLr"/>
                </w:tcPr>
                <w:p w14:paraId="671287C7"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4CEFC871"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Electrical Measurements at Room, High and Low Temperatures</w:t>
                  </w:r>
                </w:p>
              </w:tc>
              <w:sdt>
                <w:sdtPr>
                  <w:rPr>
                    <w:rFonts w:cs="Arial"/>
                    <w:sz w:val="16"/>
                    <w:szCs w:val="16"/>
                  </w:rPr>
                  <w:id w:val="1437099250"/>
                  <w14:checkbox>
                    <w14:checked w14:val="0"/>
                    <w14:checkedState w14:val="2612" w14:font="MS Gothic"/>
                    <w14:uncheckedState w14:val="2610" w14:font="MS Gothic"/>
                  </w14:checkbox>
                </w:sdtPr>
                <w:sdtEndPr/>
                <w:sdtContent>
                  <w:tc>
                    <w:tcPr>
                      <w:tcW w:w="709" w:type="dxa"/>
                      <w:vAlign w:val="center"/>
                    </w:tcPr>
                    <w:p w14:paraId="25E96727"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0626FD51"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20D0BE1B"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0319D5B3"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1127D6DF"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406AEE40"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1080407F" w14:textId="77777777" w:rsidTr="000B5916">
              <w:trPr>
                <w:cantSplit/>
                <w:trHeight w:val="340"/>
              </w:trPr>
              <w:tc>
                <w:tcPr>
                  <w:tcW w:w="817" w:type="dxa"/>
                  <w:vMerge/>
                  <w:shd w:val="clear" w:color="auto" w:fill="B8CCE4" w:themeFill="accent1" w:themeFillTint="66"/>
                  <w:textDirection w:val="btLr"/>
                </w:tcPr>
                <w:p w14:paraId="5B697467"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77A36E87"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209690582"/>
                  <w14:checkbox>
                    <w14:checked w14:val="0"/>
                    <w14:checkedState w14:val="2612" w14:font="MS Gothic"/>
                    <w14:uncheckedState w14:val="2610" w14:font="MS Gothic"/>
                  </w14:checkbox>
                </w:sdtPr>
                <w:sdtEndPr/>
                <w:sdtContent>
                  <w:tc>
                    <w:tcPr>
                      <w:tcW w:w="709" w:type="dxa"/>
                      <w:vAlign w:val="center"/>
                    </w:tcPr>
                    <w:p w14:paraId="53D42C73"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0DBA17EA"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Basic Specification No. 20500</w:t>
                  </w:r>
                </w:p>
              </w:tc>
              <w:tc>
                <w:tcPr>
                  <w:tcW w:w="907" w:type="dxa"/>
                  <w:vAlign w:val="center"/>
                </w:tcPr>
                <w:p w14:paraId="37342135"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65EAC6BE"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7AD754B7"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31D9EDB0"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333B03D8" w14:textId="77777777" w:rsidTr="000B5916">
              <w:trPr>
                <w:cantSplit/>
                <w:trHeight w:val="340"/>
              </w:trPr>
              <w:tc>
                <w:tcPr>
                  <w:tcW w:w="817" w:type="dxa"/>
                  <w:vMerge/>
                  <w:shd w:val="clear" w:color="auto" w:fill="B8CCE4" w:themeFill="accent1" w:themeFillTint="66"/>
                  <w:textDirection w:val="btLr"/>
                </w:tcPr>
                <w:p w14:paraId="23370D86"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20E88CD"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Radiographic Inspection </w:t>
                  </w:r>
                </w:p>
              </w:tc>
              <w:sdt>
                <w:sdtPr>
                  <w:rPr>
                    <w:rFonts w:cs="Arial"/>
                    <w:sz w:val="16"/>
                    <w:szCs w:val="16"/>
                  </w:rPr>
                  <w:id w:val="1155572224"/>
                  <w14:checkbox>
                    <w14:checked w14:val="0"/>
                    <w14:checkedState w14:val="2612" w14:font="MS Gothic"/>
                    <w14:uncheckedState w14:val="2610" w14:font="MS Gothic"/>
                  </w14:checkbox>
                </w:sdtPr>
                <w:sdtEndPr/>
                <w:sdtContent>
                  <w:tc>
                    <w:tcPr>
                      <w:tcW w:w="709" w:type="dxa"/>
                      <w:vAlign w:val="center"/>
                    </w:tcPr>
                    <w:p w14:paraId="52A2E003"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4D78AE21"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Basic Specification No. 20900</w:t>
                  </w:r>
                </w:p>
              </w:tc>
              <w:tc>
                <w:tcPr>
                  <w:tcW w:w="907" w:type="dxa"/>
                  <w:vAlign w:val="center"/>
                </w:tcPr>
                <w:p w14:paraId="29BCF611"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5138A7FE"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05918F7F"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3C3AB4E8"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73568722" w14:textId="77777777" w:rsidTr="000B5916">
              <w:trPr>
                <w:cantSplit/>
                <w:trHeight w:val="340"/>
              </w:trPr>
              <w:tc>
                <w:tcPr>
                  <w:tcW w:w="817" w:type="dxa"/>
                  <w:vMerge/>
                  <w:shd w:val="clear" w:color="auto" w:fill="B8CCE4" w:themeFill="accent1" w:themeFillTint="66"/>
                  <w:textDirection w:val="btLr"/>
                </w:tcPr>
                <w:p w14:paraId="7A0F4DF5" w14:textId="77777777" w:rsidR="007D11F2" w:rsidRPr="00DA461C" w:rsidRDefault="007D11F2" w:rsidP="007D11F2">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382E9DB3"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Destructive Physical Analysis</w:t>
                  </w:r>
                </w:p>
              </w:tc>
              <w:sdt>
                <w:sdtPr>
                  <w:rPr>
                    <w:rFonts w:cs="Arial"/>
                    <w:sz w:val="16"/>
                    <w:szCs w:val="16"/>
                  </w:rPr>
                  <w:id w:val="1287386270"/>
                  <w14:checkbox>
                    <w14:checked w14:val="0"/>
                    <w14:checkedState w14:val="2612" w14:font="MS Gothic"/>
                    <w14:uncheckedState w14:val="2610" w14:font="MS Gothic"/>
                  </w14:checkbox>
                </w:sdtPr>
                <w:sdtEndPr/>
                <w:sdtContent>
                  <w:tc>
                    <w:tcPr>
                      <w:tcW w:w="709" w:type="dxa"/>
                      <w:vAlign w:val="center"/>
                    </w:tcPr>
                    <w:p w14:paraId="6F64B2DE" w14:textId="77777777" w:rsidR="007D11F2" w:rsidRDefault="007D11F2" w:rsidP="007D11F2">
                      <w:pPr>
                        <w:jc w:val="center"/>
                      </w:pPr>
                      <w:r w:rsidRPr="00D660AC">
                        <w:rPr>
                          <w:rFonts w:ascii="MS Gothic" w:eastAsia="MS Gothic" w:hAnsi="MS Gothic" w:cs="Arial" w:hint="eastAsia"/>
                          <w:sz w:val="16"/>
                          <w:szCs w:val="16"/>
                        </w:rPr>
                        <w:t>☐</w:t>
                      </w:r>
                    </w:p>
                  </w:tc>
                </w:sdtContent>
              </w:sdt>
              <w:tc>
                <w:tcPr>
                  <w:tcW w:w="1844" w:type="dxa"/>
                  <w:vAlign w:val="center"/>
                </w:tcPr>
                <w:p w14:paraId="052EDC7F"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Basic Specification No. 21001</w:t>
                  </w:r>
                </w:p>
              </w:tc>
              <w:tc>
                <w:tcPr>
                  <w:tcW w:w="907" w:type="dxa"/>
                  <w:vAlign w:val="center"/>
                </w:tcPr>
                <w:p w14:paraId="71CDB2B3"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7B4D7090" w14:textId="77777777" w:rsidR="007D11F2" w:rsidRDefault="007D11F2" w:rsidP="007D11F2">
                  <w:pPr>
                    <w:pStyle w:val="Bodyjustified"/>
                    <w:keepNext/>
                    <w:keepLines/>
                    <w:widowControl/>
                    <w:spacing w:line="240" w:lineRule="auto"/>
                    <w:rPr>
                      <w:rFonts w:cs="Arial"/>
                      <w:sz w:val="16"/>
                      <w:szCs w:val="16"/>
                    </w:rPr>
                  </w:pPr>
                </w:p>
              </w:tc>
              <w:tc>
                <w:tcPr>
                  <w:tcW w:w="737" w:type="dxa"/>
                  <w:vAlign w:val="center"/>
                </w:tcPr>
                <w:p w14:paraId="64E4481C" w14:textId="77777777" w:rsidR="007D11F2" w:rsidRDefault="007D11F2" w:rsidP="007D11F2">
                  <w:pPr>
                    <w:pStyle w:val="Bodyjustified"/>
                    <w:keepNext/>
                    <w:keepLines/>
                    <w:widowControl/>
                    <w:spacing w:line="240" w:lineRule="auto"/>
                    <w:rPr>
                      <w:rFonts w:cs="Arial"/>
                      <w:sz w:val="16"/>
                      <w:szCs w:val="16"/>
                    </w:rPr>
                  </w:pPr>
                </w:p>
              </w:tc>
              <w:tc>
                <w:tcPr>
                  <w:tcW w:w="2383" w:type="dxa"/>
                  <w:vAlign w:val="center"/>
                </w:tcPr>
                <w:p w14:paraId="24AF477F" w14:textId="77777777" w:rsidR="007D11F2" w:rsidRDefault="007D11F2" w:rsidP="007D11F2">
                  <w:pPr>
                    <w:pStyle w:val="Bodyjustified"/>
                    <w:keepNext/>
                    <w:keepLines/>
                    <w:widowControl/>
                    <w:spacing w:line="240" w:lineRule="auto"/>
                    <w:jc w:val="left"/>
                    <w:rPr>
                      <w:rFonts w:cs="Arial"/>
                      <w:sz w:val="16"/>
                      <w:szCs w:val="16"/>
                    </w:rPr>
                  </w:pPr>
                </w:p>
              </w:tc>
            </w:tr>
            <w:tr w:rsidR="007D11F2" w:rsidRPr="00DA461C" w14:paraId="58DC8B96" w14:textId="77777777" w:rsidTr="000B5916">
              <w:trPr>
                <w:cantSplit/>
                <w:trHeight w:val="1039"/>
              </w:trPr>
              <w:tc>
                <w:tcPr>
                  <w:tcW w:w="817" w:type="dxa"/>
                  <w:shd w:val="clear" w:color="auto" w:fill="B8CCE4" w:themeFill="accent1" w:themeFillTint="66"/>
                  <w:textDirection w:val="btLr"/>
                </w:tcPr>
                <w:p w14:paraId="598B25CD" w14:textId="77777777" w:rsidR="007D11F2" w:rsidRPr="00DA461C" w:rsidRDefault="007D11F2" w:rsidP="007D11F2">
                  <w:pPr>
                    <w:pStyle w:val="Bodyjustified"/>
                    <w:keepNext/>
                    <w:keepLines/>
                    <w:widowControl/>
                    <w:spacing w:line="240" w:lineRule="auto"/>
                    <w:ind w:left="113" w:right="113"/>
                    <w:rPr>
                      <w:rFonts w:cs="Arial"/>
                      <w:sz w:val="16"/>
                      <w:szCs w:val="16"/>
                    </w:rPr>
                  </w:pPr>
                  <w:r>
                    <w:rPr>
                      <w:rFonts w:cs="Arial"/>
                      <w:sz w:val="16"/>
                      <w:szCs w:val="16"/>
                    </w:rPr>
                    <w:t>Column 3</w:t>
                  </w:r>
                  <w:r>
                    <w:rPr>
                      <w:rFonts w:cs="Arial"/>
                      <w:sz w:val="16"/>
                      <w:szCs w:val="16"/>
                    </w:rPr>
                    <w:br/>
                    <w:t xml:space="preserve">1 TV </w:t>
                  </w:r>
                </w:p>
              </w:tc>
              <w:tc>
                <w:tcPr>
                  <w:tcW w:w="1703" w:type="dxa"/>
                  <w:shd w:val="clear" w:color="auto" w:fill="B8CCE4" w:themeFill="accent1" w:themeFillTint="66"/>
                  <w:vAlign w:val="center"/>
                </w:tcPr>
                <w:p w14:paraId="4A360C74"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Radiation</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168895F6" w14:textId="77777777" w:rsidR="007D11F2" w:rsidRPr="00DA461C" w:rsidRDefault="007D11F2" w:rsidP="007D11F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10EDAD5A"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076125475"/>
                  <w:placeholder>
                    <w:docPart w:val="9ECAF79D83084D708E7FCC0567ADC489"/>
                  </w:placeholder>
                  <w:text/>
                </w:sdtPr>
                <w:sdtEndPr/>
                <w:sdtContent>
                  <w:tc>
                    <w:tcPr>
                      <w:tcW w:w="907" w:type="dxa"/>
                      <w:vAlign w:val="center"/>
                    </w:tcPr>
                    <w:p w14:paraId="092004E7"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0F0CB7EF53514A3D9776B8D466D69B0D"/>
                  </w:placeholder>
                  <w:text/>
                </w:sdtPr>
                <w:sdtEndPr/>
                <w:sdtContent>
                  <w:tc>
                    <w:tcPr>
                      <w:tcW w:w="737" w:type="dxa"/>
                      <w:vAlign w:val="center"/>
                    </w:tcPr>
                    <w:p w14:paraId="2C68D608"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7" w:type="dxa"/>
                      <w:vAlign w:val="center"/>
                    </w:tcPr>
                    <w:p w14:paraId="4CE7A8A7" w14:textId="77777777" w:rsidR="007D11F2" w:rsidRPr="00DA461C"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3" w:type="dxa"/>
                      <w:vAlign w:val="center"/>
                    </w:tcPr>
                    <w:p w14:paraId="6E3DEDE6"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66AF7D89" w14:textId="77777777" w:rsidR="00D06FD4" w:rsidRDefault="00D06FD4" w:rsidP="0004306E"/>
        </w:tc>
      </w:tr>
    </w:tbl>
    <w:p w14:paraId="7D9C42EB" w14:textId="77777777" w:rsidR="002D6B18" w:rsidRDefault="002D6B18">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2D6B18" w14:paraId="70E97F55" w14:textId="77777777" w:rsidTr="002D6B18">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6EC0297B" w14:textId="77777777" w:rsidR="002D6B18" w:rsidRDefault="002D6B18" w:rsidP="002D6B18">
            <w:pPr>
              <w:jc w:val="center"/>
            </w:pPr>
            <w:r>
              <w:rPr>
                <w:noProof/>
                <w:lang w:val="en-GB" w:eastAsia="en-GB"/>
              </w:rPr>
              <w:lastRenderedPageBreak/>
              <w:drawing>
                <wp:inline distT="0" distB="0" distL="0" distR="0" wp14:anchorId="73D9235E" wp14:editId="6C2ECE2C">
                  <wp:extent cx="1456055" cy="3968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D04341D" w14:textId="347A8BCC" w:rsidR="002D6B18" w:rsidRDefault="00DF3D2B" w:rsidP="002D6B18">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550340D" w14:textId="77777777" w:rsidR="002D6B18" w:rsidRDefault="002D6B18" w:rsidP="002D6B18">
            <w:pPr>
              <w:jc w:val="center"/>
            </w:pPr>
            <w:r>
              <w:rPr>
                <w:lang w:val="en-GB"/>
              </w:rPr>
              <w:t>Page 5</w:t>
            </w:r>
          </w:p>
        </w:tc>
      </w:tr>
      <w:tr w:rsidR="002D6B18" w14:paraId="4A18C510" w14:textId="77777777" w:rsidTr="002D6B18">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8C6CAF4" w14:textId="77777777" w:rsidR="002D6B18" w:rsidRDefault="002D6B18" w:rsidP="002D6B18"/>
        </w:tc>
        <w:tc>
          <w:tcPr>
            <w:tcW w:w="1321" w:type="dxa"/>
            <w:tcBorders>
              <w:top w:val="nil"/>
              <w:left w:val="single" w:sz="4" w:space="0" w:color="auto"/>
              <w:bottom w:val="nil"/>
              <w:right w:val="nil"/>
            </w:tcBorders>
            <w:hideMark/>
          </w:tcPr>
          <w:p w14:paraId="0D64BBD9" w14:textId="77777777" w:rsidR="002D6B18" w:rsidRDefault="002D6B18" w:rsidP="002D6B18">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6C873910" w14:textId="77777777" w:rsidR="002D6B18" w:rsidRDefault="002D6B18" w:rsidP="002D6B18">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AA514B9" w14:textId="77777777" w:rsidR="002D6B18" w:rsidRDefault="002D6B18" w:rsidP="002D6B18">
            <w:pPr>
              <w:jc w:val="center"/>
              <w:rPr>
                <w:szCs w:val="14"/>
              </w:rPr>
            </w:pPr>
            <w:r>
              <w:rPr>
                <w:szCs w:val="14"/>
              </w:rPr>
              <w:t>Appl. No.</w:t>
            </w:r>
          </w:p>
        </w:tc>
      </w:tr>
      <w:tr w:rsidR="002D6B18" w14:paraId="2BAA2797" w14:textId="77777777" w:rsidTr="002D6B18">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334CD812" w14:textId="77777777" w:rsidR="002D6B18" w:rsidRDefault="002D6B18" w:rsidP="002D6B18"/>
        </w:tc>
        <w:tc>
          <w:tcPr>
            <w:tcW w:w="1456" w:type="dxa"/>
            <w:gridSpan w:val="2"/>
            <w:tcBorders>
              <w:top w:val="nil"/>
              <w:left w:val="single" w:sz="4" w:space="0" w:color="auto"/>
              <w:bottom w:val="single" w:sz="4" w:space="0" w:color="auto"/>
              <w:right w:val="nil"/>
            </w:tcBorders>
            <w:hideMark/>
          </w:tcPr>
          <w:p w14:paraId="2609FB8A" w14:textId="77777777" w:rsidR="002D6B18" w:rsidRDefault="002D6B18" w:rsidP="002D6B18">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68039E2B" w14:textId="77777777" w:rsidR="002D6B18" w:rsidRDefault="002D6B18" w:rsidP="002D6B18">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6DD7CAEF" w14:textId="77777777" w:rsidR="002D6B18" w:rsidRDefault="002D6B18" w:rsidP="002D6B18">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0A912192" w14:textId="77777777" w:rsidR="002D6B18" w:rsidRDefault="002D6B18" w:rsidP="002D6B18">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7CC1A37F" w14:textId="77777777" w:rsidR="002D6B18" w:rsidRDefault="002D6B18" w:rsidP="002D6B18">
                <w:pPr>
                  <w:jc w:val="center"/>
                </w:pPr>
                <w:r>
                  <w:rPr>
                    <w:rStyle w:val="PlaceholderText"/>
                    <w:color w:val="FFFFFF" w:themeColor="background1"/>
                  </w:rPr>
                  <w:t>Click here to enter text.</w:t>
                </w:r>
              </w:p>
            </w:tc>
          </w:sdtContent>
        </w:sdt>
      </w:tr>
      <w:tr w:rsidR="002D6B18" w14:paraId="0B2DB72E" w14:textId="77777777" w:rsidTr="009B7BA0">
        <w:trPr>
          <w:gridAfter w:val="1"/>
          <w:wAfter w:w="8" w:type="dxa"/>
          <w:trHeight w:val="9670"/>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39BD876D" w14:textId="77777777" w:rsidR="002D6B18" w:rsidRDefault="002D6B18" w:rsidP="002D6B18">
            <w:pPr>
              <w:ind w:right="72"/>
              <w:jc w:val="center"/>
              <w:rPr>
                <w:szCs w:val="14"/>
                <w:lang w:val="en-GB"/>
              </w:rPr>
            </w:pPr>
          </w:p>
          <w:p w14:paraId="3874E1D2" w14:textId="77777777" w:rsidR="002D6B18" w:rsidRDefault="002D6B18" w:rsidP="002D6B18">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7D11F2" w14:paraId="57514FEA" w14:textId="77777777" w:rsidTr="000B5916">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00ED613" w14:textId="77777777" w:rsidR="007D11F2" w:rsidRDefault="007D11F2" w:rsidP="007D11F2">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4378546" w14:textId="77777777" w:rsidR="007D11F2" w:rsidRDefault="007D11F2" w:rsidP="007D11F2">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100AE43" w14:textId="77777777" w:rsidR="007D11F2" w:rsidRDefault="007D11F2" w:rsidP="007D11F2">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22A2665" w14:textId="77777777" w:rsidR="007D11F2" w:rsidRDefault="007D11F2" w:rsidP="007D11F2">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60FB34D" w14:textId="77777777" w:rsidR="007D11F2" w:rsidRDefault="007D11F2" w:rsidP="007D11F2">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35E7D2B" w14:textId="77777777" w:rsidR="007D11F2" w:rsidRDefault="007D11F2" w:rsidP="007D11F2">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AF4BF8D" w14:textId="77777777" w:rsidR="007D11F2" w:rsidRDefault="007D11F2" w:rsidP="007D11F2">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A655166" w14:textId="77777777" w:rsidR="007D11F2" w:rsidRDefault="007D11F2" w:rsidP="007D11F2">
                  <w:pPr>
                    <w:pStyle w:val="Bodyjustified"/>
                    <w:spacing w:line="240" w:lineRule="auto"/>
                    <w:rPr>
                      <w:rFonts w:cs="Arial"/>
                      <w:sz w:val="16"/>
                      <w:szCs w:val="16"/>
                    </w:rPr>
                  </w:pPr>
                  <w:r>
                    <w:rPr>
                      <w:rFonts w:cs="Arial"/>
                      <w:sz w:val="16"/>
                      <w:szCs w:val="16"/>
                    </w:rPr>
                    <w:t>Comments if not performed.</w:t>
                  </w:r>
                </w:p>
                <w:p w14:paraId="7BF09356" w14:textId="77777777" w:rsidR="007D11F2" w:rsidRDefault="007D11F2" w:rsidP="007D11F2">
                  <w:pPr>
                    <w:pStyle w:val="Bodyjustified"/>
                    <w:spacing w:line="240" w:lineRule="auto"/>
                    <w:rPr>
                      <w:rFonts w:cs="Arial"/>
                      <w:sz w:val="16"/>
                      <w:szCs w:val="16"/>
                    </w:rPr>
                  </w:pPr>
                  <w:r>
                    <w:rPr>
                      <w:rFonts w:cs="Arial"/>
                      <w:sz w:val="16"/>
                      <w:szCs w:val="16"/>
                    </w:rPr>
                    <w:t>Comments on Rejection</w:t>
                  </w:r>
                </w:p>
              </w:tc>
            </w:tr>
            <w:tr w:rsidR="007D11F2" w14:paraId="3916AD0C" w14:textId="77777777" w:rsidTr="000B5916">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65739FA5" w14:textId="77777777" w:rsidR="007D11F2" w:rsidRPr="00DA461C" w:rsidRDefault="007D11F2" w:rsidP="007D11F2">
                  <w:pPr>
                    <w:pStyle w:val="Bodyjustified"/>
                    <w:keepNext/>
                    <w:keepLines/>
                    <w:widowControl/>
                    <w:spacing w:line="240" w:lineRule="auto"/>
                    <w:ind w:left="113" w:right="113"/>
                    <w:rPr>
                      <w:rFonts w:cs="Arial"/>
                      <w:sz w:val="16"/>
                      <w:szCs w:val="16"/>
                    </w:rPr>
                  </w:pPr>
                  <w:r>
                    <w:rPr>
                      <w:rFonts w:cs="Arial"/>
                      <w:sz w:val="16"/>
                      <w:szCs w:val="16"/>
                    </w:rPr>
                    <w:t>Column 4</w:t>
                  </w:r>
                  <w:r>
                    <w:rPr>
                      <w:rFonts w:cs="Arial"/>
                      <w:sz w:val="16"/>
                      <w:szCs w:val="16"/>
                    </w:rPr>
                    <w:br/>
                    <w:t xml:space="preserve">2 TVs </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FC05C67"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23581894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31A59EA1" w14:textId="77777777" w:rsidR="007D11F2" w:rsidRDefault="007D11F2" w:rsidP="007D11F2">
                      <w:pPr>
                        <w:jc w:val="cente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39C35DB5"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94" w:type="dxa"/>
                  <w:tcBorders>
                    <w:top w:val="single" w:sz="4" w:space="0" w:color="auto"/>
                    <w:left w:val="single" w:sz="4" w:space="0" w:color="auto"/>
                    <w:bottom w:val="single" w:sz="4" w:space="0" w:color="auto"/>
                    <w:right w:val="single" w:sz="4" w:space="0" w:color="auto"/>
                  </w:tcBorders>
                  <w:vAlign w:val="center"/>
                </w:tcPr>
                <w:p w14:paraId="16EEACB7" w14:textId="77777777" w:rsidR="007D11F2" w:rsidRDefault="007D11F2" w:rsidP="007D11F2">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5D64B8A7" w14:textId="77777777" w:rsidR="007D11F2" w:rsidRDefault="007D11F2" w:rsidP="007D11F2">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7C0CC624" w14:textId="77777777" w:rsidR="007D11F2" w:rsidRDefault="007D11F2" w:rsidP="007D11F2">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111A4D5D" w14:textId="77777777" w:rsidR="007D11F2" w:rsidRDefault="007D11F2" w:rsidP="007D11F2">
                  <w:pPr>
                    <w:pStyle w:val="Bodyjustified"/>
                    <w:keepNext/>
                    <w:keepLines/>
                    <w:widowControl/>
                    <w:spacing w:line="240" w:lineRule="auto"/>
                    <w:jc w:val="left"/>
                    <w:rPr>
                      <w:rFonts w:cs="Arial"/>
                      <w:sz w:val="16"/>
                      <w:szCs w:val="16"/>
                    </w:rPr>
                  </w:pPr>
                </w:p>
              </w:tc>
            </w:tr>
            <w:tr w:rsidR="007D11F2" w14:paraId="36052B41" w14:textId="77777777" w:rsidTr="000B5916">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35F96B0B" w14:textId="77777777" w:rsidR="007D11F2" w:rsidRDefault="007D11F2" w:rsidP="007D11F2">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C8C5BFD"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Mating and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406696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6FB1CE53" w14:textId="77777777" w:rsidR="007D11F2" w:rsidRDefault="007D11F2" w:rsidP="007D11F2">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1345490E"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Generic Specification No. 3401</w:t>
                  </w:r>
                </w:p>
              </w:tc>
              <w:tc>
                <w:tcPr>
                  <w:tcW w:w="994" w:type="dxa"/>
                  <w:tcBorders>
                    <w:top w:val="single" w:sz="4" w:space="0" w:color="auto"/>
                    <w:left w:val="single" w:sz="4" w:space="0" w:color="auto"/>
                    <w:bottom w:val="single" w:sz="4" w:space="0" w:color="auto"/>
                    <w:right w:val="single" w:sz="4" w:space="0" w:color="auto"/>
                  </w:tcBorders>
                  <w:vAlign w:val="center"/>
                </w:tcPr>
                <w:p w14:paraId="64105E26" w14:textId="77777777" w:rsidR="007D11F2" w:rsidRDefault="007D11F2" w:rsidP="007D11F2">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62F8BD41" w14:textId="77777777" w:rsidR="007D11F2" w:rsidRDefault="007D11F2" w:rsidP="007D11F2">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7B816490" w14:textId="77777777" w:rsidR="007D11F2" w:rsidRDefault="007D11F2" w:rsidP="007D11F2">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2DFBF57B" w14:textId="77777777" w:rsidR="007D11F2" w:rsidRDefault="007D11F2" w:rsidP="007D11F2">
                  <w:pPr>
                    <w:pStyle w:val="Bodyjustified"/>
                    <w:keepNext/>
                    <w:keepLines/>
                    <w:widowControl/>
                    <w:spacing w:line="240" w:lineRule="auto"/>
                    <w:jc w:val="left"/>
                    <w:rPr>
                      <w:rFonts w:cs="Arial"/>
                      <w:sz w:val="16"/>
                      <w:szCs w:val="16"/>
                    </w:rPr>
                  </w:pPr>
                </w:p>
              </w:tc>
            </w:tr>
            <w:tr w:rsidR="007D11F2" w14:paraId="16628ED9" w14:textId="77777777" w:rsidTr="000B5916">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7F591F98" w14:textId="77777777" w:rsidR="007D11F2" w:rsidRDefault="007D11F2" w:rsidP="007D11F2">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91E1942"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Insert Retention</w:t>
                  </w:r>
                  <w:r>
                    <w:rPr>
                      <w:rFonts w:cs="Arial"/>
                      <w:sz w:val="16"/>
                      <w:szCs w:val="16"/>
                    </w:rPr>
                    <w:br/>
                    <w:t>(in Shell)</w:t>
                  </w:r>
                </w:p>
              </w:tc>
              <w:sdt>
                <w:sdtPr>
                  <w:rPr>
                    <w:rFonts w:cs="Arial"/>
                    <w:sz w:val="16"/>
                    <w:szCs w:val="16"/>
                  </w:rPr>
                  <w:id w:val="-28181087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32BBC960" w14:textId="77777777" w:rsidR="007D11F2" w:rsidRDefault="007D11F2" w:rsidP="007D11F2">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69293DE4" w14:textId="77777777" w:rsidR="007D11F2" w:rsidRPr="00DA461C" w:rsidRDefault="007D11F2" w:rsidP="007D11F2">
                  <w:pPr>
                    <w:pStyle w:val="Bodyjustified"/>
                    <w:keepNext/>
                    <w:keepLines/>
                    <w:widowControl/>
                    <w:spacing w:line="240" w:lineRule="auto"/>
                    <w:jc w:val="left"/>
                    <w:rPr>
                      <w:rFonts w:cs="Arial"/>
                      <w:sz w:val="16"/>
                      <w:szCs w:val="16"/>
                    </w:rPr>
                  </w:pPr>
                  <w:r>
                    <w:rPr>
                      <w:rFonts w:cs="Arial"/>
                      <w:sz w:val="16"/>
                      <w:szCs w:val="16"/>
                    </w:rPr>
                    <w:t>ESCC Generic Specification No. 3401</w:t>
                  </w:r>
                </w:p>
              </w:tc>
              <w:sdt>
                <w:sdtPr>
                  <w:rPr>
                    <w:rFonts w:cs="Arial"/>
                    <w:sz w:val="16"/>
                    <w:szCs w:val="16"/>
                  </w:rPr>
                  <w:id w:val="930247456"/>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6E3841BF"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617498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F3F2821"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322368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4F381FC"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4640265"/>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7CCE6E18"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14:paraId="1C9453D1" w14:textId="77777777" w:rsidTr="000B5916">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5E0EE5AF" w14:textId="77777777" w:rsidR="007D11F2" w:rsidRDefault="007D11F2" w:rsidP="007D11F2">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C8E5605"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Crimp Contact Tensile Strength</w:t>
                  </w:r>
                </w:p>
              </w:tc>
              <w:sdt>
                <w:sdtPr>
                  <w:rPr>
                    <w:rFonts w:cs="Arial"/>
                    <w:sz w:val="16"/>
                    <w:szCs w:val="16"/>
                  </w:rPr>
                  <w:id w:val="108110697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7B86E9C9" w14:textId="77777777" w:rsidR="007D11F2" w:rsidRDefault="007D11F2" w:rsidP="007D11F2">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1C3BA7C"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ESCC-Q-ST-70-26</w:t>
                  </w:r>
                </w:p>
              </w:tc>
              <w:tc>
                <w:tcPr>
                  <w:tcW w:w="994" w:type="dxa"/>
                  <w:tcBorders>
                    <w:top w:val="single" w:sz="4" w:space="0" w:color="auto"/>
                    <w:left w:val="single" w:sz="4" w:space="0" w:color="auto"/>
                    <w:bottom w:val="single" w:sz="4" w:space="0" w:color="auto"/>
                    <w:right w:val="single" w:sz="4" w:space="0" w:color="auto"/>
                  </w:tcBorders>
                  <w:vAlign w:val="center"/>
                </w:tcPr>
                <w:p w14:paraId="4CD5E144" w14:textId="77777777" w:rsidR="007D11F2" w:rsidRDefault="007D11F2" w:rsidP="007D11F2">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442FCCB7" w14:textId="77777777" w:rsidR="007D11F2" w:rsidRDefault="007D11F2" w:rsidP="007D11F2">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78CD5F3F" w14:textId="77777777" w:rsidR="007D11F2" w:rsidRDefault="007D11F2" w:rsidP="007D11F2">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79CBDAC3" w14:textId="77777777" w:rsidR="007D11F2" w:rsidRDefault="007D11F2" w:rsidP="007D11F2">
                  <w:pPr>
                    <w:pStyle w:val="Bodyjustified"/>
                    <w:keepNext/>
                    <w:keepLines/>
                    <w:widowControl/>
                    <w:spacing w:line="240" w:lineRule="auto"/>
                    <w:jc w:val="left"/>
                    <w:rPr>
                      <w:rFonts w:cs="Arial"/>
                      <w:sz w:val="16"/>
                      <w:szCs w:val="16"/>
                    </w:rPr>
                  </w:pPr>
                </w:p>
              </w:tc>
            </w:tr>
            <w:tr w:rsidR="007D11F2" w14:paraId="082F6828" w14:textId="77777777" w:rsidTr="000B5916">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01603ED7" w14:textId="77777777" w:rsidR="007D11F2" w:rsidRDefault="007D11F2" w:rsidP="007D11F2">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4575D46"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6A235DA" w14:textId="77777777" w:rsidR="007D11F2" w:rsidRDefault="007D11F2" w:rsidP="007D11F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7F8AEF6"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A5CC0C6"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35C489E"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65AA353"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E387D64"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14:paraId="342D4844" w14:textId="77777777" w:rsidTr="000B5916">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1DBB7FB4" w14:textId="77777777" w:rsidR="007D11F2" w:rsidRDefault="007D11F2" w:rsidP="007D11F2">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1EE692"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65804222" w14:textId="77777777" w:rsidR="007D11F2" w:rsidRDefault="007D11F2" w:rsidP="007D11F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475FD0E"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D79A860"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F3D3DBE"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B769E2D"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09F23CD"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7D11F2" w14:paraId="18F9F7F9" w14:textId="77777777" w:rsidTr="000B5916">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83A158B" w14:textId="77777777" w:rsidR="007D11F2" w:rsidRDefault="007D11F2" w:rsidP="007D11F2">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7596237"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B19C753" w14:textId="77777777" w:rsidR="007D11F2" w:rsidRDefault="007D11F2" w:rsidP="007D11F2">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670091FE"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BEDAB1F"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7CA82AE"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7F040C72" w14:textId="77777777" w:rsidR="007D11F2" w:rsidRDefault="007D11F2" w:rsidP="007D11F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95E7D4E" w14:textId="77777777" w:rsidR="007D11F2" w:rsidRDefault="007D11F2" w:rsidP="007D11F2">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7080ED3" w14:textId="77777777" w:rsidR="002D6B18" w:rsidRDefault="002D6B18" w:rsidP="002D6B18">
            <w:pPr>
              <w:ind w:right="72"/>
              <w:jc w:val="center"/>
              <w:rPr>
                <w:szCs w:val="14"/>
                <w:lang w:val="en-GB"/>
              </w:rPr>
            </w:pPr>
          </w:p>
        </w:tc>
      </w:tr>
    </w:tbl>
    <w:p w14:paraId="66AF7D8B" w14:textId="6E95A307" w:rsidR="00D06FD4" w:rsidRDefault="00D06FD4">
      <w:r>
        <w:br w:type="page"/>
      </w:r>
    </w:p>
    <w:p w14:paraId="66AF7E52" w14:textId="52D3D497" w:rsidR="00E70113" w:rsidRDefault="00E70113"/>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7D9D084F" w:rsidR="00E70113" w:rsidRDefault="00E70113" w:rsidP="0004306E">
            <w:pPr>
              <w:jc w:val="center"/>
            </w:pPr>
            <w:r w:rsidRPr="008F1E74">
              <w:rPr>
                <w:lang w:val="en-GB"/>
              </w:rPr>
              <w:t xml:space="preserve">Page </w:t>
            </w:r>
            <w:r w:rsidR="00A70961">
              <w:rPr>
                <w:lang w:val="en-GB"/>
              </w:rPr>
              <w:t>6</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5F862401" w:rsidR="00DA1667" w:rsidRDefault="007F0FF3" w:rsidP="00E70113">
            <w:pPr>
              <w:jc w:val="center"/>
            </w:pPr>
            <w:r w:rsidRPr="008F1E74">
              <w:rPr>
                <w:lang w:val="en-GB"/>
              </w:rPr>
              <w:t xml:space="preserve">Page </w:t>
            </w:r>
            <w:r w:rsidR="00A70961">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978ED"/>
    <w:rsid w:val="003F1624"/>
    <w:rsid w:val="003F6197"/>
    <w:rsid w:val="003F74A1"/>
    <w:rsid w:val="00424E3A"/>
    <w:rsid w:val="0045330C"/>
    <w:rsid w:val="004647F9"/>
    <w:rsid w:val="00480EB0"/>
    <w:rsid w:val="00487DEB"/>
    <w:rsid w:val="004F1805"/>
    <w:rsid w:val="004F2E67"/>
    <w:rsid w:val="004F713F"/>
    <w:rsid w:val="0050522B"/>
    <w:rsid w:val="00506CF6"/>
    <w:rsid w:val="00525B75"/>
    <w:rsid w:val="005847DA"/>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11F2"/>
    <w:rsid w:val="007D50A5"/>
    <w:rsid w:val="007F0FF3"/>
    <w:rsid w:val="008475C9"/>
    <w:rsid w:val="00851168"/>
    <w:rsid w:val="00896A96"/>
    <w:rsid w:val="008C2531"/>
    <w:rsid w:val="008D1BAC"/>
    <w:rsid w:val="00924A4A"/>
    <w:rsid w:val="009545D1"/>
    <w:rsid w:val="00964E73"/>
    <w:rsid w:val="00976ABF"/>
    <w:rsid w:val="00987E42"/>
    <w:rsid w:val="009914B1"/>
    <w:rsid w:val="009947A4"/>
    <w:rsid w:val="00995F92"/>
    <w:rsid w:val="009A6F63"/>
    <w:rsid w:val="009B7BA0"/>
    <w:rsid w:val="009E4B06"/>
    <w:rsid w:val="00A272FE"/>
    <w:rsid w:val="00A70961"/>
    <w:rsid w:val="00AC0DD2"/>
    <w:rsid w:val="00AC77FF"/>
    <w:rsid w:val="00AE250A"/>
    <w:rsid w:val="00B06D63"/>
    <w:rsid w:val="00B148FC"/>
    <w:rsid w:val="00B87E61"/>
    <w:rsid w:val="00B9356A"/>
    <w:rsid w:val="00BA07FE"/>
    <w:rsid w:val="00BB6302"/>
    <w:rsid w:val="00BE2C66"/>
    <w:rsid w:val="00BE326B"/>
    <w:rsid w:val="00C74833"/>
    <w:rsid w:val="00C80792"/>
    <w:rsid w:val="00CD49B4"/>
    <w:rsid w:val="00D06FD4"/>
    <w:rsid w:val="00D52B50"/>
    <w:rsid w:val="00D557D5"/>
    <w:rsid w:val="00DA1667"/>
    <w:rsid w:val="00DD5571"/>
    <w:rsid w:val="00DF382F"/>
    <w:rsid w:val="00DF3D2B"/>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CD8456B2C77543829DFDCCCE4001992F"/>
        <w:category>
          <w:name w:val="General"/>
          <w:gallery w:val="placeholder"/>
        </w:category>
        <w:types>
          <w:type w:val="bbPlcHdr"/>
        </w:types>
        <w:behaviors>
          <w:behavior w:val="content"/>
        </w:behaviors>
        <w:guid w:val="{EAFC6C84-DB20-4216-A4F5-61E063CBDFD2}"/>
      </w:docPartPr>
      <w:docPartBody>
        <w:p w:rsidR="00055389" w:rsidRDefault="00F44D38" w:rsidP="00F44D38">
          <w:pPr>
            <w:pStyle w:val="CD8456B2C77543829DFDCCCE4001992F"/>
          </w:pPr>
          <w:r>
            <w:rPr>
              <w:rStyle w:val="PlaceholderText"/>
            </w:rPr>
            <w:t>Click here to enter text.</w:t>
          </w:r>
        </w:p>
      </w:docPartBody>
    </w:docPart>
    <w:docPart>
      <w:docPartPr>
        <w:name w:val="1AB38D173E7F466CBEDE3AB42460921C"/>
        <w:category>
          <w:name w:val="General"/>
          <w:gallery w:val="placeholder"/>
        </w:category>
        <w:types>
          <w:type w:val="bbPlcHdr"/>
        </w:types>
        <w:behaviors>
          <w:behavior w:val="content"/>
        </w:behaviors>
        <w:guid w:val="{399D3B13-5A27-447A-A282-A2F4C2336E82}"/>
      </w:docPartPr>
      <w:docPartBody>
        <w:p w:rsidR="00055389" w:rsidRDefault="00F44D38" w:rsidP="00F44D38">
          <w:pPr>
            <w:pStyle w:val="1AB38D173E7F466CBEDE3AB42460921C"/>
          </w:pPr>
          <w:r>
            <w:rPr>
              <w:rStyle w:val="PlaceholderText"/>
            </w:rPr>
            <w:t>Click here to enter text.</w:t>
          </w:r>
        </w:p>
      </w:docPartBody>
    </w:docPart>
    <w:docPart>
      <w:docPartPr>
        <w:name w:val="F605C23CF4474392A8985A32AC3F873C"/>
        <w:category>
          <w:name w:val="General"/>
          <w:gallery w:val="placeholder"/>
        </w:category>
        <w:types>
          <w:type w:val="bbPlcHdr"/>
        </w:types>
        <w:behaviors>
          <w:behavior w:val="content"/>
        </w:behaviors>
        <w:guid w:val="{6450F665-EDEC-43F4-9D6C-BB5FD385864C}"/>
      </w:docPartPr>
      <w:docPartBody>
        <w:p w:rsidR="00055389" w:rsidRDefault="00F44D38" w:rsidP="00F44D38">
          <w:pPr>
            <w:pStyle w:val="F605C23CF4474392A8985A32AC3F873C"/>
          </w:pPr>
          <w:r>
            <w:rPr>
              <w:rStyle w:val="PlaceholderText"/>
            </w:rPr>
            <w:t>Click here to enter text.</w:t>
          </w:r>
        </w:p>
      </w:docPartBody>
    </w:docPart>
    <w:docPart>
      <w:docPartPr>
        <w:name w:val="A446766C05564E2B8D4EA07E483CCA9B"/>
        <w:category>
          <w:name w:val="General"/>
          <w:gallery w:val="placeholder"/>
        </w:category>
        <w:types>
          <w:type w:val="bbPlcHdr"/>
        </w:types>
        <w:behaviors>
          <w:behavior w:val="content"/>
        </w:behaviors>
        <w:guid w:val="{015B1778-55EF-43A3-ACE8-1009119D7A95}"/>
      </w:docPartPr>
      <w:docPartBody>
        <w:p w:rsidR="00055389" w:rsidRDefault="00F44D38" w:rsidP="00F44D38">
          <w:pPr>
            <w:pStyle w:val="A446766C05564E2B8D4EA07E483CCA9B"/>
          </w:pPr>
          <w:r>
            <w:rPr>
              <w:rStyle w:val="PlaceholderText"/>
            </w:rPr>
            <w:t>Click here to enter text.</w:t>
          </w:r>
        </w:p>
      </w:docPartBody>
    </w:docPart>
    <w:docPart>
      <w:docPartPr>
        <w:name w:val="83E04C2BED11482EB6506B12CD632A4E"/>
        <w:category>
          <w:name w:val="General"/>
          <w:gallery w:val="placeholder"/>
        </w:category>
        <w:types>
          <w:type w:val="bbPlcHdr"/>
        </w:types>
        <w:behaviors>
          <w:behavior w:val="content"/>
        </w:behaviors>
        <w:guid w:val="{4DCB00D0-6DFE-4595-8B75-2172237E8DAA}"/>
      </w:docPartPr>
      <w:docPartBody>
        <w:p w:rsidR="00055389" w:rsidRDefault="00F44D38" w:rsidP="00F44D38">
          <w:pPr>
            <w:pStyle w:val="83E04C2BED11482EB6506B12CD632A4E"/>
          </w:pPr>
          <w:r>
            <w:rPr>
              <w:rStyle w:val="PlaceholderText"/>
            </w:rPr>
            <w:t>Click here to enter text.</w:t>
          </w:r>
        </w:p>
      </w:docPartBody>
    </w:docPart>
    <w:docPart>
      <w:docPartPr>
        <w:name w:val="8BE6EAD993B243A6A1483A9C1EFBE47E"/>
        <w:category>
          <w:name w:val="General"/>
          <w:gallery w:val="placeholder"/>
        </w:category>
        <w:types>
          <w:type w:val="bbPlcHdr"/>
        </w:types>
        <w:behaviors>
          <w:behavior w:val="content"/>
        </w:behaviors>
        <w:guid w:val="{A31F2468-BF60-4758-A3A7-BCCAE5DD9B47}"/>
      </w:docPartPr>
      <w:docPartBody>
        <w:p w:rsidR="00055389" w:rsidRDefault="00F44D38" w:rsidP="00F44D38">
          <w:pPr>
            <w:pStyle w:val="8BE6EAD993B243A6A1483A9C1EFBE47E"/>
          </w:pPr>
          <w:r>
            <w:rPr>
              <w:rStyle w:val="PlaceholderText"/>
            </w:rPr>
            <w:t>Click here to enter text.</w:t>
          </w:r>
        </w:p>
      </w:docPartBody>
    </w:docPart>
    <w:docPart>
      <w:docPartPr>
        <w:name w:val="8EF01E649BE348B2BFBF9CDEBAD6D858"/>
        <w:category>
          <w:name w:val="General"/>
          <w:gallery w:val="placeholder"/>
        </w:category>
        <w:types>
          <w:type w:val="bbPlcHdr"/>
        </w:types>
        <w:behaviors>
          <w:behavior w:val="content"/>
        </w:behaviors>
        <w:guid w:val="{36AEE903-2370-4163-8EEE-1A147D8048F5}"/>
      </w:docPartPr>
      <w:docPartBody>
        <w:p w:rsidR="00055389" w:rsidRDefault="00F44D38" w:rsidP="00F44D38">
          <w:pPr>
            <w:pStyle w:val="8EF01E649BE348B2BFBF9CDEBAD6D858"/>
          </w:pPr>
          <w:r>
            <w:rPr>
              <w:rStyle w:val="PlaceholderText"/>
            </w:rPr>
            <w:t>Click here to enter text.</w:t>
          </w:r>
        </w:p>
      </w:docPartBody>
    </w:docPart>
    <w:docPart>
      <w:docPartPr>
        <w:name w:val="D56702A1F2D0496386E3E6AC43986CD8"/>
        <w:category>
          <w:name w:val="General"/>
          <w:gallery w:val="placeholder"/>
        </w:category>
        <w:types>
          <w:type w:val="bbPlcHdr"/>
        </w:types>
        <w:behaviors>
          <w:behavior w:val="content"/>
        </w:behaviors>
        <w:guid w:val="{824DD841-BE95-4326-A73C-BFB44A085558}"/>
      </w:docPartPr>
      <w:docPartBody>
        <w:p w:rsidR="00055389" w:rsidRDefault="00F44D38" w:rsidP="00F44D38">
          <w:pPr>
            <w:pStyle w:val="D56702A1F2D0496386E3E6AC43986CD8"/>
          </w:pPr>
          <w:r>
            <w:rPr>
              <w:rStyle w:val="PlaceholderText"/>
            </w:rPr>
            <w:t>Click here to enter text.</w:t>
          </w:r>
        </w:p>
      </w:docPartBody>
    </w:docPart>
    <w:docPart>
      <w:docPartPr>
        <w:name w:val="E6B806364C4646F58FA12D5E21EC5331"/>
        <w:category>
          <w:name w:val="General"/>
          <w:gallery w:val="placeholder"/>
        </w:category>
        <w:types>
          <w:type w:val="bbPlcHdr"/>
        </w:types>
        <w:behaviors>
          <w:behavior w:val="content"/>
        </w:behaviors>
        <w:guid w:val="{7B307774-EABB-4066-9AB0-3728BCE9A110}"/>
      </w:docPartPr>
      <w:docPartBody>
        <w:p w:rsidR="00055389" w:rsidRDefault="00F44D38" w:rsidP="00F44D38">
          <w:pPr>
            <w:pStyle w:val="E6B806364C4646F58FA12D5E21EC5331"/>
          </w:pPr>
          <w:r>
            <w:rPr>
              <w:rStyle w:val="PlaceholderText"/>
            </w:rPr>
            <w:t>Click here to enter text.</w:t>
          </w:r>
        </w:p>
      </w:docPartBody>
    </w:docPart>
    <w:docPart>
      <w:docPartPr>
        <w:name w:val="5B4C28E9C4164B61AD4A9A82788A4B09"/>
        <w:category>
          <w:name w:val="General"/>
          <w:gallery w:val="placeholder"/>
        </w:category>
        <w:types>
          <w:type w:val="bbPlcHdr"/>
        </w:types>
        <w:behaviors>
          <w:behavior w:val="content"/>
        </w:behaviors>
        <w:guid w:val="{BD7E713F-06AF-4302-907B-CBD542B0D3E0}"/>
      </w:docPartPr>
      <w:docPartBody>
        <w:p w:rsidR="00055389" w:rsidRDefault="00F44D38" w:rsidP="00F44D38">
          <w:pPr>
            <w:pStyle w:val="5B4C28E9C4164B61AD4A9A82788A4B09"/>
          </w:pPr>
          <w:r>
            <w:rPr>
              <w:rStyle w:val="PlaceholderText"/>
            </w:rPr>
            <w:t>Click here to enter text.</w:t>
          </w:r>
        </w:p>
      </w:docPartBody>
    </w:docPart>
    <w:docPart>
      <w:docPartPr>
        <w:name w:val="5A47363307E34284A6A4AD6ECE80CE20"/>
        <w:category>
          <w:name w:val="General"/>
          <w:gallery w:val="placeholder"/>
        </w:category>
        <w:types>
          <w:type w:val="bbPlcHdr"/>
        </w:types>
        <w:behaviors>
          <w:behavior w:val="content"/>
        </w:behaviors>
        <w:guid w:val="{69AFD504-C559-404E-ADCB-61F8BD0CD603}"/>
      </w:docPartPr>
      <w:docPartBody>
        <w:p w:rsidR="00055389" w:rsidRDefault="00F44D38" w:rsidP="00F44D38">
          <w:pPr>
            <w:pStyle w:val="5A47363307E34284A6A4AD6ECE80CE20"/>
          </w:pPr>
          <w:r>
            <w:rPr>
              <w:rStyle w:val="PlaceholderText"/>
            </w:rPr>
            <w:t>Click here to enter text.</w:t>
          </w:r>
        </w:p>
      </w:docPartBody>
    </w:docPart>
    <w:docPart>
      <w:docPartPr>
        <w:name w:val="00D27A43A985414FB26F128AFA21270C"/>
        <w:category>
          <w:name w:val="General"/>
          <w:gallery w:val="placeholder"/>
        </w:category>
        <w:types>
          <w:type w:val="bbPlcHdr"/>
        </w:types>
        <w:behaviors>
          <w:behavior w:val="content"/>
        </w:behaviors>
        <w:guid w:val="{AA5B2DC5-7B46-4F83-B236-5A9B33697A3F}"/>
      </w:docPartPr>
      <w:docPartBody>
        <w:p w:rsidR="00055389" w:rsidRDefault="00F44D38" w:rsidP="00F44D38">
          <w:pPr>
            <w:pStyle w:val="00D27A43A985414FB26F128AFA21270C"/>
          </w:pPr>
          <w:r>
            <w:rPr>
              <w:rStyle w:val="PlaceholderText"/>
            </w:rPr>
            <w:t>Click here to enter text.</w:t>
          </w:r>
        </w:p>
      </w:docPartBody>
    </w:docPart>
    <w:docPart>
      <w:docPartPr>
        <w:name w:val="FB60F1DCF50E42878B3C493BD547D4B5"/>
        <w:category>
          <w:name w:val="General"/>
          <w:gallery w:val="placeholder"/>
        </w:category>
        <w:types>
          <w:type w:val="bbPlcHdr"/>
        </w:types>
        <w:behaviors>
          <w:behavior w:val="content"/>
        </w:behaviors>
        <w:guid w:val="{7D712A00-A1A8-4015-B2F4-33D399C1C539}"/>
      </w:docPartPr>
      <w:docPartBody>
        <w:p w:rsidR="00055389" w:rsidRDefault="00F44D38" w:rsidP="00F44D38">
          <w:pPr>
            <w:pStyle w:val="FB60F1DCF50E42878B3C493BD547D4B5"/>
          </w:pPr>
          <w:r>
            <w:rPr>
              <w:rStyle w:val="PlaceholderText"/>
            </w:rPr>
            <w:t>Click here to enter text.</w:t>
          </w:r>
        </w:p>
      </w:docPartBody>
    </w:docPart>
    <w:docPart>
      <w:docPartPr>
        <w:name w:val="DEF592747A874A62B3FADC361C2C3E29"/>
        <w:category>
          <w:name w:val="General"/>
          <w:gallery w:val="placeholder"/>
        </w:category>
        <w:types>
          <w:type w:val="bbPlcHdr"/>
        </w:types>
        <w:behaviors>
          <w:behavior w:val="content"/>
        </w:behaviors>
        <w:guid w:val="{C90801EC-E070-42EE-B879-CB38DD3E66C8}"/>
      </w:docPartPr>
      <w:docPartBody>
        <w:p w:rsidR="00055389" w:rsidRDefault="00F44D38" w:rsidP="00F44D38">
          <w:pPr>
            <w:pStyle w:val="DEF592747A874A62B3FADC361C2C3E29"/>
          </w:pPr>
          <w:r>
            <w:rPr>
              <w:rStyle w:val="PlaceholderText"/>
            </w:rPr>
            <w:t>Click here to enter text.</w:t>
          </w:r>
        </w:p>
      </w:docPartBody>
    </w:docPart>
    <w:docPart>
      <w:docPartPr>
        <w:name w:val="35FE2BB01F324F3F88CF609FC81C60CA"/>
        <w:category>
          <w:name w:val="General"/>
          <w:gallery w:val="placeholder"/>
        </w:category>
        <w:types>
          <w:type w:val="bbPlcHdr"/>
        </w:types>
        <w:behaviors>
          <w:behavior w:val="content"/>
        </w:behaviors>
        <w:guid w:val="{0CF279D5-BE6C-44B9-AB4F-F67D74FB7779}"/>
      </w:docPartPr>
      <w:docPartBody>
        <w:p w:rsidR="00055389" w:rsidRDefault="00F44D38" w:rsidP="00F44D38">
          <w:pPr>
            <w:pStyle w:val="35FE2BB01F324F3F88CF609FC81C60CA"/>
          </w:pPr>
          <w:r>
            <w:rPr>
              <w:rStyle w:val="PlaceholderText"/>
            </w:rPr>
            <w:t>Click here to enter text.</w:t>
          </w:r>
        </w:p>
      </w:docPartBody>
    </w:docPart>
    <w:docPart>
      <w:docPartPr>
        <w:name w:val="8E924F69F9E54950AFCF9C59D3952648"/>
        <w:category>
          <w:name w:val="General"/>
          <w:gallery w:val="placeholder"/>
        </w:category>
        <w:types>
          <w:type w:val="bbPlcHdr"/>
        </w:types>
        <w:behaviors>
          <w:behavior w:val="content"/>
        </w:behaviors>
        <w:guid w:val="{29D271EC-F0A2-47D3-9600-40B4462C5093}"/>
      </w:docPartPr>
      <w:docPartBody>
        <w:p w:rsidR="00055389" w:rsidRDefault="00F44D38" w:rsidP="00F44D38">
          <w:pPr>
            <w:pStyle w:val="8E924F69F9E54950AFCF9C59D3952648"/>
          </w:pPr>
          <w:r>
            <w:rPr>
              <w:rStyle w:val="PlaceholderText"/>
            </w:rPr>
            <w:t>Click here to enter text.</w:t>
          </w:r>
        </w:p>
      </w:docPartBody>
    </w:docPart>
    <w:docPart>
      <w:docPartPr>
        <w:name w:val="AADE64F754974C7B9A5CD584F707E643"/>
        <w:category>
          <w:name w:val="General"/>
          <w:gallery w:val="placeholder"/>
        </w:category>
        <w:types>
          <w:type w:val="bbPlcHdr"/>
        </w:types>
        <w:behaviors>
          <w:behavior w:val="content"/>
        </w:behaviors>
        <w:guid w:val="{3E24C63B-57C1-41C5-8F15-8C99C5419B5D}"/>
      </w:docPartPr>
      <w:docPartBody>
        <w:p w:rsidR="00055389" w:rsidRDefault="00F44D38" w:rsidP="00F44D38">
          <w:pPr>
            <w:pStyle w:val="AADE64F754974C7B9A5CD584F707E643"/>
          </w:pPr>
          <w:r>
            <w:rPr>
              <w:rStyle w:val="PlaceholderText"/>
            </w:rPr>
            <w:t>Click here to enter text.</w:t>
          </w:r>
        </w:p>
      </w:docPartBody>
    </w:docPart>
    <w:docPart>
      <w:docPartPr>
        <w:name w:val="0F5B36D8FB224EB1A3B600DDFFA2A80B"/>
        <w:category>
          <w:name w:val="General"/>
          <w:gallery w:val="placeholder"/>
        </w:category>
        <w:types>
          <w:type w:val="bbPlcHdr"/>
        </w:types>
        <w:behaviors>
          <w:behavior w:val="content"/>
        </w:behaviors>
        <w:guid w:val="{C83FDB83-AD23-410F-B87C-7513EF0A5ACF}"/>
      </w:docPartPr>
      <w:docPartBody>
        <w:p w:rsidR="00055389" w:rsidRDefault="00F44D38" w:rsidP="00F44D38">
          <w:pPr>
            <w:pStyle w:val="0F5B36D8FB224EB1A3B600DDFFA2A80B"/>
          </w:pPr>
          <w:r>
            <w:rPr>
              <w:rStyle w:val="PlaceholderText"/>
            </w:rPr>
            <w:t>Click here to enter text.</w:t>
          </w:r>
        </w:p>
      </w:docPartBody>
    </w:docPart>
    <w:docPart>
      <w:docPartPr>
        <w:name w:val="88D477F10E5B4384865E859884AC668E"/>
        <w:category>
          <w:name w:val="General"/>
          <w:gallery w:val="placeholder"/>
        </w:category>
        <w:types>
          <w:type w:val="bbPlcHdr"/>
        </w:types>
        <w:behaviors>
          <w:behavior w:val="content"/>
        </w:behaviors>
        <w:guid w:val="{0FF392B0-1DE5-4558-BBFB-29A852C0E08A}"/>
      </w:docPartPr>
      <w:docPartBody>
        <w:p w:rsidR="00055389" w:rsidRDefault="00F44D38" w:rsidP="00F44D38">
          <w:pPr>
            <w:pStyle w:val="88D477F10E5B4384865E859884AC668E"/>
          </w:pPr>
          <w:r>
            <w:rPr>
              <w:rStyle w:val="PlaceholderText"/>
            </w:rPr>
            <w:t>Click here to enter text.</w:t>
          </w:r>
        </w:p>
      </w:docPartBody>
    </w:docPart>
    <w:docPart>
      <w:docPartPr>
        <w:name w:val="1A85AC96976D4E30AC03CB5A5572BC93"/>
        <w:category>
          <w:name w:val="General"/>
          <w:gallery w:val="placeholder"/>
        </w:category>
        <w:types>
          <w:type w:val="bbPlcHdr"/>
        </w:types>
        <w:behaviors>
          <w:behavior w:val="content"/>
        </w:behaviors>
        <w:guid w:val="{8387DD36-00A2-4B73-9C43-C7B7CC10F689}"/>
      </w:docPartPr>
      <w:docPartBody>
        <w:p w:rsidR="00055389" w:rsidRDefault="00F44D38" w:rsidP="00F44D38">
          <w:pPr>
            <w:pStyle w:val="1A85AC96976D4E30AC03CB5A5572BC93"/>
          </w:pPr>
          <w:r>
            <w:rPr>
              <w:rStyle w:val="PlaceholderText"/>
            </w:rPr>
            <w:t>Click here to enter text.</w:t>
          </w:r>
        </w:p>
      </w:docPartBody>
    </w:docPart>
    <w:docPart>
      <w:docPartPr>
        <w:name w:val="9ECAF79D83084D708E7FCC0567ADC489"/>
        <w:category>
          <w:name w:val="General"/>
          <w:gallery w:val="placeholder"/>
        </w:category>
        <w:types>
          <w:type w:val="bbPlcHdr"/>
        </w:types>
        <w:behaviors>
          <w:behavior w:val="content"/>
        </w:behaviors>
        <w:guid w:val="{AAD6BDA2-851C-4A97-8B1A-611048FD8A82}"/>
      </w:docPartPr>
      <w:docPartBody>
        <w:p w:rsidR="00055389" w:rsidRDefault="00F44D38" w:rsidP="00F44D38">
          <w:pPr>
            <w:pStyle w:val="9ECAF79D83084D708E7FCC0567ADC489"/>
          </w:pPr>
          <w:r>
            <w:rPr>
              <w:rStyle w:val="PlaceholderText"/>
            </w:rPr>
            <w:t>Click here to enter text.</w:t>
          </w:r>
        </w:p>
      </w:docPartBody>
    </w:docPart>
    <w:docPart>
      <w:docPartPr>
        <w:name w:val="0F0CB7EF53514A3D9776B8D466D69B0D"/>
        <w:category>
          <w:name w:val="General"/>
          <w:gallery w:val="placeholder"/>
        </w:category>
        <w:types>
          <w:type w:val="bbPlcHdr"/>
        </w:types>
        <w:behaviors>
          <w:behavior w:val="content"/>
        </w:behaviors>
        <w:guid w:val="{E3EAE109-E9DC-46C2-80F1-C22D93DE211D}"/>
      </w:docPartPr>
      <w:docPartBody>
        <w:p w:rsidR="00055389" w:rsidRDefault="00F44D38" w:rsidP="00F44D38">
          <w:pPr>
            <w:pStyle w:val="0F0CB7EF53514A3D9776B8D466D69B0D"/>
          </w:pPr>
          <w:r>
            <w:rPr>
              <w:rStyle w:val="PlaceholderText"/>
            </w:rPr>
            <w:t>Click here to enter text.</w:t>
          </w:r>
        </w:p>
      </w:docPartBody>
    </w:docPart>
    <w:docPart>
      <w:docPartPr>
        <w:name w:val="0B195592818F4666AF0E37C91681FB93"/>
        <w:category>
          <w:name w:val="General"/>
          <w:gallery w:val="placeholder"/>
        </w:category>
        <w:types>
          <w:type w:val="bbPlcHdr"/>
        </w:types>
        <w:behaviors>
          <w:behavior w:val="content"/>
        </w:behaviors>
        <w:guid w:val="{95A70F4B-D6F2-4917-A20E-6474BB9D0435}"/>
      </w:docPartPr>
      <w:docPartBody>
        <w:p w:rsidR="00000000" w:rsidRDefault="00EA7C8E" w:rsidP="00EA7C8E">
          <w:pPr>
            <w:pStyle w:val="0B195592818F4666AF0E37C91681FB93"/>
          </w:pPr>
          <w:r>
            <w:rPr>
              <w:rStyle w:val="PlaceholderText"/>
              <w:color w:val="FFFFFF" w:themeColor="background1"/>
            </w:rPr>
            <w:t>Click here to enter a date.</w:t>
          </w:r>
        </w:p>
      </w:docPartBody>
    </w:docPart>
    <w:docPart>
      <w:docPartPr>
        <w:name w:val="E664DE87B13E46E9B0B39E36248BA7D5"/>
        <w:category>
          <w:name w:val="General"/>
          <w:gallery w:val="placeholder"/>
        </w:category>
        <w:types>
          <w:type w:val="bbPlcHdr"/>
        </w:types>
        <w:behaviors>
          <w:behavior w:val="content"/>
        </w:behaviors>
        <w:guid w:val="{467F0C6E-F547-407D-8E8D-7EE9A6B9AD68}"/>
      </w:docPartPr>
      <w:docPartBody>
        <w:p w:rsidR="00000000" w:rsidRDefault="00EA7C8E" w:rsidP="00EA7C8E">
          <w:pPr>
            <w:pStyle w:val="E664DE87B13E46E9B0B39E36248BA7D5"/>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55389"/>
    <w:rsid w:val="000A08CA"/>
    <w:rsid w:val="0047305D"/>
    <w:rsid w:val="004A40CD"/>
    <w:rsid w:val="007C4C7C"/>
    <w:rsid w:val="00817330"/>
    <w:rsid w:val="00A479DC"/>
    <w:rsid w:val="00AB4183"/>
    <w:rsid w:val="00BB49AD"/>
    <w:rsid w:val="00C10C0B"/>
    <w:rsid w:val="00CB34D3"/>
    <w:rsid w:val="00D07852"/>
    <w:rsid w:val="00EA7C8E"/>
    <w:rsid w:val="00F44D38"/>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7C8E"/>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3240CDF0AAC64E5FAFC043DE1CABFF28">
    <w:name w:val="3240CDF0AAC64E5FAFC043DE1CABFF28"/>
    <w:rsid w:val="007C4C7C"/>
    <w:pPr>
      <w:spacing w:after="160" w:line="259" w:lineRule="auto"/>
    </w:pPr>
    <w:rPr>
      <w:lang w:val="en-GB" w:eastAsia="en-GB"/>
    </w:rPr>
  </w:style>
  <w:style w:type="paragraph" w:customStyle="1" w:styleId="23BB5CF24CC14F16A0A194200366AE40">
    <w:name w:val="23BB5CF24CC14F16A0A194200366AE40"/>
    <w:rsid w:val="007C4C7C"/>
    <w:pPr>
      <w:spacing w:after="160" w:line="259" w:lineRule="auto"/>
    </w:pPr>
    <w:rPr>
      <w:lang w:val="en-GB" w:eastAsia="en-GB"/>
    </w:rPr>
  </w:style>
  <w:style w:type="paragraph" w:customStyle="1" w:styleId="8369B0CFFD3044A1BC479405CC832132">
    <w:name w:val="8369B0CFFD3044A1BC479405CC832132"/>
    <w:rsid w:val="007C4C7C"/>
    <w:pPr>
      <w:spacing w:after="160" w:line="259" w:lineRule="auto"/>
    </w:pPr>
    <w:rPr>
      <w:lang w:val="en-GB" w:eastAsia="en-GB"/>
    </w:rPr>
  </w:style>
  <w:style w:type="paragraph" w:customStyle="1" w:styleId="62C7ABCF42DC433BAE044B57289D833D">
    <w:name w:val="62C7ABCF42DC433BAE044B57289D833D"/>
    <w:rsid w:val="007C4C7C"/>
    <w:pPr>
      <w:spacing w:after="160" w:line="259" w:lineRule="auto"/>
    </w:pPr>
    <w:rPr>
      <w:lang w:val="en-GB" w:eastAsia="en-GB"/>
    </w:rPr>
  </w:style>
  <w:style w:type="paragraph" w:customStyle="1" w:styleId="77400A4AD6E54066B25CC20D7D5EB124">
    <w:name w:val="77400A4AD6E54066B25CC20D7D5EB124"/>
    <w:rsid w:val="007C4C7C"/>
    <w:pPr>
      <w:spacing w:after="160" w:line="259" w:lineRule="auto"/>
    </w:pPr>
    <w:rPr>
      <w:lang w:val="en-GB" w:eastAsia="en-GB"/>
    </w:rPr>
  </w:style>
  <w:style w:type="paragraph" w:customStyle="1" w:styleId="A41E533F34EE47A582BE6F434CA21482">
    <w:name w:val="A41E533F34EE47A582BE6F434CA21482"/>
    <w:rsid w:val="007C4C7C"/>
    <w:pPr>
      <w:spacing w:after="160" w:line="259" w:lineRule="auto"/>
    </w:pPr>
    <w:rPr>
      <w:lang w:val="en-GB" w:eastAsia="en-GB"/>
    </w:rPr>
  </w:style>
  <w:style w:type="paragraph" w:customStyle="1" w:styleId="9BB6F220928E424CB045265F36F56BE8">
    <w:name w:val="9BB6F220928E424CB045265F36F56BE8"/>
    <w:rsid w:val="007C4C7C"/>
    <w:pPr>
      <w:spacing w:after="160" w:line="259" w:lineRule="auto"/>
    </w:pPr>
    <w:rPr>
      <w:lang w:val="en-GB" w:eastAsia="en-GB"/>
    </w:rPr>
  </w:style>
  <w:style w:type="paragraph" w:customStyle="1" w:styleId="F9BD351C71594352B14B6972CD15D6A4">
    <w:name w:val="F9BD351C71594352B14B6972CD15D6A4"/>
    <w:rsid w:val="007C4C7C"/>
    <w:pPr>
      <w:spacing w:after="160" w:line="259" w:lineRule="auto"/>
    </w:pPr>
    <w:rPr>
      <w:lang w:val="en-GB" w:eastAsia="en-GB"/>
    </w:rPr>
  </w:style>
  <w:style w:type="paragraph" w:customStyle="1" w:styleId="3FEFF373E6A24330BA77974A1B35B439">
    <w:name w:val="3FEFF373E6A24330BA77974A1B35B439"/>
    <w:rsid w:val="007C4C7C"/>
    <w:pPr>
      <w:spacing w:after="160" w:line="259" w:lineRule="auto"/>
    </w:pPr>
    <w:rPr>
      <w:lang w:val="en-GB" w:eastAsia="en-GB"/>
    </w:rPr>
  </w:style>
  <w:style w:type="paragraph" w:customStyle="1" w:styleId="C33440875FCB4FFC94767BF2AF0D3C4A">
    <w:name w:val="C33440875FCB4FFC94767BF2AF0D3C4A"/>
    <w:rsid w:val="007C4C7C"/>
    <w:pPr>
      <w:spacing w:after="160" w:line="259" w:lineRule="auto"/>
    </w:pPr>
    <w:rPr>
      <w:lang w:val="en-GB" w:eastAsia="en-GB"/>
    </w:rPr>
  </w:style>
  <w:style w:type="paragraph" w:customStyle="1" w:styleId="ACC370157FA84C2CAC51F55BEEB0E820">
    <w:name w:val="ACC370157FA84C2CAC51F55BEEB0E820"/>
    <w:rsid w:val="007C4C7C"/>
    <w:pPr>
      <w:spacing w:after="160" w:line="259" w:lineRule="auto"/>
    </w:pPr>
    <w:rPr>
      <w:lang w:val="en-GB" w:eastAsia="en-GB"/>
    </w:rPr>
  </w:style>
  <w:style w:type="paragraph" w:customStyle="1" w:styleId="BA9F938B53A449D8B962B4FB97D20945">
    <w:name w:val="BA9F938B53A449D8B962B4FB97D20945"/>
    <w:rsid w:val="007C4C7C"/>
    <w:pPr>
      <w:spacing w:after="160" w:line="259" w:lineRule="auto"/>
    </w:pPr>
    <w:rPr>
      <w:lang w:val="en-GB" w:eastAsia="en-GB"/>
    </w:rPr>
  </w:style>
  <w:style w:type="paragraph" w:customStyle="1" w:styleId="1EF0111E7B8944F882266BF23BE28A83">
    <w:name w:val="1EF0111E7B8944F882266BF23BE28A83"/>
    <w:rsid w:val="007C4C7C"/>
    <w:pPr>
      <w:spacing w:after="160" w:line="259" w:lineRule="auto"/>
    </w:pPr>
    <w:rPr>
      <w:lang w:val="en-GB" w:eastAsia="en-GB"/>
    </w:rPr>
  </w:style>
  <w:style w:type="paragraph" w:customStyle="1" w:styleId="30867091F36E4F30B4E33EF25D4B26B2">
    <w:name w:val="30867091F36E4F30B4E33EF25D4B26B2"/>
    <w:rsid w:val="007C4C7C"/>
    <w:pPr>
      <w:spacing w:after="160" w:line="259" w:lineRule="auto"/>
    </w:pPr>
    <w:rPr>
      <w:lang w:val="en-GB" w:eastAsia="en-GB"/>
    </w:rPr>
  </w:style>
  <w:style w:type="paragraph" w:customStyle="1" w:styleId="A33F74592EAD4558890F640896DFE45C">
    <w:name w:val="A33F74592EAD4558890F640896DFE45C"/>
    <w:rsid w:val="007C4C7C"/>
    <w:pPr>
      <w:spacing w:after="160" w:line="259" w:lineRule="auto"/>
    </w:pPr>
    <w:rPr>
      <w:lang w:val="en-GB" w:eastAsia="en-GB"/>
    </w:rPr>
  </w:style>
  <w:style w:type="paragraph" w:customStyle="1" w:styleId="C38F36BDFCD540D8A19BFC07A598B083">
    <w:name w:val="C38F36BDFCD540D8A19BFC07A598B083"/>
    <w:rsid w:val="007C4C7C"/>
    <w:pPr>
      <w:spacing w:after="160" w:line="259" w:lineRule="auto"/>
    </w:pPr>
    <w:rPr>
      <w:lang w:val="en-GB" w:eastAsia="en-GB"/>
    </w:rPr>
  </w:style>
  <w:style w:type="paragraph" w:customStyle="1" w:styleId="DEF6A7B77CA54238B997A6D281A0A7E5">
    <w:name w:val="DEF6A7B77CA54238B997A6D281A0A7E5"/>
    <w:rsid w:val="007C4C7C"/>
    <w:pPr>
      <w:spacing w:after="160" w:line="259" w:lineRule="auto"/>
    </w:pPr>
    <w:rPr>
      <w:lang w:val="en-GB" w:eastAsia="en-GB"/>
    </w:rPr>
  </w:style>
  <w:style w:type="paragraph" w:customStyle="1" w:styleId="EFEDC6C9C4BA43FE9E108FF026DA7463">
    <w:name w:val="EFEDC6C9C4BA43FE9E108FF026DA7463"/>
    <w:rsid w:val="007C4C7C"/>
    <w:pPr>
      <w:spacing w:after="160" w:line="259" w:lineRule="auto"/>
    </w:pPr>
    <w:rPr>
      <w:lang w:val="en-GB" w:eastAsia="en-GB"/>
    </w:rPr>
  </w:style>
  <w:style w:type="paragraph" w:customStyle="1" w:styleId="9C9E239D2CB747BCA121B9F32615528E">
    <w:name w:val="9C9E239D2CB747BCA121B9F32615528E"/>
    <w:rsid w:val="007C4C7C"/>
    <w:pPr>
      <w:spacing w:after="160" w:line="259" w:lineRule="auto"/>
    </w:pPr>
    <w:rPr>
      <w:lang w:val="en-GB" w:eastAsia="en-GB"/>
    </w:rPr>
  </w:style>
  <w:style w:type="paragraph" w:customStyle="1" w:styleId="BB2AFA2682C94146AFA33750AB972002">
    <w:name w:val="BB2AFA2682C94146AFA33750AB972002"/>
    <w:rsid w:val="007C4C7C"/>
    <w:pPr>
      <w:spacing w:after="160" w:line="259" w:lineRule="auto"/>
    </w:pPr>
    <w:rPr>
      <w:lang w:val="en-GB" w:eastAsia="en-GB"/>
    </w:rPr>
  </w:style>
  <w:style w:type="paragraph" w:customStyle="1" w:styleId="836FCF05A5A2456C999F049E5E29BE17">
    <w:name w:val="836FCF05A5A2456C999F049E5E29BE17"/>
    <w:rsid w:val="007C4C7C"/>
    <w:pPr>
      <w:spacing w:after="160" w:line="259" w:lineRule="auto"/>
    </w:pPr>
    <w:rPr>
      <w:lang w:val="en-GB" w:eastAsia="en-GB"/>
    </w:rPr>
  </w:style>
  <w:style w:type="paragraph" w:customStyle="1" w:styleId="7D05DB31B0C2490F954EE444956F46AD">
    <w:name w:val="7D05DB31B0C2490F954EE444956F46AD"/>
    <w:rsid w:val="007C4C7C"/>
    <w:pPr>
      <w:spacing w:after="160" w:line="259" w:lineRule="auto"/>
    </w:pPr>
    <w:rPr>
      <w:lang w:val="en-GB" w:eastAsia="en-GB"/>
    </w:rPr>
  </w:style>
  <w:style w:type="paragraph" w:customStyle="1" w:styleId="CD8456B2C77543829DFDCCCE4001992F">
    <w:name w:val="CD8456B2C77543829DFDCCCE4001992F"/>
    <w:rsid w:val="00F44D38"/>
    <w:pPr>
      <w:spacing w:after="160" w:line="259" w:lineRule="auto"/>
    </w:pPr>
    <w:rPr>
      <w:lang w:val="en-GB" w:eastAsia="en-GB"/>
    </w:rPr>
  </w:style>
  <w:style w:type="paragraph" w:customStyle="1" w:styleId="1AB38D173E7F466CBEDE3AB42460921C">
    <w:name w:val="1AB38D173E7F466CBEDE3AB42460921C"/>
    <w:rsid w:val="00F44D38"/>
    <w:pPr>
      <w:spacing w:after="160" w:line="259" w:lineRule="auto"/>
    </w:pPr>
    <w:rPr>
      <w:lang w:val="en-GB" w:eastAsia="en-GB"/>
    </w:rPr>
  </w:style>
  <w:style w:type="paragraph" w:customStyle="1" w:styleId="F605C23CF4474392A8985A32AC3F873C">
    <w:name w:val="F605C23CF4474392A8985A32AC3F873C"/>
    <w:rsid w:val="00F44D38"/>
    <w:pPr>
      <w:spacing w:after="160" w:line="259" w:lineRule="auto"/>
    </w:pPr>
    <w:rPr>
      <w:lang w:val="en-GB" w:eastAsia="en-GB"/>
    </w:rPr>
  </w:style>
  <w:style w:type="paragraph" w:customStyle="1" w:styleId="A446766C05564E2B8D4EA07E483CCA9B">
    <w:name w:val="A446766C05564E2B8D4EA07E483CCA9B"/>
    <w:rsid w:val="00F44D38"/>
    <w:pPr>
      <w:spacing w:after="160" w:line="259" w:lineRule="auto"/>
    </w:pPr>
    <w:rPr>
      <w:lang w:val="en-GB" w:eastAsia="en-GB"/>
    </w:rPr>
  </w:style>
  <w:style w:type="paragraph" w:customStyle="1" w:styleId="83E04C2BED11482EB6506B12CD632A4E">
    <w:name w:val="83E04C2BED11482EB6506B12CD632A4E"/>
    <w:rsid w:val="00F44D38"/>
    <w:pPr>
      <w:spacing w:after="160" w:line="259" w:lineRule="auto"/>
    </w:pPr>
    <w:rPr>
      <w:lang w:val="en-GB" w:eastAsia="en-GB"/>
    </w:rPr>
  </w:style>
  <w:style w:type="paragraph" w:customStyle="1" w:styleId="8BE6EAD993B243A6A1483A9C1EFBE47E">
    <w:name w:val="8BE6EAD993B243A6A1483A9C1EFBE47E"/>
    <w:rsid w:val="00F44D38"/>
    <w:pPr>
      <w:spacing w:after="160" w:line="259" w:lineRule="auto"/>
    </w:pPr>
    <w:rPr>
      <w:lang w:val="en-GB" w:eastAsia="en-GB"/>
    </w:rPr>
  </w:style>
  <w:style w:type="paragraph" w:customStyle="1" w:styleId="8EF01E649BE348B2BFBF9CDEBAD6D858">
    <w:name w:val="8EF01E649BE348B2BFBF9CDEBAD6D858"/>
    <w:rsid w:val="00F44D38"/>
    <w:pPr>
      <w:spacing w:after="160" w:line="259" w:lineRule="auto"/>
    </w:pPr>
    <w:rPr>
      <w:lang w:val="en-GB" w:eastAsia="en-GB"/>
    </w:rPr>
  </w:style>
  <w:style w:type="paragraph" w:customStyle="1" w:styleId="D56702A1F2D0496386E3E6AC43986CD8">
    <w:name w:val="D56702A1F2D0496386E3E6AC43986CD8"/>
    <w:rsid w:val="00F44D38"/>
    <w:pPr>
      <w:spacing w:after="160" w:line="259" w:lineRule="auto"/>
    </w:pPr>
    <w:rPr>
      <w:lang w:val="en-GB" w:eastAsia="en-GB"/>
    </w:rPr>
  </w:style>
  <w:style w:type="paragraph" w:customStyle="1" w:styleId="E6B806364C4646F58FA12D5E21EC5331">
    <w:name w:val="E6B806364C4646F58FA12D5E21EC5331"/>
    <w:rsid w:val="00F44D38"/>
    <w:pPr>
      <w:spacing w:after="160" w:line="259" w:lineRule="auto"/>
    </w:pPr>
    <w:rPr>
      <w:lang w:val="en-GB" w:eastAsia="en-GB"/>
    </w:rPr>
  </w:style>
  <w:style w:type="paragraph" w:customStyle="1" w:styleId="5B4C28E9C4164B61AD4A9A82788A4B09">
    <w:name w:val="5B4C28E9C4164B61AD4A9A82788A4B09"/>
    <w:rsid w:val="00F44D38"/>
    <w:pPr>
      <w:spacing w:after="160" w:line="259" w:lineRule="auto"/>
    </w:pPr>
    <w:rPr>
      <w:lang w:val="en-GB" w:eastAsia="en-GB"/>
    </w:rPr>
  </w:style>
  <w:style w:type="paragraph" w:customStyle="1" w:styleId="5A47363307E34284A6A4AD6ECE80CE20">
    <w:name w:val="5A47363307E34284A6A4AD6ECE80CE20"/>
    <w:rsid w:val="00F44D38"/>
    <w:pPr>
      <w:spacing w:after="160" w:line="259" w:lineRule="auto"/>
    </w:pPr>
    <w:rPr>
      <w:lang w:val="en-GB" w:eastAsia="en-GB"/>
    </w:rPr>
  </w:style>
  <w:style w:type="paragraph" w:customStyle="1" w:styleId="00D27A43A985414FB26F128AFA21270C">
    <w:name w:val="00D27A43A985414FB26F128AFA21270C"/>
    <w:rsid w:val="00F44D38"/>
    <w:pPr>
      <w:spacing w:after="160" w:line="259" w:lineRule="auto"/>
    </w:pPr>
    <w:rPr>
      <w:lang w:val="en-GB" w:eastAsia="en-GB"/>
    </w:rPr>
  </w:style>
  <w:style w:type="paragraph" w:customStyle="1" w:styleId="FB60F1DCF50E42878B3C493BD547D4B5">
    <w:name w:val="FB60F1DCF50E42878B3C493BD547D4B5"/>
    <w:rsid w:val="00F44D38"/>
    <w:pPr>
      <w:spacing w:after="160" w:line="259" w:lineRule="auto"/>
    </w:pPr>
    <w:rPr>
      <w:lang w:val="en-GB" w:eastAsia="en-GB"/>
    </w:rPr>
  </w:style>
  <w:style w:type="paragraph" w:customStyle="1" w:styleId="DEF592747A874A62B3FADC361C2C3E29">
    <w:name w:val="DEF592747A874A62B3FADC361C2C3E29"/>
    <w:rsid w:val="00F44D38"/>
    <w:pPr>
      <w:spacing w:after="160" w:line="259" w:lineRule="auto"/>
    </w:pPr>
    <w:rPr>
      <w:lang w:val="en-GB" w:eastAsia="en-GB"/>
    </w:rPr>
  </w:style>
  <w:style w:type="paragraph" w:customStyle="1" w:styleId="35FE2BB01F324F3F88CF609FC81C60CA">
    <w:name w:val="35FE2BB01F324F3F88CF609FC81C60CA"/>
    <w:rsid w:val="00F44D38"/>
    <w:pPr>
      <w:spacing w:after="160" w:line="259" w:lineRule="auto"/>
    </w:pPr>
    <w:rPr>
      <w:lang w:val="en-GB" w:eastAsia="en-GB"/>
    </w:rPr>
  </w:style>
  <w:style w:type="paragraph" w:customStyle="1" w:styleId="8E924F69F9E54950AFCF9C59D3952648">
    <w:name w:val="8E924F69F9E54950AFCF9C59D3952648"/>
    <w:rsid w:val="00F44D38"/>
    <w:pPr>
      <w:spacing w:after="160" w:line="259" w:lineRule="auto"/>
    </w:pPr>
    <w:rPr>
      <w:lang w:val="en-GB" w:eastAsia="en-GB"/>
    </w:rPr>
  </w:style>
  <w:style w:type="paragraph" w:customStyle="1" w:styleId="AADE64F754974C7B9A5CD584F707E643">
    <w:name w:val="AADE64F754974C7B9A5CD584F707E643"/>
    <w:rsid w:val="00F44D38"/>
    <w:pPr>
      <w:spacing w:after="160" w:line="259" w:lineRule="auto"/>
    </w:pPr>
    <w:rPr>
      <w:lang w:val="en-GB" w:eastAsia="en-GB"/>
    </w:rPr>
  </w:style>
  <w:style w:type="paragraph" w:customStyle="1" w:styleId="0F5B36D8FB224EB1A3B600DDFFA2A80B">
    <w:name w:val="0F5B36D8FB224EB1A3B600DDFFA2A80B"/>
    <w:rsid w:val="00F44D38"/>
    <w:pPr>
      <w:spacing w:after="160" w:line="259" w:lineRule="auto"/>
    </w:pPr>
    <w:rPr>
      <w:lang w:val="en-GB" w:eastAsia="en-GB"/>
    </w:rPr>
  </w:style>
  <w:style w:type="paragraph" w:customStyle="1" w:styleId="88D477F10E5B4384865E859884AC668E">
    <w:name w:val="88D477F10E5B4384865E859884AC668E"/>
    <w:rsid w:val="00F44D38"/>
    <w:pPr>
      <w:spacing w:after="160" w:line="259" w:lineRule="auto"/>
    </w:pPr>
    <w:rPr>
      <w:lang w:val="en-GB" w:eastAsia="en-GB"/>
    </w:rPr>
  </w:style>
  <w:style w:type="paragraph" w:customStyle="1" w:styleId="1A85AC96976D4E30AC03CB5A5572BC93">
    <w:name w:val="1A85AC96976D4E30AC03CB5A5572BC93"/>
    <w:rsid w:val="00F44D38"/>
    <w:pPr>
      <w:spacing w:after="160" w:line="259" w:lineRule="auto"/>
    </w:pPr>
    <w:rPr>
      <w:lang w:val="en-GB" w:eastAsia="en-GB"/>
    </w:rPr>
  </w:style>
  <w:style w:type="paragraph" w:customStyle="1" w:styleId="9ECAF79D83084D708E7FCC0567ADC489">
    <w:name w:val="9ECAF79D83084D708E7FCC0567ADC489"/>
    <w:rsid w:val="00F44D38"/>
    <w:pPr>
      <w:spacing w:after="160" w:line="259" w:lineRule="auto"/>
    </w:pPr>
    <w:rPr>
      <w:lang w:val="en-GB" w:eastAsia="en-GB"/>
    </w:rPr>
  </w:style>
  <w:style w:type="paragraph" w:customStyle="1" w:styleId="0F0CB7EF53514A3D9776B8D466D69B0D">
    <w:name w:val="0F0CB7EF53514A3D9776B8D466D69B0D"/>
    <w:rsid w:val="00F44D38"/>
    <w:pPr>
      <w:spacing w:after="160" w:line="259" w:lineRule="auto"/>
    </w:pPr>
    <w:rPr>
      <w:lang w:val="en-GB" w:eastAsia="en-GB"/>
    </w:rPr>
  </w:style>
  <w:style w:type="paragraph" w:customStyle="1" w:styleId="0B195592818F4666AF0E37C91681FB93">
    <w:name w:val="0B195592818F4666AF0E37C91681FB93"/>
    <w:rsid w:val="00EA7C8E"/>
    <w:pPr>
      <w:spacing w:after="160" w:line="259" w:lineRule="auto"/>
    </w:pPr>
    <w:rPr>
      <w:lang w:val="en-GB" w:eastAsia="en-GB"/>
    </w:rPr>
  </w:style>
  <w:style w:type="paragraph" w:customStyle="1" w:styleId="E664DE87B13E46E9B0B39E36248BA7D5">
    <w:name w:val="E664DE87B13E46E9B0B39E36248BA7D5"/>
    <w:rsid w:val="00EA7C8E"/>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root>
  <title>  </title>
  <executivemember/>
  <date/>
  <application/>
</root>
</file>

<file path=customXml/itemProps1.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17DA55-43FD-43E5-8234-F6FE20255762}">
  <ds:schemaRefs>
    <ds:schemaRef ds:uri="http://schemas.microsoft.com/sharepoint/v3/contenttype/forms"/>
  </ds:schemaRefs>
</ds:datastoreItem>
</file>

<file path=customXml/itemProps4.xml><?xml version="1.0" encoding="utf-8"?>
<ds:datastoreItem xmlns:ds="http://schemas.openxmlformats.org/officeDocument/2006/customXml" ds:itemID="{670BCBC5-631E-40AB-8473-63493373AC73}">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application_for_extension_of_escc_qualification_approval3409.dotx</Template>
  <TotalTime>0</TotalTime>
  <Pages>7</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2013-11-14T13:52:00Z</cp:lastPrinted>
  <dcterms:created xsi:type="dcterms:W3CDTF">2020-06-08T12:37:00Z</dcterms:created>
  <dcterms:modified xsi:type="dcterms:W3CDTF">2020-06-08T12:37:00Z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